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A965F2" w14:textId="71F11271" w:rsidR="00A43DCF" w:rsidRPr="004E6601" w:rsidRDefault="00584269" w:rsidP="004E6601">
      <w:pPr>
        <w:tabs>
          <w:tab w:val="left" w:pos="3252"/>
        </w:tabs>
        <w:rPr>
          <w:sz w:val="72"/>
        </w:rPr>
      </w:pPr>
      <w:bookmarkStart w:id="0" w:name="_Hlk496689968"/>
      <w:bookmarkStart w:id="1" w:name="_Hlk496689895"/>
      <w:r>
        <w:rPr>
          <w:noProof/>
        </w:rPr>
        <mc:AlternateContent>
          <mc:Choice Requires="wps">
            <w:drawing>
              <wp:anchor distT="0" distB="0" distL="114300" distR="114300" simplePos="0" relativeHeight="251655170" behindDoc="0" locked="0" layoutInCell="1" allowOverlap="1" wp14:anchorId="1FFA56F6" wp14:editId="735301DE">
                <wp:simplePos x="0" y="0"/>
                <wp:positionH relativeFrom="column">
                  <wp:posOffset>3220720</wp:posOffset>
                </wp:positionH>
                <wp:positionV relativeFrom="paragraph">
                  <wp:posOffset>23577</wp:posOffset>
                </wp:positionV>
                <wp:extent cx="4808010" cy="1202396"/>
                <wp:effectExtent l="1478915" t="0" r="1395730" b="0"/>
                <wp:wrapNone/>
                <wp:docPr id="198" name="Tekstvak 198"/>
                <wp:cNvGraphicFramePr/>
                <a:graphic xmlns:a="http://schemas.openxmlformats.org/drawingml/2006/main">
                  <a:graphicData uri="http://schemas.microsoft.com/office/word/2010/wordprocessingShape">
                    <wps:wsp>
                      <wps:cNvSpPr txBox="1"/>
                      <wps:spPr>
                        <a:xfrm rot="2809231">
                          <a:off x="0" y="0"/>
                          <a:ext cx="4808010" cy="1202396"/>
                        </a:xfrm>
                        <a:prstGeom prst="rect">
                          <a:avLst/>
                        </a:prstGeom>
                        <a:solidFill>
                          <a:srgbClr val="0AB27A"/>
                        </a:solidFill>
                        <a:ln w="3175">
                          <a:solidFill>
                            <a:schemeClr val="tx1"/>
                          </a:solidFill>
                        </a:ln>
                      </wps:spPr>
                      <wps:txbx>
                        <w:txbxContent>
                          <w:p w14:paraId="4E7DE28F" w14:textId="6F90679C" w:rsidR="00045765" w:rsidRPr="00E7235D" w:rsidRDefault="00954E7F" w:rsidP="009C27DE">
                            <w:pPr>
                              <w:pStyle w:val="frontpageartikel"/>
                            </w:pPr>
                            <w:r>
                              <w:rPr>
                                <w:lang w:val="en-US"/>
                              </w:rPr>
                              <w:t>V</w:t>
                            </w:r>
                            <w:r w:rsidR="00073E50">
                              <w:rPr>
                                <w:lang w:val="en-US"/>
                              </w:rPr>
                              <w:t>MB</w:t>
                            </w:r>
                            <w:r w:rsidR="00641CD5">
                              <w:rPr>
                                <w:lang w:val="en-US"/>
                              </w:rPr>
                              <w:t>O</w:t>
                            </w:r>
                            <w:r w:rsidR="00045765" w:rsidRPr="00E7235D">
                              <w:rPr>
                                <w:lang w:val="en-US"/>
                              </w:rPr>
                              <w:t xml:space="preserve"> </w:t>
                            </w:r>
                            <w:r w:rsidR="00045765" w:rsidRPr="00E7235D">
                              <w:rPr>
                                <w:lang w:val="en-US"/>
                              </w:rPr>
                              <w:br/>
                            </w:r>
                            <w:r w:rsidR="002735A1">
                              <w:t xml:space="preserve">module </w:t>
                            </w:r>
                          </w:p>
                        </w:txbxContent>
                      </wps:txbx>
                      <wps:bodyPr rot="0" spcFirstLastPara="0" vertOverflow="overflow" horzOverflow="overflow" vert="horz" wrap="square" lIns="91440" tIns="180000" rIns="9144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FA56F6" id="_x0000_t202" coordsize="21600,21600" o:spt="202" path="m,l,21600r21600,l21600,xe">
                <v:stroke joinstyle="miter"/>
                <v:path gradientshapeok="t" o:connecttype="rect"/>
              </v:shapetype>
              <v:shape id="Tekstvak 198" o:spid="_x0000_s1026" type="#_x0000_t202" style="position:absolute;margin-left:253.6pt;margin-top:1.85pt;width:378.6pt;height:94.7pt;rotation:3068429fd;z-index:2516551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" fillcolor="#0ab27a" strokecolor="black [3213]" strokeweight=".25pt">
                <v:textbox inset=",5mm,,5mm">
                  <w:txbxContent>
                    <w:p w14:paraId="4E7DE28F" w14:textId="6F90679C" w:rsidR="00045765" w:rsidRPr="00E7235D" w:rsidRDefault="00954E7F" w:rsidP="009C27DE">
                      <w:pPr>
                        <w:pStyle w:val="frontpageartikel"/>
                      </w:pPr>
                      <w:r>
                        <w:rPr>
                          <w:lang w:val="en-US"/>
                        </w:rPr>
                        <w:t>V</w:t>
                      </w:r>
                      <w:r w:rsidR="00073E50">
                        <w:rPr>
                          <w:lang w:val="en-US"/>
                        </w:rPr>
                        <w:t>MB</w:t>
                      </w:r>
                      <w:r w:rsidR="00641CD5">
                        <w:rPr>
                          <w:lang w:val="en-US"/>
                        </w:rPr>
                        <w:t>O</w:t>
                      </w:r>
                      <w:r w:rsidR="00045765" w:rsidRPr="00E7235D">
                        <w:rPr>
                          <w:lang w:val="en-US"/>
                        </w:rPr>
                        <w:t xml:space="preserve"> </w:t>
                      </w:r>
                      <w:r w:rsidR="00045765" w:rsidRPr="00E7235D">
                        <w:rPr>
                          <w:lang w:val="en-US"/>
                        </w:rPr>
                        <w:br/>
                      </w:r>
                      <w:r w:rsidR="002735A1">
                        <w:t xml:space="preserve">module </w:t>
                      </w:r>
                    </w:p>
                  </w:txbxContent>
                </v:textbox>
              </v:shape>
            </w:pict>
          </mc:Fallback>
        </mc:AlternateContent>
      </w:r>
      <w:r w:rsidR="004E6601">
        <w:rPr>
          <w:noProof/>
        </w:rPr>
        <w:drawing>
          <wp:inline distT="0" distB="0" distL="0" distR="0" wp14:anchorId="30CFAB64" wp14:editId="69F8FC59">
            <wp:extent cx="2381250" cy="971549"/>
            <wp:effectExtent l="0" t="0" r="0" b="635"/>
            <wp:docPr id="806545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45677"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381250" cy="971549"/>
                    </a:xfrm>
                    <a:prstGeom prst="rect">
                      <a:avLst/>
                    </a:prstGeom>
                  </pic:spPr>
                </pic:pic>
              </a:graphicData>
            </a:graphic>
          </wp:inline>
        </w:drawing>
      </w:r>
    </w:p>
    <w:p w14:paraId="1156B960" w14:textId="6E07F8C1" w:rsidR="00641CD5" w:rsidRDefault="00641CD5" w:rsidP="0027126A">
      <w:pPr>
        <w:pStyle w:val="voorpaginakop"/>
        <w:jc w:val="left"/>
      </w:pPr>
      <w:bookmarkStart w:id="2" w:name="_Hlk494112049"/>
      <w:bookmarkEnd w:id="2"/>
    </w:p>
    <w:p w14:paraId="0BE2EE6C" w14:textId="6C503ABA" w:rsidR="004E55EF" w:rsidRDefault="000055C1" w:rsidP="0027126A">
      <w:pPr>
        <w:pStyle w:val="ondertitelvoorpagina"/>
        <w:ind w:firstLine="0"/>
        <w:rPr>
          <w:spacing w:val="40"/>
          <w:sz w:val="56"/>
          <w:szCs w:val="20"/>
        </w:rPr>
      </w:pPr>
      <w:r>
        <w:rPr>
          <w:spacing w:val="40"/>
          <w:sz w:val="56"/>
          <w:szCs w:val="20"/>
        </w:rPr>
        <w:fldChar w:fldCharType="begin"/>
      </w:r>
      <w:r>
        <w:rPr>
          <w:spacing w:val="40"/>
          <w:sz w:val="56"/>
          <w:szCs w:val="20"/>
        </w:rPr>
        <w:instrText xml:space="preserve"> DOCPROPERTY  Title  \* MERGEFORMAT </w:instrText>
      </w:r>
      <w:r>
        <w:rPr>
          <w:spacing w:val="40"/>
          <w:sz w:val="56"/>
          <w:szCs w:val="20"/>
        </w:rPr>
        <w:fldChar w:fldCharType="separate"/>
      </w:r>
      <w:r w:rsidR="00087C14">
        <w:rPr>
          <w:spacing w:val="40"/>
          <w:sz w:val="56"/>
          <w:szCs w:val="20"/>
        </w:rPr>
        <w:t>Quantumcomputer Onderzoekstopdracht vmbo</w:t>
      </w:r>
      <w:r>
        <w:rPr>
          <w:spacing w:val="40"/>
          <w:sz w:val="56"/>
          <w:szCs w:val="20"/>
        </w:rPr>
        <w:fldChar w:fldCharType="end"/>
      </w:r>
    </w:p>
    <w:p w14:paraId="0DE5507D" w14:textId="08B8F72C" w:rsidR="00641CD5" w:rsidRDefault="00641CD5" w:rsidP="0027126A">
      <w:pPr>
        <w:pStyle w:val="ondertitelvoorpagina"/>
        <w:ind w:firstLine="0"/>
      </w:pPr>
      <w:bookmarkStart w:id="3" w:name="_Ref20906593"/>
    </w:p>
    <w:p w14:paraId="53A95299" w14:textId="7912188A" w:rsidR="00641CD5" w:rsidRPr="00820D40" w:rsidRDefault="00641CD5" w:rsidP="0027126A">
      <w:pPr>
        <w:pStyle w:val="ondertitelvoorpagina"/>
        <w:ind w:firstLine="0"/>
        <w:sectPr w:rsidR="00641CD5" w:rsidRPr="00820D40" w:rsidSect="00B936A3">
          <w:headerReference w:type="default" r:id="rId12"/>
          <w:footerReference w:type="default" r:id="rId13"/>
          <w:pgSz w:w="11906" w:h="16838"/>
          <w:pgMar w:top="1134" w:right="991" w:bottom="993" w:left="1134" w:header="284" w:footer="344" w:gutter="0"/>
          <w:cols w:space="708"/>
          <w:titlePg/>
          <w:docGrid w:linePitch="360"/>
        </w:sectPr>
      </w:pPr>
    </w:p>
    <w:p w14:paraId="7D30FC1D" w14:textId="1C43FD0A" w:rsidR="008947F4" w:rsidRPr="005410DD" w:rsidRDefault="008947F4" w:rsidP="00750F6B">
      <w:pPr>
        <w:pStyle w:val="Heading1"/>
      </w:pPr>
      <w:r w:rsidRPr="005410DD">
        <w:lastRenderedPageBreak/>
        <w:t>Hoe werk</w:t>
      </w:r>
      <w:r w:rsidR="004E6601">
        <w:t>en deze lesmaterialen</w:t>
      </w:r>
      <w:r w:rsidRPr="005410DD">
        <w:t>?</w:t>
      </w:r>
      <w:bookmarkEnd w:id="3"/>
    </w:p>
    <w:p w14:paraId="5B44DEBE" w14:textId="2729F30D" w:rsidR="008947F4" w:rsidRDefault="008947F4" w:rsidP="008947F4">
      <w:r>
        <w:t>Deze module gebruik je samen met een hoofdstuk uit je gebruikelijke lesmethode</w:t>
      </w:r>
      <w:r w:rsidR="00D57073">
        <w:t xml:space="preserve">. Het bevat </w:t>
      </w:r>
      <w:r w:rsidR="00FC7E41">
        <w:t xml:space="preserve">verbredende en </w:t>
      </w:r>
      <w:r w:rsidR="00D57073">
        <w:t>verdiepende opdrachten.</w:t>
      </w:r>
      <w:r w:rsidR="0069243F">
        <w:t xml:space="preserve"> Vaak moet je puzzelen en ga </w:t>
      </w:r>
      <w:r w:rsidR="004223AA">
        <w:t xml:space="preserve">je </w:t>
      </w:r>
      <w:r w:rsidR="0069243F">
        <w:t>iets onderzoeken, maken of opzoeken.</w:t>
      </w:r>
    </w:p>
    <w:p w14:paraId="7C2202C0" w14:textId="68C128FB" w:rsidR="008947F4" w:rsidRDefault="008947F4" w:rsidP="008947F4">
      <w:r>
        <w:t>In de module worden verschillende symbolen gebruikt:</w:t>
      </w:r>
    </w:p>
    <w:p w14:paraId="3FD076E3" w14:textId="3604C247" w:rsidR="008947F4" w:rsidRDefault="008947F4" w:rsidP="003E2803">
      <w:pPr>
        <w:pStyle w:val="overlegmetdocent"/>
        <w:ind w:hanging="567"/>
      </w:pPr>
      <w:r>
        <w:t xml:space="preserve">Je </w:t>
      </w:r>
      <w:r w:rsidRPr="006067BB">
        <w:t>moet</w:t>
      </w:r>
      <w:r>
        <w:t xml:space="preserve"> </w:t>
      </w:r>
      <w:r w:rsidRPr="003E2803">
        <w:t>overleggen</w:t>
      </w:r>
      <w:r>
        <w:t xml:space="preserve"> </w:t>
      </w:r>
      <w:r w:rsidRPr="00244582">
        <w:t>met</w:t>
      </w:r>
      <w:r>
        <w:t xml:space="preserve"> je </w:t>
      </w:r>
      <w:r w:rsidRPr="006067BB">
        <w:t>docent</w:t>
      </w:r>
    </w:p>
    <w:p w14:paraId="3B6DB51D" w14:textId="25C29CC4" w:rsidR="008947F4" w:rsidRDefault="008947F4" w:rsidP="00324422">
      <w:pPr>
        <w:pStyle w:val="gebruikinternet"/>
        <w:tabs>
          <w:tab w:val="clear" w:pos="0"/>
          <w:tab w:val="left" w:pos="567"/>
        </w:tabs>
        <w:ind w:left="0" w:hanging="567"/>
      </w:pPr>
      <w:r w:rsidRPr="00E03ADA">
        <w:t>Je</w:t>
      </w:r>
      <w:r>
        <w:t xml:space="preserve"> </w:t>
      </w:r>
      <w:r w:rsidR="00F4664A">
        <w:t>kunt</w:t>
      </w:r>
      <w:r>
        <w:t xml:space="preserve"> </w:t>
      </w:r>
      <w:r w:rsidR="00F4664A">
        <w:t>een device</w:t>
      </w:r>
      <w:r>
        <w:t xml:space="preserve"> </w:t>
      </w:r>
      <w:r w:rsidRPr="003E2803">
        <w:t>gebruiken</w:t>
      </w:r>
    </w:p>
    <w:p w14:paraId="7AC9DA6B" w14:textId="0F5E0A6C" w:rsidR="008947F4" w:rsidRDefault="008947F4" w:rsidP="00324422">
      <w:pPr>
        <w:pStyle w:val="lesboeknodig"/>
        <w:ind w:hanging="1287"/>
      </w:pPr>
      <w:r>
        <w:t xml:space="preserve">Je </w:t>
      </w:r>
      <w:r w:rsidRPr="00E03ADA">
        <w:t>hebt</w:t>
      </w:r>
      <w:r>
        <w:t xml:space="preserve"> </w:t>
      </w:r>
      <w:r w:rsidRPr="002B4607">
        <w:t>je</w:t>
      </w:r>
      <w:r>
        <w:t xml:space="preserve"> </w:t>
      </w:r>
      <w:r w:rsidRPr="003E2803">
        <w:t>lesboek</w:t>
      </w:r>
      <w:r>
        <w:t xml:space="preserve"> </w:t>
      </w:r>
      <w:r w:rsidRPr="00B1452A">
        <w:t>nodig</w:t>
      </w:r>
    </w:p>
    <w:p w14:paraId="50D5E477" w14:textId="0E44E133" w:rsidR="00E41858" w:rsidRPr="00E41858" w:rsidRDefault="00CD4576" w:rsidP="00E41858">
      <w:pPr>
        <w:pStyle w:val="materiaalnodig"/>
        <w:tabs>
          <w:tab w:val="clear" w:pos="0"/>
          <w:tab w:val="left" w:pos="426"/>
        </w:tabs>
        <w:ind w:left="0" w:hanging="567"/>
      </w:pPr>
      <w:r>
        <w:t xml:space="preserve">Je hebt </w:t>
      </w:r>
      <w:r w:rsidRPr="00B46F5C">
        <w:t>materialen</w:t>
      </w:r>
      <w:r>
        <w:t xml:space="preserve"> nodig</w:t>
      </w:r>
    </w:p>
    <w:p w14:paraId="06B930E9" w14:textId="1A622FF3" w:rsidR="0011661C" w:rsidRDefault="00E57063" w:rsidP="000E1AC1">
      <w:pPr>
        <w:pStyle w:val="voorHV"/>
      </w:pPr>
      <w:r>
        <w:t xml:space="preserve">Opdracht </w:t>
      </w:r>
      <w:r w:rsidR="00164D2C">
        <w:t>speciaal voor HAVO</w:t>
      </w:r>
      <w:r>
        <w:t xml:space="preserve"> </w:t>
      </w:r>
    </w:p>
    <w:p w14:paraId="210CCEAE" w14:textId="6E2B82A7" w:rsidR="00326601" w:rsidRPr="0011661C" w:rsidRDefault="00326601" w:rsidP="00210A6F">
      <w:pPr>
        <w:pStyle w:val="voorVWO"/>
      </w:pPr>
      <w:r>
        <w:t>Opdracht speciaal voor VWO</w:t>
      </w:r>
    </w:p>
    <w:p w14:paraId="06EAE989" w14:textId="17D462DD" w:rsidR="00F1614A" w:rsidRDefault="00F1614A" w:rsidP="00EA75BE">
      <w:pPr>
        <w:pStyle w:val="uitleg"/>
      </w:pPr>
      <w:r w:rsidRPr="00FC7E41">
        <w:t xml:space="preserve">De </w:t>
      </w:r>
      <w:r w:rsidRPr="00EA75BE">
        <w:t>docent</w:t>
      </w:r>
      <w:r w:rsidRPr="00FC7E41">
        <w:t xml:space="preserve"> legt iets klassikaal</w:t>
      </w:r>
      <w:r w:rsidR="00562F7E" w:rsidRPr="00FC7E41">
        <w:t xml:space="preserve"> uit</w:t>
      </w:r>
    </w:p>
    <w:p w14:paraId="59B666F5" w14:textId="354345AA" w:rsidR="0012771B" w:rsidRPr="0012771B" w:rsidRDefault="00FC0D78" w:rsidP="0012771B">
      <w:r>
        <w:t xml:space="preserve">(zonnetje) </w:t>
      </w:r>
      <w:r w:rsidR="0012771B">
        <w:t>Meer uitdagende vraag</w:t>
      </w:r>
    </w:p>
    <w:p w14:paraId="7DA99A5F" w14:textId="77777777" w:rsidR="00736DC8" w:rsidRPr="00736DC8" w:rsidRDefault="00736DC8" w:rsidP="00736DC8"/>
    <w:p w14:paraId="0B2DE417" w14:textId="475B16E1" w:rsidR="008947F4" w:rsidRPr="00415C71" w:rsidRDefault="008947F4" w:rsidP="008947F4">
      <w:r w:rsidRPr="00415C71">
        <w:t xml:space="preserve">Titel: </w:t>
      </w:r>
      <w:r w:rsidRPr="00415C71">
        <w:tab/>
      </w:r>
      <w:r w:rsidRPr="00415C71">
        <w:tab/>
      </w:r>
      <w:r w:rsidRPr="00415C71">
        <w:tab/>
      </w:r>
      <w:sdt>
        <w:sdtPr>
          <w:alias w:val="Titel"/>
          <w:tag w:val=""/>
          <w:id w:val="-1293750609"/>
          <w:placeholder>
            <w:docPart w:val="3E891FBA1B3146B1B68F416967A090FD"/>
          </w:placeholder>
          <w:dataBinding w:prefixMappings="xmlns:ns0='http://purl.org/dc/elements/1.1/' xmlns:ns1='http://schemas.openxmlformats.org/package/2006/metadata/core-properties' " w:xpath="/ns1:coreProperties[1]/ns0:title[1]" w:storeItemID="{6C3C8BC8-F283-45AE-878A-BAB7291924A1}"/>
          <w:text/>
        </w:sdtPr>
        <w:sdtEndPr/>
        <w:sdtContent>
          <w:r w:rsidR="00087C14">
            <w:t>Quantumcomputer Onderzoekstopdracht vmbo</w:t>
          </w:r>
        </w:sdtContent>
      </w:sdt>
    </w:p>
    <w:p w14:paraId="1CCCB08F" w14:textId="7D48EA49" w:rsidR="008947F4" w:rsidRDefault="008947F4" w:rsidP="008947F4">
      <w:r>
        <w:t>Samenstelling:</w:t>
      </w:r>
      <w:r>
        <w:tab/>
      </w:r>
      <w:r w:rsidR="00943A59">
        <w:t>QDOT Eindhoven School of Education.</w:t>
      </w:r>
      <w:r>
        <w:tab/>
      </w:r>
    </w:p>
    <w:p w14:paraId="739E17DE" w14:textId="3A34288D" w:rsidR="008947F4" w:rsidRDefault="008947F4" w:rsidP="008947F4">
      <w:r>
        <w:t xml:space="preserve">Datum:  </w:t>
      </w:r>
      <w:r>
        <w:tab/>
      </w:r>
      <w:r>
        <w:tab/>
      </w:r>
      <w:r w:rsidR="002B2565">
        <w:t>18 mei 2026</w:t>
      </w:r>
    </w:p>
    <w:p w14:paraId="7CC8470D" w14:textId="6F3F2ABA" w:rsidR="008947F4" w:rsidRDefault="008947F4" w:rsidP="008947F4">
      <w:r>
        <w:t xml:space="preserve">Deze module is </w:t>
      </w:r>
      <w:r w:rsidR="00FE1DA3">
        <w:t xml:space="preserve">mede mogelijk gemaakt door </w:t>
      </w:r>
      <w:r w:rsidR="00943A59">
        <w:t>Q</w:t>
      </w:r>
      <w:r w:rsidR="002B2565">
        <w:t>DNL</w:t>
      </w:r>
      <w:r w:rsidR="00943A59">
        <w:t xml:space="preserve">, Hub Eindhoven. </w:t>
      </w:r>
      <w:r w:rsidR="00FE1DA3">
        <w:t xml:space="preserve">De module is </w:t>
      </w:r>
      <w:r>
        <w:t>onderdeel van</w:t>
      </w:r>
      <w:r w:rsidR="00FE1DA3">
        <w:rPr>
          <w:i/>
        </w:rPr>
        <w:t xml:space="preserve"> </w:t>
      </w:r>
      <w:r>
        <w:t xml:space="preserve">een serie lesmodules </w:t>
      </w:r>
      <w:r w:rsidR="00943A59">
        <w:t>‘</w:t>
      </w:r>
      <w:proofErr w:type="spellStart"/>
      <w:r w:rsidR="00943A59">
        <w:t>quantum</w:t>
      </w:r>
      <w:proofErr w:type="spellEnd"/>
      <w:r w:rsidR="00943A59">
        <w:t xml:space="preserve"> voor de onderbouw’ </w:t>
      </w:r>
      <w:r>
        <w:t xml:space="preserve">voor </w:t>
      </w:r>
      <w:r w:rsidR="00EC59F1">
        <w:t>onde</w:t>
      </w:r>
      <w:r w:rsidR="00E82D55">
        <w:t xml:space="preserve">rbouw </w:t>
      </w:r>
      <w:r w:rsidR="00943A59">
        <w:t xml:space="preserve">natuurkunde – </w:t>
      </w:r>
      <w:proofErr w:type="spellStart"/>
      <w:r w:rsidR="00943A59">
        <w:t>NaSk</w:t>
      </w:r>
      <w:proofErr w:type="spellEnd"/>
      <w:r w:rsidR="00943A59">
        <w:t xml:space="preserve"> in</w:t>
      </w:r>
      <w:r>
        <w:t xml:space="preserve"> </w:t>
      </w:r>
      <w:r w:rsidR="00943A59">
        <w:t>vmbo, havo en vwo</w:t>
      </w:r>
      <w:r>
        <w:t xml:space="preserve">. </w:t>
      </w:r>
      <w:r w:rsidRPr="00C85B3C">
        <w:t>Voor andere versies van deze module</w:t>
      </w:r>
      <w:r w:rsidR="00C64995">
        <w:t xml:space="preserve">, </w:t>
      </w:r>
      <w:r w:rsidR="00D024EA">
        <w:t xml:space="preserve">materialen, </w:t>
      </w:r>
      <w:r w:rsidR="00C64995">
        <w:t>bronvermelding</w:t>
      </w:r>
      <w:r w:rsidRPr="00C85B3C">
        <w:t xml:space="preserve"> en andere modules uit dezelfde serie:</w:t>
      </w:r>
    </w:p>
    <w:p w14:paraId="33D8B6CA" w14:textId="77777777" w:rsidR="004F1752" w:rsidRDefault="004F1752" w:rsidP="008947F4"/>
    <w:p w14:paraId="6A07186B" w14:textId="3B29A548" w:rsidR="00296B8E" w:rsidRDefault="00943A59" w:rsidP="00296B8E">
      <w:pPr>
        <w:tabs>
          <w:tab w:val="left" w:pos="3686"/>
          <w:tab w:val="left" w:pos="4395"/>
          <w:tab w:val="left" w:pos="5387"/>
        </w:tabs>
      </w:pPr>
      <w:r w:rsidRPr="00943A59">
        <w:rPr>
          <w:noProof/>
        </w:rPr>
        <w:drawing>
          <wp:inline distT="0" distB="0" distL="0" distR="0" wp14:anchorId="47B68A35" wp14:editId="4B90A0EF">
            <wp:extent cx="2038520" cy="447675"/>
            <wp:effectExtent l="0" t="0" r="0" b="0"/>
            <wp:docPr id="1282060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60467" name=""/>
                    <pic:cNvPicPr/>
                  </pic:nvPicPr>
                  <pic:blipFill>
                    <a:blip r:embed="rId14"/>
                    <a:stretch>
                      <a:fillRect/>
                    </a:stretch>
                  </pic:blipFill>
                  <pic:spPr>
                    <a:xfrm>
                      <a:off x="0" y="0"/>
                      <a:ext cx="2041944" cy="448427"/>
                    </a:xfrm>
                    <a:prstGeom prst="rect">
                      <a:avLst/>
                    </a:prstGeom>
                  </pic:spPr>
                </pic:pic>
              </a:graphicData>
            </a:graphic>
          </wp:inline>
        </w:drawing>
      </w:r>
      <w:r w:rsidR="008947F4" w:rsidRPr="00C85B3C">
        <w:t xml:space="preserve"> </w:t>
      </w:r>
      <w:r w:rsidR="004F1752">
        <w:tab/>
      </w:r>
      <w:r w:rsidR="004F1752">
        <w:tab/>
      </w:r>
    </w:p>
    <w:p w14:paraId="27CE8C7E" w14:textId="2B58A1A4" w:rsidR="00296B8E" w:rsidRDefault="00943A59" w:rsidP="00D024EA">
      <w:pPr>
        <w:tabs>
          <w:tab w:val="left" w:pos="4395"/>
        </w:tabs>
      </w:pPr>
      <w:hyperlink r:id="rId15" w:history="1">
        <w:r w:rsidRPr="00F15934">
          <w:rPr>
            <w:rStyle w:val="Hyperlink"/>
          </w:rPr>
          <w:t>www.quantumeducation.nl</w:t>
        </w:r>
      </w:hyperlink>
      <w:r w:rsidR="00296B8E">
        <w:rPr>
          <w:rStyle w:val="Hyperlink"/>
        </w:rPr>
        <w:t xml:space="preserve"> </w:t>
      </w:r>
      <w:r w:rsidR="004F1752" w:rsidRPr="004F1752">
        <w:rPr>
          <w:rStyle w:val="Hyperlink"/>
          <w:u w:val="none"/>
        </w:rPr>
        <w:tab/>
      </w:r>
    </w:p>
    <w:p w14:paraId="2A5AAC2B" w14:textId="26F39DD5" w:rsidR="008947F4" w:rsidRPr="00C85B3C" w:rsidRDefault="008947F4" w:rsidP="00296B8E">
      <w:pPr>
        <w:tabs>
          <w:tab w:val="left" w:pos="1701"/>
          <w:tab w:val="left" w:pos="3686"/>
          <w:tab w:val="left" w:pos="4395"/>
          <w:tab w:val="left" w:pos="5387"/>
        </w:tabs>
      </w:pPr>
    </w:p>
    <w:bookmarkEnd w:id="0"/>
    <w:bookmarkEnd w:id="1"/>
    <w:p w14:paraId="2C5432B0" w14:textId="77777777" w:rsidR="00F62550" w:rsidRDefault="00F62550" w:rsidP="00C33471">
      <w:pPr>
        <w:pStyle w:val="Heading1"/>
        <w:rPr>
          <w:rFonts w:ascii="Arial" w:hAnsi="Arial" w:cs="Arial"/>
          <w:color w:val="3C3C3C"/>
          <w:sz w:val="18"/>
          <w:szCs w:val="18"/>
          <w:shd w:val="clear" w:color="auto" w:fill="FFFFFF"/>
        </w:rPr>
      </w:pPr>
    </w:p>
    <w:p w14:paraId="2B72B1AB" w14:textId="77777777" w:rsidR="00F62550" w:rsidRPr="00F62550" w:rsidRDefault="00F62550" w:rsidP="00F62550"/>
    <w:p w14:paraId="41426487" w14:textId="07D76B16" w:rsidR="005F4609" w:rsidRDefault="00C33471" w:rsidP="00C33471">
      <w:pPr>
        <w:pStyle w:val="Heading1"/>
        <w:rPr>
          <w:rStyle w:val="kleinelettersvoettekstChar"/>
        </w:rPr>
      </w:pPr>
      <w:r>
        <w:rPr>
          <w:rFonts w:ascii="Arial" w:hAnsi="Arial" w:cs="Arial"/>
          <w:color w:val="3C3C3C"/>
          <w:sz w:val="18"/>
          <w:szCs w:val="18"/>
          <w:shd w:val="clear" w:color="auto" w:fill="FFFFFF"/>
        </w:rPr>
        <w:t> </w:t>
      </w:r>
      <w:r>
        <w:rPr>
          <w:noProof/>
        </w:rPr>
        <w:t xml:space="preserve"> </w:t>
      </w:r>
    </w:p>
    <w:p w14:paraId="3EED8F25" w14:textId="3642A575" w:rsidR="00745079" w:rsidRDefault="00736DC8" w:rsidP="004648F9">
      <w:pPr>
        <w:pStyle w:val="Caption"/>
        <w:rPr>
          <w:rStyle w:val="kleinelettersvoettekstChar"/>
        </w:rPr>
      </w:pPr>
      <w:r>
        <w:rPr>
          <w:noProof/>
        </w:rPr>
        <w:drawing>
          <wp:anchor distT="0" distB="0" distL="114300" distR="114300" simplePos="0" relativeHeight="251724807" behindDoc="0" locked="0" layoutInCell="1" allowOverlap="1" wp14:anchorId="2EA795AA" wp14:editId="2AEA4A84">
            <wp:simplePos x="0" y="0"/>
            <wp:positionH relativeFrom="column">
              <wp:posOffset>5390424</wp:posOffset>
            </wp:positionH>
            <wp:positionV relativeFrom="paragraph">
              <wp:posOffset>6502</wp:posOffset>
            </wp:positionV>
            <wp:extent cx="740833" cy="266700"/>
            <wp:effectExtent l="0" t="0" r="2540" b="0"/>
            <wp:wrapNone/>
            <wp:docPr id="492428060" name="Afbeelding 492428060" descr="Afbeelding met symbool,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9783" name="Afbeelding 1" descr="Afbeelding met symbool, Lettertype, Graphics, schermopname&#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0833"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3A59">
        <w:rPr>
          <w:rStyle w:val="kleinelettersvoettekstChar"/>
        </w:rPr>
        <w:t xml:space="preserve">QDOT materialen </w:t>
      </w:r>
      <w:r w:rsidR="0029239F" w:rsidRPr="005F4609">
        <w:rPr>
          <w:rStyle w:val="kleinelettersvoettekstChar"/>
        </w:rPr>
        <w:t xml:space="preserve"> </w:t>
      </w:r>
      <w:r w:rsidR="00C33471">
        <w:rPr>
          <w:rStyle w:val="kleinelettersvoettekstChar"/>
        </w:rPr>
        <w:t>val</w:t>
      </w:r>
      <w:r w:rsidR="00943A59">
        <w:rPr>
          <w:rStyle w:val="kleinelettersvoettekstChar"/>
        </w:rPr>
        <w:t>len</w:t>
      </w:r>
      <w:r w:rsidR="00C33471">
        <w:rPr>
          <w:rStyle w:val="kleinelettersvoettekstChar"/>
        </w:rPr>
        <w:t xml:space="preserve"> onde</w:t>
      </w:r>
      <w:r w:rsidR="00943A59">
        <w:rPr>
          <w:rStyle w:val="kleinelettersvoettekstChar"/>
        </w:rPr>
        <w:t>r</w:t>
      </w:r>
      <w:r w:rsidR="00C33471">
        <w:rPr>
          <w:rStyle w:val="kleinelettersvoettekstChar"/>
        </w:rPr>
        <w:t xml:space="preserve"> de </w:t>
      </w:r>
      <w:r w:rsidR="00F62550">
        <w:rPr>
          <w:rStyle w:val="kleinelettersvoettekstChar"/>
        </w:rPr>
        <w:t>C</w:t>
      </w:r>
      <w:r w:rsidR="00C33471">
        <w:rPr>
          <w:rStyle w:val="kleinelettersvoettekstChar"/>
        </w:rPr>
        <w:t xml:space="preserve">reative </w:t>
      </w:r>
      <w:r w:rsidR="00F62550">
        <w:rPr>
          <w:rStyle w:val="kleinelettersvoettekstChar"/>
        </w:rPr>
        <w:t>C</w:t>
      </w:r>
      <w:r w:rsidR="00C33471">
        <w:rPr>
          <w:rStyle w:val="kleinelettersvoettekstChar"/>
        </w:rPr>
        <w:t xml:space="preserve">ommons naamsvermelding – </w:t>
      </w:r>
      <w:r w:rsidR="00F62550">
        <w:rPr>
          <w:rStyle w:val="kleinelettersvoettekstChar"/>
        </w:rPr>
        <w:t>Niet commercieel - G</w:t>
      </w:r>
      <w:r w:rsidR="00C33471">
        <w:rPr>
          <w:rStyle w:val="kleinelettersvoettekstChar"/>
        </w:rPr>
        <w:t>elijk delen licentie</w:t>
      </w:r>
      <w:r w:rsidR="00282289" w:rsidRPr="005F4609">
        <w:rPr>
          <w:rStyle w:val="kleinelettersvoettekstChar"/>
        </w:rPr>
        <w:t> </w:t>
      </w:r>
      <w:r w:rsidR="004648F9">
        <w:rPr>
          <w:rStyle w:val="kleinelettersvoettekstChar"/>
        </w:rPr>
        <w:br/>
      </w:r>
      <w:hyperlink r:id="rId17" w:history="1">
        <w:r w:rsidR="00943A59" w:rsidRPr="00F15934">
          <w:rPr>
            <w:rStyle w:val="Hyperlink"/>
            <w:noProof/>
            <w:szCs w:val="24"/>
          </w:rPr>
          <w:t>http://creativecommons.org/licenses/by-nc-sa/4.0/</w:t>
        </w:r>
      </w:hyperlink>
    </w:p>
    <w:p w14:paraId="5DCEEB6E" w14:textId="77777777" w:rsidR="00943A59" w:rsidRDefault="00943A59">
      <w:pPr>
        <w:rPr>
          <w:rFonts w:eastAsiaTheme="minorEastAsia"/>
          <w:color w:val="5A5A5A" w:themeColor="text1" w:themeTint="A5"/>
          <w:spacing w:val="40"/>
          <w:sz w:val="36"/>
          <w:szCs w:val="22"/>
        </w:rPr>
      </w:pPr>
      <w:r>
        <w:br w:type="page"/>
      </w:r>
    </w:p>
    <w:p w14:paraId="05E9FE97" w14:textId="35D23F30" w:rsidR="008C01B7" w:rsidRDefault="004E55EF" w:rsidP="008C01B7">
      <w:pPr>
        <w:pStyle w:val="Heading1"/>
      </w:pPr>
      <w:r>
        <w:lastRenderedPageBreak/>
        <w:t>Hoofdonderwerp</w:t>
      </w:r>
    </w:p>
    <w:p w14:paraId="2A4AE643" w14:textId="2C1889C9" w:rsidR="00EF5B59" w:rsidRPr="004657BF" w:rsidRDefault="00EF5B59" w:rsidP="00EF5B59">
      <w:pPr>
        <w:pStyle w:val="Heading1"/>
      </w:pPr>
      <w:r>
        <w:t>Qu</w:t>
      </w:r>
      <w:r w:rsidRPr="004657BF">
        <w:t>antumcomputers</w:t>
      </w:r>
      <w:r>
        <w:t>: Toveren met Qubits</w:t>
      </w:r>
    </w:p>
    <w:p w14:paraId="6E4FD4A1" w14:textId="77777777" w:rsidR="00EF5B59" w:rsidRPr="00C91E97" w:rsidRDefault="00EF5B59" w:rsidP="00EF5B59">
      <w:pPr>
        <w:pStyle w:val="Heading2"/>
      </w:pPr>
      <w:r w:rsidRPr="00C91E97">
        <w:t>Inleiding</w:t>
      </w:r>
    </w:p>
    <w:p w14:paraId="079D0D2B" w14:textId="77777777" w:rsidR="00EF5B59" w:rsidRPr="00C91E97" w:rsidRDefault="00EF5B59" w:rsidP="00EF5B59">
      <w:pPr>
        <w:jc w:val="both"/>
        <w:rPr>
          <w:rFonts w:asciiTheme="majorHAnsi" w:hAnsiTheme="majorHAnsi"/>
        </w:rPr>
      </w:pPr>
      <w:r w:rsidRPr="00C91E97">
        <w:rPr>
          <w:rFonts w:asciiTheme="majorHAnsi" w:hAnsiTheme="majorHAnsi"/>
        </w:rPr>
        <w:t xml:space="preserve">Vandaag duiken we in de fascinerende wereld van quantumcomputers. Tijdens deze les ontdek je de verschillen tussen een quantumcomputer en een gewone computer. </w:t>
      </w:r>
    </w:p>
    <w:p w14:paraId="2F0ED4A8" w14:textId="77777777" w:rsidR="00EF5B59" w:rsidRPr="00C91E97" w:rsidRDefault="00EF5B59" w:rsidP="00EF5B59">
      <w:pPr>
        <w:spacing w:after="0"/>
        <w:jc w:val="both"/>
        <w:rPr>
          <w:rFonts w:asciiTheme="majorHAnsi" w:hAnsiTheme="majorHAnsi"/>
        </w:rPr>
      </w:pPr>
      <w:r w:rsidRPr="00C91E97">
        <w:rPr>
          <w:rFonts w:asciiTheme="majorHAnsi" w:hAnsiTheme="majorHAnsi"/>
          <w:b/>
          <w:bCs/>
        </w:rPr>
        <w:t>We leren</w:t>
      </w:r>
      <w:r w:rsidRPr="00C91E97">
        <w:rPr>
          <w:rFonts w:asciiTheme="majorHAnsi" w:hAnsiTheme="majorHAnsi"/>
        </w:rPr>
        <w:t>:</w:t>
      </w:r>
    </w:p>
    <w:p w14:paraId="6701070C" w14:textId="77777777" w:rsidR="00EF5B59" w:rsidRPr="00C91E97" w:rsidRDefault="00EF5B59" w:rsidP="00EF5B59">
      <w:pPr>
        <w:pStyle w:val="ListParagraph"/>
        <w:numPr>
          <w:ilvl w:val="0"/>
          <w:numId w:val="39"/>
        </w:numPr>
        <w:spacing w:line="259" w:lineRule="auto"/>
        <w:jc w:val="both"/>
        <w:rPr>
          <w:rFonts w:asciiTheme="majorHAnsi" w:hAnsiTheme="majorHAnsi"/>
        </w:rPr>
      </w:pPr>
      <w:r w:rsidRPr="00C91E97">
        <w:rPr>
          <w:rFonts w:asciiTheme="majorHAnsi" w:hAnsiTheme="majorHAnsi"/>
        </w:rPr>
        <w:t>wat een qubit is;</w:t>
      </w:r>
    </w:p>
    <w:p w14:paraId="2D784548" w14:textId="77777777" w:rsidR="00EF5B59" w:rsidRPr="00C91E97" w:rsidRDefault="00EF5B59" w:rsidP="00EF5B59">
      <w:pPr>
        <w:pStyle w:val="ListParagraph"/>
        <w:numPr>
          <w:ilvl w:val="0"/>
          <w:numId w:val="39"/>
        </w:numPr>
        <w:spacing w:line="259" w:lineRule="auto"/>
        <w:jc w:val="both"/>
        <w:rPr>
          <w:rFonts w:asciiTheme="majorHAnsi" w:hAnsiTheme="majorHAnsi"/>
        </w:rPr>
      </w:pPr>
      <w:r w:rsidRPr="00C91E97">
        <w:rPr>
          <w:rFonts w:asciiTheme="majorHAnsi" w:hAnsiTheme="majorHAnsi"/>
        </w:rPr>
        <w:t>hoe qubits een computer sneller en slimmer maken</w:t>
      </w:r>
      <w:r w:rsidRPr="00C91E97">
        <w:rPr>
          <w:rStyle w:val="CommentReference"/>
          <w:rFonts w:asciiTheme="majorHAnsi" w:hAnsiTheme="majorHAnsi"/>
        </w:rPr>
        <w:t>;</w:t>
      </w:r>
    </w:p>
    <w:p w14:paraId="7A06A089" w14:textId="77777777" w:rsidR="00EF5B59" w:rsidRPr="00C91E97" w:rsidRDefault="00EF5B59" w:rsidP="00EF5B59">
      <w:pPr>
        <w:pStyle w:val="ListParagraph"/>
        <w:numPr>
          <w:ilvl w:val="0"/>
          <w:numId w:val="39"/>
        </w:numPr>
        <w:spacing w:line="259" w:lineRule="auto"/>
        <w:jc w:val="both"/>
        <w:rPr>
          <w:rFonts w:asciiTheme="majorHAnsi" w:hAnsiTheme="majorHAnsi"/>
        </w:rPr>
      </w:pPr>
      <w:r w:rsidRPr="00C91E97">
        <w:rPr>
          <w:rFonts w:asciiTheme="majorHAnsi" w:hAnsiTheme="majorHAnsi"/>
        </w:rPr>
        <w:t>hoe een quantumcomputer werkt;</w:t>
      </w:r>
    </w:p>
    <w:p w14:paraId="6B49AF9D" w14:textId="77777777" w:rsidR="00EF5B59" w:rsidRPr="00C91E97" w:rsidRDefault="00EF5B59" w:rsidP="00EF5B59">
      <w:pPr>
        <w:pStyle w:val="ListParagraph"/>
        <w:numPr>
          <w:ilvl w:val="0"/>
          <w:numId w:val="39"/>
        </w:numPr>
        <w:spacing w:line="259" w:lineRule="auto"/>
        <w:jc w:val="both"/>
        <w:rPr>
          <w:rFonts w:asciiTheme="majorHAnsi" w:hAnsiTheme="majorHAnsi"/>
        </w:rPr>
      </w:pPr>
      <w:r w:rsidRPr="00C91E97">
        <w:rPr>
          <w:rFonts w:asciiTheme="majorHAnsi" w:hAnsiTheme="majorHAnsi"/>
        </w:rPr>
        <w:t>hoe quantumcomputers onze wereld kunnen veranderen;</w:t>
      </w:r>
    </w:p>
    <w:p w14:paraId="04E30004" w14:textId="77777777" w:rsidR="00EF5B59" w:rsidRPr="00C91E97" w:rsidRDefault="00EF5B59" w:rsidP="00EF5B59">
      <w:pPr>
        <w:pStyle w:val="ListParagraph"/>
        <w:numPr>
          <w:ilvl w:val="0"/>
          <w:numId w:val="39"/>
        </w:numPr>
        <w:spacing w:line="259" w:lineRule="auto"/>
        <w:jc w:val="both"/>
        <w:rPr>
          <w:rFonts w:asciiTheme="majorHAnsi" w:hAnsiTheme="majorHAnsi"/>
        </w:rPr>
      </w:pPr>
      <w:r w:rsidRPr="00C91E97">
        <w:rPr>
          <w:rFonts w:asciiTheme="majorHAnsi" w:hAnsiTheme="majorHAnsi"/>
        </w:rPr>
        <w:t>waarom bedrijven zo enthousiast zijn over deze technologie.</w:t>
      </w:r>
    </w:p>
    <w:p w14:paraId="1384552D" w14:textId="77777777" w:rsidR="00EF5B59" w:rsidRPr="00C91E97" w:rsidRDefault="00EF5B59" w:rsidP="00EF5B59">
      <w:pPr>
        <w:spacing w:after="0"/>
        <w:jc w:val="both"/>
        <w:rPr>
          <w:rFonts w:asciiTheme="majorHAnsi" w:hAnsiTheme="majorHAnsi"/>
        </w:rPr>
      </w:pPr>
      <w:r w:rsidRPr="00C91E97">
        <w:rPr>
          <w:rFonts w:asciiTheme="majorHAnsi" w:hAnsiTheme="majorHAnsi"/>
        </w:rPr>
        <w:t>We leren dit omdat quantumcomputers een belangrijke rol gaan spelen in onze toekomst. Ze kunnen problemen oplossen die gewone computers niet aankunnen, zoals het ontwikkelen van nieuwe medicijnen, duurzame batterijen, betere navigatie, of het beveiligen van jouw online berichten. Bedrijven en wetenschappers over de hele wereld werken hard aan de ontwikkeling van quantumcomputers. Je kunt ze dan ook gaan tegenkomen in je toekomstige baan.</w:t>
      </w:r>
    </w:p>
    <w:p w14:paraId="56C449E8" w14:textId="77777777" w:rsidR="00EF5B59" w:rsidRPr="00C91E97" w:rsidRDefault="00EF5B59" w:rsidP="00EF5B59">
      <w:pPr>
        <w:pStyle w:val="Heading2"/>
      </w:pPr>
      <w:r w:rsidRPr="00C91E97">
        <w:t>Onderzoek 1: Hoe werken gewone computers?</w:t>
      </w:r>
    </w:p>
    <w:p w14:paraId="435429B7" w14:textId="77777777" w:rsidR="00EF5B59" w:rsidRPr="00C91E97" w:rsidRDefault="00EF5B59" w:rsidP="00EF5B59">
      <w:pPr>
        <w:jc w:val="both"/>
        <w:rPr>
          <w:rFonts w:asciiTheme="majorHAnsi" w:hAnsiTheme="majorHAnsi"/>
        </w:rPr>
      </w:pPr>
      <w:r w:rsidRPr="00C91E97">
        <w:rPr>
          <w:rFonts w:asciiTheme="majorHAnsi" w:hAnsiTheme="majorHAnsi"/>
          <w:noProof/>
        </w:rPr>
        <mc:AlternateContent>
          <mc:Choice Requires="wpg">
            <w:drawing>
              <wp:anchor distT="0" distB="0" distL="114300" distR="114300" simplePos="0" relativeHeight="251728903" behindDoc="1" locked="0" layoutInCell="1" allowOverlap="1" wp14:anchorId="170F24FB" wp14:editId="3B0A5DB1">
                <wp:simplePos x="0" y="0"/>
                <wp:positionH relativeFrom="margin">
                  <wp:posOffset>83489</wp:posOffset>
                </wp:positionH>
                <wp:positionV relativeFrom="paragraph">
                  <wp:posOffset>638755</wp:posOffset>
                </wp:positionV>
                <wp:extent cx="914400" cy="914400"/>
                <wp:effectExtent l="0" t="0" r="0" b="0"/>
                <wp:wrapSquare wrapText="bothSides"/>
                <wp:docPr id="1883026895" name="Group 5"/>
                <wp:cNvGraphicFramePr/>
                <a:graphic xmlns:a="http://schemas.openxmlformats.org/drawingml/2006/main">
                  <a:graphicData uri="http://schemas.microsoft.com/office/word/2010/wordprocessingGroup">
                    <wpg:wgp>
                      <wpg:cNvGrpSpPr/>
                      <wpg:grpSpPr>
                        <a:xfrm>
                          <a:off x="0" y="0"/>
                          <a:ext cx="914400" cy="914400"/>
                          <a:chOff x="0" y="0"/>
                          <a:chExt cx="914400" cy="914400"/>
                        </a:xfrm>
                      </wpg:grpSpPr>
                      <pic:pic xmlns:pic="http://schemas.openxmlformats.org/drawingml/2006/picture">
                        <pic:nvPicPr>
                          <pic:cNvPr id="1655178983" name="Graphic 4" descr="Binary outline"/>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flipH="1">
                            <a:off x="174929" y="302149"/>
                            <a:ext cx="221615" cy="221615"/>
                          </a:xfrm>
                          <a:prstGeom prst="rect">
                            <a:avLst/>
                          </a:prstGeom>
                        </pic:spPr>
                      </pic:pic>
                      <pic:pic xmlns:pic="http://schemas.openxmlformats.org/drawingml/2006/picture">
                        <pic:nvPicPr>
                          <pic:cNvPr id="785502467" name="Graphic 3" descr="Computer with solid fill"/>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wpg:wgp>
                  </a:graphicData>
                </a:graphic>
              </wp:anchor>
            </w:drawing>
          </mc:Choice>
          <mc:Fallback>
            <w:pict>
              <v:group w14:anchorId="6B259E2B" id="Group 5" o:spid="_x0000_s1026" style="position:absolute;margin-left:6.55pt;margin-top:50.3pt;width:1in;height:1in;z-index:-251587577;mso-position-horizontal-relative:margin" coordsize="9144,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">
                <v:shape id="Graphic 4" o:spid="_x0000_s1027" type="#_x0000_t75" alt="Binary outline" style="position:absolute;left:1749;top:3021;width:2216;height:221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">
                  <v:imagedata r:id="rId22" o:title="Binary outline"/>
                </v:shape>
                <v:shape id="Graphic 3" o:spid="_x0000_s1028" type="#_x0000_t75" alt="Computer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">
                  <v:imagedata r:id="rId23" o:title="Computer with solid fill"/>
                </v:shape>
                <w10:wrap type="square" anchorx="margin"/>
              </v:group>
            </w:pict>
          </mc:Fallback>
        </mc:AlternateContent>
      </w:r>
      <w:r w:rsidRPr="00C91E97">
        <w:rPr>
          <w:rFonts w:asciiTheme="majorHAnsi" w:hAnsiTheme="majorHAnsi"/>
        </w:rPr>
        <w:t>Het woord "computer" komt van het Engelse woord "</w:t>
      </w:r>
      <w:proofErr w:type="spellStart"/>
      <w:r w:rsidRPr="00C91E97">
        <w:rPr>
          <w:rFonts w:asciiTheme="majorHAnsi" w:hAnsiTheme="majorHAnsi"/>
        </w:rPr>
        <w:t>to</w:t>
      </w:r>
      <w:proofErr w:type="spellEnd"/>
      <w:r w:rsidRPr="00C91E97">
        <w:rPr>
          <w:rFonts w:asciiTheme="majorHAnsi" w:hAnsiTheme="majorHAnsi"/>
        </w:rPr>
        <w:t xml:space="preserve"> </w:t>
      </w:r>
      <w:proofErr w:type="spellStart"/>
      <w:r w:rsidRPr="00C91E97">
        <w:rPr>
          <w:rFonts w:asciiTheme="majorHAnsi" w:hAnsiTheme="majorHAnsi"/>
        </w:rPr>
        <w:t>compute</w:t>
      </w:r>
      <w:proofErr w:type="spellEnd"/>
      <w:r w:rsidRPr="00C91E97">
        <w:rPr>
          <w:rFonts w:asciiTheme="majorHAnsi" w:hAnsiTheme="majorHAnsi"/>
        </w:rPr>
        <w:t xml:space="preserve">," wat "berekenen" betekent. Een gewone computer gebruikt nullen en enen om opdrachten uit te voeren. Als de computer iets opslaat is dat dus een 1 of 0. Deze nullen en enen worden bits genoemd. Letterlijk: Binaire Items. </w:t>
      </w:r>
    </w:p>
    <w:p w14:paraId="0ED1228E" w14:textId="77777777" w:rsidR="00EF5B59" w:rsidRPr="00C91E97" w:rsidRDefault="00EF5B59" w:rsidP="00EF5B59">
      <w:pPr>
        <w:jc w:val="both"/>
        <w:rPr>
          <w:rFonts w:asciiTheme="majorHAnsi" w:hAnsiTheme="majorHAnsi"/>
        </w:rPr>
      </w:pPr>
      <w:r w:rsidRPr="00C91E97">
        <w:rPr>
          <w:rFonts w:asciiTheme="majorHAnsi" w:hAnsiTheme="majorHAnsi"/>
        </w:rPr>
        <w:t>Je kunt dit zien als lampjes: het lampje staat uit of aan. Uit is een nul; aan is een één; Hiermee kunnen we tellen, net als dat we doen met de getallen 0 tot en met 9. Hoe meer plaats voor lampjes je hebt, hoe meer lampjes er aan of uit kunnen staan. Stel: ik heb twee lampjes. Welk getal heb ik dan als ze allemaal uit staan? Ik heb dan twee nullen; alles is uit, dan is het getal nul. Als ik het laatste lampje aan doe, heb ik het getal 1. Als ik nog meer wil tellen, moet ik het volgende lampje gebruiken. Elk lampje kan alleen maar 0 of 1. Elk lampje kun je zien als één bit.</w:t>
      </w:r>
    </w:p>
    <w:p w14:paraId="08276999" w14:textId="77777777" w:rsidR="00EF5B59" w:rsidRPr="00E422E8" w:rsidRDefault="00EF5B59" w:rsidP="00E422E8">
      <w:pPr>
        <w:pStyle w:val="materiaalnodig"/>
        <w:tabs>
          <w:tab w:val="clear" w:pos="0"/>
          <w:tab w:val="left" w:pos="426"/>
        </w:tabs>
        <w:ind w:left="0" w:hanging="567"/>
        <w:rPr>
          <w:b/>
          <w:bCs/>
        </w:rPr>
      </w:pPr>
      <w:r w:rsidRPr="00E422E8">
        <w:rPr>
          <w:b/>
          <w:bCs/>
        </w:rPr>
        <w:t xml:space="preserve">Opdracht 1: </w:t>
      </w:r>
    </w:p>
    <w:p w14:paraId="6B0AB50C" w14:textId="77777777" w:rsidR="00EF5B59" w:rsidRPr="00177271" w:rsidRDefault="00EF5B59" w:rsidP="00177271">
      <w:pPr>
        <w:pStyle w:val="ListParagraph"/>
        <w:numPr>
          <w:ilvl w:val="0"/>
          <w:numId w:val="43"/>
        </w:numPr>
        <w:jc w:val="both"/>
        <w:rPr>
          <w:rFonts w:asciiTheme="majorHAnsi" w:hAnsiTheme="majorHAnsi"/>
        </w:rPr>
      </w:pPr>
      <w:r w:rsidRPr="00177271">
        <w:rPr>
          <w:rFonts w:asciiTheme="majorHAnsi" w:hAnsiTheme="majorHAnsi"/>
        </w:rPr>
        <w:t xml:space="preserve">Maak een opstelling (of kijk naar de opstelling van je docent) waar je telkens 1 lampje meer aan of uit kunt zetten. </w:t>
      </w:r>
    </w:p>
    <w:p w14:paraId="14D07C7B" w14:textId="77777777" w:rsidR="00EF5B59" w:rsidRPr="00177271" w:rsidRDefault="00EF5B59" w:rsidP="00177271">
      <w:pPr>
        <w:pStyle w:val="ListParagraph"/>
        <w:numPr>
          <w:ilvl w:val="0"/>
          <w:numId w:val="43"/>
        </w:numPr>
        <w:jc w:val="both"/>
        <w:rPr>
          <w:rFonts w:asciiTheme="majorHAnsi" w:hAnsiTheme="majorHAnsi"/>
        </w:rPr>
      </w:pPr>
      <w:r w:rsidRPr="00177271">
        <w:rPr>
          <w:rFonts w:asciiTheme="majorHAnsi" w:hAnsiTheme="majorHAnsi"/>
        </w:rPr>
        <w:t>Probeer eens te tellen met deze bits.</w:t>
      </w:r>
    </w:p>
    <w:p w14:paraId="1D443C8C" w14:textId="77777777" w:rsidR="00EF5B59" w:rsidRPr="00177271" w:rsidRDefault="00EF5B59" w:rsidP="00177271">
      <w:pPr>
        <w:pStyle w:val="ListParagraph"/>
        <w:numPr>
          <w:ilvl w:val="0"/>
          <w:numId w:val="43"/>
        </w:numPr>
        <w:jc w:val="both"/>
        <w:rPr>
          <w:rFonts w:asciiTheme="majorHAnsi" w:hAnsiTheme="majorHAnsi"/>
        </w:rPr>
      </w:pPr>
      <w:r>
        <w:br w:type="page"/>
      </w:r>
      <w:r w:rsidRPr="00177271">
        <w:rPr>
          <w:rFonts w:asciiTheme="majorHAnsi" w:hAnsiTheme="majorHAnsi"/>
        </w:rPr>
        <w:lastRenderedPageBreak/>
        <w:t>Verklaar nu samen waarom de tabel hieronder er zo uit ziet.</w:t>
      </w:r>
    </w:p>
    <w:tbl>
      <w:tblPr>
        <w:tblStyle w:val="TableGrid"/>
        <w:tblW w:w="0" w:type="auto"/>
        <w:jc w:val="center"/>
        <w:tblLook w:val="04A0" w:firstRow="1" w:lastRow="0" w:firstColumn="1" w:lastColumn="0" w:noHBand="0" w:noVBand="1"/>
      </w:tblPr>
      <w:tblGrid>
        <w:gridCol w:w="2088"/>
        <w:gridCol w:w="730"/>
        <w:gridCol w:w="3324"/>
      </w:tblGrid>
      <w:tr w:rsidR="00EF5B59" w:rsidRPr="00C91E97" w14:paraId="1DD20405" w14:textId="77777777" w:rsidTr="00E0153E">
        <w:trPr>
          <w:jc w:val="center"/>
        </w:trPr>
        <w:tc>
          <w:tcPr>
            <w:tcW w:w="0" w:type="auto"/>
            <w:shd w:val="clear" w:color="auto" w:fill="E7E6E6" w:themeFill="background2"/>
          </w:tcPr>
          <w:p w14:paraId="5DD393BC" w14:textId="77777777" w:rsidR="00EF5B59" w:rsidRPr="00C91E97" w:rsidRDefault="00EF5B59" w:rsidP="006E092A">
            <w:pPr>
              <w:spacing w:after="160" w:line="259" w:lineRule="auto"/>
              <w:jc w:val="both"/>
              <w:rPr>
                <w:rFonts w:asciiTheme="majorHAnsi" w:hAnsiTheme="majorHAnsi"/>
              </w:rPr>
            </w:pPr>
            <w:r w:rsidRPr="00C91E97">
              <w:rPr>
                <w:rFonts w:asciiTheme="majorHAnsi" w:hAnsiTheme="majorHAnsi"/>
              </w:rPr>
              <w:t>Aantal bit / lampjes</w:t>
            </w:r>
          </w:p>
        </w:tc>
        <w:tc>
          <w:tcPr>
            <w:tcW w:w="0" w:type="auto"/>
            <w:shd w:val="clear" w:color="auto" w:fill="E7E6E6" w:themeFill="background2"/>
          </w:tcPr>
          <w:p w14:paraId="18D77B13" w14:textId="77777777" w:rsidR="00EF5B59" w:rsidRPr="00C91E97" w:rsidRDefault="00EF5B59" w:rsidP="006E092A">
            <w:pPr>
              <w:spacing w:after="160" w:line="259" w:lineRule="auto"/>
              <w:jc w:val="both"/>
              <w:rPr>
                <w:rFonts w:asciiTheme="majorHAnsi" w:hAnsiTheme="majorHAnsi"/>
              </w:rPr>
            </w:pPr>
            <w:r w:rsidRPr="00C91E97">
              <w:rPr>
                <w:rFonts w:asciiTheme="majorHAnsi" w:hAnsiTheme="majorHAnsi"/>
              </w:rPr>
              <w:t>Getal</w:t>
            </w:r>
          </w:p>
        </w:tc>
        <w:tc>
          <w:tcPr>
            <w:tcW w:w="0" w:type="auto"/>
            <w:shd w:val="clear" w:color="auto" w:fill="E7E6E6" w:themeFill="background2"/>
          </w:tcPr>
          <w:p w14:paraId="1D995156" w14:textId="77777777" w:rsidR="00EF5B59" w:rsidRPr="00C91E97" w:rsidRDefault="00EF5B59" w:rsidP="006E092A">
            <w:pPr>
              <w:spacing w:after="160" w:line="259" w:lineRule="auto"/>
              <w:jc w:val="both"/>
              <w:rPr>
                <w:rFonts w:asciiTheme="majorHAnsi" w:hAnsiTheme="majorHAnsi"/>
              </w:rPr>
            </w:pPr>
            <w:r w:rsidRPr="00C91E97">
              <w:rPr>
                <w:rFonts w:asciiTheme="majorHAnsi" w:hAnsiTheme="majorHAnsi"/>
              </w:rPr>
              <w:t>Binaire code / lampjes aan of uit</w:t>
            </w:r>
          </w:p>
        </w:tc>
      </w:tr>
      <w:tr w:rsidR="00EF5B59" w:rsidRPr="00C91E97" w14:paraId="25CBBD65" w14:textId="77777777" w:rsidTr="00E0153E">
        <w:trPr>
          <w:jc w:val="center"/>
        </w:trPr>
        <w:tc>
          <w:tcPr>
            <w:tcW w:w="0" w:type="auto"/>
          </w:tcPr>
          <w:p w14:paraId="1CF0FB00" w14:textId="77777777" w:rsidR="00EF5B59" w:rsidRPr="00C91E97" w:rsidRDefault="00EF5B59" w:rsidP="006E092A">
            <w:pPr>
              <w:spacing w:after="160" w:line="259" w:lineRule="auto"/>
              <w:jc w:val="both"/>
              <w:rPr>
                <w:rFonts w:asciiTheme="majorHAnsi" w:hAnsiTheme="majorHAnsi"/>
              </w:rPr>
            </w:pPr>
            <w:r w:rsidRPr="00C91E97">
              <w:rPr>
                <w:rFonts w:asciiTheme="majorHAnsi" w:hAnsiTheme="majorHAnsi"/>
              </w:rPr>
              <w:t>1</w:t>
            </w:r>
          </w:p>
        </w:tc>
        <w:tc>
          <w:tcPr>
            <w:tcW w:w="0" w:type="auto"/>
          </w:tcPr>
          <w:p w14:paraId="63D9F7E7" w14:textId="77777777" w:rsidR="00EF5B59" w:rsidRPr="00C91E97" w:rsidRDefault="00EF5B59" w:rsidP="006E092A">
            <w:pPr>
              <w:spacing w:after="160" w:line="259" w:lineRule="auto"/>
              <w:jc w:val="both"/>
              <w:rPr>
                <w:rFonts w:asciiTheme="majorHAnsi" w:hAnsiTheme="majorHAnsi"/>
              </w:rPr>
            </w:pPr>
            <w:r w:rsidRPr="00C91E97">
              <w:rPr>
                <w:rFonts w:asciiTheme="majorHAnsi" w:hAnsiTheme="majorHAnsi"/>
              </w:rPr>
              <w:t>0</w:t>
            </w:r>
          </w:p>
        </w:tc>
        <w:tc>
          <w:tcPr>
            <w:tcW w:w="0" w:type="auto"/>
          </w:tcPr>
          <w:p w14:paraId="3C084F01" w14:textId="77777777" w:rsidR="00EF5B59" w:rsidRPr="00C91E97" w:rsidRDefault="00EF5B59" w:rsidP="006E092A">
            <w:pPr>
              <w:spacing w:after="160" w:line="259" w:lineRule="auto"/>
              <w:jc w:val="both"/>
              <w:rPr>
                <w:rFonts w:asciiTheme="majorHAnsi" w:hAnsiTheme="majorHAnsi"/>
              </w:rPr>
            </w:pPr>
            <w:r w:rsidRPr="00C91E97">
              <w:rPr>
                <w:rFonts w:asciiTheme="majorHAnsi" w:hAnsiTheme="majorHAnsi"/>
              </w:rPr>
              <w:t xml:space="preserve"> 0</w:t>
            </w:r>
          </w:p>
        </w:tc>
      </w:tr>
      <w:tr w:rsidR="00EF5B59" w:rsidRPr="00C91E97" w14:paraId="56ADF255" w14:textId="77777777" w:rsidTr="00E0153E">
        <w:trPr>
          <w:jc w:val="center"/>
        </w:trPr>
        <w:tc>
          <w:tcPr>
            <w:tcW w:w="0" w:type="auto"/>
          </w:tcPr>
          <w:p w14:paraId="142D91FA" w14:textId="77777777" w:rsidR="00EF5B59" w:rsidRPr="00C91E97" w:rsidRDefault="00EF5B59" w:rsidP="006E092A">
            <w:pPr>
              <w:spacing w:after="160" w:line="259" w:lineRule="auto"/>
              <w:jc w:val="both"/>
              <w:rPr>
                <w:rFonts w:asciiTheme="majorHAnsi" w:hAnsiTheme="majorHAnsi"/>
              </w:rPr>
            </w:pPr>
          </w:p>
        </w:tc>
        <w:tc>
          <w:tcPr>
            <w:tcW w:w="0" w:type="auto"/>
          </w:tcPr>
          <w:p w14:paraId="3345E5D5" w14:textId="77777777" w:rsidR="00EF5B59" w:rsidRPr="00C91E97" w:rsidRDefault="00EF5B59" w:rsidP="006E092A">
            <w:pPr>
              <w:spacing w:after="160" w:line="259" w:lineRule="auto"/>
              <w:jc w:val="both"/>
              <w:rPr>
                <w:rFonts w:asciiTheme="majorHAnsi" w:hAnsiTheme="majorHAnsi"/>
              </w:rPr>
            </w:pPr>
            <w:r w:rsidRPr="00C91E97">
              <w:rPr>
                <w:rFonts w:asciiTheme="majorHAnsi" w:hAnsiTheme="majorHAnsi"/>
              </w:rPr>
              <w:t>1</w:t>
            </w:r>
          </w:p>
        </w:tc>
        <w:tc>
          <w:tcPr>
            <w:tcW w:w="0" w:type="auto"/>
          </w:tcPr>
          <w:p w14:paraId="1B8EF732" w14:textId="77777777" w:rsidR="00EF5B59" w:rsidRPr="00C91E97" w:rsidRDefault="00EF5B59" w:rsidP="006E092A">
            <w:pPr>
              <w:spacing w:after="160" w:line="259" w:lineRule="auto"/>
              <w:jc w:val="both"/>
              <w:rPr>
                <w:rFonts w:asciiTheme="majorHAnsi" w:hAnsiTheme="majorHAnsi"/>
              </w:rPr>
            </w:pPr>
            <w:r w:rsidRPr="00C91E97">
              <w:rPr>
                <w:rFonts w:asciiTheme="majorHAnsi" w:hAnsiTheme="majorHAnsi"/>
              </w:rPr>
              <w:t xml:space="preserve"> 1</w:t>
            </w:r>
          </w:p>
        </w:tc>
      </w:tr>
      <w:tr w:rsidR="00EF5B59" w:rsidRPr="00C91E97" w14:paraId="1CC86CA2" w14:textId="77777777" w:rsidTr="00E0153E">
        <w:trPr>
          <w:jc w:val="center"/>
        </w:trPr>
        <w:tc>
          <w:tcPr>
            <w:tcW w:w="0" w:type="auto"/>
          </w:tcPr>
          <w:p w14:paraId="6A36976B" w14:textId="77777777" w:rsidR="00EF5B59" w:rsidRPr="00C91E97" w:rsidRDefault="00EF5B59" w:rsidP="006E092A">
            <w:pPr>
              <w:spacing w:after="160" w:line="259" w:lineRule="auto"/>
              <w:jc w:val="both"/>
              <w:rPr>
                <w:rFonts w:asciiTheme="majorHAnsi" w:hAnsiTheme="majorHAnsi"/>
              </w:rPr>
            </w:pPr>
            <w:r w:rsidRPr="00C91E97">
              <w:rPr>
                <w:rFonts w:asciiTheme="majorHAnsi" w:hAnsiTheme="majorHAnsi"/>
              </w:rPr>
              <w:t>2</w:t>
            </w:r>
          </w:p>
        </w:tc>
        <w:tc>
          <w:tcPr>
            <w:tcW w:w="0" w:type="auto"/>
          </w:tcPr>
          <w:p w14:paraId="4B5BDD54" w14:textId="77777777" w:rsidR="00EF5B59" w:rsidRPr="00C91E97" w:rsidRDefault="00EF5B59" w:rsidP="006E092A">
            <w:pPr>
              <w:spacing w:after="160" w:line="259" w:lineRule="auto"/>
              <w:jc w:val="both"/>
              <w:rPr>
                <w:rFonts w:asciiTheme="majorHAnsi" w:hAnsiTheme="majorHAnsi"/>
              </w:rPr>
            </w:pPr>
            <w:r w:rsidRPr="00C91E97">
              <w:rPr>
                <w:rFonts w:asciiTheme="majorHAnsi" w:hAnsiTheme="majorHAnsi"/>
              </w:rPr>
              <w:t>2</w:t>
            </w:r>
          </w:p>
        </w:tc>
        <w:tc>
          <w:tcPr>
            <w:tcW w:w="0" w:type="auto"/>
          </w:tcPr>
          <w:p w14:paraId="1E46CA37" w14:textId="77777777" w:rsidR="00EF5B59" w:rsidRPr="00C91E97" w:rsidRDefault="00EF5B59" w:rsidP="006E092A">
            <w:pPr>
              <w:spacing w:after="160" w:line="259" w:lineRule="auto"/>
              <w:jc w:val="both"/>
              <w:rPr>
                <w:rFonts w:asciiTheme="majorHAnsi" w:hAnsiTheme="majorHAnsi"/>
              </w:rPr>
            </w:pPr>
            <w:r w:rsidRPr="00C91E97">
              <w:rPr>
                <w:rFonts w:asciiTheme="majorHAnsi" w:hAnsiTheme="majorHAnsi"/>
              </w:rPr>
              <w:t>10</w:t>
            </w:r>
          </w:p>
        </w:tc>
      </w:tr>
      <w:tr w:rsidR="00EF5B59" w:rsidRPr="00C91E97" w14:paraId="0DAF3034" w14:textId="77777777" w:rsidTr="00E0153E">
        <w:trPr>
          <w:jc w:val="center"/>
        </w:trPr>
        <w:tc>
          <w:tcPr>
            <w:tcW w:w="0" w:type="auto"/>
          </w:tcPr>
          <w:p w14:paraId="4FFC55B9" w14:textId="77777777" w:rsidR="00EF5B59" w:rsidRPr="00C91E97" w:rsidRDefault="00EF5B59" w:rsidP="006E092A">
            <w:pPr>
              <w:spacing w:after="160" w:line="259" w:lineRule="auto"/>
              <w:jc w:val="both"/>
              <w:rPr>
                <w:rFonts w:asciiTheme="majorHAnsi" w:hAnsiTheme="majorHAnsi"/>
              </w:rPr>
            </w:pPr>
          </w:p>
        </w:tc>
        <w:tc>
          <w:tcPr>
            <w:tcW w:w="0" w:type="auto"/>
          </w:tcPr>
          <w:p w14:paraId="1E717001" w14:textId="77777777" w:rsidR="00EF5B59" w:rsidRPr="00C91E97" w:rsidRDefault="00EF5B59" w:rsidP="006E092A">
            <w:pPr>
              <w:spacing w:after="160" w:line="259" w:lineRule="auto"/>
              <w:jc w:val="both"/>
              <w:rPr>
                <w:rFonts w:asciiTheme="majorHAnsi" w:hAnsiTheme="majorHAnsi"/>
              </w:rPr>
            </w:pPr>
            <w:r w:rsidRPr="00C91E97">
              <w:rPr>
                <w:rFonts w:asciiTheme="majorHAnsi" w:hAnsiTheme="majorHAnsi"/>
              </w:rPr>
              <w:t>3</w:t>
            </w:r>
          </w:p>
        </w:tc>
        <w:tc>
          <w:tcPr>
            <w:tcW w:w="0" w:type="auto"/>
          </w:tcPr>
          <w:p w14:paraId="00E28905" w14:textId="77777777" w:rsidR="00EF5B59" w:rsidRPr="00C91E97" w:rsidRDefault="00EF5B59" w:rsidP="006E092A">
            <w:pPr>
              <w:spacing w:after="160" w:line="259" w:lineRule="auto"/>
              <w:jc w:val="both"/>
              <w:rPr>
                <w:rFonts w:asciiTheme="majorHAnsi" w:hAnsiTheme="majorHAnsi"/>
              </w:rPr>
            </w:pPr>
            <w:r w:rsidRPr="00C91E97">
              <w:rPr>
                <w:rFonts w:asciiTheme="majorHAnsi" w:hAnsiTheme="majorHAnsi"/>
              </w:rPr>
              <w:t>11</w:t>
            </w:r>
          </w:p>
        </w:tc>
      </w:tr>
      <w:tr w:rsidR="00EF5B59" w:rsidRPr="00C91E97" w14:paraId="56451341" w14:textId="77777777" w:rsidTr="00E0153E">
        <w:trPr>
          <w:jc w:val="center"/>
        </w:trPr>
        <w:tc>
          <w:tcPr>
            <w:tcW w:w="0" w:type="auto"/>
          </w:tcPr>
          <w:p w14:paraId="14D8F4E4" w14:textId="77777777" w:rsidR="00EF5B59" w:rsidRPr="00C91E97" w:rsidRDefault="00EF5B59" w:rsidP="006E092A">
            <w:pPr>
              <w:spacing w:after="160" w:line="259" w:lineRule="auto"/>
              <w:jc w:val="both"/>
              <w:rPr>
                <w:rFonts w:asciiTheme="majorHAnsi" w:hAnsiTheme="majorHAnsi"/>
              </w:rPr>
            </w:pPr>
            <w:r w:rsidRPr="00C91E97">
              <w:rPr>
                <w:rFonts w:asciiTheme="majorHAnsi" w:hAnsiTheme="majorHAnsi"/>
              </w:rPr>
              <w:t>3</w:t>
            </w:r>
          </w:p>
        </w:tc>
        <w:tc>
          <w:tcPr>
            <w:tcW w:w="0" w:type="auto"/>
          </w:tcPr>
          <w:p w14:paraId="62377E12" w14:textId="77777777" w:rsidR="00EF5B59" w:rsidRPr="00C91E97" w:rsidRDefault="00EF5B59" w:rsidP="006E092A">
            <w:pPr>
              <w:spacing w:after="160" w:line="259" w:lineRule="auto"/>
              <w:jc w:val="both"/>
              <w:rPr>
                <w:rFonts w:asciiTheme="majorHAnsi" w:hAnsiTheme="majorHAnsi"/>
              </w:rPr>
            </w:pPr>
            <w:r w:rsidRPr="00C91E97">
              <w:rPr>
                <w:rFonts w:asciiTheme="majorHAnsi" w:hAnsiTheme="majorHAnsi"/>
              </w:rPr>
              <w:t>4</w:t>
            </w:r>
          </w:p>
        </w:tc>
        <w:tc>
          <w:tcPr>
            <w:tcW w:w="0" w:type="auto"/>
          </w:tcPr>
          <w:p w14:paraId="05EC5352" w14:textId="77777777" w:rsidR="00EF5B59" w:rsidRPr="00C91E97" w:rsidRDefault="00EF5B59" w:rsidP="006E092A">
            <w:pPr>
              <w:spacing w:after="160" w:line="259" w:lineRule="auto"/>
              <w:jc w:val="both"/>
              <w:rPr>
                <w:rFonts w:asciiTheme="majorHAnsi" w:hAnsiTheme="majorHAnsi"/>
              </w:rPr>
            </w:pPr>
            <w:r w:rsidRPr="00C91E97">
              <w:rPr>
                <w:rFonts w:asciiTheme="majorHAnsi" w:hAnsiTheme="majorHAnsi"/>
              </w:rPr>
              <w:t>100</w:t>
            </w:r>
          </w:p>
        </w:tc>
      </w:tr>
      <w:tr w:rsidR="00EF5B59" w:rsidRPr="00C91E97" w14:paraId="0A3F4D74" w14:textId="77777777" w:rsidTr="00E0153E">
        <w:trPr>
          <w:jc w:val="center"/>
        </w:trPr>
        <w:tc>
          <w:tcPr>
            <w:tcW w:w="0" w:type="auto"/>
          </w:tcPr>
          <w:p w14:paraId="330093BC" w14:textId="77777777" w:rsidR="00EF5B59" w:rsidRPr="00C91E97" w:rsidRDefault="00EF5B59" w:rsidP="006E092A">
            <w:pPr>
              <w:spacing w:after="160" w:line="259" w:lineRule="auto"/>
              <w:jc w:val="both"/>
              <w:rPr>
                <w:rFonts w:asciiTheme="majorHAnsi" w:hAnsiTheme="majorHAnsi"/>
              </w:rPr>
            </w:pPr>
          </w:p>
        </w:tc>
        <w:tc>
          <w:tcPr>
            <w:tcW w:w="0" w:type="auto"/>
          </w:tcPr>
          <w:p w14:paraId="38305516" w14:textId="77777777" w:rsidR="00EF5B59" w:rsidRPr="00C91E97" w:rsidRDefault="00EF5B59" w:rsidP="006E092A">
            <w:pPr>
              <w:spacing w:after="160" w:line="259" w:lineRule="auto"/>
              <w:jc w:val="both"/>
              <w:rPr>
                <w:rFonts w:asciiTheme="majorHAnsi" w:hAnsiTheme="majorHAnsi"/>
              </w:rPr>
            </w:pPr>
            <w:r w:rsidRPr="00C91E97">
              <w:rPr>
                <w:rFonts w:asciiTheme="majorHAnsi" w:hAnsiTheme="majorHAnsi"/>
              </w:rPr>
              <w:t>5</w:t>
            </w:r>
          </w:p>
        </w:tc>
        <w:tc>
          <w:tcPr>
            <w:tcW w:w="0" w:type="auto"/>
          </w:tcPr>
          <w:p w14:paraId="313CF2E7" w14:textId="77777777" w:rsidR="00EF5B59" w:rsidRPr="00C91E97" w:rsidRDefault="00EF5B59" w:rsidP="006E092A">
            <w:pPr>
              <w:spacing w:after="160" w:line="259" w:lineRule="auto"/>
              <w:jc w:val="both"/>
              <w:rPr>
                <w:rFonts w:asciiTheme="majorHAnsi" w:hAnsiTheme="majorHAnsi"/>
              </w:rPr>
            </w:pPr>
            <w:r w:rsidRPr="00C91E97">
              <w:rPr>
                <w:rFonts w:asciiTheme="majorHAnsi" w:hAnsiTheme="majorHAnsi"/>
              </w:rPr>
              <w:t>- - - ?</w:t>
            </w:r>
          </w:p>
        </w:tc>
      </w:tr>
    </w:tbl>
    <w:p w14:paraId="29F86FD3" w14:textId="77777777" w:rsidR="00EF5B59" w:rsidRPr="00A818D0" w:rsidRDefault="00EF5B59" w:rsidP="00EF5B59">
      <w:pPr>
        <w:spacing w:after="0"/>
        <w:jc w:val="both"/>
        <w:rPr>
          <w:rFonts w:asciiTheme="majorHAnsi" w:hAnsiTheme="majorHAnsi"/>
          <w:b/>
          <w:bCs/>
        </w:rPr>
      </w:pPr>
      <w:r w:rsidRPr="00A818D0">
        <w:rPr>
          <w:rFonts w:asciiTheme="majorHAnsi" w:hAnsiTheme="majorHAnsi"/>
          <w:b/>
          <w:bCs/>
        </w:rPr>
        <w:t>Opdracht 2:</w:t>
      </w:r>
    </w:p>
    <w:p w14:paraId="3AE6CD71" w14:textId="77777777" w:rsidR="00EF5B59" w:rsidRPr="00177271" w:rsidRDefault="00EF5B59" w:rsidP="00177271">
      <w:pPr>
        <w:pStyle w:val="ListParagraph"/>
        <w:numPr>
          <w:ilvl w:val="0"/>
          <w:numId w:val="42"/>
        </w:numPr>
        <w:jc w:val="both"/>
        <w:rPr>
          <w:rFonts w:asciiTheme="majorHAnsi" w:hAnsiTheme="majorHAnsi"/>
        </w:rPr>
      </w:pPr>
      <w:r w:rsidRPr="00177271">
        <w:rPr>
          <w:rFonts w:asciiTheme="majorHAnsi" w:hAnsiTheme="majorHAnsi"/>
        </w:rPr>
        <w:t>Hoeveel bits of lampjes heb je nodig voor het getal 5?</w:t>
      </w:r>
    </w:p>
    <w:p w14:paraId="43642F15" w14:textId="77777777" w:rsidR="00EF5B59" w:rsidRPr="00177271" w:rsidRDefault="00EF5B59" w:rsidP="00177271">
      <w:pPr>
        <w:pStyle w:val="ListParagraph"/>
        <w:numPr>
          <w:ilvl w:val="0"/>
          <w:numId w:val="42"/>
        </w:numPr>
        <w:jc w:val="both"/>
        <w:rPr>
          <w:rFonts w:asciiTheme="majorHAnsi" w:hAnsiTheme="majorHAnsi"/>
        </w:rPr>
      </w:pPr>
      <w:r w:rsidRPr="00177271">
        <w:rPr>
          <w:rFonts w:asciiTheme="majorHAnsi" w:hAnsiTheme="majorHAnsi"/>
        </w:rPr>
        <w:t>Hoe ziet het getal 5 er uit in binaire code?</w:t>
      </w:r>
    </w:p>
    <w:p w14:paraId="756F19F5" w14:textId="77777777" w:rsidR="00EF5B59" w:rsidRPr="00C91E97" w:rsidRDefault="00EF5B59" w:rsidP="00EF5B59">
      <w:pPr>
        <w:jc w:val="both"/>
        <w:rPr>
          <w:rFonts w:asciiTheme="majorHAnsi" w:hAnsiTheme="majorHAnsi"/>
        </w:rPr>
      </w:pPr>
      <w:r w:rsidRPr="00C91E97">
        <w:rPr>
          <w:rFonts w:asciiTheme="majorHAnsi" w:hAnsiTheme="majorHAnsi"/>
        </w:rPr>
        <w:t xml:space="preserve">Een computer slaat dus iets op door van een bit een nul of een één te maken. Er zijn dus heel veel bits nodig om bijvoorbeeld een zin te kunnen opslaan. Of een plaatje. In het groot ziet er dat bijvoorbeeld uit als in dit filmpje van mensen in een voetbalstadion. Hoe kun je zien of ze een nul of een één zijn? </w:t>
      </w:r>
      <w:hyperlink r:id="rId24" w:history="1">
        <w:r w:rsidRPr="00C91E97">
          <w:rPr>
            <w:rFonts w:asciiTheme="majorHAnsi" w:hAnsiTheme="majorHAnsi"/>
          </w:rPr>
          <w:t>https://youtu.be/l53lnErQBlQ?t=33</w:t>
        </w:r>
      </w:hyperlink>
      <w:r w:rsidRPr="00C91E97">
        <w:rPr>
          <w:rFonts w:asciiTheme="majorHAnsi" w:hAnsiTheme="majorHAnsi"/>
        </w:rPr>
        <w:t xml:space="preserve"> </w:t>
      </w:r>
    </w:p>
    <w:p w14:paraId="4243CA55" w14:textId="77777777" w:rsidR="00EF5B59" w:rsidRPr="00C91E97" w:rsidRDefault="00EF5B59" w:rsidP="00EF5B59">
      <w:pPr>
        <w:jc w:val="both"/>
        <w:rPr>
          <w:rFonts w:asciiTheme="majorHAnsi" w:hAnsiTheme="majorHAnsi"/>
        </w:rPr>
      </w:pPr>
      <w:r w:rsidRPr="00C91E97">
        <w:rPr>
          <w:rFonts w:asciiTheme="majorHAnsi" w:hAnsiTheme="majorHAnsi"/>
        </w:rPr>
        <w:t xml:space="preserve">Als je het hebt over opslagruimte of streamen op je mobiele telefoon heb je het vaak over bytes. </w:t>
      </w:r>
      <w:proofErr w:type="spellStart"/>
      <w:r w:rsidRPr="00C91E97">
        <w:rPr>
          <w:rFonts w:asciiTheme="majorHAnsi" w:hAnsiTheme="majorHAnsi"/>
        </w:rPr>
        <w:t>MegaBytes</w:t>
      </w:r>
      <w:proofErr w:type="spellEnd"/>
      <w:r w:rsidRPr="00C91E97">
        <w:rPr>
          <w:rFonts w:asciiTheme="majorHAnsi" w:hAnsiTheme="majorHAnsi"/>
        </w:rPr>
        <w:t xml:space="preserve">, MB’s bijvoorbeeld. Een byte bestaat uit 8 bits. Een HD filmpje op je telefoon is algauw 800 </w:t>
      </w:r>
      <w:proofErr w:type="spellStart"/>
      <w:r w:rsidRPr="00C91E97">
        <w:rPr>
          <w:rFonts w:asciiTheme="majorHAnsi" w:hAnsiTheme="majorHAnsi"/>
        </w:rPr>
        <w:t>MegaByte</w:t>
      </w:r>
      <w:proofErr w:type="spellEnd"/>
      <w:r w:rsidRPr="00C91E97">
        <w:rPr>
          <w:rFonts w:asciiTheme="majorHAnsi" w:hAnsiTheme="majorHAnsi"/>
        </w:rPr>
        <w:t xml:space="preserve"> (MB). Dat is 800.000.000 bytes. Je hebt dus heel veel plekjes nodig om alle filmpjes die je in een jaar maakt te kunnen bewaren. Je kunt dan ook harde schijven kopen voor je computer die een </w:t>
      </w:r>
      <w:proofErr w:type="spellStart"/>
      <w:r w:rsidRPr="00C91E97">
        <w:rPr>
          <w:rFonts w:asciiTheme="majorHAnsi" w:hAnsiTheme="majorHAnsi"/>
        </w:rPr>
        <w:t>TerraByte</w:t>
      </w:r>
      <w:proofErr w:type="spellEnd"/>
      <w:r w:rsidRPr="00C91E97">
        <w:rPr>
          <w:rFonts w:asciiTheme="majorHAnsi" w:hAnsiTheme="majorHAnsi"/>
        </w:rPr>
        <w:t xml:space="preserve"> geheugen hebben. Dat zijn 1.000.000.000.000 bytes. </w:t>
      </w:r>
    </w:p>
    <w:p w14:paraId="3DB6024F" w14:textId="77777777" w:rsidR="00EF5B59" w:rsidRPr="00A818D0" w:rsidRDefault="00EF5B59" w:rsidP="00EF5B59">
      <w:pPr>
        <w:spacing w:after="0"/>
        <w:jc w:val="both"/>
        <w:rPr>
          <w:rFonts w:asciiTheme="majorHAnsi" w:hAnsiTheme="majorHAnsi"/>
          <w:b/>
          <w:bCs/>
        </w:rPr>
      </w:pPr>
      <w:r w:rsidRPr="00A818D0">
        <w:rPr>
          <w:rFonts w:asciiTheme="majorHAnsi" w:hAnsiTheme="majorHAnsi"/>
          <w:b/>
          <w:bCs/>
        </w:rPr>
        <w:t>Opdracht 3:</w:t>
      </w:r>
    </w:p>
    <w:p w14:paraId="0A836BF7" w14:textId="77777777" w:rsidR="00EF5B59" w:rsidRPr="00177271" w:rsidRDefault="00EF5B59" w:rsidP="00177271">
      <w:pPr>
        <w:pStyle w:val="ListParagraph"/>
        <w:numPr>
          <w:ilvl w:val="0"/>
          <w:numId w:val="40"/>
        </w:numPr>
        <w:jc w:val="both"/>
        <w:rPr>
          <w:rFonts w:asciiTheme="majorHAnsi" w:hAnsiTheme="majorHAnsi"/>
        </w:rPr>
      </w:pPr>
      <w:r w:rsidRPr="00177271">
        <w:rPr>
          <w:rFonts w:asciiTheme="majorHAnsi" w:hAnsiTheme="majorHAnsi"/>
        </w:rPr>
        <w:t xml:space="preserve">Als je elke dag een filmpje maakt van 750MB, hoeveel MB heb je dan aan opslagruimte nodig elke week? </w:t>
      </w:r>
    </w:p>
    <w:p w14:paraId="6ED19F58" w14:textId="77777777" w:rsidR="00EF5B59" w:rsidRPr="00177271" w:rsidRDefault="00EF5B59" w:rsidP="00177271">
      <w:pPr>
        <w:pStyle w:val="ListParagraph"/>
        <w:numPr>
          <w:ilvl w:val="0"/>
          <w:numId w:val="40"/>
        </w:numPr>
        <w:jc w:val="both"/>
        <w:rPr>
          <w:rFonts w:asciiTheme="majorHAnsi" w:hAnsiTheme="majorHAnsi"/>
        </w:rPr>
      </w:pPr>
      <w:r w:rsidRPr="00177271">
        <w:rPr>
          <w:rFonts w:asciiTheme="majorHAnsi" w:hAnsiTheme="majorHAnsi"/>
        </w:rPr>
        <w:t xml:space="preserve">En hoeveel opslagruimte elk jaar? </w:t>
      </w:r>
    </w:p>
    <w:p w14:paraId="7ADAF125" w14:textId="4191F9CB" w:rsidR="00EF5B59" w:rsidRPr="00177271" w:rsidRDefault="00EF5B59" w:rsidP="00177271">
      <w:pPr>
        <w:pStyle w:val="ListParagraph"/>
        <w:numPr>
          <w:ilvl w:val="0"/>
          <w:numId w:val="40"/>
        </w:numPr>
        <w:jc w:val="both"/>
        <w:rPr>
          <w:rFonts w:asciiTheme="majorHAnsi" w:hAnsiTheme="majorHAnsi"/>
        </w:rPr>
      </w:pPr>
      <w:r w:rsidRPr="00177271">
        <w:rPr>
          <w:rFonts w:asciiTheme="majorHAnsi" w:hAnsiTheme="majorHAnsi"/>
        </w:rPr>
        <w:t xml:space="preserve">Leg nu uit waarom veel mensen hun bestanden van de telefoon ‘in the </w:t>
      </w:r>
      <w:proofErr w:type="spellStart"/>
      <w:r w:rsidRPr="00177271">
        <w:rPr>
          <w:rFonts w:asciiTheme="majorHAnsi" w:hAnsiTheme="majorHAnsi"/>
        </w:rPr>
        <w:t>cloud</w:t>
      </w:r>
      <w:proofErr w:type="spellEnd"/>
      <w:r w:rsidRPr="00177271">
        <w:rPr>
          <w:rFonts w:asciiTheme="majorHAnsi" w:hAnsiTheme="majorHAnsi"/>
        </w:rPr>
        <w:t>’ hebben.</w:t>
      </w:r>
    </w:p>
    <w:p w14:paraId="3C621426" w14:textId="412C2E8F" w:rsidR="00EF5B59" w:rsidRPr="00C91E97" w:rsidRDefault="00E0153E" w:rsidP="00EF5B59">
      <w:pPr>
        <w:jc w:val="both"/>
        <w:rPr>
          <w:rFonts w:asciiTheme="majorHAnsi" w:hAnsiTheme="majorHAnsi"/>
        </w:rPr>
      </w:pPr>
      <w:r>
        <w:rPr>
          <w:noProof/>
        </w:rPr>
        <w:drawing>
          <wp:anchor distT="0" distB="0" distL="114300" distR="114300" simplePos="0" relativeHeight="251730951" behindDoc="1" locked="0" layoutInCell="1" allowOverlap="1" wp14:anchorId="17B92519" wp14:editId="5702F9D1">
            <wp:simplePos x="0" y="0"/>
            <wp:positionH relativeFrom="margin">
              <wp:align>right</wp:align>
            </wp:positionH>
            <wp:positionV relativeFrom="paragraph">
              <wp:posOffset>220980</wp:posOffset>
            </wp:positionV>
            <wp:extent cx="3571875" cy="1998980"/>
            <wp:effectExtent l="0" t="0" r="9525" b="1270"/>
            <wp:wrapTight wrapText="bothSides">
              <wp:wrapPolygon edited="0">
                <wp:start x="0" y="0"/>
                <wp:lineTo x="0" y="21408"/>
                <wp:lineTo x="21542" y="21408"/>
                <wp:lineTo x="21542" y="0"/>
                <wp:lineTo x="0" y="0"/>
              </wp:wrapPolygon>
            </wp:wrapTight>
            <wp:docPr id="305589396" name="Picture 1" descr="A close-up of a c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89396" name="Picture 1" descr="A close-up of a cd&#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l="5211" t="15317" r="9828" b="4534"/>
                    <a:stretch>
                      <a:fillRect/>
                    </a:stretch>
                  </pic:blipFill>
                  <pic:spPr bwMode="auto">
                    <a:xfrm>
                      <a:off x="0" y="0"/>
                      <a:ext cx="3571875" cy="1998980"/>
                    </a:xfrm>
                    <a:prstGeom prst="rect">
                      <a:avLst/>
                    </a:prstGeom>
                    <a:noFill/>
                    <a:ln>
                      <a:noFill/>
                    </a:ln>
                    <a:extLst>
                      <a:ext uri="{53640926-AAD7-44D8-BBD7-CCE9431645EC}">
                        <a14:shadowObscured xmlns:a14="http://schemas.microsoft.com/office/drawing/2010/main"/>
                      </a:ext>
                    </a:extLst>
                  </pic:spPr>
                </pic:pic>
              </a:graphicData>
            </a:graphic>
          </wp:anchor>
        </w:drawing>
      </w:r>
      <w:r w:rsidR="00EF5B59" w:rsidRPr="00C91E97">
        <w:rPr>
          <w:rFonts w:asciiTheme="majorHAnsi" w:hAnsiTheme="majorHAnsi"/>
        </w:rPr>
        <w:t xml:space="preserve">Een CD heeft onderstaande structuur voor nul of 1. Zo kun je begrijpen dat </w:t>
      </w:r>
      <w:proofErr w:type="spellStart"/>
      <w:r w:rsidR="00EF5B59" w:rsidRPr="00C91E97">
        <w:rPr>
          <w:rFonts w:asciiTheme="majorHAnsi" w:hAnsiTheme="majorHAnsi"/>
        </w:rPr>
        <w:t>CD’s</w:t>
      </w:r>
      <w:proofErr w:type="spellEnd"/>
      <w:r w:rsidR="00EF5B59" w:rsidRPr="00C91E97">
        <w:rPr>
          <w:rFonts w:asciiTheme="majorHAnsi" w:hAnsiTheme="majorHAnsi"/>
        </w:rPr>
        <w:t xml:space="preserve"> worden ‘gebrand’. Je mobiele telefoon heeft een ‘flashdrive’ geheugen systeem wat een soort transistoren zijn. Deze kunnen onthouden of ze nul of één zijn, ook als er de stroom eraf gaat. Alleen met stroom kun je ze hergebruiken. De meeste computers hebben een </w:t>
      </w:r>
      <w:proofErr w:type="spellStart"/>
      <w:r w:rsidR="00EF5B59" w:rsidRPr="00C91E97">
        <w:rPr>
          <w:rFonts w:asciiTheme="majorHAnsi" w:hAnsiTheme="majorHAnsi"/>
        </w:rPr>
        <w:t>solid</w:t>
      </w:r>
      <w:proofErr w:type="spellEnd"/>
      <w:r w:rsidR="00EF5B59" w:rsidRPr="00C91E97">
        <w:rPr>
          <w:rFonts w:asciiTheme="majorHAnsi" w:hAnsiTheme="majorHAnsi"/>
        </w:rPr>
        <w:t xml:space="preserve"> state geheugen. Dat werkt ongeveer hetzelfde: zonder stroom blijft de informatie staan zoals deze staat: een nul of een één.</w:t>
      </w:r>
    </w:p>
    <w:p w14:paraId="19ABCB73" w14:textId="5703A05F" w:rsidR="00EF5B59" w:rsidRDefault="00EF5B59" w:rsidP="00EF5B59">
      <w:pPr>
        <w:rPr>
          <w:rFonts w:asciiTheme="majorHAnsi" w:eastAsiaTheme="majorEastAsia" w:hAnsiTheme="majorHAnsi" w:cstheme="majorBidi"/>
          <w:color w:val="2E74B5" w:themeColor="accent1" w:themeShade="BF"/>
          <w:sz w:val="40"/>
          <w:szCs w:val="40"/>
        </w:rPr>
      </w:pPr>
    </w:p>
    <w:p w14:paraId="4894C7CA" w14:textId="77777777" w:rsidR="00E001EC" w:rsidRDefault="00E001EC">
      <w:pPr>
        <w:rPr>
          <w:rFonts w:eastAsiaTheme="minorEastAsia"/>
          <w:color w:val="5A5A5A" w:themeColor="text1" w:themeTint="A5"/>
          <w:spacing w:val="40"/>
          <w:sz w:val="28"/>
          <w:szCs w:val="22"/>
        </w:rPr>
      </w:pPr>
      <w:r>
        <w:br w:type="page"/>
      </w:r>
    </w:p>
    <w:p w14:paraId="6EA8C5DA" w14:textId="1BF607C5" w:rsidR="00EF5B59" w:rsidRPr="00A818D0" w:rsidRDefault="00EF5B59" w:rsidP="002C1804">
      <w:pPr>
        <w:pStyle w:val="Heading2"/>
      </w:pPr>
      <w:r w:rsidRPr="00A818D0">
        <w:lastRenderedPageBreak/>
        <w:t>Onderzoek 2: Hoe werkt een quantumcomputer?</w:t>
      </w:r>
    </w:p>
    <w:p w14:paraId="5BBB3C8C" w14:textId="77777777" w:rsidR="00EF5B59" w:rsidRPr="00A818D0" w:rsidRDefault="00EF5B59" w:rsidP="00EF5B59">
      <w:pPr>
        <w:jc w:val="both"/>
        <w:rPr>
          <w:rFonts w:ascii="Aptos Display" w:hAnsi="Aptos Display"/>
        </w:rPr>
      </w:pPr>
      <w:r w:rsidRPr="002C1804">
        <w:rPr>
          <w:rFonts w:asciiTheme="majorHAnsi" w:hAnsiTheme="majorHAnsi" w:cstheme="majorHAnsi"/>
        </w:rPr>
        <w:t xml:space="preserve">Een quantumcomputer maakt geen gebruik van bits (nullen en enen), maar van qubits. Qubits zijn speciale bits die zowel 0 als 1 </w:t>
      </w:r>
      <w:r w:rsidRPr="002C1804">
        <w:rPr>
          <w:rFonts w:asciiTheme="majorHAnsi" w:hAnsiTheme="majorHAnsi" w:cstheme="majorHAnsi"/>
          <w:b/>
          <w:bCs/>
        </w:rPr>
        <w:t>tegelijkertijd</w:t>
      </w:r>
      <w:r w:rsidRPr="002C1804">
        <w:rPr>
          <w:rFonts w:asciiTheme="majorHAnsi" w:hAnsiTheme="majorHAnsi" w:cstheme="majorHAnsi"/>
        </w:rPr>
        <w:t xml:space="preserve"> kunnen zijn. Dat noemen we </w:t>
      </w:r>
      <w:r w:rsidRPr="002C1804">
        <w:rPr>
          <w:rFonts w:asciiTheme="majorHAnsi" w:hAnsiTheme="majorHAnsi" w:cstheme="majorHAnsi"/>
          <w:b/>
          <w:bCs/>
        </w:rPr>
        <w:t xml:space="preserve">superpositie. </w:t>
      </w:r>
      <w:r w:rsidRPr="002C1804">
        <w:rPr>
          <w:rFonts w:asciiTheme="majorHAnsi" w:hAnsiTheme="majorHAnsi" w:cstheme="majorHAnsi"/>
        </w:rPr>
        <w:t>Door gebruik te maken van qubits kan een quantumcomputer moeilijke berekeningen veel sneller oplossen dan een gewone computer. In het volgende filmpje</w:t>
      </w:r>
      <w:r w:rsidRPr="00A818D0">
        <w:rPr>
          <w:rFonts w:ascii="Aptos Display" w:hAnsi="Aptos Display"/>
        </w:rPr>
        <w:t xml:space="preserve"> leer je hoe een quantumcomputer werkt en wat een qubit is. Maak de vragen tijdens het kijken!</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EF5B59" w14:paraId="0217FA9E" w14:textId="77777777" w:rsidTr="006E092A">
        <w:tc>
          <w:tcPr>
            <w:tcW w:w="9214" w:type="dxa"/>
          </w:tcPr>
          <w:p w14:paraId="390EA68B" w14:textId="77777777" w:rsidR="00EF5B59" w:rsidRPr="00A818D0" w:rsidRDefault="00EF5B59" w:rsidP="006E092A">
            <w:pPr>
              <w:jc w:val="both"/>
              <w:rPr>
                <w:rFonts w:asciiTheme="majorHAnsi" w:hAnsiTheme="majorHAnsi"/>
                <w:b/>
                <w:bCs/>
              </w:rPr>
            </w:pPr>
            <w:r w:rsidRPr="00A818D0">
              <w:rPr>
                <w:rFonts w:asciiTheme="majorHAnsi" w:hAnsiTheme="majorHAnsi"/>
                <w:b/>
                <w:bCs/>
              </w:rPr>
              <w:t>Hoe werkt een quantumcomputer?</w:t>
            </w:r>
          </w:p>
        </w:tc>
      </w:tr>
      <w:tr w:rsidR="00EF5B59" w14:paraId="39CBA6EA" w14:textId="77777777" w:rsidTr="006E092A">
        <w:tc>
          <w:tcPr>
            <w:tcW w:w="9214" w:type="dxa"/>
          </w:tcPr>
          <w:p w14:paraId="6CF623E3" w14:textId="77777777" w:rsidR="00EF5B59" w:rsidRDefault="00EF5B59" w:rsidP="006E092A">
            <w:pPr>
              <w:jc w:val="both"/>
            </w:pPr>
            <w:r w:rsidRPr="00321E28">
              <w:rPr>
                <w:noProof/>
              </w:rPr>
              <w:drawing>
                <wp:inline distT="0" distB="0" distL="0" distR="0" wp14:anchorId="4C97180B" wp14:editId="56861F3D">
                  <wp:extent cx="3874316" cy="2190465"/>
                  <wp:effectExtent l="0" t="0" r="0" b="635"/>
                  <wp:docPr id="1540917754" name="Picture 1" descr="A computer screen shot of a blue rose&#10;&#10;AI-generated content may be incorrec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17754" name="Picture 1" descr="A computer screen shot of a blue rose&#10;&#10;AI-generated content may be incorrect.">
                            <a:hlinkClick r:id="rId26"/>
                          </pic:cNvPr>
                          <pic:cNvPicPr/>
                        </pic:nvPicPr>
                        <pic:blipFill rotWithShape="1">
                          <a:blip r:embed="rId27"/>
                          <a:srcRect l="50265"/>
                          <a:stretch/>
                        </pic:blipFill>
                        <pic:spPr bwMode="auto">
                          <a:xfrm>
                            <a:off x="0" y="0"/>
                            <a:ext cx="3918578" cy="2215490"/>
                          </a:xfrm>
                          <a:prstGeom prst="rect">
                            <a:avLst/>
                          </a:prstGeom>
                          <a:ln>
                            <a:noFill/>
                          </a:ln>
                          <a:extLst>
                            <a:ext uri="{53640926-AAD7-44D8-BBD7-CCE9431645EC}">
                              <a14:shadowObscured xmlns:a14="http://schemas.microsoft.com/office/drawing/2010/main"/>
                            </a:ext>
                          </a:extLst>
                        </pic:spPr>
                      </pic:pic>
                    </a:graphicData>
                  </a:graphic>
                </wp:inline>
              </w:drawing>
            </w:r>
          </w:p>
        </w:tc>
      </w:tr>
      <w:tr w:rsidR="00EF5B59" w14:paraId="2D31E997" w14:textId="77777777" w:rsidTr="006E092A">
        <w:tc>
          <w:tcPr>
            <w:tcW w:w="9214" w:type="dxa"/>
          </w:tcPr>
          <w:p w14:paraId="54CF3BB1" w14:textId="77777777" w:rsidR="00EF5B59" w:rsidRDefault="00EF5B59" w:rsidP="006E092A">
            <w:pPr>
              <w:jc w:val="both"/>
            </w:pPr>
            <w:r>
              <w:t xml:space="preserve">Bron: </w:t>
            </w:r>
            <w:hyperlink r:id="rId28" w:history="1">
              <w:r w:rsidRPr="00A818D0">
                <w:rPr>
                  <w:rStyle w:val="Hyperlink"/>
                  <w:color w:val="7030A0"/>
                </w:rPr>
                <w:t>YouTube-Universiteit van Nederland</w:t>
              </w:r>
            </w:hyperlink>
          </w:p>
        </w:tc>
      </w:tr>
    </w:tbl>
    <w:p w14:paraId="66D1C78B" w14:textId="17168994" w:rsidR="00EF5B59" w:rsidRPr="00E422E8" w:rsidRDefault="00EF5B59" w:rsidP="00E422E8">
      <w:pPr>
        <w:pStyle w:val="gebruikinternet"/>
        <w:tabs>
          <w:tab w:val="clear" w:pos="0"/>
          <w:tab w:val="left" w:pos="567"/>
        </w:tabs>
        <w:ind w:left="0" w:hanging="567"/>
      </w:pPr>
      <w:r w:rsidRPr="00E422E8">
        <w:t>Vragen bij het filmpje “Hoe werkt een quantumcomputer?”:</w:t>
      </w:r>
    </w:p>
    <w:p w14:paraId="18E0FF08" w14:textId="77777777" w:rsidR="00EF5B59" w:rsidRPr="00177271" w:rsidRDefault="00EF5B59" w:rsidP="00EF5B59">
      <w:pPr>
        <w:pStyle w:val="ListParagraph"/>
        <w:numPr>
          <w:ilvl w:val="0"/>
          <w:numId w:val="35"/>
        </w:numPr>
        <w:spacing w:line="259" w:lineRule="auto"/>
        <w:jc w:val="both"/>
        <w:rPr>
          <w:rFonts w:asciiTheme="majorHAnsi" w:hAnsiTheme="majorHAnsi" w:cstheme="majorHAnsi"/>
        </w:rPr>
      </w:pPr>
      <w:r w:rsidRPr="00177271">
        <w:rPr>
          <w:rFonts w:asciiTheme="majorHAnsi" w:hAnsiTheme="majorHAnsi" w:cstheme="majorHAnsi"/>
          <w:b/>
          <w:bCs/>
        </w:rPr>
        <w:t>Vraag 1:</w:t>
      </w:r>
      <w:r w:rsidRPr="00177271">
        <w:rPr>
          <w:rFonts w:asciiTheme="majorHAnsi" w:hAnsiTheme="majorHAnsi" w:cstheme="majorHAnsi"/>
        </w:rPr>
        <w:t xml:space="preserve"> </w:t>
      </w:r>
    </w:p>
    <w:p w14:paraId="689E3F16" w14:textId="1E5D1BA9" w:rsidR="00EF5B59" w:rsidRPr="00177271" w:rsidRDefault="00EF5B59" w:rsidP="00177271">
      <w:pPr>
        <w:pStyle w:val="ListParagraph"/>
        <w:numPr>
          <w:ilvl w:val="0"/>
          <w:numId w:val="0"/>
        </w:numPr>
        <w:ind w:left="720"/>
        <w:jc w:val="both"/>
        <w:rPr>
          <w:rFonts w:asciiTheme="majorHAnsi" w:hAnsiTheme="majorHAnsi" w:cstheme="majorHAnsi"/>
        </w:rPr>
      </w:pPr>
      <w:r w:rsidRPr="00177271">
        <w:rPr>
          <w:rFonts w:asciiTheme="majorHAnsi" w:hAnsiTheme="majorHAnsi" w:cstheme="majorHAnsi"/>
        </w:rPr>
        <w:t>Hoe worden de nullen en enen genoemd waarmee een gewone computer rekent?</w:t>
      </w:r>
    </w:p>
    <w:p w14:paraId="19E719B1" w14:textId="77777777" w:rsidR="00EF5B59" w:rsidRPr="00177271" w:rsidRDefault="00EF5B59" w:rsidP="00EF5B59">
      <w:pPr>
        <w:pStyle w:val="ListParagraph"/>
        <w:numPr>
          <w:ilvl w:val="0"/>
          <w:numId w:val="35"/>
        </w:numPr>
        <w:spacing w:line="259" w:lineRule="auto"/>
        <w:jc w:val="both"/>
        <w:rPr>
          <w:rFonts w:asciiTheme="majorHAnsi" w:hAnsiTheme="majorHAnsi" w:cstheme="majorHAnsi"/>
        </w:rPr>
      </w:pPr>
      <w:r w:rsidRPr="00177271">
        <w:rPr>
          <w:rFonts w:asciiTheme="majorHAnsi" w:hAnsiTheme="majorHAnsi" w:cstheme="majorHAnsi"/>
          <w:b/>
          <w:bCs/>
        </w:rPr>
        <w:t>Vraag 2:</w:t>
      </w:r>
      <w:r w:rsidRPr="00177271">
        <w:rPr>
          <w:rFonts w:asciiTheme="majorHAnsi" w:hAnsiTheme="majorHAnsi" w:cstheme="majorHAnsi"/>
        </w:rPr>
        <w:t xml:space="preserve"> </w:t>
      </w:r>
    </w:p>
    <w:p w14:paraId="698DCE82" w14:textId="588C042F" w:rsidR="00EF5B59" w:rsidRPr="00177271" w:rsidRDefault="00EF5B59" w:rsidP="00177271">
      <w:pPr>
        <w:pStyle w:val="ListParagraph"/>
        <w:numPr>
          <w:ilvl w:val="0"/>
          <w:numId w:val="0"/>
        </w:numPr>
        <w:ind w:left="720"/>
        <w:jc w:val="both"/>
        <w:rPr>
          <w:rFonts w:asciiTheme="majorHAnsi" w:hAnsiTheme="majorHAnsi" w:cstheme="majorHAnsi"/>
        </w:rPr>
      </w:pPr>
      <w:r w:rsidRPr="00177271">
        <w:rPr>
          <w:rFonts w:asciiTheme="majorHAnsi" w:hAnsiTheme="majorHAnsi" w:cstheme="majorHAnsi"/>
        </w:rPr>
        <w:t>Hoe worden de bits in een quantumcomputer genoemd?</w:t>
      </w:r>
    </w:p>
    <w:p w14:paraId="00384D63" w14:textId="77777777" w:rsidR="00EF5B59" w:rsidRPr="00177271" w:rsidRDefault="00EF5B59" w:rsidP="00EF5B59">
      <w:pPr>
        <w:pStyle w:val="ListParagraph"/>
        <w:numPr>
          <w:ilvl w:val="0"/>
          <w:numId w:val="35"/>
        </w:numPr>
        <w:spacing w:line="259" w:lineRule="auto"/>
        <w:jc w:val="both"/>
        <w:rPr>
          <w:rFonts w:asciiTheme="majorHAnsi" w:hAnsiTheme="majorHAnsi" w:cstheme="majorHAnsi"/>
        </w:rPr>
      </w:pPr>
      <w:r w:rsidRPr="00177271">
        <w:rPr>
          <w:rFonts w:asciiTheme="majorHAnsi" w:hAnsiTheme="majorHAnsi" w:cstheme="majorHAnsi"/>
          <w:b/>
          <w:bCs/>
        </w:rPr>
        <w:t>Vraag 3:</w:t>
      </w:r>
      <w:r w:rsidRPr="00177271">
        <w:rPr>
          <w:rFonts w:asciiTheme="majorHAnsi" w:hAnsiTheme="majorHAnsi" w:cstheme="majorHAnsi"/>
        </w:rPr>
        <w:t xml:space="preserve"> </w:t>
      </w:r>
    </w:p>
    <w:p w14:paraId="3A625C26" w14:textId="51DF91CD" w:rsidR="00EF5B59" w:rsidRPr="00177271" w:rsidRDefault="00EF5B59" w:rsidP="00177271">
      <w:pPr>
        <w:pStyle w:val="ListParagraph"/>
        <w:numPr>
          <w:ilvl w:val="0"/>
          <w:numId w:val="0"/>
        </w:numPr>
        <w:ind w:left="720"/>
        <w:jc w:val="both"/>
        <w:rPr>
          <w:rFonts w:asciiTheme="majorHAnsi" w:hAnsiTheme="majorHAnsi" w:cstheme="majorHAnsi"/>
        </w:rPr>
      </w:pPr>
      <w:r w:rsidRPr="00177271">
        <w:rPr>
          <w:rFonts w:asciiTheme="majorHAnsi" w:hAnsiTheme="majorHAnsi" w:cstheme="majorHAnsi"/>
        </w:rPr>
        <w:t>Wat is het verschil tussen een gewone bit en een qubit?</w:t>
      </w:r>
    </w:p>
    <w:p w14:paraId="6A75E62C" w14:textId="77777777" w:rsidR="00EF5B59" w:rsidRPr="00177271" w:rsidRDefault="00EF5B59" w:rsidP="00EF5B59">
      <w:pPr>
        <w:pStyle w:val="ListParagraph"/>
        <w:numPr>
          <w:ilvl w:val="0"/>
          <w:numId w:val="35"/>
        </w:numPr>
        <w:spacing w:line="259" w:lineRule="auto"/>
        <w:jc w:val="both"/>
        <w:rPr>
          <w:rFonts w:asciiTheme="majorHAnsi" w:hAnsiTheme="majorHAnsi" w:cstheme="majorHAnsi"/>
        </w:rPr>
      </w:pPr>
      <w:r w:rsidRPr="00177271">
        <w:rPr>
          <w:rFonts w:asciiTheme="majorHAnsi" w:hAnsiTheme="majorHAnsi" w:cstheme="majorHAnsi"/>
          <w:b/>
          <w:bCs/>
        </w:rPr>
        <w:t>Vraag 4:</w:t>
      </w:r>
      <w:r w:rsidRPr="00177271">
        <w:rPr>
          <w:rFonts w:asciiTheme="majorHAnsi" w:hAnsiTheme="majorHAnsi" w:cstheme="majorHAnsi"/>
        </w:rPr>
        <w:t xml:space="preserve"> </w:t>
      </w:r>
    </w:p>
    <w:p w14:paraId="15838CB7" w14:textId="6C763DAA" w:rsidR="00EF5B59" w:rsidRPr="00A818D0" w:rsidRDefault="00EF5B59" w:rsidP="00177271">
      <w:pPr>
        <w:pStyle w:val="ListParagraph"/>
        <w:numPr>
          <w:ilvl w:val="0"/>
          <w:numId w:val="0"/>
        </w:numPr>
        <w:ind w:left="720"/>
        <w:jc w:val="both"/>
        <w:rPr>
          <w:rFonts w:ascii="Aptos Display" w:hAnsi="Aptos Display"/>
        </w:rPr>
      </w:pPr>
      <w:r w:rsidRPr="00177271">
        <w:rPr>
          <w:rFonts w:asciiTheme="majorHAnsi" w:hAnsiTheme="majorHAnsi" w:cstheme="majorHAnsi"/>
        </w:rPr>
        <w:t>Welk voorwerp wordt gebruikt in de video om uit te leggen wat een qubit is?</w:t>
      </w:r>
    </w:p>
    <w:p w14:paraId="72BA08D7" w14:textId="77777777" w:rsidR="00EF5B59" w:rsidRPr="002C1804" w:rsidRDefault="00EF5B59" w:rsidP="00EF5B59">
      <w:pPr>
        <w:pStyle w:val="ListParagraph"/>
        <w:numPr>
          <w:ilvl w:val="0"/>
          <w:numId w:val="35"/>
        </w:numPr>
        <w:spacing w:line="259" w:lineRule="auto"/>
        <w:jc w:val="both"/>
        <w:rPr>
          <w:rFonts w:asciiTheme="majorHAnsi" w:hAnsiTheme="majorHAnsi" w:cstheme="majorHAnsi"/>
        </w:rPr>
      </w:pPr>
      <w:r w:rsidRPr="002C1804">
        <w:rPr>
          <w:rFonts w:asciiTheme="majorHAnsi" w:hAnsiTheme="majorHAnsi" w:cstheme="majorHAnsi"/>
          <w:b/>
          <w:bCs/>
        </w:rPr>
        <w:t>Vraag 5:</w:t>
      </w:r>
      <w:r w:rsidRPr="002C1804">
        <w:rPr>
          <w:rFonts w:asciiTheme="majorHAnsi" w:hAnsiTheme="majorHAnsi" w:cstheme="majorHAnsi"/>
        </w:rPr>
        <w:t xml:space="preserve"> </w:t>
      </w:r>
    </w:p>
    <w:p w14:paraId="14F96695" w14:textId="51868026" w:rsidR="00EF5B59" w:rsidRPr="002C1804" w:rsidRDefault="00EF5B59" w:rsidP="002C1804">
      <w:pPr>
        <w:pStyle w:val="ListParagraph"/>
        <w:numPr>
          <w:ilvl w:val="0"/>
          <w:numId w:val="0"/>
        </w:numPr>
        <w:ind w:left="720"/>
        <w:jc w:val="both"/>
        <w:rPr>
          <w:rFonts w:asciiTheme="majorHAnsi" w:hAnsiTheme="majorHAnsi" w:cstheme="majorHAnsi"/>
        </w:rPr>
      </w:pPr>
      <w:r w:rsidRPr="002C1804">
        <w:rPr>
          <w:rFonts w:asciiTheme="majorHAnsi" w:hAnsiTheme="majorHAnsi" w:cstheme="majorHAnsi"/>
        </w:rPr>
        <w:t>Wat gebeurt er met een qubit als deze wordt gemeten?</w:t>
      </w:r>
    </w:p>
    <w:p w14:paraId="3EE13201" w14:textId="77777777" w:rsidR="00EF5B59" w:rsidRPr="002C1804" w:rsidRDefault="00EF5B59" w:rsidP="00EF5B59">
      <w:pPr>
        <w:pStyle w:val="ListParagraph"/>
        <w:numPr>
          <w:ilvl w:val="0"/>
          <w:numId w:val="35"/>
        </w:numPr>
        <w:spacing w:line="259" w:lineRule="auto"/>
        <w:jc w:val="both"/>
        <w:rPr>
          <w:rFonts w:asciiTheme="majorHAnsi" w:hAnsiTheme="majorHAnsi" w:cstheme="majorHAnsi"/>
        </w:rPr>
      </w:pPr>
      <w:r w:rsidRPr="002C1804">
        <w:rPr>
          <w:rFonts w:asciiTheme="majorHAnsi" w:hAnsiTheme="majorHAnsi" w:cstheme="majorHAnsi"/>
          <w:b/>
          <w:bCs/>
        </w:rPr>
        <w:t>Vraag 6</w:t>
      </w:r>
      <w:r w:rsidRPr="002C1804">
        <w:rPr>
          <w:rFonts w:asciiTheme="majorHAnsi" w:hAnsiTheme="majorHAnsi" w:cstheme="majorHAnsi"/>
        </w:rPr>
        <w:t xml:space="preserve">: </w:t>
      </w:r>
    </w:p>
    <w:p w14:paraId="4965B722" w14:textId="09EFE8C1" w:rsidR="00EF5B59" w:rsidRPr="002C1804" w:rsidRDefault="00EF5B59" w:rsidP="002C1804">
      <w:pPr>
        <w:pStyle w:val="ListParagraph"/>
        <w:numPr>
          <w:ilvl w:val="0"/>
          <w:numId w:val="0"/>
        </w:numPr>
        <w:ind w:left="720"/>
        <w:jc w:val="both"/>
        <w:rPr>
          <w:rFonts w:asciiTheme="majorHAnsi" w:hAnsiTheme="majorHAnsi" w:cstheme="majorHAnsi"/>
        </w:rPr>
      </w:pPr>
      <w:r w:rsidRPr="002C1804">
        <w:rPr>
          <w:rFonts w:asciiTheme="majorHAnsi" w:hAnsiTheme="majorHAnsi" w:cstheme="majorHAnsi"/>
        </w:rPr>
        <w:t>Wat is de kans dat een qubit als 0 wordt gemeten als de qubit zich in Denemarken bevindt volgens het voorbeeld in de video?</w:t>
      </w:r>
    </w:p>
    <w:p w14:paraId="5E2F7C79" w14:textId="77777777" w:rsidR="00EF5B59" w:rsidRPr="002C1804" w:rsidRDefault="00EF5B59" w:rsidP="00EF5B59">
      <w:pPr>
        <w:pStyle w:val="ListParagraph"/>
        <w:numPr>
          <w:ilvl w:val="0"/>
          <w:numId w:val="35"/>
        </w:numPr>
        <w:spacing w:line="259" w:lineRule="auto"/>
        <w:jc w:val="both"/>
        <w:rPr>
          <w:rFonts w:asciiTheme="majorHAnsi" w:hAnsiTheme="majorHAnsi" w:cstheme="majorHAnsi"/>
        </w:rPr>
      </w:pPr>
      <w:r w:rsidRPr="002C1804">
        <w:rPr>
          <w:rFonts w:asciiTheme="majorHAnsi" w:hAnsiTheme="majorHAnsi" w:cstheme="majorHAnsi"/>
          <w:b/>
          <w:bCs/>
        </w:rPr>
        <w:t>Vraag 7:</w:t>
      </w:r>
      <w:r w:rsidRPr="002C1804">
        <w:rPr>
          <w:rFonts w:asciiTheme="majorHAnsi" w:hAnsiTheme="majorHAnsi" w:cstheme="majorHAnsi"/>
        </w:rPr>
        <w:t xml:space="preserve"> </w:t>
      </w:r>
    </w:p>
    <w:p w14:paraId="1959D70B" w14:textId="346567F1" w:rsidR="00EF5B59" w:rsidRPr="002C1804" w:rsidRDefault="00EF5B59" w:rsidP="002C1804">
      <w:pPr>
        <w:pStyle w:val="ListParagraph"/>
        <w:numPr>
          <w:ilvl w:val="0"/>
          <w:numId w:val="0"/>
        </w:numPr>
        <w:ind w:left="720"/>
        <w:jc w:val="both"/>
        <w:rPr>
          <w:rFonts w:asciiTheme="majorHAnsi" w:hAnsiTheme="majorHAnsi" w:cstheme="majorHAnsi"/>
          <w:b/>
          <w:bCs/>
        </w:rPr>
      </w:pPr>
      <w:r w:rsidRPr="002C1804">
        <w:rPr>
          <w:rFonts w:asciiTheme="majorHAnsi" w:hAnsiTheme="majorHAnsi" w:cstheme="majorHAnsi"/>
        </w:rPr>
        <w:t xml:space="preserve">Bedenk zelf wat de kans is dat een qubit als 0 wordt gemeten als de qubit zich op de evenaar bevindt? </w:t>
      </w:r>
    </w:p>
    <w:p w14:paraId="269B8EEC" w14:textId="77777777" w:rsidR="00EF5B59" w:rsidRPr="002C1804" w:rsidRDefault="00EF5B59" w:rsidP="00EF5B59">
      <w:pPr>
        <w:pStyle w:val="ListParagraph"/>
        <w:numPr>
          <w:ilvl w:val="0"/>
          <w:numId w:val="35"/>
        </w:numPr>
        <w:spacing w:line="259" w:lineRule="auto"/>
        <w:jc w:val="both"/>
        <w:rPr>
          <w:rFonts w:asciiTheme="majorHAnsi" w:hAnsiTheme="majorHAnsi" w:cstheme="majorHAnsi"/>
          <w:b/>
          <w:bCs/>
        </w:rPr>
      </w:pPr>
      <w:r w:rsidRPr="002C1804">
        <w:rPr>
          <w:rFonts w:asciiTheme="majorHAnsi" w:hAnsiTheme="majorHAnsi" w:cstheme="majorHAnsi"/>
          <w:b/>
          <w:bCs/>
        </w:rPr>
        <w:t>Vraag 8:</w:t>
      </w:r>
    </w:p>
    <w:p w14:paraId="38C6C9FA" w14:textId="77777777" w:rsidR="00EF5B59" w:rsidRPr="002C1804" w:rsidRDefault="00EF5B59" w:rsidP="002C1804">
      <w:pPr>
        <w:pStyle w:val="ListParagraph"/>
        <w:numPr>
          <w:ilvl w:val="0"/>
          <w:numId w:val="0"/>
        </w:numPr>
        <w:ind w:left="720"/>
        <w:jc w:val="both"/>
        <w:rPr>
          <w:rFonts w:asciiTheme="majorHAnsi" w:hAnsiTheme="majorHAnsi" w:cstheme="majorHAnsi"/>
        </w:rPr>
      </w:pPr>
      <w:r w:rsidRPr="002C1804">
        <w:rPr>
          <w:rFonts w:asciiTheme="majorHAnsi" w:hAnsiTheme="majorHAnsi" w:cstheme="majorHAnsi"/>
        </w:rPr>
        <w:t>Hoe heet het verbinden van twee qubits?</w:t>
      </w:r>
    </w:p>
    <w:p w14:paraId="3D3F5848" w14:textId="77777777" w:rsidR="00EF5B59" w:rsidRPr="002C1804" w:rsidRDefault="00EF5B59" w:rsidP="00EF5B59">
      <w:pPr>
        <w:pStyle w:val="ListParagraph"/>
        <w:numPr>
          <w:ilvl w:val="0"/>
          <w:numId w:val="35"/>
        </w:numPr>
        <w:spacing w:line="259" w:lineRule="auto"/>
        <w:jc w:val="both"/>
        <w:rPr>
          <w:rFonts w:asciiTheme="majorHAnsi" w:hAnsiTheme="majorHAnsi" w:cstheme="majorHAnsi"/>
          <w:b/>
          <w:bCs/>
        </w:rPr>
      </w:pPr>
      <w:r w:rsidRPr="002C1804">
        <w:rPr>
          <w:rFonts w:asciiTheme="majorHAnsi" w:hAnsiTheme="majorHAnsi" w:cstheme="majorHAnsi"/>
          <w:b/>
          <w:bCs/>
        </w:rPr>
        <w:t>Vraag 9:</w:t>
      </w:r>
    </w:p>
    <w:p w14:paraId="78840DBC" w14:textId="7CD09924" w:rsidR="00EF5B59" w:rsidRPr="002C1804" w:rsidRDefault="00EF5B59" w:rsidP="002C1804">
      <w:pPr>
        <w:pStyle w:val="ListParagraph"/>
        <w:numPr>
          <w:ilvl w:val="0"/>
          <w:numId w:val="0"/>
        </w:numPr>
        <w:ind w:left="720"/>
        <w:jc w:val="both"/>
        <w:rPr>
          <w:rFonts w:asciiTheme="majorHAnsi" w:hAnsiTheme="majorHAnsi" w:cstheme="majorHAnsi"/>
          <w:b/>
          <w:bCs/>
        </w:rPr>
      </w:pPr>
      <w:r w:rsidRPr="002C1804">
        <w:rPr>
          <w:rFonts w:asciiTheme="majorHAnsi" w:hAnsiTheme="majorHAnsi" w:cstheme="majorHAnsi"/>
        </w:rPr>
        <w:t>Hoeveel verschillende toestanden zijn mogelijk met 4 qubits?</w:t>
      </w:r>
    </w:p>
    <w:p w14:paraId="7D0FE6FF" w14:textId="77777777" w:rsidR="00EF5B59" w:rsidRPr="002C1804" w:rsidRDefault="00EF5B59" w:rsidP="00EF5B59">
      <w:pPr>
        <w:pStyle w:val="ListParagraph"/>
        <w:numPr>
          <w:ilvl w:val="0"/>
          <w:numId w:val="35"/>
        </w:numPr>
        <w:spacing w:line="259" w:lineRule="auto"/>
        <w:jc w:val="both"/>
        <w:rPr>
          <w:rFonts w:asciiTheme="majorHAnsi" w:hAnsiTheme="majorHAnsi" w:cstheme="majorHAnsi"/>
          <w:b/>
          <w:bCs/>
        </w:rPr>
      </w:pPr>
      <w:r w:rsidRPr="002C1804">
        <w:rPr>
          <w:rFonts w:asciiTheme="majorHAnsi" w:hAnsiTheme="majorHAnsi" w:cstheme="majorHAnsi"/>
          <w:b/>
          <w:bCs/>
        </w:rPr>
        <w:t>Vraag 10:</w:t>
      </w:r>
    </w:p>
    <w:p w14:paraId="661DAEA9" w14:textId="77777777" w:rsidR="00EF5B59" w:rsidRPr="002C1804" w:rsidRDefault="00EF5B59" w:rsidP="002C1804">
      <w:pPr>
        <w:pStyle w:val="ListParagraph"/>
        <w:numPr>
          <w:ilvl w:val="0"/>
          <w:numId w:val="0"/>
        </w:numPr>
        <w:ind w:left="720"/>
        <w:jc w:val="both"/>
        <w:rPr>
          <w:rFonts w:asciiTheme="majorHAnsi" w:hAnsiTheme="majorHAnsi" w:cstheme="majorHAnsi"/>
        </w:rPr>
      </w:pPr>
      <w:r w:rsidRPr="002C1804">
        <w:rPr>
          <w:rFonts w:asciiTheme="majorHAnsi" w:hAnsiTheme="majorHAnsi" w:cstheme="majorHAnsi"/>
        </w:rPr>
        <w:t xml:space="preserve">In het filmpje gebruiken ze het voorbeeld van een doolhof om uit te leggen waarom een quantumcomputer sneller kan rekenen dan een gewone computer. </w:t>
      </w:r>
    </w:p>
    <w:p w14:paraId="1BC26423" w14:textId="77777777" w:rsidR="00EF5B59" w:rsidRPr="002C1804" w:rsidRDefault="00EF5B59" w:rsidP="002C1804">
      <w:pPr>
        <w:pStyle w:val="ListParagraph"/>
        <w:numPr>
          <w:ilvl w:val="0"/>
          <w:numId w:val="0"/>
        </w:numPr>
        <w:ind w:left="720"/>
        <w:jc w:val="both"/>
        <w:rPr>
          <w:rFonts w:asciiTheme="majorHAnsi" w:hAnsiTheme="majorHAnsi" w:cstheme="majorHAnsi"/>
        </w:rPr>
      </w:pPr>
      <w:r w:rsidRPr="002C1804">
        <w:rPr>
          <w:rFonts w:asciiTheme="majorHAnsi" w:hAnsiTheme="majorHAnsi" w:cstheme="majorHAnsi"/>
        </w:rPr>
        <w:t>Vul aan:</w:t>
      </w:r>
    </w:p>
    <w:p w14:paraId="0B8844EC" w14:textId="77777777" w:rsidR="00EF5B59" w:rsidRPr="002C1804" w:rsidRDefault="00EF5B59" w:rsidP="002C1804">
      <w:pPr>
        <w:pStyle w:val="ListParagraph"/>
        <w:numPr>
          <w:ilvl w:val="0"/>
          <w:numId w:val="0"/>
        </w:numPr>
        <w:spacing w:line="360" w:lineRule="auto"/>
        <w:ind w:left="720"/>
        <w:jc w:val="both"/>
        <w:rPr>
          <w:rFonts w:asciiTheme="majorHAnsi" w:hAnsiTheme="majorHAnsi" w:cstheme="majorHAnsi"/>
        </w:rPr>
      </w:pPr>
      <w:r w:rsidRPr="002C1804">
        <w:rPr>
          <w:rFonts w:asciiTheme="majorHAnsi" w:hAnsiTheme="majorHAnsi" w:cstheme="majorHAnsi"/>
          <w:i/>
          <w:iCs/>
        </w:rPr>
        <w:lastRenderedPageBreak/>
        <w:t>Een gewone computer moet  . . . . . . . . . . . . . een route proberen. Een quantumcomputer kan . . . . . . . . . . .  . . . routes . . . . . . . . . . . . .  proberen. Hierdoor kan een quantumcomputer sneller rekenen</w:t>
      </w:r>
      <w:r w:rsidRPr="002C1804">
        <w:rPr>
          <w:rFonts w:asciiTheme="majorHAnsi" w:hAnsiTheme="majorHAnsi" w:cstheme="majorHAnsi"/>
        </w:rPr>
        <w:t xml:space="preserve"> </w:t>
      </w:r>
    </w:p>
    <w:p w14:paraId="0087CE36" w14:textId="77777777" w:rsidR="00EF5B59" w:rsidRPr="00A818D0" w:rsidRDefault="00EF5B59" w:rsidP="00EF5B59">
      <w:pPr>
        <w:pStyle w:val="ListParagraph"/>
        <w:numPr>
          <w:ilvl w:val="0"/>
          <w:numId w:val="35"/>
        </w:numPr>
        <w:spacing w:line="259" w:lineRule="auto"/>
        <w:jc w:val="both"/>
        <w:rPr>
          <w:rFonts w:ascii="Aptos Display" w:hAnsi="Aptos Display"/>
          <w:b/>
          <w:bCs/>
        </w:rPr>
      </w:pPr>
      <w:r w:rsidRPr="00A818D0">
        <w:rPr>
          <w:rFonts w:ascii="Aptos Display" w:hAnsi="Aptos Display"/>
          <w:b/>
          <w:bCs/>
        </w:rPr>
        <w:t xml:space="preserve">Vraag 11: </w:t>
      </w:r>
    </w:p>
    <w:p w14:paraId="74FE8F1B" w14:textId="77777777" w:rsidR="00EF5B59" w:rsidRPr="00A818D0" w:rsidRDefault="00EF5B59" w:rsidP="002C1804">
      <w:pPr>
        <w:pStyle w:val="ListParagraph"/>
        <w:numPr>
          <w:ilvl w:val="0"/>
          <w:numId w:val="0"/>
        </w:numPr>
        <w:ind w:left="720"/>
        <w:jc w:val="both"/>
        <w:rPr>
          <w:rFonts w:ascii="Aptos Display" w:hAnsi="Aptos Display"/>
        </w:rPr>
      </w:pPr>
      <w:r w:rsidRPr="00A818D0">
        <w:rPr>
          <w:rFonts w:ascii="Aptos Display" w:hAnsi="Aptos Display"/>
        </w:rPr>
        <w:t xml:space="preserve">In het voorbeeld van het doolhof is een uitkomst van de berekening dat route 2 niet de juiste route is, terwijl route 5 wel het juiste antwoord is. Hoe zorg je ervoor dat je met een quantumcomputer toch het juiste antwoord vindt? </w:t>
      </w:r>
    </w:p>
    <w:p w14:paraId="64C5066E" w14:textId="77777777" w:rsidR="00EF5B59" w:rsidRPr="00A818D0" w:rsidRDefault="00EF5B59" w:rsidP="002C1804">
      <w:pPr>
        <w:pStyle w:val="ListParagraph"/>
        <w:numPr>
          <w:ilvl w:val="0"/>
          <w:numId w:val="0"/>
        </w:numPr>
        <w:ind w:left="720"/>
        <w:jc w:val="both"/>
        <w:rPr>
          <w:rFonts w:ascii="Aptos Display" w:hAnsi="Aptos Display"/>
        </w:rPr>
      </w:pPr>
    </w:p>
    <w:p w14:paraId="7594867F" w14:textId="77777777" w:rsidR="00EF5B59" w:rsidRPr="00A818D0" w:rsidRDefault="00EF5B59" w:rsidP="002C1804">
      <w:pPr>
        <w:pStyle w:val="ListParagraph"/>
        <w:numPr>
          <w:ilvl w:val="0"/>
          <w:numId w:val="0"/>
        </w:numPr>
        <w:ind w:left="720"/>
        <w:jc w:val="both"/>
        <w:rPr>
          <w:rFonts w:ascii="Aptos Display" w:hAnsi="Aptos Display"/>
        </w:rPr>
      </w:pPr>
      <w:r w:rsidRPr="00A818D0">
        <w:rPr>
          <w:rFonts w:ascii="Aptos Display" w:hAnsi="Aptos Display"/>
        </w:rPr>
        <w:t xml:space="preserve">Het juiste antwoord kan worden gevonden door: . . . . . . . . . . . . . . . </w:t>
      </w:r>
    </w:p>
    <w:p w14:paraId="5DF89C7D" w14:textId="77777777" w:rsidR="00EF5B59" w:rsidRPr="00A818D0" w:rsidRDefault="00EF5B59" w:rsidP="002C1804">
      <w:pPr>
        <w:pStyle w:val="ListParagraph"/>
        <w:numPr>
          <w:ilvl w:val="0"/>
          <w:numId w:val="0"/>
        </w:numPr>
        <w:ind w:left="720"/>
        <w:jc w:val="both"/>
        <w:rPr>
          <w:rFonts w:ascii="Aptos Display" w:hAnsi="Aptos Display"/>
          <w:b/>
          <w:bCs/>
        </w:rPr>
      </w:pPr>
    </w:p>
    <w:p w14:paraId="2598460C" w14:textId="77777777" w:rsidR="00EF5B59" w:rsidRPr="00A818D0" w:rsidRDefault="00EF5B59" w:rsidP="00EF5B59">
      <w:pPr>
        <w:pStyle w:val="ListParagraph"/>
        <w:numPr>
          <w:ilvl w:val="0"/>
          <w:numId w:val="35"/>
        </w:numPr>
        <w:spacing w:line="259" w:lineRule="auto"/>
        <w:jc w:val="both"/>
        <w:rPr>
          <w:rFonts w:ascii="Aptos Display" w:hAnsi="Aptos Display"/>
          <w:b/>
          <w:bCs/>
        </w:rPr>
      </w:pPr>
      <w:r w:rsidRPr="00A818D0">
        <w:rPr>
          <w:rFonts w:ascii="Aptos Display" w:hAnsi="Aptos Display"/>
          <w:b/>
          <w:bCs/>
        </w:rPr>
        <w:t>Vraag 12:</w:t>
      </w:r>
    </w:p>
    <w:p w14:paraId="5DC3FDA5" w14:textId="77777777" w:rsidR="00EF5B59" w:rsidRPr="00A818D0" w:rsidRDefault="00EF5B59" w:rsidP="002C1804">
      <w:pPr>
        <w:pStyle w:val="ListParagraph"/>
        <w:numPr>
          <w:ilvl w:val="0"/>
          <w:numId w:val="0"/>
        </w:numPr>
        <w:ind w:left="720"/>
        <w:jc w:val="both"/>
        <w:rPr>
          <w:rFonts w:ascii="Aptos Display" w:hAnsi="Aptos Display"/>
        </w:rPr>
      </w:pPr>
      <w:r w:rsidRPr="00A818D0">
        <w:rPr>
          <w:rFonts w:ascii="Aptos Display" w:hAnsi="Aptos Display"/>
        </w:rPr>
        <w:t>Waar kunnen we volgens het filmpje later mogelijk een quantumcomputer voor gebruiken?</w:t>
      </w:r>
    </w:p>
    <w:p w14:paraId="42E68120" w14:textId="77777777" w:rsidR="00EF5B59" w:rsidRPr="00A818D0" w:rsidRDefault="00EF5B59" w:rsidP="00EF5B59">
      <w:pPr>
        <w:pStyle w:val="Heading2"/>
        <w:jc w:val="both"/>
        <w:rPr>
          <w:color w:val="7030A0"/>
        </w:rPr>
      </w:pPr>
      <w:r w:rsidRPr="00A818D0">
        <w:rPr>
          <w:color w:val="7030A0"/>
        </w:rPr>
        <w:t>Samenvatting</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4"/>
      </w:tblGrid>
      <w:tr w:rsidR="00EF5B59" w:rsidRPr="00A818D0" w14:paraId="04182B91" w14:textId="77777777" w:rsidTr="006E092A">
        <w:trPr>
          <w:trHeight w:val="2196"/>
        </w:trPr>
        <w:tc>
          <w:tcPr>
            <w:tcW w:w="9204" w:type="dxa"/>
          </w:tcPr>
          <w:p w14:paraId="1FF48ED4" w14:textId="77777777" w:rsidR="00EF5B59" w:rsidRPr="00A818D0" w:rsidRDefault="00EF5B59" w:rsidP="006E092A">
            <w:pPr>
              <w:jc w:val="both"/>
              <w:rPr>
                <w:rFonts w:asciiTheme="majorHAnsi" w:hAnsiTheme="majorHAnsi"/>
              </w:rPr>
            </w:pPr>
            <w:r w:rsidRPr="00A818D0">
              <w:rPr>
                <w:rFonts w:asciiTheme="majorHAnsi" w:hAnsiTheme="majorHAnsi"/>
              </w:rPr>
              <w:t xml:space="preserve">Je hebt nu het filmpje </w:t>
            </w:r>
            <w:r w:rsidRPr="00A818D0">
              <w:rPr>
                <w:rFonts w:asciiTheme="majorHAnsi" w:hAnsiTheme="majorHAnsi"/>
                <w:i/>
                <w:iCs/>
              </w:rPr>
              <w:t>“Hoe werkt een quantumcomputer?”</w:t>
            </w:r>
            <w:r w:rsidRPr="00A818D0">
              <w:rPr>
                <w:rFonts w:asciiTheme="majorHAnsi" w:hAnsiTheme="majorHAnsi"/>
              </w:rPr>
              <w:t xml:space="preserve"> bekeken en de vragen beantwoord. Je hebt geleerd dat een quantumcomputer heel anders werkt dan een gewone computer. Een quantumcomputer kan problemen oplossen die te ingewikkeld zijn voor een gewone computer. Je kunt het vergelijken met het verschil tussen een fiets en een </w:t>
            </w:r>
            <w:proofErr w:type="spellStart"/>
            <w:r w:rsidRPr="00A818D0">
              <w:rPr>
                <w:rFonts w:asciiTheme="majorHAnsi" w:hAnsiTheme="majorHAnsi"/>
              </w:rPr>
              <w:t>fatbike</w:t>
            </w:r>
            <w:proofErr w:type="spellEnd"/>
            <w:r w:rsidRPr="00A818D0">
              <w:rPr>
                <w:rFonts w:asciiTheme="majorHAnsi" w:hAnsiTheme="majorHAnsi"/>
              </w:rPr>
              <w:t xml:space="preserve">. Een gewone computer is als een fiets: simpel, betrouwbaar en handig voor dagelijkse dingen. Een quantumcomputer lijkt meer op een </w:t>
            </w:r>
            <w:proofErr w:type="spellStart"/>
            <w:r w:rsidRPr="00A818D0">
              <w:rPr>
                <w:rFonts w:asciiTheme="majorHAnsi" w:hAnsiTheme="majorHAnsi"/>
              </w:rPr>
              <w:t>fatbike</w:t>
            </w:r>
            <w:proofErr w:type="spellEnd"/>
            <w:r w:rsidRPr="00A818D0">
              <w:rPr>
                <w:rFonts w:asciiTheme="majorHAnsi" w:hAnsiTheme="majorHAnsi"/>
              </w:rPr>
              <w:t xml:space="preserve">: sneller en krachtiger, maar ingewikkelder en niet altijd nodig. Beide zijn goed in wat ze doen, maar een quantumcomputer lost problemen op die voor een gewone computer te moeilijk zijn, net zoals een </w:t>
            </w:r>
            <w:proofErr w:type="spellStart"/>
            <w:r w:rsidRPr="00A818D0">
              <w:rPr>
                <w:rFonts w:asciiTheme="majorHAnsi" w:hAnsiTheme="majorHAnsi"/>
              </w:rPr>
              <w:t>fatbike</w:t>
            </w:r>
            <w:proofErr w:type="spellEnd"/>
            <w:r w:rsidRPr="00A818D0">
              <w:rPr>
                <w:rFonts w:asciiTheme="majorHAnsi" w:hAnsiTheme="majorHAnsi"/>
              </w:rPr>
              <w:t xml:space="preserve"> je sneller en verder brengt dan een fiets.</w:t>
            </w:r>
          </w:p>
        </w:tc>
      </w:tr>
      <w:tr w:rsidR="00EF5B59" w:rsidRPr="00A818D0" w14:paraId="38257162" w14:textId="77777777" w:rsidTr="006E092A">
        <w:trPr>
          <w:trHeight w:val="2196"/>
        </w:trPr>
        <w:tc>
          <w:tcPr>
            <w:tcW w:w="9204" w:type="dxa"/>
          </w:tcPr>
          <w:p w14:paraId="2E4C1745" w14:textId="77777777" w:rsidR="00EF5B59" w:rsidRPr="00A818D0" w:rsidRDefault="00EF5B59" w:rsidP="006E092A">
            <w:pPr>
              <w:jc w:val="both"/>
              <w:rPr>
                <w:rFonts w:asciiTheme="majorHAnsi" w:hAnsiTheme="majorHAnsi"/>
              </w:rPr>
            </w:pPr>
            <w:r w:rsidRPr="00A818D0">
              <w:rPr>
                <w:rFonts w:asciiTheme="majorHAnsi" w:hAnsiTheme="majorHAnsi"/>
                <w:noProof/>
              </w:rPr>
              <w:drawing>
                <wp:inline distT="0" distB="0" distL="0" distR="0" wp14:anchorId="2E9EF32A" wp14:editId="1F77A9AC">
                  <wp:extent cx="3922262" cy="1724025"/>
                  <wp:effectExtent l="0" t="0" r="2540" b="0"/>
                  <wp:docPr id="755307315" name="Picture 1" descr="A collage of a bi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07315" name="Picture 1" descr="A collage of a bicycle&#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55556" cy="1738659"/>
                          </a:xfrm>
                          <a:prstGeom prst="rect">
                            <a:avLst/>
                          </a:prstGeom>
                          <a:noFill/>
                        </pic:spPr>
                      </pic:pic>
                    </a:graphicData>
                  </a:graphic>
                </wp:inline>
              </w:drawing>
            </w:r>
          </w:p>
        </w:tc>
      </w:tr>
    </w:tbl>
    <w:p w14:paraId="0F7B82BD" w14:textId="77777777" w:rsidR="00EF5B59" w:rsidRPr="00A818D0" w:rsidRDefault="00EF5B59" w:rsidP="00EF5B59">
      <w:pPr>
        <w:jc w:val="both"/>
        <w:rPr>
          <w:rFonts w:asciiTheme="majorHAnsi" w:hAnsiTheme="majorHAnsi"/>
          <w:b/>
          <w:bCs/>
        </w:rPr>
      </w:pPr>
    </w:p>
    <w:p w14:paraId="105340BD" w14:textId="77777777" w:rsidR="00EF5B59" w:rsidRPr="00A818D0" w:rsidRDefault="00EF5B59" w:rsidP="00EF5B59">
      <w:pPr>
        <w:jc w:val="both"/>
        <w:rPr>
          <w:rFonts w:asciiTheme="majorHAnsi" w:hAnsiTheme="majorHAnsi"/>
          <w:b/>
          <w:bCs/>
        </w:rPr>
      </w:pPr>
      <w:r w:rsidRPr="00A818D0">
        <w:rPr>
          <w:rFonts w:asciiTheme="majorHAnsi" w:hAnsiTheme="majorHAnsi"/>
          <w:b/>
          <w:bCs/>
        </w:rPr>
        <w:t>Opdracht</w:t>
      </w:r>
    </w:p>
    <w:p w14:paraId="64E74F5A" w14:textId="77777777" w:rsidR="00EF5B59" w:rsidRPr="00A818D0" w:rsidRDefault="00EF5B59" w:rsidP="00EF5B59">
      <w:pPr>
        <w:jc w:val="both"/>
        <w:rPr>
          <w:rFonts w:asciiTheme="majorHAnsi" w:hAnsiTheme="majorHAnsi"/>
        </w:rPr>
      </w:pPr>
      <w:r w:rsidRPr="00A818D0">
        <w:rPr>
          <w:rFonts w:asciiTheme="majorHAnsi" w:hAnsiTheme="majorHAnsi"/>
        </w:rPr>
        <w:t xml:space="preserve">Bespreek samen met een klasgenoot voor welk probleem jij een quantumcomputer zou gebruiken. Schrijf jullie idee op een blaadje en lever het in. </w:t>
      </w:r>
    </w:p>
    <w:p w14:paraId="18DC0E7B" w14:textId="77777777" w:rsidR="00EF5B59" w:rsidRDefault="00EF5B59" w:rsidP="00EF5B59">
      <w:pPr>
        <w:rPr>
          <w:rFonts w:asciiTheme="majorHAnsi" w:eastAsiaTheme="majorEastAsia" w:hAnsiTheme="majorHAnsi" w:cstheme="majorBidi"/>
          <w:color w:val="2E74B5" w:themeColor="accent1" w:themeShade="BF"/>
          <w:sz w:val="40"/>
          <w:szCs w:val="40"/>
        </w:rPr>
      </w:pPr>
      <w:r>
        <w:br w:type="page"/>
      </w:r>
    </w:p>
    <w:p w14:paraId="4D2455E8" w14:textId="77777777" w:rsidR="00EF5B59" w:rsidRPr="00644D2D" w:rsidRDefault="00EF5B59" w:rsidP="002C1804">
      <w:pPr>
        <w:pStyle w:val="Heading2"/>
      </w:pPr>
      <w:r w:rsidRPr="00644D2D">
        <w:lastRenderedPageBreak/>
        <w:t>Onderzoek 3: Het maken van een qubit-tol</w:t>
      </w:r>
    </w:p>
    <w:p w14:paraId="06007B3A" w14:textId="77777777" w:rsidR="00EF5B59" w:rsidRPr="009D01D2" w:rsidRDefault="00EF5B59" w:rsidP="009D01D2">
      <w:pPr>
        <w:pStyle w:val="materiaalnodig"/>
        <w:tabs>
          <w:tab w:val="clear" w:pos="0"/>
          <w:tab w:val="left" w:pos="426"/>
        </w:tabs>
        <w:ind w:left="0" w:hanging="567"/>
      </w:pPr>
      <w:r w:rsidRPr="009D01D2">
        <w:t>In deze opdracht ga je een qubit-tol maken met eenvoudige materialen. Met deze tol kun je het gedrag van een qubit nadoen. Daarnaast kan je beter begrijpen hoe het kan dat een qubit tegelijkertijd een 0 en een 1 kan zijn (=superpositie).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878"/>
      </w:tblGrid>
      <w:tr w:rsidR="00EF5B59" w:rsidRPr="00644D2D" w14:paraId="3F970B55" w14:textId="77777777" w:rsidTr="006E092A">
        <w:tc>
          <w:tcPr>
            <w:tcW w:w="5665" w:type="dxa"/>
          </w:tcPr>
          <w:p w14:paraId="5B8420A8" w14:textId="77777777" w:rsidR="00EF5B59" w:rsidRPr="00644D2D" w:rsidRDefault="00EF5B59" w:rsidP="006E092A">
            <w:pPr>
              <w:rPr>
                <w:rFonts w:asciiTheme="majorHAnsi" w:hAnsiTheme="majorHAnsi" w:cs="Arial"/>
                <w:b/>
                <w:bCs/>
              </w:rPr>
            </w:pPr>
            <w:r w:rsidRPr="00644D2D">
              <w:rPr>
                <w:rFonts w:asciiTheme="majorHAnsi" w:hAnsiTheme="majorHAnsi" w:cs="Arial"/>
                <w:b/>
                <w:bCs/>
              </w:rPr>
              <w:t>Wat heb je nodig?</w:t>
            </w:r>
          </w:p>
          <w:p w14:paraId="76E5BCE5" w14:textId="77777777" w:rsidR="00EF5B59" w:rsidRPr="00644D2D" w:rsidRDefault="00EF5B59" w:rsidP="006E092A">
            <w:pPr>
              <w:rPr>
                <w:rFonts w:asciiTheme="majorHAnsi" w:hAnsiTheme="majorHAnsi" w:cs="Arial"/>
              </w:rPr>
            </w:pPr>
            <w:r w:rsidRPr="00644D2D">
              <w:rPr>
                <w:rFonts w:asciiTheme="majorHAnsi" w:hAnsiTheme="majorHAnsi" w:cs="Arial"/>
              </w:rPr>
              <w:t>A4 met witte en zwarte cirkels</w:t>
            </w:r>
          </w:p>
          <w:p w14:paraId="668CA4A9" w14:textId="77777777" w:rsidR="00EF5B59" w:rsidRPr="00644D2D" w:rsidRDefault="00EF5B59" w:rsidP="006E092A">
            <w:pPr>
              <w:rPr>
                <w:rFonts w:asciiTheme="majorHAnsi" w:hAnsiTheme="majorHAnsi" w:cs="Arial"/>
              </w:rPr>
            </w:pPr>
            <w:r w:rsidRPr="00644D2D">
              <w:rPr>
                <w:rFonts w:asciiTheme="majorHAnsi" w:hAnsiTheme="majorHAnsi" w:cs="Arial"/>
              </w:rPr>
              <w:t>Kleine satéprikker of priem</w:t>
            </w:r>
          </w:p>
          <w:p w14:paraId="3C95D0D2" w14:textId="77777777" w:rsidR="00EF5B59" w:rsidRPr="00644D2D" w:rsidRDefault="00EF5B59" w:rsidP="006E092A">
            <w:pPr>
              <w:rPr>
                <w:rFonts w:asciiTheme="majorHAnsi" w:hAnsiTheme="majorHAnsi" w:cs="Arial"/>
              </w:rPr>
            </w:pPr>
            <w:proofErr w:type="spellStart"/>
            <w:r w:rsidRPr="00644D2D">
              <w:rPr>
                <w:rFonts w:asciiTheme="majorHAnsi" w:hAnsiTheme="majorHAnsi" w:cs="Arial"/>
              </w:rPr>
              <w:t>Schilderstape</w:t>
            </w:r>
            <w:proofErr w:type="spellEnd"/>
          </w:p>
          <w:p w14:paraId="5A78D191" w14:textId="77777777" w:rsidR="00EF5B59" w:rsidRPr="00644D2D" w:rsidRDefault="00EF5B59" w:rsidP="006E092A">
            <w:pPr>
              <w:rPr>
                <w:rFonts w:asciiTheme="majorHAnsi" w:hAnsiTheme="majorHAnsi" w:cs="Arial"/>
              </w:rPr>
            </w:pPr>
            <w:r w:rsidRPr="00644D2D">
              <w:rPr>
                <w:rFonts w:asciiTheme="majorHAnsi" w:hAnsiTheme="majorHAnsi" w:cs="Arial"/>
              </w:rPr>
              <w:t xml:space="preserve">Lijmstift (bijvoorbeeld </w:t>
            </w:r>
            <w:proofErr w:type="spellStart"/>
            <w:r w:rsidRPr="00644D2D">
              <w:rPr>
                <w:rFonts w:asciiTheme="majorHAnsi" w:hAnsiTheme="majorHAnsi" w:cs="Arial"/>
              </w:rPr>
              <w:t>Pritt</w:t>
            </w:r>
            <w:proofErr w:type="spellEnd"/>
            <w:r w:rsidRPr="00644D2D">
              <w:rPr>
                <w:rFonts w:asciiTheme="majorHAnsi" w:hAnsiTheme="majorHAnsi" w:cs="Arial"/>
              </w:rPr>
              <w:t>)</w:t>
            </w:r>
          </w:p>
          <w:p w14:paraId="680C9A3D" w14:textId="77777777" w:rsidR="00EF5B59" w:rsidRPr="00644D2D" w:rsidRDefault="00EF5B59" w:rsidP="006E092A">
            <w:pPr>
              <w:rPr>
                <w:rFonts w:asciiTheme="majorHAnsi" w:hAnsiTheme="majorHAnsi" w:cs="Arial"/>
              </w:rPr>
            </w:pPr>
            <w:r w:rsidRPr="00644D2D">
              <w:rPr>
                <w:rFonts w:asciiTheme="majorHAnsi" w:hAnsiTheme="majorHAnsi" w:cs="Arial"/>
              </w:rPr>
              <w:t>Een lucifer</w:t>
            </w:r>
          </w:p>
          <w:p w14:paraId="46860BF3" w14:textId="77777777" w:rsidR="00EF5B59" w:rsidRPr="00644D2D" w:rsidRDefault="00EF5B59" w:rsidP="006E092A">
            <w:pPr>
              <w:rPr>
                <w:rFonts w:asciiTheme="majorHAnsi" w:hAnsiTheme="majorHAnsi" w:cs="Arial"/>
              </w:rPr>
            </w:pPr>
            <w:r w:rsidRPr="00644D2D">
              <w:rPr>
                <w:rFonts w:asciiTheme="majorHAnsi" w:hAnsiTheme="majorHAnsi" w:cs="Arial"/>
              </w:rPr>
              <w:t>Schaar</w:t>
            </w:r>
          </w:p>
          <w:p w14:paraId="1F853170" w14:textId="77777777" w:rsidR="00EF5B59" w:rsidRPr="00644D2D" w:rsidRDefault="00EF5B59" w:rsidP="006E092A">
            <w:pPr>
              <w:rPr>
                <w:rFonts w:asciiTheme="majorHAnsi" w:hAnsiTheme="majorHAnsi" w:cs="Arial"/>
              </w:rPr>
            </w:pPr>
            <w:r w:rsidRPr="00644D2D">
              <w:rPr>
                <w:rFonts w:asciiTheme="majorHAnsi" w:hAnsiTheme="majorHAnsi" w:cs="Arial"/>
              </w:rPr>
              <w:t>Stukje karton (ongeveer 7 x 7 cm)</w:t>
            </w:r>
          </w:p>
          <w:p w14:paraId="53C64617" w14:textId="77777777" w:rsidR="00EF5B59" w:rsidRPr="00644D2D" w:rsidRDefault="00EF5B59" w:rsidP="006E092A">
            <w:pPr>
              <w:rPr>
                <w:rFonts w:asciiTheme="majorHAnsi" w:hAnsiTheme="majorHAnsi" w:cs="Arial"/>
              </w:rPr>
            </w:pPr>
          </w:p>
        </w:tc>
        <w:tc>
          <w:tcPr>
            <w:tcW w:w="3397" w:type="dxa"/>
          </w:tcPr>
          <w:p w14:paraId="787BC73B" w14:textId="77777777" w:rsidR="00EF5B59" w:rsidRPr="00644D2D" w:rsidRDefault="00EF5B59" w:rsidP="006E092A">
            <w:pPr>
              <w:rPr>
                <w:rFonts w:asciiTheme="majorHAnsi" w:hAnsiTheme="majorHAnsi" w:cs="Arial"/>
              </w:rPr>
            </w:pPr>
            <w:r w:rsidRPr="00644D2D">
              <w:rPr>
                <w:rFonts w:asciiTheme="majorHAnsi" w:hAnsiTheme="majorHAnsi" w:cs="Arial"/>
                <w:noProof/>
              </w:rPr>
              <w:drawing>
                <wp:inline distT="0" distB="0" distL="0" distR="0" wp14:anchorId="07A8C46D" wp14:editId="70842F82">
                  <wp:extent cx="2325970" cy="1552575"/>
                  <wp:effectExtent l="0" t="0" r="0" b="0"/>
                  <wp:docPr id="960956649" name="Afbeelding 2" descr="Afbeelding met nagel, overdekt, miniatuur, stil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56649" name="Afbeelding 2" descr="Afbeelding met nagel, overdekt, miniatuur, stilstaand&#10;&#10;Automatisch gegenereerde beschrijving"/>
                          <pic:cNvPicPr/>
                        </pic:nvPicPr>
                        <pic:blipFill rotWithShape="1">
                          <a:blip r:embed="rId30" cstate="print">
                            <a:extLst>
                              <a:ext uri="{28A0092B-C50C-407E-A947-70E740481C1C}">
                                <a14:useLocalDpi xmlns:a14="http://schemas.microsoft.com/office/drawing/2010/main" val="0"/>
                              </a:ext>
                            </a:extLst>
                          </a:blip>
                          <a:srcRect t="19620" r="16506" b="38581"/>
                          <a:stretch/>
                        </pic:blipFill>
                        <pic:spPr bwMode="auto">
                          <a:xfrm>
                            <a:off x="0" y="0"/>
                            <a:ext cx="2330828" cy="155581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09AA11C" w14:textId="77777777" w:rsidR="00EF5B59" w:rsidRPr="00644D2D" w:rsidRDefault="00EF5B59" w:rsidP="00EF5B59">
      <w:pPr>
        <w:rPr>
          <w:rFonts w:asciiTheme="majorHAnsi" w:hAnsiTheme="majorHAnsi" w:cs="Arial"/>
        </w:rPr>
      </w:pPr>
    </w:p>
    <w:p w14:paraId="672371DB" w14:textId="77777777" w:rsidR="00EF5B59" w:rsidRPr="00644D2D" w:rsidRDefault="00EF5B59" w:rsidP="00EF5B59">
      <w:pPr>
        <w:rPr>
          <w:rFonts w:asciiTheme="majorHAnsi" w:hAnsiTheme="majorHAnsi" w:cs="Arial"/>
        </w:rPr>
      </w:pPr>
      <w:r w:rsidRPr="00644D2D">
        <w:rPr>
          <w:rFonts w:asciiTheme="majorHAnsi" w:hAnsiTheme="majorHAnsi" w:cs="Arial"/>
        </w:rPr>
        <w:t>Voer de volgende stappen uit om de qubit tol te maken.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837"/>
      </w:tblGrid>
      <w:tr w:rsidR="00EF5B59" w:rsidRPr="00644D2D" w14:paraId="57A84397" w14:textId="77777777" w:rsidTr="006E092A">
        <w:tc>
          <w:tcPr>
            <w:tcW w:w="7225" w:type="dxa"/>
          </w:tcPr>
          <w:p w14:paraId="3A218704" w14:textId="77777777" w:rsidR="00EF5B59" w:rsidRPr="00644D2D" w:rsidRDefault="00EF5B59" w:rsidP="006E092A">
            <w:pPr>
              <w:rPr>
                <w:rFonts w:asciiTheme="majorHAnsi" w:hAnsiTheme="majorHAnsi" w:cs="Arial"/>
                <w:b/>
                <w:bCs/>
              </w:rPr>
            </w:pPr>
            <w:r w:rsidRPr="00644D2D">
              <w:rPr>
                <w:rFonts w:asciiTheme="majorHAnsi" w:hAnsiTheme="majorHAnsi" w:cs="Arial"/>
                <w:b/>
                <w:bCs/>
              </w:rPr>
              <w:t>Stappenplan: Maak je eigen qubit-tol</w:t>
            </w:r>
          </w:p>
          <w:p w14:paraId="33457201" w14:textId="77777777" w:rsidR="00EF5B59" w:rsidRPr="00644D2D" w:rsidRDefault="00EF5B59" w:rsidP="00EF5B59">
            <w:pPr>
              <w:numPr>
                <w:ilvl w:val="0"/>
                <w:numId w:val="36"/>
              </w:numPr>
              <w:rPr>
                <w:rFonts w:asciiTheme="majorHAnsi" w:hAnsiTheme="majorHAnsi" w:cs="Arial"/>
              </w:rPr>
            </w:pPr>
            <w:r w:rsidRPr="00644D2D">
              <w:rPr>
                <w:rFonts w:asciiTheme="majorHAnsi" w:hAnsiTheme="majorHAnsi" w:cs="Arial"/>
                <w:b/>
                <w:bCs/>
              </w:rPr>
              <w:t>Knip de cirkels uit het A4.</w:t>
            </w:r>
            <w:r w:rsidRPr="00644D2D">
              <w:rPr>
                <w:rFonts w:asciiTheme="majorHAnsi" w:hAnsiTheme="majorHAnsi" w:cs="Arial"/>
              </w:rPr>
              <w:t xml:space="preserve"> Zorg ervoor dat de randen netjes zijn.</w:t>
            </w:r>
          </w:p>
          <w:p w14:paraId="0A336A22" w14:textId="77777777" w:rsidR="00EF5B59" w:rsidRPr="00644D2D" w:rsidRDefault="00EF5B59" w:rsidP="00EF5B59">
            <w:pPr>
              <w:numPr>
                <w:ilvl w:val="0"/>
                <w:numId w:val="36"/>
              </w:numPr>
              <w:rPr>
                <w:rFonts w:asciiTheme="majorHAnsi" w:hAnsiTheme="majorHAnsi" w:cs="Arial"/>
              </w:rPr>
            </w:pPr>
            <w:r w:rsidRPr="00644D2D">
              <w:rPr>
                <w:rFonts w:asciiTheme="majorHAnsi" w:hAnsiTheme="majorHAnsi" w:cs="Arial"/>
                <w:b/>
                <w:bCs/>
              </w:rPr>
              <w:t>Plak de half-witte / half-zwarte cirkel op het karton met de lijmstift</w:t>
            </w:r>
            <w:r w:rsidRPr="00644D2D">
              <w:rPr>
                <w:rFonts w:asciiTheme="majorHAnsi" w:hAnsiTheme="majorHAnsi" w:cs="Arial"/>
              </w:rPr>
              <w:t>. Zorg dat deze stevig vastzit.</w:t>
            </w:r>
          </w:p>
          <w:p w14:paraId="717B3EB0" w14:textId="77777777" w:rsidR="00EF5B59" w:rsidRPr="00644D2D" w:rsidRDefault="00EF5B59" w:rsidP="00EF5B59">
            <w:pPr>
              <w:numPr>
                <w:ilvl w:val="0"/>
                <w:numId w:val="36"/>
              </w:numPr>
              <w:rPr>
                <w:rFonts w:asciiTheme="majorHAnsi" w:hAnsiTheme="majorHAnsi" w:cs="Arial"/>
              </w:rPr>
            </w:pPr>
            <w:r w:rsidRPr="00644D2D">
              <w:rPr>
                <w:rFonts w:asciiTheme="majorHAnsi" w:hAnsiTheme="majorHAnsi" w:cs="Arial"/>
                <w:b/>
                <w:bCs/>
              </w:rPr>
              <w:t>Knip de cirkel nu uit het karton.</w:t>
            </w:r>
            <w:r w:rsidRPr="00644D2D">
              <w:rPr>
                <w:rFonts w:asciiTheme="majorHAnsi" w:hAnsiTheme="majorHAnsi" w:cs="Arial"/>
              </w:rPr>
              <w:t xml:space="preserve"> </w:t>
            </w:r>
          </w:p>
          <w:p w14:paraId="2020E9D0" w14:textId="77777777" w:rsidR="00EF5B59" w:rsidRPr="00644D2D" w:rsidRDefault="00EF5B59" w:rsidP="00EF5B59">
            <w:pPr>
              <w:numPr>
                <w:ilvl w:val="0"/>
                <w:numId w:val="36"/>
              </w:numPr>
              <w:rPr>
                <w:rFonts w:asciiTheme="majorHAnsi" w:hAnsiTheme="majorHAnsi" w:cs="Arial"/>
              </w:rPr>
            </w:pPr>
            <w:r w:rsidRPr="00644D2D">
              <w:rPr>
                <w:rFonts w:asciiTheme="majorHAnsi" w:hAnsiTheme="majorHAnsi" w:cs="Arial"/>
                <w:b/>
                <w:bCs/>
              </w:rPr>
              <w:t>Prik een gaatje precies in het midden van de cirkel</w:t>
            </w:r>
            <w:r w:rsidRPr="00644D2D">
              <w:rPr>
                <w:rFonts w:asciiTheme="majorHAnsi" w:hAnsiTheme="majorHAnsi" w:cs="Arial"/>
              </w:rPr>
              <w:t xml:space="preserve">. Gebruik hiervoor een satéprikker of een priem. </w:t>
            </w:r>
          </w:p>
          <w:p w14:paraId="29B69E6A" w14:textId="77777777" w:rsidR="00EF5B59" w:rsidRPr="00644D2D" w:rsidRDefault="00EF5B59" w:rsidP="00EF5B59">
            <w:pPr>
              <w:numPr>
                <w:ilvl w:val="0"/>
                <w:numId w:val="36"/>
              </w:numPr>
              <w:rPr>
                <w:rFonts w:asciiTheme="majorHAnsi" w:hAnsiTheme="majorHAnsi" w:cs="Arial"/>
                <w:b/>
                <w:bCs/>
              </w:rPr>
            </w:pPr>
            <w:r w:rsidRPr="00644D2D">
              <w:rPr>
                <w:rFonts w:asciiTheme="majorHAnsi" w:hAnsiTheme="majorHAnsi" w:cs="Arial"/>
                <w:b/>
                <w:bCs/>
              </w:rPr>
              <w:t>Maak de lucifer geschikt als tol-as.</w:t>
            </w:r>
          </w:p>
          <w:p w14:paraId="5DE817C8" w14:textId="77777777" w:rsidR="00EF5B59" w:rsidRPr="00644D2D" w:rsidRDefault="00EF5B59" w:rsidP="00EF5B59">
            <w:pPr>
              <w:numPr>
                <w:ilvl w:val="1"/>
                <w:numId w:val="36"/>
              </w:numPr>
              <w:rPr>
                <w:rFonts w:asciiTheme="majorHAnsi" w:hAnsiTheme="majorHAnsi" w:cs="Arial"/>
              </w:rPr>
            </w:pPr>
            <w:r w:rsidRPr="00644D2D">
              <w:rPr>
                <w:rFonts w:asciiTheme="majorHAnsi" w:hAnsiTheme="majorHAnsi" w:cs="Arial"/>
              </w:rPr>
              <w:t xml:space="preserve">Knip een stukje </w:t>
            </w:r>
            <w:proofErr w:type="spellStart"/>
            <w:r w:rsidRPr="00644D2D">
              <w:rPr>
                <w:rFonts w:asciiTheme="majorHAnsi" w:hAnsiTheme="majorHAnsi" w:cs="Arial"/>
              </w:rPr>
              <w:t>schilderstape</w:t>
            </w:r>
            <w:proofErr w:type="spellEnd"/>
            <w:r w:rsidRPr="00644D2D">
              <w:rPr>
                <w:rFonts w:asciiTheme="majorHAnsi" w:hAnsiTheme="majorHAnsi" w:cs="Arial"/>
              </w:rPr>
              <w:t xml:space="preserve"> van 1cm breed x 3 cm lang.</w:t>
            </w:r>
          </w:p>
          <w:p w14:paraId="2BE5343E" w14:textId="77777777" w:rsidR="00EF5B59" w:rsidRPr="00644D2D" w:rsidRDefault="00EF5B59" w:rsidP="00EF5B59">
            <w:pPr>
              <w:numPr>
                <w:ilvl w:val="1"/>
                <w:numId w:val="36"/>
              </w:numPr>
              <w:rPr>
                <w:rFonts w:asciiTheme="majorHAnsi" w:hAnsiTheme="majorHAnsi" w:cs="Arial"/>
              </w:rPr>
            </w:pPr>
            <w:r w:rsidRPr="00644D2D">
              <w:rPr>
                <w:rFonts w:asciiTheme="majorHAnsi" w:hAnsiTheme="majorHAnsi" w:cs="Arial"/>
              </w:rPr>
              <w:t>Plak dit stukje tape om de kop van de lucifer. Dit maakt de lucifer steviger en stabieler.</w:t>
            </w:r>
          </w:p>
          <w:p w14:paraId="1311E72C" w14:textId="77777777" w:rsidR="00EF5B59" w:rsidRPr="00644D2D" w:rsidRDefault="00EF5B59" w:rsidP="00EF5B59">
            <w:pPr>
              <w:numPr>
                <w:ilvl w:val="0"/>
                <w:numId w:val="36"/>
              </w:numPr>
              <w:rPr>
                <w:rFonts w:asciiTheme="majorHAnsi" w:hAnsiTheme="majorHAnsi" w:cs="Arial"/>
              </w:rPr>
            </w:pPr>
            <w:r w:rsidRPr="00644D2D">
              <w:rPr>
                <w:rFonts w:asciiTheme="majorHAnsi" w:hAnsiTheme="majorHAnsi" w:cs="Arial"/>
                <w:b/>
                <w:bCs/>
              </w:rPr>
              <w:t>Plaats de lucifer in het gat in het midden van de cirkel.</w:t>
            </w:r>
            <w:r w:rsidRPr="00644D2D">
              <w:rPr>
                <w:rFonts w:asciiTheme="majorHAnsi" w:hAnsiTheme="majorHAnsi" w:cs="Arial"/>
              </w:rPr>
              <w:t xml:space="preserve"> Zorg dat de kop van de lucifer naar beneden wijst.</w:t>
            </w:r>
          </w:p>
          <w:p w14:paraId="30DE42C0" w14:textId="77777777" w:rsidR="00EF5B59" w:rsidRPr="00644D2D" w:rsidRDefault="00EF5B59" w:rsidP="00EF5B59">
            <w:pPr>
              <w:numPr>
                <w:ilvl w:val="0"/>
                <w:numId w:val="36"/>
              </w:numPr>
              <w:rPr>
                <w:rFonts w:asciiTheme="majorHAnsi" w:hAnsiTheme="majorHAnsi" w:cs="Arial"/>
              </w:rPr>
            </w:pPr>
            <w:r w:rsidRPr="00644D2D">
              <w:rPr>
                <w:rFonts w:asciiTheme="majorHAnsi" w:hAnsiTheme="majorHAnsi" w:cs="Arial"/>
                <w:b/>
                <w:bCs/>
              </w:rPr>
              <w:t>Test je tol</w:t>
            </w:r>
            <w:r w:rsidRPr="00644D2D">
              <w:rPr>
                <w:rFonts w:asciiTheme="majorHAnsi" w:hAnsiTheme="majorHAnsi" w:cs="Arial"/>
              </w:rPr>
              <w:t>. Laat hem draaien om te controleren of hij goed werkt. Pak de zijkant vast om te stoppen met draaien.</w:t>
            </w:r>
          </w:p>
        </w:tc>
        <w:tc>
          <w:tcPr>
            <w:tcW w:w="1837" w:type="dxa"/>
          </w:tcPr>
          <w:p w14:paraId="59B38954" w14:textId="77777777" w:rsidR="00EF5B59" w:rsidRPr="00644D2D" w:rsidRDefault="00EF5B59" w:rsidP="006E092A">
            <w:pPr>
              <w:rPr>
                <w:rFonts w:asciiTheme="majorHAnsi" w:hAnsiTheme="majorHAnsi" w:cs="Arial"/>
              </w:rPr>
            </w:pPr>
            <w:r w:rsidRPr="00644D2D">
              <w:rPr>
                <w:rFonts w:asciiTheme="majorHAnsi" w:hAnsiTheme="majorHAnsi" w:cs="Arial"/>
                <w:noProof/>
              </w:rPr>
              <w:drawing>
                <wp:anchor distT="0" distB="0" distL="114300" distR="114300" simplePos="0" relativeHeight="251726855" behindDoc="0" locked="0" layoutInCell="1" allowOverlap="1" wp14:anchorId="1A1F8AFC" wp14:editId="4723A9A8">
                  <wp:simplePos x="0" y="0"/>
                  <wp:positionH relativeFrom="column">
                    <wp:posOffset>165100</wp:posOffset>
                  </wp:positionH>
                  <wp:positionV relativeFrom="paragraph">
                    <wp:posOffset>116840</wp:posOffset>
                  </wp:positionV>
                  <wp:extent cx="781050" cy="2304415"/>
                  <wp:effectExtent l="0" t="0" r="0" b="635"/>
                  <wp:wrapSquare wrapText="bothSides"/>
                  <wp:docPr id="1611419377" name="Afbeelding 1" descr="Afbeelding met verbruiksartikelen voor kantoor, schrijfmateriaal, overdekt, aanstek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19377" name="Afbeelding 1" descr="Afbeelding met verbruiksartikelen voor kantoor, schrijfmateriaal, overdekt, aansteker&#10;&#10;Automatisch gegenereerde beschrijving"/>
                          <pic:cNvPicPr/>
                        </pic:nvPicPr>
                        <pic:blipFill rotWithShape="1">
                          <a:blip r:embed="rId31" cstate="print">
                            <a:extLst>
                              <a:ext uri="{28A0092B-C50C-407E-A947-70E740481C1C}">
                                <a14:useLocalDpi xmlns:a14="http://schemas.microsoft.com/office/drawing/2010/main" val="0"/>
                              </a:ext>
                            </a:extLst>
                          </a:blip>
                          <a:srcRect l="37893" t="22558" r="33827" b="14952"/>
                          <a:stretch/>
                        </pic:blipFill>
                        <pic:spPr bwMode="auto">
                          <a:xfrm>
                            <a:off x="0" y="0"/>
                            <a:ext cx="781050" cy="2304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D35DD28" w14:textId="77777777" w:rsidR="00EF5B59" w:rsidRPr="00ED207F" w:rsidRDefault="00EF5B59" w:rsidP="00E001EC">
      <w:pPr>
        <w:pStyle w:val="Heading2"/>
      </w:pPr>
      <w:r w:rsidRPr="00ED207F">
        <w:rPr>
          <w:rFonts w:ascii="Arial" w:hAnsi="Arial" w:cs="Arial"/>
        </w:rPr>
        <w:t>Inleiding</w:t>
      </w:r>
      <w:r w:rsidRPr="00ED207F">
        <w:t>: Wat is een qubit en superpositie</w:t>
      </w:r>
    </w:p>
    <w:p w14:paraId="4672378D" w14:textId="77777777" w:rsidR="00EF5B59" w:rsidRPr="00ED207F" w:rsidRDefault="00EF5B59" w:rsidP="00EF5B59">
      <w:pPr>
        <w:jc w:val="both"/>
        <w:rPr>
          <w:rFonts w:asciiTheme="majorHAnsi" w:hAnsiTheme="majorHAnsi" w:cs="Arial"/>
        </w:rPr>
      </w:pPr>
      <w:r w:rsidRPr="00ED207F">
        <w:rPr>
          <w:rFonts w:asciiTheme="majorHAnsi" w:hAnsiTheme="majorHAnsi" w:cs="Arial"/>
        </w:rPr>
        <w:t xml:space="preserve">De qubit-tol helpt je het gedrag van een qubit in een quantumcomputer beter te begrijpen. Weet je nog: een qubit kan niet alleen 0 of 1 zijn, zoals een gewone bit, maar ook tegelijkertijd beide! Dit gedrag heet </w:t>
      </w:r>
      <w:r w:rsidRPr="00ED207F">
        <w:rPr>
          <w:rFonts w:asciiTheme="majorHAnsi" w:hAnsiTheme="majorHAnsi" w:cs="Arial"/>
          <w:b/>
          <w:bCs/>
        </w:rPr>
        <w:t>superpositie</w:t>
      </w:r>
      <w:r w:rsidRPr="00ED207F">
        <w:rPr>
          <w:rFonts w:asciiTheme="majorHAnsi" w:hAnsiTheme="majorHAnsi" w:cs="Arial"/>
        </w:rPr>
        <w:t>.</w:t>
      </w:r>
    </w:p>
    <w:p w14:paraId="26C9E4FB" w14:textId="77777777" w:rsidR="00EF5B59" w:rsidRPr="00ED207F" w:rsidRDefault="00EF5B59" w:rsidP="00EF5B59">
      <w:pPr>
        <w:jc w:val="both"/>
        <w:rPr>
          <w:rFonts w:asciiTheme="majorHAnsi" w:hAnsiTheme="majorHAnsi" w:cs="Arial"/>
        </w:rPr>
      </w:pPr>
      <w:r w:rsidRPr="00ED207F">
        <w:rPr>
          <w:rFonts w:asciiTheme="majorHAnsi" w:hAnsiTheme="majorHAnsi" w:cs="Arial"/>
        </w:rPr>
        <w:t xml:space="preserve">Zolang de tol </w:t>
      </w:r>
      <w:r w:rsidRPr="00ED207F">
        <w:rPr>
          <w:rFonts w:asciiTheme="majorHAnsi" w:hAnsiTheme="majorHAnsi" w:cs="Arial"/>
          <w:b/>
          <w:bCs/>
        </w:rPr>
        <w:t>draait</w:t>
      </w:r>
      <w:r w:rsidRPr="00ED207F">
        <w:rPr>
          <w:rFonts w:asciiTheme="majorHAnsi" w:hAnsiTheme="majorHAnsi" w:cs="Arial"/>
        </w:rPr>
        <w:t xml:space="preserve"> bevindt het zich in een </w:t>
      </w:r>
      <w:r w:rsidRPr="00ED207F">
        <w:rPr>
          <w:rFonts w:asciiTheme="majorHAnsi" w:hAnsiTheme="majorHAnsi" w:cs="Arial"/>
          <w:b/>
          <w:bCs/>
        </w:rPr>
        <w:t xml:space="preserve">superpositie </w:t>
      </w:r>
      <w:r w:rsidRPr="00ED207F">
        <w:rPr>
          <w:rFonts w:asciiTheme="majorHAnsi" w:hAnsiTheme="majorHAnsi" w:cs="Arial"/>
        </w:rPr>
        <w:t xml:space="preserve">van wit en zwart – net zoals een qubit in een quantumcomputer zich in een superpositie van 0 en 1 bevindt. Zodra je de tol </w:t>
      </w:r>
      <w:r w:rsidRPr="00ED207F">
        <w:rPr>
          <w:rFonts w:asciiTheme="majorHAnsi" w:hAnsiTheme="majorHAnsi" w:cs="Arial"/>
          <w:b/>
          <w:bCs/>
        </w:rPr>
        <w:t>vastpakt</w:t>
      </w:r>
      <w:r w:rsidRPr="00ED207F">
        <w:rPr>
          <w:rFonts w:asciiTheme="majorHAnsi" w:hAnsiTheme="majorHAnsi" w:cs="Arial"/>
        </w:rPr>
        <w:t xml:space="preserve">, wordt één kant bepaald: wit of zwart. Dit proces is vergelijkbaar met een </w:t>
      </w:r>
      <w:r w:rsidRPr="00ED207F">
        <w:rPr>
          <w:rFonts w:asciiTheme="majorHAnsi" w:hAnsiTheme="majorHAnsi" w:cs="Arial"/>
          <w:b/>
          <w:bCs/>
        </w:rPr>
        <w:t>meting</w:t>
      </w:r>
      <w:r w:rsidRPr="00ED207F">
        <w:rPr>
          <w:rFonts w:asciiTheme="majorHAnsi" w:hAnsiTheme="majorHAnsi" w:cs="Arial"/>
        </w:rPr>
        <w:t xml:space="preserve"> in een quantumcomputer.</w:t>
      </w:r>
    </w:p>
    <w:p w14:paraId="2A6232F9" w14:textId="77777777" w:rsidR="00EF5B59" w:rsidRPr="00E001EC" w:rsidRDefault="00EF5B59" w:rsidP="00E001EC">
      <w:pPr>
        <w:pStyle w:val="Heading2"/>
      </w:pPr>
      <w:r w:rsidRPr="00E001EC">
        <w:t>Experiment 1: Voorspellen en meten</w:t>
      </w:r>
    </w:p>
    <w:p w14:paraId="144A405E" w14:textId="77777777" w:rsidR="00EF5B59" w:rsidRPr="008468A6" w:rsidRDefault="00EF5B59" w:rsidP="00EF5B59">
      <w:pPr>
        <w:pStyle w:val="ListParagraph"/>
        <w:numPr>
          <w:ilvl w:val="0"/>
          <w:numId w:val="37"/>
        </w:numPr>
        <w:spacing w:after="0" w:line="240" w:lineRule="auto"/>
        <w:rPr>
          <w:rFonts w:asciiTheme="majorHAnsi" w:hAnsiTheme="majorHAnsi" w:cs="Arial"/>
        </w:rPr>
      </w:pPr>
      <w:r w:rsidRPr="008468A6">
        <w:rPr>
          <w:rFonts w:asciiTheme="majorHAnsi" w:hAnsiTheme="majorHAnsi" w:cs="Arial"/>
          <w:b/>
          <w:bCs/>
        </w:rPr>
        <w:t>Voorspelling:</w:t>
      </w:r>
      <w:r w:rsidRPr="008468A6">
        <w:rPr>
          <w:rFonts w:asciiTheme="majorHAnsi" w:hAnsiTheme="majorHAnsi" w:cs="Arial"/>
        </w:rPr>
        <w:t xml:space="preserve"> Hoe vaak denk je dat je het zwarte vlak vastpakt als je de tol 12 keer draait? Schrijf je voorspelling op.</w:t>
      </w:r>
    </w:p>
    <w:p w14:paraId="7F941BAE" w14:textId="77777777" w:rsidR="00EF5B59" w:rsidRPr="008468A6" w:rsidRDefault="00EF5B59" w:rsidP="00EF5B59">
      <w:pPr>
        <w:pStyle w:val="ListParagraph"/>
        <w:numPr>
          <w:ilvl w:val="0"/>
          <w:numId w:val="37"/>
        </w:numPr>
        <w:spacing w:after="0" w:line="240" w:lineRule="auto"/>
        <w:rPr>
          <w:rFonts w:asciiTheme="majorHAnsi" w:hAnsiTheme="majorHAnsi" w:cs="Arial"/>
          <w:b/>
          <w:bCs/>
        </w:rPr>
      </w:pPr>
      <w:r w:rsidRPr="008468A6">
        <w:rPr>
          <w:rFonts w:asciiTheme="majorHAnsi" w:hAnsiTheme="majorHAnsi" w:cs="Arial"/>
          <w:b/>
          <w:bCs/>
        </w:rPr>
        <w:t>Uitvoering:</w:t>
      </w:r>
    </w:p>
    <w:p w14:paraId="6FF6D1A0" w14:textId="77777777" w:rsidR="00EF5B59" w:rsidRPr="008468A6" w:rsidRDefault="00EF5B59" w:rsidP="00EF5B59">
      <w:pPr>
        <w:pStyle w:val="ListParagraph"/>
        <w:numPr>
          <w:ilvl w:val="1"/>
          <w:numId w:val="37"/>
        </w:numPr>
        <w:spacing w:after="0" w:line="240" w:lineRule="auto"/>
        <w:rPr>
          <w:rFonts w:asciiTheme="majorHAnsi" w:hAnsiTheme="majorHAnsi" w:cs="Arial"/>
        </w:rPr>
      </w:pPr>
      <w:r w:rsidRPr="008468A6">
        <w:rPr>
          <w:rFonts w:asciiTheme="majorHAnsi" w:hAnsiTheme="majorHAnsi" w:cs="Arial"/>
        </w:rPr>
        <w:t>Draai de tol rond. Wat valt je op als je naar de tol kijkt? Is de tol wit, zwart, iets anders?</w:t>
      </w:r>
    </w:p>
    <w:p w14:paraId="6AD4EB39" w14:textId="77777777" w:rsidR="00EF5B59" w:rsidRPr="008468A6" w:rsidRDefault="00EF5B59" w:rsidP="00EF5B59">
      <w:pPr>
        <w:pStyle w:val="ListParagraph"/>
        <w:numPr>
          <w:ilvl w:val="1"/>
          <w:numId w:val="37"/>
        </w:numPr>
        <w:spacing w:after="0" w:line="240" w:lineRule="auto"/>
        <w:rPr>
          <w:rFonts w:asciiTheme="majorHAnsi" w:hAnsiTheme="majorHAnsi" w:cs="Arial"/>
        </w:rPr>
      </w:pPr>
      <w:r w:rsidRPr="008468A6">
        <w:rPr>
          <w:rFonts w:asciiTheme="majorHAnsi" w:hAnsiTheme="majorHAnsi" w:cs="Arial"/>
        </w:rPr>
        <w:lastRenderedPageBreak/>
        <w:t>Pak de tol na ongeveer 3 seconden draaien vast aan de schijf.</w:t>
      </w:r>
    </w:p>
    <w:p w14:paraId="0550CC8B" w14:textId="77777777" w:rsidR="00EF5B59" w:rsidRPr="008468A6" w:rsidRDefault="00EF5B59" w:rsidP="00EF5B59">
      <w:pPr>
        <w:pStyle w:val="ListParagraph"/>
        <w:numPr>
          <w:ilvl w:val="1"/>
          <w:numId w:val="37"/>
        </w:numPr>
        <w:spacing w:after="0" w:line="240" w:lineRule="auto"/>
        <w:rPr>
          <w:rFonts w:asciiTheme="majorHAnsi" w:hAnsiTheme="majorHAnsi" w:cs="Arial"/>
        </w:rPr>
      </w:pPr>
      <w:r w:rsidRPr="008468A6">
        <w:rPr>
          <w:rFonts w:asciiTheme="majorHAnsi" w:hAnsiTheme="majorHAnsi" w:cs="Arial"/>
        </w:rPr>
        <w:t xml:space="preserve">Turf het aantal keer dat je wit of zwart vastpakt in tabel 1 hieronder. </w:t>
      </w:r>
    </w:p>
    <w:p w14:paraId="07C39417" w14:textId="77777777" w:rsidR="00EF5B59" w:rsidRPr="008468A6" w:rsidRDefault="00EF5B59" w:rsidP="00EF5B59">
      <w:pPr>
        <w:pStyle w:val="ListParagraph"/>
        <w:numPr>
          <w:ilvl w:val="1"/>
          <w:numId w:val="37"/>
        </w:numPr>
        <w:spacing w:after="0" w:line="240" w:lineRule="auto"/>
        <w:rPr>
          <w:rFonts w:asciiTheme="majorHAnsi" w:hAnsiTheme="majorHAnsi" w:cs="Arial"/>
        </w:rPr>
      </w:pPr>
      <w:r w:rsidRPr="008468A6">
        <w:rPr>
          <w:rFonts w:asciiTheme="majorHAnsi" w:hAnsiTheme="majorHAnsi" w:cs="Arial"/>
        </w:rPr>
        <w:t>Doe dit 12 keer.</w:t>
      </w:r>
    </w:p>
    <w:p w14:paraId="7514F48B" w14:textId="77777777" w:rsidR="00EF5B59" w:rsidRPr="008468A6" w:rsidRDefault="00EF5B59" w:rsidP="00EF5B59">
      <w:pPr>
        <w:rPr>
          <w:rFonts w:asciiTheme="majorHAnsi" w:hAnsiTheme="majorHAnsi" w:cs="Arial"/>
        </w:rPr>
      </w:pPr>
    </w:p>
    <w:tbl>
      <w:tblPr>
        <w:tblStyle w:val="TableGrid"/>
        <w:tblW w:w="0" w:type="auto"/>
        <w:tblLook w:val="04A0" w:firstRow="1" w:lastRow="0" w:firstColumn="1" w:lastColumn="0" w:noHBand="0" w:noVBand="1"/>
      </w:tblPr>
      <w:tblGrid>
        <w:gridCol w:w="2466"/>
        <w:gridCol w:w="2787"/>
        <w:gridCol w:w="3060"/>
      </w:tblGrid>
      <w:tr w:rsidR="00EF5B59" w:rsidRPr="008468A6" w14:paraId="6C228C8D" w14:textId="77777777" w:rsidTr="006E092A">
        <w:tc>
          <w:tcPr>
            <w:tcW w:w="8010" w:type="dxa"/>
            <w:gridSpan w:val="3"/>
            <w:tcBorders>
              <w:top w:val="nil"/>
              <w:left w:val="nil"/>
              <w:bottom w:val="single" w:sz="4" w:space="0" w:color="auto"/>
              <w:right w:val="nil"/>
            </w:tcBorders>
            <w:shd w:val="clear" w:color="auto" w:fill="FFFFFF" w:themeFill="background1"/>
          </w:tcPr>
          <w:p w14:paraId="3FF66F8F" w14:textId="77777777" w:rsidR="00EF5B59" w:rsidRPr="008468A6" w:rsidRDefault="00EF5B59" w:rsidP="006E092A">
            <w:pPr>
              <w:jc w:val="both"/>
              <w:rPr>
                <w:rFonts w:asciiTheme="majorHAnsi" w:hAnsiTheme="majorHAnsi" w:cs="Arial"/>
                <w:b/>
                <w:bCs/>
              </w:rPr>
            </w:pPr>
            <w:r w:rsidRPr="008468A6">
              <w:rPr>
                <w:rFonts w:asciiTheme="majorHAnsi" w:hAnsiTheme="majorHAnsi" w:cs="Arial"/>
                <w:b/>
                <w:bCs/>
              </w:rPr>
              <w:t>Tabel 1: Turf wanneer je wit of zwart vast hebt (½ wit; ½ zwart)</w:t>
            </w:r>
          </w:p>
        </w:tc>
      </w:tr>
      <w:tr w:rsidR="00EF5B59" w:rsidRPr="008468A6" w14:paraId="2677F1CA" w14:textId="77777777" w:rsidTr="006E092A">
        <w:tc>
          <w:tcPr>
            <w:tcW w:w="2163" w:type="dxa"/>
            <w:tcBorders>
              <w:top w:val="single" w:sz="4" w:space="0" w:color="auto"/>
            </w:tcBorders>
          </w:tcPr>
          <w:p w14:paraId="0476E1A1" w14:textId="77777777" w:rsidR="00EF5B59" w:rsidRPr="008468A6" w:rsidRDefault="00EF5B59" w:rsidP="006E092A">
            <w:pPr>
              <w:rPr>
                <w:rFonts w:asciiTheme="majorHAnsi" w:hAnsiTheme="majorHAnsi" w:cs="Arial"/>
                <w:b/>
                <w:bCs/>
              </w:rPr>
            </w:pPr>
          </w:p>
        </w:tc>
        <w:tc>
          <w:tcPr>
            <w:tcW w:w="2787" w:type="dxa"/>
            <w:tcBorders>
              <w:top w:val="single" w:sz="4" w:space="0" w:color="auto"/>
            </w:tcBorders>
          </w:tcPr>
          <w:p w14:paraId="5FBAA03F" w14:textId="77777777" w:rsidR="00EF5B59" w:rsidRPr="008468A6" w:rsidRDefault="00EF5B59" w:rsidP="006E092A">
            <w:pPr>
              <w:rPr>
                <w:rFonts w:asciiTheme="majorHAnsi" w:hAnsiTheme="majorHAnsi" w:cs="Arial"/>
                <w:b/>
                <w:bCs/>
              </w:rPr>
            </w:pPr>
            <w:r w:rsidRPr="008468A6">
              <w:rPr>
                <w:rFonts w:asciiTheme="majorHAnsi" w:hAnsiTheme="majorHAnsi" w:cs="Arial"/>
                <w:b/>
                <w:bCs/>
              </w:rPr>
              <w:t>Wit</w:t>
            </w:r>
          </w:p>
          <w:p w14:paraId="15A28B06" w14:textId="77777777" w:rsidR="00EF5B59" w:rsidRPr="008468A6" w:rsidRDefault="00EF5B59" w:rsidP="006E092A">
            <w:pPr>
              <w:rPr>
                <w:rFonts w:asciiTheme="majorHAnsi" w:hAnsiTheme="majorHAnsi" w:cs="Arial"/>
                <w:b/>
                <w:bCs/>
              </w:rPr>
            </w:pPr>
          </w:p>
        </w:tc>
        <w:tc>
          <w:tcPr>
            <w:tcW w:w="3060" w:type="dxa"/>
            <w:tcBorders>
              <w:top w:val="single" w:sz="4" w:space="0" w:color="auto"/>
            </w:tcBorders>
          </w:tcPr>
          <w:p w14:paraId="17BC1B81" w14:textId="77777777" w:rsidR="00EF5B59" w:rsidRPr="008468A6" w:rsidRDefault="00EF5B59" w:rsidP="006E092A">
            <w:pPr>
              <w:rPr>
                <w:rFonts w:asciiTheme="majorHAnsi" w:hAnsiTheme="majorHAnsi" w:cs="Arial"/>
                <w:b/>
                <w:bCs/>
              </w:rPr>
            </w:pPr>
            <w:r w:rsidRPr="008468A6">
              <w:rPr>
                <w:rFonts w:asciiTheme="majorHAnsi" w:hAnsiTheme="majorHAnsi" w:cs="Arial"/>
                <w:b/>
                <w:bCs/>
              </w:rPr>
              <w:t>Zwart</w:t>
            </w:r>
          </w:p>
        </w:tc>
      </w:tr>
      <w:tr w:rsidR="00EF5B59" w:rsidRPr="008468A6" w14:paraId="336605EB" w14:textId="77777777" w:rsidTr="006E092A">
        <w:tc>
          <w:tcPr>
            <w:tcW w:w="2163" w:type="dxa"/>
          </w:tcPr>
          <w:p w14:paraId="6283A8A0" w14:textId="77777777" w:rsidR="00EF5B59" w:rsidRPr="008468A6" w:rsidRDefault="00EF5B59" w:rsidP="006E092A">
            <w:pPr>
              <w:rPr>
                <w:rFonts w:asciiTheme="majorHAnsi" w:hAnsiTheme="majorHAnsi" w:cs="Arial"/>
              </w:rPr>
            </w:pPr>
            <w:r w:rsidRPr="008468A6">
              <w:rPr>
                <w:rFonts w:asciiTheme="majorHAnsi" w:hAnsiTheme="majorHAnsi" w:cs="Arial"/>
              </w:rPr>
              <w:t>Turven:</w:t>
            </w:r>
          </w:p>
          <w:p w14:paraId="6FE8DE95" w14:textId="77777777" w:rsidR="00EF5B59" w:rsidRPr="008468A6" w:rsidRDefault="00EF5B59" w:rsidP="006E092A">
            <w:pPr>
              <w:rPr>
                <w:rFonts w:asciiTheme="majorHAnsi" w:hAnsiTheme="majorHAnsi" w:cs="Arial"/>
                <w:lang w:val="en-US"/>
              </w:rPr>
            </w:pPr>
            <w:r w:rsidRPr="008468A6">
              <w:rPr>
                <w:rFonts w:asciiTheme="majorHAnsi" w:hAnsiTheme="majorHAnsi" w:cs="Arial"/>
                <w:noProof/>
                <w:lang w:val="en-US"/>
              </w:rPr>
              <w:drawing>
                <wp:inline distT="0" distB="0" distL="0" distR="0" wp14:anchorId="3E307024" wp14:editId="4CB4FE21">
                  <wp:extent cx="914528" cy="485843"/>
                  <wp:effectExtent l="152400" t="152400" r="361950" b="371475"/>
                  <wp:docPr id="2026578242" name="Picture 1" descr="A number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78242" name="Picture 1" descr="A number on a white background&#10;&#10;AI-generated content may be incorrect."/>
                          <pic:cNvPicPr/>
                        </pic:nvPicPr>
                        <pic:blipFill>
                          <a:blip r:embed="rId32"/>
                          <a:stretch>
                            <a:fillRect/>
                          </a:stretch>
                        </pic:blipFill>
                        <pic:spPr>
                          <a:xfrm>
                            <a:off x="0" y="0"/>
                            <a:ext cx="914528" cy="48584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787" w:type="dxa"/>
          </w:tcPr>
          <w:p w14:paraId="53AFFFE0" w14:textId="77777777" w:rsidR="00EF5B59" w:rsidRPr="008468A6" w:rsidRDefault="00EF5B59" w:rsidP="006E092A">
            <w:pPr>
              <w:rPr>
                <w:rFonts w:asciiTheme="majorHAnsi" w:hAnsiTheme="majorHAnsi" w:cs="Arial"/>
                <w:lang w:val="en-US"/>
              </w:rPr>
            </w:pPr>
          </w:p>
          <w:p w14:paraId="21F8170F" w14:textId="77777777" w:rsidR="00EF5B59" w:rsidRPr="008468A6" w:rsidRDefault="00EF5B59" w:rsidP="006E092A">
            <w:pPr>
              <w:rPr>
                <w:rFonts w:asciiTheme="majorHAnsi" w:hAnsiTheme="majorHAnsi" w:cs="Arial"/>
                <w:lang w:val="en-US"/>
              </w:rPr>
            </w:pPr>
          </w:p>
          <w:p w14:paraId="45995664" w14:textId="77777777" w:rsidR="00EF5B59" w:rsidRPr="008468A6" w:rsidRDefault="00EF5B59" w:rsidP="006E092A">
            <w:pPr>
              <w:rPr>
                <w:rFonts w:asciiTheme="majorHAnsi" w:hAnsiTheme="majorHAnsi" w:cs="Arial"/>
                <w:lang w:val="en-US"/>
              </w:rPr>
            </w:pPr>
          </w:p>
          <w:p w14:paraId="26942028" w14:textId="77777777" w:rsidR="00EF5B59" w:rsidRPr="008468A6" w:rsidRDefault="00EF5B59" w:rsidP="006E092A">
            <w:pPr>
              <w:rPr>
                <w:rFonts w:asciiTheme="majorHAnsi" w:hAnsiTheme="majorHAnsi" w:cs="Arial"/>
                <w:lang w:val="en-US"/>
              </w:rPr>
            </w:pPr>
          </w:p>
          <w:p w14:paraId="1BA2729A" w14:textId="77777777" w:rsidR="00EF5B59" w:rsidRPr="008468A6" w:rsidRDefault="00EF5B59" w:rsidP="006E092A">
            <w:pPr>
              <w:rPr>
                <w:rFonts w:asciiTheme="majorHAnsi" w:hAnsiTheme="majorHAnsi" w:cs="Arial"/>
                <w:lang w:val="en-US"/>
              </w:rPr>
            </w:pPr>
          </w:p>
          <w:p w14:paraId="42135024" w14:textId="77777777" w:rsidR="00EF5B59" w:rsidRPr="008468A6" w:rsidRDefault="00EF5B59" w:rsidP="006E092A">
            <w:pPr>
              <w:rPr>
                <w:rFonts w:asciiTheme="majorHAnsi" w:hAnsiTheme="majorHAnsi" w:cs="Arial"/>
                <w:lang w:val="en-US"/>
              </w:rPr>
            </w:pPr>
          </w:p>
          <w:p w14:paraId="79F658E1" w14:textId="77777777" w:rsidR="00EF5B59" w:rsidRPr="008468A6" w:rsidRDefault="00EF5B59" w:rsidP="006E092A">
            <w:pPr>
              <w:rPr>
                <w:rFonts w:asciiTheme="majorHAnsi" w:hAnsiTheme="majorHAnsi" w:cs="Arial"/>
                <w:lang w:val="en-US"/>
              </w:rPr>
            </w:pPr>
          </w:p>
        </w:tc>
        <w:tc>
          <w:tcPr>
            <w:tcW w:w="3060" w:type="dxa"/>
          </w:tcPr>
          <w:p w14:paraId="7ABCADD7" w14:textId="77777777" w:rsidR="00EF5B59" w:rsidRPr="008468A6" w:rsidRDefault="00EF5B59" w:rsidP="006E092A">
            <w:pPr>
              <w:rPr>
                <w:rFonts w:asciiTheme="majorHAnsi" w:hAnsiTheme="majorHAnsi" w:cs="Arial"/>
                <w:b/>
                <w:bCs/>
                <w:lang w:val="en-US"/>
              </w:rPr>
            </w:pPr>
          </w:p>
        </w:tc>
      </w:tr>
    </w:tbl>
    <w:p w14:paraId="6BFDE91A" w14:textId="77777777" w:rsidR="00EF5B59" w:rsidRPr="008468A6" w:rsidRDefault="00EF5B59" w:rsidP="00EF5B59">
      <w:pPr>
        <w:rPr>
          <w:rFonts w:asciiTheme="majorHAnsi" w:hAnsiTheme="majorHAnsi" w:cs="Arial"/>
          <w:lang w:val="en-US"/>
        </w:rPr>
      </w:pPr>
    </w:p>
    <w:p w14:paraId="06E47765" w14:textId="77777777" w:rsidR="00EF5B59" w:rsidRPr="008468A6" w:rsidRDefault="00EF5B59" w:rsidP="00EF5B59">
      <w:pPr>
        <w:pStyle w:val="ListParagraph"/>
        <w:numPr>
          <w:ilvl w:val="0"/>
          <w:numId w:val="37"/>
        </w:numPr>
        <w:spacing w:after="0" w:line="240" w:lineRule="auto"/>
        <w:rPr>
          <w:rFonts w:asciiTheme="majorHAnsi" w:hAnsiTheme="majorHAnsi" w:cs="Arial"/>
        </w:rPr>
      </w:pPr>
      <w:r w:rsidRPr="008468A6">
        <w:rPr>
          <w:rFonts w:asciiTheme="majorHAnsi" w:hAnsiTheme="majorHAnsi" w:cs="Arial"/>
          <w:b/>
          <w:bCs/>
        </w:rPr>
        <w:t>Vergelijking:</w:t>
      </w:r>
      <w:r w:rsidRPr="008468A6">
        <w:rPr>
          <w:rFonts w:asciiTheme="majorHAnsi" w:hAnsiTheme="majorHAnsi" w:cs="Arial"/>
        </w:rPr>
        <w:t xml:space="preserve"> Hoe vaak van de 12 keer had je zwart vast?</w:t>
      </w:r>
    </w:p>
    <w:p w14:paraId="05C5155E" w14:textId="77777777" w:rsidR="00EF5B59" w:rsidRPr="008468A6" w:rsidRDefault="00EF5B59" w:rsidP="00EF5B59">
      <w:pPr>
        <w:pStyle w:val="ListParagraph"/>
        <w:numPr>
          <w:ilvl w:val="1"/>
          <w:numId w:val="37"/>
        </w:numPr>
        <w:spacing w:after="0" w:line="240" w:lineRule="auto"/>
        <w:rPr>
          <w:rFonts w:asciiTheme="majorHAnsi" w:hAnsiTheme="majorHAnsi" w:cs="Arial"/>
        </w:rPr>
      </w:pPr>
      <w:r w:rsidRPr="008468A6">
        <w:rPr>
          <w:rFonts w:asciiTheme="majorHAnsi" w:hAnsiTheme="majorHAnsi" w:cs="Arial"/>
        </w:rPr>
        <w:t>Vergelijk je uitkomst van de vorige opdracht met je voorspelling in opdracht 1.</w:t>
      </w:r>
    </w:p>
    <w:p w14:paraId="74D1690C" w14:textId="77777777" w:rsidR="00EF5B59" w:rsidRPr="008468A6" w:rsidRDefault="00EF5B59" w:rsidP="00EF5B59">
      <w:pPr>
        <w:pStyle w:val="ListParagraph"/>
        <w:numPr>
          <w:ilvl w:val="1"/>
          <w:numId w:val="37"/>
        </w:numPr>
        <w:spacing w:after="0" w:line="240" w:lineRule="auto"/>
        <w:rPr>
          <w:rFonts w:asciiTheme="majorHAnsi" w:hAnsiTheme="majorHAnsi" w:cs="Arial"/>
        </w:rPr>
      </w:pPr>
      <w:r w:rsidRPr="008468A6">
        <w:rPr>
          <w:rFonts w:asciiTheme="majorHAnsi" w:hAnsiTheme="majorHAnsi" w:cs="Arial"/>
        </w:rPr>
        <w:t>Komt het overeen?</w:t>
      </w:r>
    </w:p>
    <w:p w14:paraId="20B7F084" w14:textId="77777777" w:rsidR="00EF5B59" w:rsidRPr="008468A6" w:rsidRDefault="00EF5B59" w:rsidP="00EF5B59">
      <w:pPr>
        <w:pStyle w:val="ListParagraph"/>
        <w:numPr>
          <w:ilvl w:val="1"/>
          <w:numId w:val="37"/>
        </w:numPr>
        <w:spacing w:after="0" w:line="240" w:lineRule="auto"/>
        <w:rPr>
          <w:rFonts w:asciiTheme="majorHAnsi" w:hAnsiTheme="majorHAnsi" w:cs="Arial"/>
        </w:rPr>
      </w:pPr>
      <w:r w:rsidRPr="008468A6">
        <w:rPr>
          <w:rFonts w:asciiTheme="majorHAnsi" w:hAnsiTheme="majorHAnsi" w:cs="Arial"/>
        </w:rPr>
        <w:t>Zo niet, hoe komt het dat er een verschil is denk je?</w:t>
      </w:r>
    </w:p>
    <w:p w14:paraId="4B92B4DF" w14:textId="77777777" w:rsidR="00EF5B59" w:rsidRDefault="00EF5B59" w:rsidP="00EF5B59">
      <w:pPr>
        <w:rPr>
          <w:rFonts w:cs="Arial"/>
        </w:rPr>
      </w:pPr>
    </w:p>
    <w:p w14:paraId="56319C56" w14:textId="77777777" w:rsidR="00EF5B59" w:rsidRPr="008468A6" w:rsidRDefault="00EF5B59" w:rsidP="00E001EC">
      <w:pPr>
        <w:pStyle w:val="Heading2"/>
      </w:pPr>
      <w:r w:rsidRPr="008468A6">
        <w:rPr>
          <w:rFonts w:cs="Arial"/>
          <w:noProof/>
        </w:rPr>
        <w:drawing>
          <wp:anchor distT="0" distB="0" distL="114300" distR="114300" simplePos="0" relativeHeight="251729927" behindDoc="0" locked="0" layoutInCell="1" allowOverlap="1" wp14:anchorId="4D8B75BB" wp14:editId="7A306A83">
            <wp:simplePos x="0" y="0"/>
            <wp:positionH relativeFrom="column">
              <wp:posOffset>4606925</wp:posOffset>
            </wp:positionH>
            <wp:positionV relativeFrom="paragraph">
              <wp:posOffset>223520</wp:posOffset>
            </wp:positionV>
            <wp:extent cx="734695" cy="728345"/>
            <wp:effectExtent l="0" t="0" r="8255" b="0"/>
            <wp:wrapSquare wrapText="bothSides"/>
            <wp:docPr id="540255444" name="Picture 1" descr="A black and white circle with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55444" name="Picture 1" descr="A black and white circle with a triangle&#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734695" cy="728345"/>
                    </a:xfrm>
                    <a:prstGeom prst="rect">
                      <a:avLst/>
                    </a:prstGeom>
                  </pic:spPr>
                </pic:pic>
              </a:graphicData>
            </a:graphic>
            <wp14:sizeRelH relativeFrom="margin">
              <wp14:pctWidth>0</wp14:pctWidth>
            </wp14:sizeRelH>
            <wp14:sizeRelV relativeFrom="margin">
              <wp14:pctHeight>0</wp14:pctHeight>
            </wp14:sizeRelV>
          </wp:anchor>
        </w:drawing>
      </w:r>
      <w:r w:rsidRPr="008468A6">
        <w:rPr>
          <w:rFonts w:ascii="Arial" w:hAnsi="Arial" w:cs="Arial"/>
        </w:rPr>
        <w:t>Experiment 2</w:t>
      </w:r>
      <w:r w:rsidRPr="008468A6">
        <w:t>: De Tweede cirkel</w:t>
      </w:r>
    </w:p>
    <w:p w14:paraId="48477A77" w14:textId="77777777" w:rsidR="00EF5B59" w:rsidRPr="008468A6" w:rsidRDefault="00EF5B59" w:rsidP="00EF5B59">
      <w:pPr>
        <w:pStyle w:val="ListParagraph"/>
        <w:numPr>
          <w:ilvl w:val="0"/>
          <w:numId w:val="38"/>
        </w:numPr>
        <w:spacing w:after="0" w:line="240" w:lineRule="auto"/>
        <w:rPr>
          <w:rFonts w:asciiTheme="majorHAnsi" w:hAnsiTheme="majorHAnsi" w:cs="Arial"/>
        </w:rPr>
      </w:pPr>
      <w:r w:rsidRPr="008468A6">
        <w:rPr>
          <w:rFonts w:asciiTheme="majorHAnsi" w:hAnsiTheme="majorHAnsi" w:cs="Arial"/>
          <w:b/>
          <w:bCs/>
        </w:rPr>
        <w:t>Pas je tol aan:</w:t>
      </w:r>
      <w:r w:rsidRPr="008468A6">
        <w:rPr>
          <w:rFonts w:asciiTheme="majorHAnsi" w:hAnsiTheme="majorHAnsi" w:cs="Arial"/>
        </w:rPr>
        <w:t xml:space="preserve"> Plak de andere cirkel met een andere zwart-witverhouding op je tol.</w:t>
      </w:r>
    </w:p>
    <w:p w14:paraId="7931FE4B" w14:textId="77777777" w:rsidR="00EF5B59" w:rsidRPr="008468A6" w:rsidRDefault="00EF5B59" w:rsidP="00EF5B59">
      <w:pPr>
        <w:pStyle w:val="ListParagraph"/>
        <w:numPr>
          <w:ilvl w:val="0"/>
          <w:numId w:val="38"/>
        </w:numPr>
        <w:spacing w:after="0" w:line="240" w:lineRule="auto"/>
        <w:rPr>
          <w:rFonts w:asciiTheme="majorHAnsi" w:hAnsiTheme="majorHAnsi" w:cs="Arial"/>
        </w:rPr>
      </w:pPr>
      <w:r w:rsidRPr="008468A6">
        <w:rPr>
          <w:rFonts w:asciiTheme="majorHAnsi" w:hAnsiTheme="majorHAnsi" w:cs="Arial"/>
          <w:b/>
          <w:bCs/>
        </w:rPr>
        <w:t>Voorspelling:</w:t>
      </w:r>
      <w:r w:rsidRPr="008468A6">
        <w:rPr>
          <w:rFonts w:asciiTheme="majorHAnsi" w:hAnsiTheme="majorHAnsi" w:cs="Arial"/>
        </w:rPr>
        <w:t xml:space="preserve"> Hoe vaak denk je dat je nu de zwarte kant vastpakt als je de tol 12 keer draait? Noteer je voorspelling.</w:t>
      </w:r>
    </w:p>
    <w:p w14:paraId="0DF58600" w14:textId="77777777" w:rsidR="00EF5B59" w:rsidRPr="008468A6" w:rsidRDefault="00EF5B59" w:rsidP="00E001EC">
      <w:pPr>
        <w:pStyle w:val="ListParagraph"/>
        <w:numPr>
          <w:ilvl w:val="0"/>
          <w:numId w:val="0"/>
        </w:numPr>
        <w:spacing w:after="0" w:line="240" w:lineRule="auto"/>
        <w:ind w:left="720"/>
        <w:rPr>
          <w:rFonts w:asciiTheme="majorHAnsi" w:hAnsiTheme="majorHAnsi" w:cs="Arial"/>
        </w:rPr>
      </w:pPr>
    </w:p>
    <w:p w14:paraId="1F226021" w14:textId="77777777" w:rsidR="00EF5B59" w:rsidRPr="008468A6" w:rsidRDefault="00EF5B59" w:rsidP="00EF5B59">
      <w:pPr>
        <w:pStyle w:val="ListParagraph"/>
        <w:numPr>
          <w:ilvl w:val="0"/>
          <w:numId w:val="38"/>
        </w:numPr>
        <w:spacing w:after="0" w:line="240" w:lineRule="auto"/>
        <w:rPr>
          <w:rFonts w:asciiTheme="majorHAnsi" w:hAnsiTheme="majorHAnsi" w:cs="Arial"/>
        </w:rPr>
      </w:pPr>
      <w:r w:rsidRPr="008468A6">
        <w:rPr>
          <w:rFonts w:asciiTheme="majorHAnsi" w:hAnsiTheme="majorHAnsi" w:cs="Arial"/>
          <w:b/>
          <w:bCs/>
        </w:rPr>
        <w:t>Uitvoering:</w:t>
      </w:r>
      <w:r w:rsidRPr="008468A6">
        <w:rPr>
          <w:rFonts w:asciiTheme="majorHAnsi" w:hAnsiTheme="majorHAnsi" w:cs="Arial"/>
        </w:rPr>
        <w:t xml:space="preserve"> Herhaal het experiment met de nieuwe cirkel en vul de resultaten in  tabel 2 hieronder in.</w:t>
      </w:r>
    </w:p>
    <w:p w14:paraId="04CE9953" w14:textId="77777777" w:rsidR="00EF5B59" w:rsidRPr="008468A6" w:rsidRDefault="00EF5B59" w:rsidP="00E001EC">
      <w:pPr>
        <w:pStyle w:val="ListParagraph"/>
        <w:numPr>
          <w:ilvl w:val="0"/>
          <w:numId w:val="0"/>
        </w:numPr>
        <w:ind w:left="720"/>
        <w:rPr>
          <w:rFonts w:asciiTheme="majorHAnsi" w:hAnsiTheme="majorHAnsi" w:cs="Arial"/>
        </w:rPr>
      </w:pPr>
    </w:p>
    <w:tbl>
      <w:tblPr>
        <w:tblStyle w:val="TableGrid"/>
        <w:tblW w:w="0" w:type="auto"/>
        <w:tblLook w:val="04A0" w:firstRow="1" w:lastRow="0" w:firstColumn="1" w:lastColumn="0" w:noHBand="0" w:noVBand="1"/>
      </w:tblPr>
      <w:tblGrid>
        <w:gridCol w:w="2466"/>
        <w:gridCol w:w="2787"/>
        <w:gridCol w:w="3060"/>
      </w:tblGrid>
      <w:tr w:rsidR="00EF5B59" w:rsidRPr="008468A6" w14:paraId="2230CF56" w14:textId="77777777" w:rsidTr="006E092A">
        <w:tc>
          <w:tcPr>
            <w:tcW w:w="8313" w:type="dxa"/>
            <w:gridSpan w:val="3"/>
            <w:tcBorders>
              <w:top w:val="nil"/>
              <w:left w:val="nil"/>
              <w:bottom w:val="single" w:sz="4" w:space="0" w:color="auto"/>
              <w:right w:val="nil"/>
            </w:tcBorders>
            <w:shd w:val="clear" w:color="auto" w:fill="FFFFFF" w:themeFill="background1"/>
          </w:tcPr>
          <w:p w14:paraId="04DCB5A3" w14:textId="77777777" w:rsidR="00EF5B59" w:rsidRPr="008468A6" w:rsidRDefault="00EF5B59" w:rsidP="006E092A">
            <w:pPr>
              <w:jc w:val="both"/>
              <w:rPr>
                <w:rFonts w:asciiTheme="majorHAnsi" w:hAnsiTheme="majorHAnsi" w:cs="Arial"/>
                <w:b/>
                <w:bCs/>
              </w:rPr>
            </w:pPr>
            <w:r w:rsidRPr="008468A6">
              <w:rPr>
                <w:rFonts w:asciiTheme="majorHAnsi" w:hAnsiTheme="majorHAnsi" w:cs="Arial"/>
                <w:b/>
                <w:bCs/>
              </w:rPr>
              <w:t>Tabel 2: Turf wanneer je wit of zwart vast hebt (¼ zwart; ¾ wit)</w:t>
            </w:r>
          </w:p>
        </w:tc>
      </w:tr>
      <w:tr w:rsidR="00EF5B59" w:rsidRPr="008468A6" w14:paraId="77CAD9C9" w14:textId="77777777" w:rsidTr="006E092A">
        <w:tc>
          <w:tcPr>
            <w:tcW w:w="2466" w:type="dxa"/>
            <w:tcBorders>
              <w:top w:val="single" w:sz="4" w:space="0" w:color="auto"/>
            </w:tcBorders>
          </w:tcPr>
          <w:p w14:paraId="458ED4A8" w14:textId="77777777" w:rsidR="00EF5B59" w:rsidRPr="008468A6" w:rsidRDefault="00EF5B59" w:rsidP="006E092A">
            <w:pPr>
              <w:rPr>
                <w:rFonts w:asciiTheme="majorHAnsi" w:hAnsiTheme="majorHAnsi" w:cs="Arial"/>
                <w:b/>
                <w:bCs/>
              </w:rPr>
            </w:pPr>
          </w:p>
        </w:tc>
        <w:tc>
          <w:tcPr>
            <w:tcW w:w="2787" w:type="dxa"/>
            <w:tcBorders>
              <w:top w:val="single" w:sz="4" w:space="0" w:color="auto"/>
            </w:tcBorders>
          </w:tcPr>
          <w:p w14:paraId="138116A3" w14:textId="77777777" w:rsidR="00EF5B59" w:rsidRPr="008468A6" w:rsidRDefault="00EF5B59" w:rsidP="006E092A">
            <w:pPr>
              <w:rPr>
                <w:rFonts w:asciiTheme="majorHAnsi" w:hAnsiTheme="majorHAnsi" w:cs="Arial"/>
                <w:b/>
                <w:bCs/>
              </w:rPr>
            </w:pPr>
            <w:r w:rsidRPr="008468A6">
              <w:rPr>
                <w:rFonts w:asciiTheme="majorHAnsi" w:hAnsiTheme="majorHAnsi" w:cs="Arial"/>
                <w:b/>
                <w:bCs/>
              </w:rPr>
              <w:t>Wit</w:t>
            </w:r>
          </w:p>
          <w:p w14:paraId="5A4E2A61" w14:textId="77777777" w:rsidR="00EF5B59" w:rsidRPr="008468A6" w:rsidRDefault="00EF5B59" w:rsidP="006E092A">
            <w:pPr>
              <w:rPr>
                <w:rFonts w:asciiTheme="majorHAnsi" w:hAnsiTheme="majorHAnsi" w:cs="Arial"/>
                <w:b/>
                <w:bCs/>
              </w:rPr>
            </w:pPr>
          </w:p>
        </w:tc>
        <w:tc>
          <w:tcPr>
            <w:tcW w:w="3060" w:type="dxa"/>
            <w:tcBorders>
              <w:top w:val="single" w:sz="4" w:space="0" w:color="auto"/>
            </w:tcBorders>
          </w:tcPr>
          <w:p w14:paraId="03BCA9CD" w14:textId="77777777" w:rsidR="00EF5B59" w:rsidRPr="008468A6" w:rsidRDefault="00EF5B59" w:rsidP="006E092A">
            <w:pPr>
              <w:rPr>
                <w:rFonts w:asciiTheme="majorHAnsi" w:hAnsiTheme="majorHAnsi" w:cs="Arial"/>
                <w:b/>
                <w:bCs/>
              </w:rPr>
            </w:pPr>
            <w:r w:rsidRPr="008468A6">
              <w:rPr>
                <w:rFonts w:asciiTheme="majorHAnsi" w:hAnsiTheme="majorHAnsi" w:cs="Arial"/>
                <w:b/>
                <w:bCs/>
              </w:rPr>
              <w:t>Zwart</w:t>
            </w:r>
          </w:p>
        </w:tc>
      </w:tr>
      <w:tr w:rsidR="00EF5B59" w:rsidRPr="008468A6" w14:paraId="1954DAFD" w14:textId="77777777" w:rsidTr="006E092A">
        <w:tc>
          <w:tcPr>
            <w:tcW w:w="2466" w:type="dxa"/>
          </w:tcPr>
          <w:p w14:paraId="3C11FCB0" w14:textId="77777777" w:rsidR="00EF5B59" w:rsidRPr="008468A6" w:rsidRDefault="00EF5B59" w:rsidP="006E092A">
            <w:pPr>
              <w:rPr>
                <w:rFonts w:asciiTheme="majorHAnsi" w:hAnsiTheme="majorHAnsi" w:cs="Arial"/>
              </w:rPr>
            </w:pPr>
            <w:r w:rsidRPr="008468A6">
              <w:rPr>
                <w:rFonts w:asciiTheme="majorHAnsi" w:hAnsiTheme="majorHAnsi" w:cs="Arial"/>
              </w:rPr>
              <w:t>Turven:</w:t>
            </w:r>
          </w:p>
          <w:p w14:paraId="1917D1C5" w14:textId="77777777" w:rsidR="00EF5B59" w:rsidRPr="008468A6" w:rsidRDefault="00EF5B59" w:rsidP="006E092A">
            <w:pPr>
              <w:rPr>
                <w:rFonts w:asciiTheme="majorHAnsi" w:hAnsiTheme="majorHAnsi" w:cs="Arial"/>
                <w:lang w:val="en-US"/>
              </w:rPr>
            </w:pPr>
            <w:r w:rsidRPr="008468A6">
              <w:rPr>
                <w:rFonts w:asciiTheme="majorHAnsi" w:hAnsiTheme="majorHAnsi" w:cs="Arial"/>
                <w:noProof/>
                <w:lang w:val="en-US"/>
              </w:rPr>
              <w:drawing>
                <wp:inline distT="0" distB="0" distL="0" distR="0" wp14:anchorId="2E730CCA" wp14:editId="0EBE7C20">
                  <wp:extent cx="914528" cy="485843"/>
                  <wp:effectExtent l="152400" t="152400" r="361950" b="371475"/>
                  <wp:docPr id="1389202976" name="Picture 1" descr="A numb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202976" name="Picture 1" descr="A number on a white background&#10;&#10;Description automatically generated"/>
                          <pic:cNvPicPr/>
                        </pic:nvPicPr>
                        <pic:blipFill>
                          <a:blip r:embed="rId32"/>
                          <a:stretch>
                            <a:fillRect/>
                          </a:stretch>
                        </pic:blipFill>
                        <pic:spPr>
                          <a:xfrm>
                            <a:off x="0" y="0"/>
                            <a:ext cx="914528" cy="48584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787" w:type="dxa"/>
          </w:tcPr>
          <w:p w14:paraId="41D72046" w14:textId="77777777" w:rsidR="00EF5B59" w:rsidRPr="008468A6" w:rsidRDefault="00EF5B59" w:rsidP="006E092A">
            <w:pPr>
              <w:rPr>
                <w:rFonts w:asciiTheme="majorHAnsi" w:hAnsiTheme="majorHAnsi" w:cs="Arial"/>
                <w:lang w:val="en-US"/>
              </w:rPr>
            </w:pPr>
          </w:p>
          <w:p w14:paraId="74FDEFA0" w14:textId="77777777" w:rsidR="00EF5B59" w:rsidRPr="008468A6" w:rsidRDefault="00EF5B59" w:rsidP="006E092A">
            <w:pPr>
              <w:rPr>
                <w:rFonts w:asciiTheme="majorHAnsi" w:hAnsiTheme="majorHAnsi" w:cs="Arial"/>
                <w:lang w:val="en-US"/>
              </w:rPr>
            </w:pPr>
          </w:p>
          <w:p w14:paraId="4CDEB0EE" w14:textId="77777777" w:rsidR="00EF5B59" w:rsidRPr="008468A6" w:rsidRDefault="00EF5B59" w:rsidP="006E092A">
            <w:pPr>
              <w:rPr>
                <w:rFonts w:asciiTheme="majorHAnsi" w:hAnsiTheme="majorHAnsi" w:cs="Arial"/>
                <w:lang w:val="en-US"/>
              </w:rPr>
            </w:pPr>
          </w:p>
          <w:p w14:paraId="16367234" w14:textId="77777777" w:rsidR="00EF5B59" w:rsidRPr="008468A6" w:rsidRDefault="00EF5B59" w:rsidP="006E092A">
            <w:pPr>
              <w:rPr>
                <w:rFonts w:asciiTheme="majorHAnsi" w:hAnsiTheme="majorHAnsi" w:cs="Arial"/>
                <w:lang w:val="en-US"/>
              </w:rPr>
            </w:pPr>
          </w:p>
          <w:p w14:paraId="41C80344" w14:textId="77777777" w:rsidR="00EF5B59" w:rsidRPr="008468A6" w:rsidRDefault="00EF5B59" w:rsidP="006E092A">
            <w:pPr>
              <w:rPr>
                <w:rFonts w:asciiTheme="majorHAnsi" w:hAnsiTheme="majorHAnsi" w:cs="Arial"/>
                <w:lang w:val="en-US"/>
              </w:rPr>
            </w:pPr>
          </w:p>
          <w:p w14:paraId="31322165" w14:textId="77777777" w:rsidR="00EF5B59" w:rsidRPr="008468A6" w:rsidRDefault="00EF5B59" w:rsidP="006E092A">
            <w:pPr>
              <w:rPr>
                <w:rFonts w:asciiTheme="majorHAnsi" w:hAnsiTheme="majorHAnsi" w:cs="Arial"/>
                <w:lang w:val="en-US"/>
              </w:rPr>
            </w:pPr>
          </w:p>
          <w:p w14:paraId="6B37E36D" w14:textId="77777777" w:rsidR="00EF5B59" w:rsidRPr="008468A6" w:rsidRDefault="00EF5B59" w:rsidP="006E092A">
            <w:pPr>
              <w:rPr>
                <w:rFonts w:asciiTheme="majorHAnsi" w:hAnsiTheme="majorHAnsi" w:cs="Arial"/>
                <w:lang w:val="en-US"/>
              </w:rPr>
            </w:pPr>
          </w:p>
        </w:tc>
        <w:tc>
          <w:tcPr>
            <w:tcW w:w="3060" w:type="dxa"/>
          </w:tcPr>
          <w:p w14:paraId="5A1CAE3A" w14:textId="77777777" w:rsidR="00EF5B59" w:rsidRPr="008468A6" w:rsidRDefault="00EF5B59" w:rsidP="006E092A">
            <w:pPr>
              <w:rPr>
                <w:rFonts w:asciiTheme="majorHAnsi" w:hAnsiTheme="majorHAnsi" w:cs="Arial"/>
                <w:b/>
                <w:bCs/>
                <w:lang w:val="en-US"/>
              </w:rPr>
            </w:pPr>
          </w:p>
        </w:tc>
      </w:tr>
    </w:tbl>
    <w:p w14:paraId="6761CF4F" w14:textId="77777777" w:rsidR="00EF5B59" w:rsidRPr="008468A6" w:rsidRDefault="00EF5B59" w:rsidP="00EF5B59">
      <w:pPr>
        <w:pStyle w:val="ListParagraph"/>
        <w:rPr>
          <w:rFonts w:asciiTheme="majorHAnsi" w:hAnsiTheme="majorHAnsi" w:cs="Arial"/>
        </w:rPr>
      </w:pPr>
    </w:p>
    <w:p w14:paraId="2E5AFAC4" w14:textId="77777777" w:rsidR="00EF5B59" w:rsidRPr="008468A6" w:rsidRDefault="00EF5B59" w:rsidP="00EF5B59">
      <w:pPr>
        <w:pStyle w:val="ListParagraph"/>
        <w:numPr>
          <w:ilvl w:val="0"/>
          <w:numId w:val="38"/>
        </w:numPr>
        <w:spacing w:after="0" w:line="240" w:lineRule="auto"/>
        <w:rPr>
          <w:rFonts w:asciiTheme="majorHAnsi" w:hAnsiTheme="majorHAnsi" w:cs="Arial"/>
          <w:b/>
          <w:bCs/>
        </w:rPr>
      </w:pPr>
      <w:r w:rsidRPr="008468A6">
        <w:rPr>
          <w:rFonts w:asciiTheme="majorHAnsi" w:hAnsiTheme="majorHAnsi" w:cs="Arial"/>
          <w:b/>
          <w:bCs/>
        </w:rPr>
        <w:t xml:space="preserve">Vergelijking: </w:t>
      </w:r>
      <w:r w:rsidRPr="008468A6">
        <w:rPr>
          <w:rFonts w:asciiTheme="majorHAnsi" w:hAnsiTheme="majorHAnsi" w:cs="Arial"/>
        </w:rPr>
        <w:t>Hoe vaak van de 12 keer had je nu zwart vast?</w:t>
      </w:r>
    </w:p>
    <w:p w14:paraId="73530EB6" w14:textId="77777777" w:rsidR="00EF5B59" w:rsidRPr="008468A6" w:rsidRDefault="00EF5B59" w:rsidP="00EF5B59">
      <w:pPr>
        <w:pStyle w:val="ListParagraph"/>
        <w:numPr>
          <w:ilvl w:val="1"/>
          <w:numId w:val="38"/>
        </w:numPr>
        <w:spacing w:after="0" w:line="240" w:lineRule="auto"/>
        <w:rPr>
          <w:rFonts w:asciiTheme="majorHAnsi" w:hAnsiTheme="majorHAnsi" w:cs="Arial"/>
        </w:rPr>
      </w:pPr>
      <w:r w:rsidRPr="008468A6">
        <w:rPr>
          <w:rFonts w:asciiTheme="majorHAnsi" w:hAnsiTheme="majorHAnsi" w:cs="Arial"/>
        </w:rPr>
        <w:t>Vergelijk opnieuw je voorspelling met de uitkomsten in je tabel hierboven. Komt het overeen? Zo nee waarom niet?</w:t>
      </w:r>
    </w:p>
    <w:p w14:paraId="54685054" w14:textId="77777777" w:rsidR="00EF5B59" w:rsidRPr="008468A6" w:rsidRDefault="00EF5B59" w:rsidP="00EF5B59">
      <w:pPr>
        <w:pStyle w:val="ListParagraph"/>
        <w:numPr>
          <w:ilvl w:val="1"/>
          <w:numId w:val="38"/>
        </w:numPr>
        <w:spacing w:after="0" w:line="240" w:lineRule="auto"/>
        <w:rPr>
          <w:rFonts w:asciiTheme="majorHAnsi" w:hAnsiTheme="majorHAnsi" w:cs="Arial"/>
        </w:rPr>
      </w:pPr>
      <w:r w:rsidRPr="008468A6">
        <w:rPr>
          <w:rFonts w:asciiTheme="majorHAnsi" w:hAnsiTheme="majorHAnsi" w:cs="Arial"/>
        </w:rPr>
        <w:t>Wat is jullie conclusie over de invloed van de zwart-witverhouding van de tol op de resultaten?</w:t>
      </w:r>
    </w:p>
    <w:p w14:paraId="40DE9C3A" w14:textId="77777777" w:rsidR="00EF5B59" w:rsidRPr="008468A6" w:rsidRDefault="00EF5B59" w:rsidP="00E001EC">
      <w:pPr>
        <w:pStyle w:val="ListParagraph"/>
        <w:numPr>
          <w:ilvl w:val="0"/>
          <w:numId w:val="0"/>
        </w:numPr>
        <w:spacing w:after="0" w:line="240" w:lineRule="auto"/>
        <w:ind w:left="1440"/>
        <w:rPr>
          <w:rFonts w:asciiTheme="majorHAnsi" w:hAnsiTheme="majorHAnsi" w:cs="Arial"/>
        </w:rPr>
      </w:pPr>
    </w:p>
    <w:p w14:paraId="371C449F" w14:textId="77777777" w:rsidR="00EF5B59" w:rsidRPr="008468A6" w:rsidRDefault="00EF5B59" w:rsidP="00EF5B59">
      <w:pPr>
        <w:pStyle w:val="ListParagraph"/>
        <w:numPr>
          <w:ilvl w:val="0"/>
          <w:numId w:val="38"/>
        </w:numPr>
        <w:spacing w:after="0" w:line="240" w:lineRule="auto"/>
        <w:rPr>
          <w:rFonts w:asciiTheme="majorHAnsi" w:hAnsiTheme="majorHAnsi" w:cs="Arial"/>
        </w:rPr>
      </w:pPr>
      <w:r w:rsidRPr="008468A6">
        <w:rPr>
          <w:rFonts w:asciiTheme="majorHAnsi" w:hAnsiTheme="majorHAnsi" w:cs="Arial"/>
          <w:b/>
          <w:bCs/>
        </w:rPr>
        <w:lastRenderedPageBreak/>
        <w:t>Conclusie:</w:t>
      </w:r>
      <w:r w:rsidRPr="008468A6">
        <w:rPr>
          <w:rFonts w:asciiTheme="majorHAnsi" w:hAnsiTheme="majorHAnsi" w:cs="Arial"/>
        </w:rPr>
        <w:t xml:space="preserve"> Verzamel nu de resultaten van alle groepjes uit de klas op het bord</w:t>
      </w:r>
    </w:p>
    <w:p w14:paraId="528162A6" w14:textId="77777777" w:rsidR="00EF5B59" w:rsidRPr="008468A6" w:rsidRDefault="00EF5B59" w:rsidP="00EF5B59">
      <w:pPr>
        <w:pStyle w:val="ListParagraph"/>
        <w:numPr>
          <w:ilvl w:val="1"/>
          <w:numId w:val="38"/>
        </w:numPr>
        <w:spacing w:after="0" w:line="240" w:lineRule="auto"/>
        <w:rPr>
          <w:rFonts w:asciiTheme="majorHAnsi" w:hAnsiTheme="majorHAnsi" w:cs="Arial"/>
        </w:rPr>
      </w:pPr>
      <w:r w:rsidRPr="008468A6">
        <w:rPr>
          <w:rFonts w:asciiTheme="majorHAnsi" w:hAnsiTheme="majorHAnsi" w:cs="Arial"/>
        </w:rPr>
        <w:t>Bereken de verhouding aantal keren zwart bij cirkel 1 en bij cirkel 2 per 12 metingen. Gebruik daarvoor een verhoudingstabel:</w:t>
      </w:r>
    </w:p>
    <w:p w14:paraId="48B260CE" w14:textId="77777777" w:rsidR="00EF5B59" w:rsidRPr="008468A6" w:rsidRDefault="00EF5B59" w:rsidP="00EF5B59">
      <w:pPr>
        <w:pStyle w:val="ListParagraph"/>
        <w:spacing w:after="0" w:line="240" w:lineRule="auto"/>
        <w:ind w:left="1440"/>
        <w:rPr>
          <w:rFonts w:asciiTheme="majorHAnsi" w:hAnsiTheme="majorHAnsi" w:cs="Arial"/>
        </w:rPr>
      </w:pPr>
      <w:r w:rsidRPr="008468A6">
        <w:rPr>
          <w:rFonts w:asciiTheme="majorHAnsi" w:hAnsiTheme="majorHAnsi"/>
          <w:noProof/>
        </w:rPr>
        <mc:AlternateContent>
          <mc:Choice Requires="wps">
            <w:drawing>
              <wp:anchor distT="0" distB="0" distL="114300" distR="114300" simplePos="0" relativeHeight="251727879" behindDoc="0" locked="0" layoutInCell="1" allowOverlap="1" wp14:anchorId="3CAC89D4" wp14:editId="42305851">
                <wp:simplePos x="0" y="0"/>
                <wp:positionH relativeFrom="column">
                  <wp:posOffset>1883051</wp:posOffset>
                </wp:positionH>
                <wp:positionV relativeFrom="paragraph">
                  <wp:posOffset>57178</wp:posOffset>
                </wp:positionV>
                <wp:extent cx="413468" cy="920198"/>
                <wp:effectExtent l="0" t="0" r="0" b="0"/>
                <wp:wrapNone/>
                <wp:docPr id="449321747" name="Text Box 1"/>
                <wp:cNvGraphicFramePr/>
                <a:graphic xmlns:a="http://schemas.openxmlformats.org/drawingml/2006/main">
                  <a:graphicData uri="http://schemas.microsoft.com/office/word/2010/wordprocessingShape">
                    <wps:wsp>
                      <wps:cNvSpPr txBox="1"/>
                      <wps:spPr>
                        <a:xfrm>
                          <a:off x="0" y="0"/>
                          <a:ext cx="413468" cy="920198"/>
                        </a:xfrm>
                        <a:prstGeom prst="rect">
                          <a:avLst/>
                        </a:prstGeom>
                        <a:noFill/>
                        <a:ln>
                          <a:noFill/>
                        </a:ln>
                      </wps:spPr>
                      <wps:txbx>
                        <w:txbxContent>
                          <w:p w14:paraId="3E2D5E54" w14:textId="77777777" w:rsidR="00EF5B59" w:rsidRPr="004C1426" w:rsidRDefault="00EF5B59" w:rsidP="00EF5B59">
                            <w:pPr>
                              <w:pStyle w:val="Heading2"/>
                              <w:jc w:val="center"/>
                              <w:rPr>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C89D4" id="Text Box 1" o:spid="_x0000_s1027" type="#_x0000_t202" style="position:absolute;left:0;text-align:left;margin-left:148.25pt;margin-top:4.5pt;width:32.55pt;height:72.45pt;z-index:251727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" filled="f" stroked="f">
                <v:textbox>
                  <w:txbxContent>
                    <w:p w14:paraId="3E2D5E54" w14:textId="77777777" w:rsidR="00EF5B59" w:rsidRPr="004C1426" w:rsidRDefault="00EF5B59" w:rsidP="00EF5B59">
                      <w:pPr>
                        <w:pStyle w:val="Heading2"/>
                        <w:jc w:val="center"/>
                        <w:rPr>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v:textbox>
              </v:shape>
            </w:pict>
          </mc:Fallback>
        </mc:AlternateContent>
      </w:r>
    </w:p>
    <w:tbl>
      <w:tblPr>
        <w:tblStyle w:val="TableGrid"/>
        <w:tblW w:w="0" w:type="auto"/>
        <w:tblLook w:val="04A0" w:firstRow="1" w:lastRow="0" w:firstColumn="1" w:lastColumn="0" w:noHBand="0" w:noVBand="1"/>
      </w:tblPr>
      <w:tblGrid>
        <w:gridCol w:w="1085"/>
        <w:gridCol w:w="2265"/>
        <w:gridCol w:w="2266"/>
      </w:tblGrid>
      <w:tr w:rsidR="00EF5B59" w:rsidRPr="008468A6" w14:paraId="2919D102" w14:textId="77777777" w:rsidTr="006E092A">
        <w:tc>
          <w:tcPr>
            <w:tcW w:w="1085" w:type="dxa"/>
          </w:tcPr>
          <w:p w14:paraId="7E38AB41" w14:textId="77777777" w:rsidR="00EF5B59" w:rsidRPr="008468A6" w:rsidRDefault="00EF5B59" w:rsidP="006E092A">
            <w:pPr>
              <w:rPr>
                <w:rFonts w:asciiTheme="majorHAnsi" w:hAnsiTheme="majorHAnsi" w:cs="Arial"/>
              </w:rPr>
            </w:pPr>
            <w:r w:rsidRPr="008468A6">
              <w:rPr>
                <w:rFonts w:asciiTheme="majorHAnsi" w:hAnsiTheme="majorHAnsi" w:cs="Arial"/>
              </w:rPr>
              <w:t>Cirkel 1</w:t>
            </w:r>
          </w:p>
        </w:tc>
        <w:tc>
          <w:tcPr>
            <w:tcW w:w="2265" w:type="dxa"/>
          </w:tcPr>
          <w:p w14:paraId="5F0ED672" w14:textId="77777777" w:rsidR="00EF5B59" w:rsidRPr="008468A6" w:rsidRDefault="00EF5B59" w:rsidP="006E092A">
            <w:pPr>
              <w:rPr>
                <w:rFonts w:asciiTheme="majorHAnsi" w:hAnsiTheme="majorHAnsi" w:cs="Arial"/>
              </w:rPr>
            </w:pPr>
            <w:r w:rsidRPr="008468A6">
              <w:rPr>
                <w:rFonts w:asciiTheme="majorHAnsi" w:hAnsiTheme="majorHAnsi" w:cs="Arial"/>
              </w:rPr>
              <w:t>Wit</w:t>
            </w:r>
          </w:p>
        </w:tc>
        <w:tc>
          <w:tcPr>
            <w:tcW w:w="2266" w:type="dxa"/>
          </w:tcPr>
          <w:p w14:paraId="5745BABD" w14:textId="77777777" w:rsidR="00EF5B59" w:rsidRPr="008468A6" w:rsidRDefault="00EF5B59" w:rsidP="006E092A">
            <w:pPr>
              <w:rPr>
                <w:rFonts w:asciiTheme="majorHAnsi" w:hAnsiTheme="majorHAnsi" w:cs="Arial"/>
              </w:rPr>
            </w:pPr>
            <w:r w:rsidRPr="008468A6">
              <w:rPr>
                <w:rFonts w:asciiTheme="majorHAnsi" w:hAnsiTheme="majorHAnsi" w:cs="Arial"/>
              </w:rPr>
              <w:t>Zwart</w:t>
            </w:r>
          </w:p>
        </w:tc>
      </w:tr>
      <w:tr w:rsidR="00EF5B59" w:rsidRPr="008468A6" w14:paraId="7F2E2156" w14:textId="77777777" w:rsidTr="006E092A">
        <w:tc>
          <w:tcPr>
            <w:tcW w:w="1085" w:type="dxa"/>
          </w:tcPr>
          <w:p w14:paraId="5E74063A" w14:textId="77777777" w:rsidR="00EF5B59" w:rsidRPr="008468A6" w:rsidRDefault="00EF5B59" w:rsidP="006E092A">
            <w:pPr>
              <w:rPr>
                <w:rFonts w:asciiTheme="majorHAnsi" w:hAnsiTheme="majorHAnsi" w:cs="Arial"/>
              </w:rPr>
            </w:pPr>
          </w:p>
        </w:tc>
        <w:tc>
          <w:tcPr>
            <w:tcW w:w="2265" w:type="dxa"/>
          </w:tcPr>
          <w:p w14:paraId="241FCA5F" w14:textId="77777777" w:rsidR="00EF5B59" w:rsidRPr="008468A6" w:rsidRDefault="00EF5B59" w:rsidP="006E092A">
            <w:pPr>
              <w:rPr>
                <w:rFonts w:asciiTheme="majorHAnsi" w:hAnsiTheme="majorHAnsi" w:cs="Arial"/>
              </w:rPr>
            </w:pPr>
            <w:r w:rsidRPr="008468A6">
              <w:rPr>
                <w:rFonts w:asciiTheme="majorHAnsi" w:hAnsiTheme="majorHAnsi" w:cs="Arial"/>
              </w:rPr>
              <w:t>(overnemen bord)</w:t>
            </w:r>
          </w:p>
        </w:tc>
        <w:tc>
          <w:tcPr>
            <w:tcW w:w="2266" w:type="dxa"/>
          </w:tcPr>
          <w:p w14:paraId="72A3562E" w14:textId="77777777" w:rsidR="00EF5B59" w:rsidRPr="008468A6" w:rsidRDefault="00EF5B59" w:rsidP="006E092A">
            <w:pPr>
              <w:rPr>
                <w:rFonts w:asciiTheme="majorHAnsi" w:hAnsiTheme="majorHAnsi" w:cs="Arial"/>
              </w:rPr>
            </w:pPr>
            <w:r w:rsidRPr="008468A6">
              <w:rPr>
                <w:rFonts w:asciiTheme="majorHAnsi" w:hAnsiTheme="majorHAnsi" w:cs="Arial"/>
              </w:rPr>
              <w:t xml:space="preserve">  (overnemen bord)</w:t>
            </w:r>
          </w:p>
        </w:tc>
      </w:tr>
      <w:tr w:rsidR="00EF5B59" w:rsidRPr="008468A6" w14:paraId="30F85549" w14:textId="77777777" w:rsidTr="006E092A">
        <w:tc>
          <w:tcPr>
            <w:tcW w:w="1085" w:type="dxa"/>
          </w:tcPr>
          <w:p w14:paraId="27C1DF8C" w14:textId="77777777" w:rsidR="00EF5B59" w:rsidRPr="008468A6" w:rsidRDefault="00EF5B59" w:rsidP="006E092A">
            <w:pPr>
              <w:rPr>
                <w:rFonts w:asciiTheme="majorHAnsi" w:hAnsiTheme="majorHAnsi" w:cs="Arial"/>
              </w:rPr>
            </w:pPr>
          </w:p>
        </w:tc>
        <w:tc>
          <w:tcPr>
            <w:tcW w:w="2265" w:type="dxa"/>
          </w:tcPr>
          <w:p w14:paraId="53A9C8B6" w14:textId="77777777" w:rsidR="00EF5B59" w:rsidRPr="008468A6" w:rsidRDefault="00EF5B59" w:rsidP="006E092A">
            <w:pPr>
              <w:rPr>
                <w:rFonts w:asciiTheme="majorHAnsi" w:hAnsiTheme="majorHAnsi" w:cs="Arial"/>
              </w:rPr>
            </w:pPr>
          </w:p>
        </w:tc>
        <w:tc>
          <w:tcPr>
            <w:tcW w:w="2266" w:type="dxa"/>
          </w:tcPr>
          <w:p w14:paraId="3385D991" w14:textId="77777777" w:rsidR="00EF5B59" w:rsidRPr="008468A6" w:rsidRDefault="00EF5B59" w:rsidP="006E092A">
            <w:pPr>
              <w:rPr>
                <w:rFonts w:asciiTheme="majorHAnsi" w:hAnsiTheme="majorHAnsi" w:cs="Arial"/>
              </w:rPr>
            </w:pPr>
            <w:r w:rsidRPr="008468A6">
              <w:rPr>
                <w:rFonts w:asciiTheme="majorHAnsi" w:hAnsiTheme="majorHAnsi" w:cs="Arial"/>
              </w:rPr>
              <w:t xml:space="preserve">  12</w:t>
            </w:r>
          </w:p>
        </w:tc>
      </w:tr>
    </w:tbl>
    <w:p w14:paraId="41ECA18B" w14:textId="77777777" w:rsidR="00EF5B59" w:rsidRPr="008468A6" w:rsidRDefault="00EF5B59" w:rsidP="00EF5B59">
      <w:pPr>
        <w:spacing w:after="0" w:line="240" w:lineRule="auto"/>
        <w:rPr>
          <w:rFonts w:asciiTheme="majorHAnsi" w:hAnsiTheme="majorHAnsi" w:cs="Arial"/>
        </w:rPr>
      </w:pPr>
    </w:p>
    <w:p w14:paraId="2DFE2B09" w14:textId="77777777" w:rsidR="00EF5B59" w:rsidRPr="008468A6" w:rsidRDefault="00EF5B59" w:rsidP="00EF5B59">
      <w:pPr>
        <w:spacing w:after="0" w:line="240" w:lineRule="auto"/>
        <w:rPr>
          <w:rFonts w:asciiTheme="majorHAnsi" w:hAnsiTheme="majorHAnsi" w:cs="Arial"/>
        </w:rPr>
      </w:pPr>
      <w:r w:rsidRPr="008468A6">
        <w:rPr>
          <w:rFonts w:asciiTheme="majorHAnsi" w:hAnsiTheme="majorHAnsi" w:cs="Arial"/>
        </w:rPr>
        <w:t>Cirkel 2:</w:t>
      </w:r>
    </w:p>
    <w:p w14:paraId="0AC5D46F" w14:textId="77777777" w:rsidR="00EF5B59" w:rsidRPr="008468A6" w:rsidRDefault="00EF5B59" w:rsidP="00EF5B59">
      <w:pPr>
        <w:spacing w:after="0" w:line="240" w:lineRule="auto"/>
        <w:rPr>
          <w:rFonts w:asciiTheme="majorHAnsi" w:hAnsiTheme="majorHAnsi" w:cs="Arial"/>
        </w:rPr>
      </w:pPr>
    </w:p>
    <w:p w14:paraId="627369D5" w14:textId="77777777" w:rsidR="00EF5B59" w:rsidRPr="008468A6" w:rsidRDefault="00EF5B59" w:rsidP="00EF5B59">
      <w:pPr>
        <w:pStyle w:val="ListParagraph"/>
        <w:numPr>
          <w:ilvl w:val="1"/>
          <w:numId w:val="38"/>
        </w:numPr>
        <w:spacing w:after="0" w:line="240" w:lineRule="auto"/>
        <w:rPr>
          <w:rFonts w:asciiTheme="majorHAnsi" w:hAnsiTheme="majorHAnsi" w:cs="Arial"/>
        </w:rPr>
      </w:pPr>
      <w:r w:rsidRPr="008468A6">
        <w:rPr>
          <w:rFonts w:asciiTheme="majorHAnsi" w:hAnsiTheme="majorHAnsi" w:cs="Arial"/>
        </w:rPr>
        <w:t>Komen de resultaten overeen met jullie voorspellingen?</w:t>
      </w:r>
    </w:p>
    <w:p w14:paraId="00B00379" w14:textId="77777777" w:rsidR="00EF5B59" w:rsidRPr="008468A6" w:rsidRDefault="00EF5B59" w:rsidP="00EF5B59">
      <w:pPr>
        <w:pStyle w:val="ListParagraph"/>
        <w:numPr>
          <w:ilvl w:val="1"/>
          <w:numId w:val="38"/>
        </w:numPr>
        <w:spacing w:after="0" w:line="240" w:lineRule="auto"/>
        <w:rPr>
          <w:rFonts w:asciiTheme="majorHAnsi" w:hAnsiTheme="majorHAnsi" w:cs="Arial"/>
        </w:rPr>
      </w:pPr>
      <w:r w:rsidRPr="008468A6">
        <w:rPr>
          <w:rFonts w:asciiTheme="majorHAnsi" w:hAnsiTheme="majorHAnsi" w:cs="Arial"/>
        </w:rPr>
        <w:t>Zo niet, waarom denk je dat er een verschil is?</w:t>
      </w:r>
    </w:p>
    <w:p w14:paraId="7B81EC6E" w14:textId="77777777" w:rsidR="00EF5B59" w:rsidRPr="006C675F" w:rsidRDefault="00EF5B59" w:rsidP="00E001EC">
      <w:pPr>
        <w:pStyle w:val="ListParagraph"/>
        <w:numPr>
          <w:ilvl w:val="0"/>
          <w:numId w:val="0"/>
        </w:numPr>
        <w:spacing w:after="0" w:line="240" w:lineRule="auto"/>
        <w:ind w:left="1440"/>
        <w:rPr>
          <w:rFonts w:cs="Arial"/>
        </w:rPr>
      </w:pPr>
    </w:p>
    <w:p w14:paraId="42582FFF" w14:textId="77777777" w:rsidR="00EF5B59" w:rsidRPr="008468A6" w:rsidRDefault="00EF5B59" w:rsidP="00EF5B59">
      <w:pPr>
        <w:pStyle w:val="Heading2"/>
        <w:jc w:val="both"/>
        <w:rPr>
          <w:color w:val="7030A0"/>
        </w:rPr>
      </w:pPr>
      <w:r w:rsidRPr="008468A6">
        <w:rPr>
          <w:color w:val="7030A0"/>
        </w:rPr>
        <w:t>Samenvatting</w:t>
      </w:r>
    </w:p>
    <w:tbl>
      <w:tblPr>
        <w:tblStyle w:val="TableGrid"/>
        <w:tblW w:w="930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9"/>
      </w:tblGrid>
      <w:tr w:rsidR="00EF5B59" w:rsidRPr="00CD6CE1" w14:paraId="69AA1EEC" w14:textId="77777777" w:rsidTr="006E092A">
        <w:trPr>
          <w:trHeight w:val="3398"/>
        </w:trPr>
        <w:tc>
          <w:tcPr>
            <w:tcW w:w="9309" w:type="dxa"/>
          </w:tcPr>
          <w:p w14:paraId="4C362E91" w14:textId="77777777" w:rsidR="00EF5B59" w:rsidRPr="008468A6" w:rsidRDefault="00EF5B59" w:rsidP="006E092A">
            <w:pPr>
              <w:jc w:val="both"/>
              <w:rPr>
                <w:rFonts w:ascii="Aptos Display" w:hAnsi="Aptos Display" w:cs="Arial"/>
              </w:rPr>
            </w:pPr>
            <w:r w:rsidRPr="008468A6">
              <w:rPr>
                <w:rFonts w:ascii="Aptos Display" w:hAnsi="Aptos Display" w:cs="Arial"/>
              </w:rPr>
              <w:t xml:space="preserve">Vul de onderstaande zinnen aan met de woorden </w:t>
            </w:r>
            <w:r w:rsidRPr="008468A6">
              <w:rPr>
                <w:rFonts w:ascii="Aptos Display" w:hAnsi="Aptos Display" w:cs="Arial"/>
                <w:i/>
                <w:iCs/>
              </w:rPr>
              <w:t>meting</w:t>
            </w:r>
            <w:r w:rsidRPr="008468A6">
              <w:rPr>
                <w:rFonts w:ascii="Aptos Display" w:hAnsi="Aptos Display" w:cs="Arial"/>
              </w:rPr>
              <w:t xml:space="preserve">, </w:t>
            </w:r>
            <w:r w:rsidRPr="008468A6">
              <w:rPr>
                <w:rFonts w:ascii="Aptos Display" w:hAnsi="Aptos Display" w:cs="Arial"/>
                <w:i/>
                <w:iCs/>
              </w:rPr>
              <w:t>superpositie</w:t>
            </w:r>
            <w:r w:rsidRPr="008468A6">
              <w:rPr>
                <w:rFonts w:ascii="Aptos Display" w:hAnsi="Aptos Display" w:cs="Arial"/>
              </w:rPr>
              <w:t>, en qubit. Sommige woorden gebruik je meerdere keren.</w:t>
            </w:r>
          </w:p>
          <w:p w14:paraId="55A53DDA" w14:textId="77777777" w:rsidR="00EF5B59" w:rsidRPr="008468A6" w:rsidRDefault="00EF5B59" w:rsidP="006E092A">
            <w:pPr>
              <w:jc w:val="both"/>
              <w:rPr>
                <w:rFonts w:ascii="Aptos Display" w:hAnsi="Aptos Display" w:cs="Arial"/>
              </w:rPr>
            </w:pPr>
          </w:p>
          <w:p w14:paraId="3F42B17B" w14:textId="77777777" w:rsidR="00EF5B59" w:rsidRPr="008468A6" w:rsidRDefault="00EF5B59" w:rsidP="006E092A">
            <w:pPr>
              <w:spacing w:line="360" w:lineRule="auto"/>
              <w:jc w:val="both"/>
              <w:rPr>
                <w:rFonts w:ascii="Aptos Display" w:hAnsi="Aptos Display" w:cs="Arial"/>
              </w:rPr>
            </w:pPr>
            <w:r w:rsidRPr="008468A6">
              <w:rPr>
                <w:rFonts w:ascii="Aptos Display" w:hAnsi="Aptos Display" w:cs="Arial"/>
              </w:rPr>
              <w:t xml:space="preserve">Je hebt een qubit-tol gemaakt. Een qubit-tol bootst het gedrag van een ………… in een quantumcomputer na. </w:t>
            </w:r>
          </w:p>
          <w:p w14:paraId="7C9F9AFD" w14:textId="77777777" w:rsidR="00EF5B59" w:rsidRPr="008468A6" w:rsidRDefault="00EF5B59" w:rsidP="006E092A">
            <w:pPr>
              <w:spacing w:line="360" w:lineRule="auto"/>
              <w:jc w:val="both"/>
              <w:rPr>
                <w:rFonts w:ascii="Aptos Display" w:hAnsi="Aptos Display" w:cs="Arial"/>
              </w:rPr>
            </w:pPr>
            <w:r w:rsidRPr="008468A6">
              <w:rPr>
                <w:rFonts w:ascii="Aptos Display" w:hAnsi="Aptos Display" w:cs="Arial"/>
              </w:rPr>
              <w:t xml:space="preserve">Als de tol draait, is de …………-tol in een …………… van wit en zwart, net zoals een quantumcomputer een …………… heeft in een ………….. van 0 en 1. </w:t>
            </w:r>
          </w:p>
          <w:p w14:paraId="1209DDEA" w14:textId="77777777" w:rsidR="00EF5B59" w:rsidRPr="008468A6" w:rsidRDefault="00EF5B59" w:rsidP="006E092A">
            <w:pPr>
              <w:spacing w:line="360" w:lineRule="auto"/>
              <w:jc w:val="both"/>
              <w:rPr>
                <w:rFonts w:ascii="Aptos Display" w:hAnsi="Aptos Display" w:cs="Arial"/>
              </w:rPr>
            </w:pPr>
            <w:r w:rsidRPr="008468A6">
              <w:rPr>
                <w:rFonts w:ascii="Aptos Display" w:hAnsi="Aptos Display" w:cs="Arial"/>
              </w:rPr>
              <w:t>Als je de tol vastpakt, verricht je een …………… en wordt de ………… zwart of wit, 0 of 1 in de quantumcomputer.</w:t>
            </w:r>
          </w:p>
          <w:p w14:paraId="1F93132E" w14:textId="77777777" w:rsidR="00EF5B59" w:rsidRPr="008468A6" w:rsidRDefault="00EF5B59" w:rsidP="006E092A">
            <w:pPr>
              <w:jc w:val="both"/>
              <w:rPr>
                <w:rFonts w:ascii="Aptos Display" w:hAnsi="Aptos Display" w:cs="Arial"/>
              </w:rPr>
            </w:pPr>
          </w:p>
          <w:p w14:paraId="685395E3" w14:textId="77777777" w:rsidR="00EF5B59" w:rsidRPr="00CD6CE1" w:rsidRDefault="00EF5B59" w:rsidP="006E092A">
            <w:pPr>
              <w:spacing w:line="360" w:lineRule="auto"/>
              <w:jc w:val="both"/>
            </w:pPr>
            <w:r w:rsidRPr="008468A6">
              <w:rPr>
                <w:rFonts w:ascii="Aptos Display" w:hAnsi="Aptos Display" w:cs="Arial"/>
              </w:rPr>
              <w:t>Je had twee verschillende cirkels. Beide cirkels hadden een andere zwart-witverdeling. De verdeling bepaalde de kans dat je het zwarte vlak zou vastpakken bij een ……………. In een quantumcomputer kun je ook de kans beïnvloeden om een 0 of een 1 te krijgen bij een ……………. Dit doe je door de toestand van de ………… te veranderen.</w:t>
            </w:r>
          </w:p>
        </w:tc>
      </w:tr>
    </w:tbl>
    <w:p w14:paraId="3E712E6F" w14:textId="77777777" w:rsidR="00EF5B59" w:rsidRDefault="00EF5B59" w:rsidP="00EF5B59">
      <w:pPr>
        <w:jc w:val="both"/>
        <w:rPr>
          <w:rFonts w:asciiTheme="majorHAnsi" w:eastAsiaTheme="majorEastAsia" w:hAnsiTheme="majorHAnsi" w:cstheme="majorBidi"/>
          <w:color w:val="2E74B5" w:themeColor="accent1" w:themeShade="BF"/>
          <w:sz w:val="40"/>
          <w:szCs w:val="40"/>
        </w:rPr>
      </w:pPr>
    </w:p>
    <w:p w14:paraId="647A2D6B" w14:textId="47FB6E7F" w:rsidR="002B2565" w:rsidRDefault="002B2565">
      <w:r>
        <w:br w:type="page"/>
      </w:r>
    </w:p>
    <w:p w14:paraId="58201B67" w14:textId="77777777" w:rsidR="002B2565" w:rsidRPr="002B2565" w:rsidRDefault="002B2565" w:rsidP="002B2565">
      <w:r w:rsidRPr="002B2565">
        <w:lastRenderedPageBreak/>
        <w:t>Hoe de module Quantumcomputerles aansluit bij het curriculum van de onderbouw:</w:t>
      </w:r>
    </w:p>
    <w:p w14:paraId="62C8181B" w14:textId="77777777" w:rsidR="002B2565" w:rsidRPr="002B2565" w:rsidRDefault="002B2565" w:rsidP="002B2565">
      <w:pPr>
        <w:spacing w:after="0"/>
      </w:pPr>
      <w:r w:rsidRPr="002B2565">
        <w:t>Deze module maakt gebruik van de voorkennis getallen en grootheden (getallenstelsel en optellen) en data en kansen (voorspellen en percentages berekenen). Daarnaast maken de leerlingen kennis met de volgende kerndoelen:</w:t>
      </w:r>
    </w:p>
    <w:p w14:paraId="3151ADE9" w14:textId="77777777" w:rsidR="002B2565" w:rsidRPr="002B2565" w:rsidRDefault="002B2565" w:rsidP="002B2565">
      <w:pPr>
        <w:numPr>
          <w:ilvl w:val="0"/>
          <w:numId w:val="47"/>
        </w:numPr>
        <w:spacing w:after="0"/>
      </w:pPr>
      <w:r w:rsidRPr="002B2565">
        <w:t>Rekenen en Wiskunde kerndoel 11B: Kans</w:t>
      </w:r>
    </w:p>
    <w:p w14:paraId="25897EEA" w14:textId="77777777" w:rsidR="002B2565" w:rsidRPr="002B2565" w:rsidRDefault="002B2565" w:rsidP="002B2565">
      <w:pPr>
        <w:numPr>
          <w:ilvl w:val="0"/>
          <w:numId w:val="47"/>
        </w:numPr>
        <w:spacing w:after="0"/>
      </w:pPr>
      <w:r w:rsidRPr="002B2565">
        <w:t>Rekenen en Wiskunde kerndoel 14B: Wiskundig modelleren</w:t>
      </w:r>
    </w:p>
    <w:p w14:paraId="26D6A47C" w14:textId="77777777" w:rsidR="002B2565" w:rsidRPr="002B2565" w:rsidRDefault="002B2565" w:rsidP="002B2565">
      <w:pPr>
        <w:numPr>
          <w:ilvl w:val="0"/>
          <w:numId w:val="47"/>
        </w:numPr>
        <w:spacing w:after="0"/>
      </w:pPr>
      <w:r w:rsidRPr="002B2565">
        <w:t>Rekenen en Wiskunde kerndoel 17B: Wiskunde in verschillende leergebieden</w:t>
      </w:r>
    </w:p>
    <w:p w14:paraId="1370FBD8" w14:textId="77777777" w:rsidR="002B2565" w:rsidRPr="002B2565" w:rsidRDefault="002B2565" w:rsidP="002B2565">
      <w:pPr>
        <w:numPr>
          <w:ilvl w:val="0"/>
          <w:numId w:val="47"/>
        </w:numPr>
        <w:spacing w:after="0"/>
      </w:pPr>
      <w:r w:rsidRPr="002B2565">
        <w:t xml:space="preserve">Digitale geletterdheid kerndoel 21A: Digitale systemen </w:t>
      </w:r>
    </w:p>
    <w:p w14:paraId="707A5C4A" w14:textId="77777777" w:rsidR="002B2565" w:rsidRPr="002B2565" w:rsidRDefault="002B2565" w:rsidP="002B2565">
      <w:pPr>
        <w:numPr>
          <w:ilvl w:val="0"/>
          <w:numId w:val="47"/>
        </w:numPr>
        <w:spacing w:after="0"/>
      </w:pPr>
      <w:r w:rsidRPr="002B2565">
        <w:t>Mens en Natuur kerndoel 29: Natuurwetenschappen en technologie</w:t>
      </w:r>
    </w:p>
    <w:p w14:paraId="21338662" w14:textId="77777777" w:rsidR="002B2565" w:rsidRPr="002B2565" w:rsidRDefault="002B2565" w:rsidP="002B2565">
      <w:pPr>
        <w:numPr>
          <w:ilvl w:val="0"/>
          <w:numId w:val="47"/>
        </w:numPr>
        <w:spacing w:after="0"/>
      </w:pPr>
      <w:r w:rsidRPr="002B2565">
        <w:t>Mens en Natuur kerndoel 30A: Verkennen hoe een voorwerp werkt</w:t>
      </w:r>
    </w:p>
    <w:p w14:paraId="50B72F0C" w14:textId="77777777" w:rsidR="002B2565" w:rsidRPr="002B2565" w:rsidRDefault="002B2565" w:rsidP="002B2565">
      <w:pPr>
        <w:spacing w:after="0"/>
      </w:pPr>
      <w:r w:rsidRPr="002B2565">
        <w:t xml:space="preserve">De leerdoelen van deze module: </w:t>
      </w:r>
    </w:p>
    <w:p w14:paraId="1E94CA36" w14:textId="77777777" w:rsidR="002B2565" w:rsidRPr="002B2565" w:rsidRDefault="002B2565" w:rsidP="002B2565">
      <w:pPr>
        <w:spacing w:after="0"/>
      </w:pPr>
      <w:r w:rsidRPr="002B2565">
        <w:t>De leerling kan:</w:t>
      </w:r>
    </w:p>
    <w:p w14:paraId="4D1E2DD7" w14:textId="77777777" w:rsidR="002B2565" w:rsidRPr="002B2565" w:rsidRDefault="002B2565" w:rsidP="002B2565">
      <w:pPr>
        <w:numPr>
          <w:ilvl w:val="0"/>
          <w:numId w:val="48"/>
        </w:numPr>
        <w:spacing w:after="0"/>
      </w:pPr>
      <w:r w:rsidRPr="002B2565">
        <w:t>Binaire codes omrekenen naar decimale getallen en andersom</w:t>
      </w:r>
    </w:p>
    <w:p w14:paraId="19D1821A" w14:textId="77777777" w:rsidR="002B2565" w:rsidRPr="002B2565" w:rsidRDefault="002B2565" w:rsidP="002B2565">
      <w:pPr>
        <w:numPr>
          <w:ilvl w:val="0"/>
          <w:numId w:val="48"/>
        </w:numPr>
        <w:spacing w:after="0"/>
      </w:pPr>
      <w:r w:rsidRPr="002B2565">
        <w:t>Uitleggen wat het verschil is tussen een bit en een qubit</w:t>
      </w:r>
    </w:p>
    <w:p w14:paraId="1578CFA1" w14:textId="77777777" w:rsidR="002B2565" w:rsidRPr="002B2565" w:rsidRDefault="002B2565" w:rsidP="002B2565">
      <w:pPr>
        <w:numPr>
          <w:ilvl w:val="0"/>
          <w:numId w:val="48"/>
        </w:numPr>
        <w:spacing w:after="0"/>
      </w:pPr>
      <w:r w:rsidRPr="002B2565">
        <w:t>Een eenvoudig experiment uitvoeren en hiervan de resultaten noteren, interpreteren en communiceren</w:t>
      </w:r>
    </w:p>
    <w:p w14:paraId="56C1FF18" w14:textId="77777777" w:rsidR="002B2565" w:rsidRPr="002B2565" w:rsidRDefault="002B2565" w:rsidP="002B2565">
      <w:pPr>
        <w:spacing w:after="0"/>
      </w:pPr>
      <w:r w:rsidRPr="002B2565">
        <w:t>De leerling weet:</w:t>
      </w:r>
    </w:p>
    <w:p w14:paraId="6B6430FB" w14:textId="77777777" w:rsidR="002B2565" w:rsidRPr="002B2565" w:rsidRDefault="002B2565" w:rsidP="002B2565">
      <w:pPr>
        <w:numPr>
          <w:ilvl w:val="0"/>
          <w:numId w:val="49"/>
        </w:numPr>
        <w:spacing w:after="0"/>
      </w:pPr>
      <w:r w:rsidRPr="002B2565">
        <w:t>Dat een gewone computer bits gebruikt en een quantumcomputer qubits</w:t>
      </w:r>
    </w:p>
    <w:p w14:paraId="7DB7F149" w14:textId="77777777" w:rsidR="002B2565" w:rsidRPr="002B2565" w:rsidRDefault="002B2565" w:rsidP="002B2565">
      <w:pPr>
        <w:numPr>
          <w:ilvl w:val="0"/>
          <w:numId w:val="49"/>
        </w:numPr>
        <w:spacing w:after="0"/>
      </w:pPr>
      <w:r w:rsidRPr="002B2565">
        <w:t>Dat een qubit zich in een superpositie (een combinatie van 0 en 1) kan bevinden</w:t>
      </w:r>
    </w:p>
    <w:p w14:paraId="14B07123" w14:textId="77777777" w:rsidR="002B2565" w:rsidRPr="002B2565" w:rsidRDefault="002B2565" w:rsidP="002B2565">
      <w:pPr>
        <w:numPr>
          <w:ilvl w:val="0"/>
          <w:numId w:val="49"/>
        </w:numPr>
        <w:spacing w:after="0"/>
      </w:pPr>
      <w:r w:rsidRPr="002B2565">
        <w:t>Dat een meting een qubit vastlegt op 0 of 1</w:t>
      </w:r>
    </w:p>
    <w:p w14:paraId="4FF109AE" w14:textId="77777777" w:rsidR="002B2565" w:rsidRPr="002B2565" w:rsidRDefault="002B2565" w:rsidP="002B2565">
      <w:pPr>
        <w:numPr>
          <w:ilvl w:val="0"/>
          <w:numId w:val="49"/>
        </w:numPr>
        <w:spacing w:after="0"/>
      </w:pPr>
      <w:r w:rsidRPr="002B2565">
        <w:t>Dat kans een rol speelt binnen een quantumcomputer</w:t>
      </w:r>
    </w:p>
    <w:p w14:paraId="6D0D3A5D" w14:textId="77777777" w:rsidR="002B2565" w:rsidRPr="002B2565" w:rsidRDefault="002B2565" w:rsidP="002B2565">
      <w:pPr>
        <w:spacing w:after="0"/>
      </w:pPr>
      <w:r w:rsidRPr="002B2565">
        <w:t xml:space="preserve">De leerling maakt kennis: </w:t>
      </w:r>
    </w:p>
    <w:p w14:paraId="2F85000A" w14:textId="77777777" w:rsidR="002B2565" w:rsidRPr="002B2565" w:rsidRDefault="002B2565" w:rsidP="002B2565">
      <w:pPr>
        <w:numPr>
          <w:ilvl w:val="0"/>
          <w:numId w:val="50"/>
        </w:numPr>
        <w:spacing w:after="0"/>
      </w:pPr>
      <w:r w:rsidRPr="002B2565">
        <w:t>De werking van een quantumcomputer</w:t>
      </w:r>
    </w:p>
    <w:p w14:paraId="1C5F5C06" w14:textId="77777777" w:rsidR="002B2565" w:rsidRPr="002B2565" w:rsidRDefault="002B2565" w:rsidP="002B2565">
      <w:pPr>
        <w:numPr>
          <w:ilvl w:val="0"/>
          <w:numId w:val="50"/>
        </w:numPr>
        <w:spacing w:after="0"/>
      </w:pPr>
      <w:r w:rsidRPr="002B2565">
        <w:t xml:space="preserve">Basisideeën uit de </w:t>
      </w:r>
      <w:proofErr w:type="spellStart"/>
      <w:r w:rsidRPr="002B2565">
        <w:t>quantumfysica</w:t>
      </w:r>
      <w:proofErr w:type="spellEnd"/>
      <w:r w:rsidRPr="002B2565">
        <w:t>, zoals superpositie</w:t>
      </w:r>
    </w:p>
    <w:p w14:paraId="115A043C" w14:textId="77777777" w:rsidR="002B2565" w:rsidRPr="002B2565" w:rsidRDefault="002B2565" w:rsidP="002B2565">
      <w:pPr>
        <w:numPr>
          <w:ilvl w:val="0"/>
          <w:numId w:val="50"/>
        </w:numPr>
        <w:spacing w:after="0"/>
      </w:pPr>
      <w:r w:rsidRPr="002B2565">
        <w:t>Hedendaags wetenschappelijk onderzoek en innovatie</w:t>
      </w:r>
    </w:p>
    <w:p w14:paraId="45613229" w14:textId="7B858915" w:rsidR="002B2565" w:rsidRPr="002B2565" w:rsidRDefault="002B2565" w:rsidP="002B2565">
      <w:r w:rsidRPr="002B2565">
        <w:drawing>
          <wp:inline distT="0" distB="0" distL="0" distR="0" wp14:anchorId="71F4D1C3" wp14:editId="5FD4A331">
            <wp:extent cx="628650" cy="447675"/>
            <wp:effectExtent l="0" t="0" r="0" b="9525"/>
            <wp:docPr id="19189993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650" cy="447675"/>
                    </a:xfrm>
                    <a:prstGeom prst="rect">
                      <a:avLst/>
                    </a:prstGeom>
                    <a:noFill/>
                    <a:ln>
                      <a:noFill/>
                    </a:ln>
                  </pic:spPr>
                </pic:pic>
              </a:graphicData>
            </a:graphic>
          </wp:inline>
        </w:drawing>
      </w:r>
      <w:r w:rsidRPr="002B2565">
        <w:rPr>
          <w:b/>
          <w:bCs/>
        </w:rPr>
        <w:t xml:space="preserve">Waarom is dit </w:t>
      </w:r>
      <w:proofErr w:type="spellStart"/>
      <w:r w:rsidRPr="002B2565">
        <w:rPr>
          <w:b/>
          <w:bCs/>
        </w:rPr>
        <w:t>quantum</w:t>
      </w:r>
      <w:proofErr w:type="spellEnd"/>
      <w:r w:rsidRPr="002B2565">
        <w:rPr>
          <w:b/>
          <w:bCs/>
        </w:rPr>
        <w:t>?</w:t>
      </w:r>
    </w:p>
    <w:p w14:paraId="3CCE29DC" w14:textId="77777777" w:rsidR="002B2565" w:rsidRPr="002B2565" w:rsidRDefault="002B2565" w:rsidP="002B2565">
      <w:r w:rsidRPr="002B2565">
        <w:t xml:space="preserve">De werking van een quantumcomputer berust op fundamentele </w:t>
      </w:r>
      <w:proofErr w:type="spellStart"/>
      <w:r w:rsidRPr="002B2565">
        <w:t>kwantumfysische</w:t>
      </w:r>
      <w:proofErr w:type="spellEnd"/>
      <w:r w:rsidRPr="002B2565">
        <w:t xml:space="preserve"> verschijnselen zoals superpositie en verstrengeling. In deze les staat het begrip superpositie centraal, waarbij een qubit niet alleen de waarde 0 of 1 kan aannemen, maar zich in een superpositie van beide toestanden kan bevinden. Een meting zorgt ervoor dat deze toestand wordt vastgelegd in één van beide uitkomsten. Het benutten van deze kwantumtoestanden maakt het mogelijk om bepaalde complexe berekeningen efficiënter uit te voeren dan met een klassieke computer.</w:t>
      </w:r>
    </w:p>
    <w:p w14:paraId="13CACB2B" w14:textId="77777777" w:rsidR="00EF5B59" w:rsidRPr="00EF5B59" w:rsidRDefault="00EF5B59" w:rsidP="00EF5B59"/>
    <w:sectPr w:rsidR="00EF5B59" w:rsidRPr="00EF5B59" w:rsidSect="006A2038">
      <w:headerReference w:type="first" r:id="rId35"/>
      <w:footerReference w:type="first" r:id="rId36"/>
      <w:pgSz w:w="11906" w:h="16838"/>
      <w:pgMar w:top="993" w:right="991" w:bottom="993" w:left="1134" w:header="142"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759CF" w14:textId="77777777" w:rsidR="00E84BB8" w:rsidRDefault="00E84BB8" w:rsidP="0097652D">
      <w:r>
        <w:separator/>
      </w:r>
    </w:p>
  </w:endnote>
  <w:endnote w:type="continuationSeparator" w:id="0">
    <w:p w14:paraId="17760389" w14:textId="77777777" w:rsidR="00E84BB8" w:rsidRDefault="00E84BB8" w:rsidP="0097652D">
      <w:r>
        <w:continuationSeparator/>
      </w:r>
    </w:p>
  </w:endnote>
  <w:endnote w:type="continuationNotice" w:id="1">
    <w:p w14:paraId="2CAA997E" w14:textId="77777777" w:rsidR="00E84BB8" w:rsidRDefault="00E84B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eaxDrawnIcons">
    <w:altName w:val="Calibri"/>
    <w:charset w:val="00"/>
    <w:family w:val="auto"/>
    <w:pitch w:val="variable"/>
    <w:sig w:usb0="80000003" w:usb1="00010002"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37001" w14:textId="7F1931B6" w:rsidR="006373CD" w:rsidRPr="00F24746" w:rsidRDefault="007623B0" w:rsidP="00AE7443">
    <w:pPr>
      <w:pStyle w:val="regelinvoettekst"/>
      <w:tabs>
        <w:tab w:val="clear" w:pos="4253"/>
        <w:tab w:val="clear" w:pos="7088"/>
        <w:tab w:val="center" w:pos="4536"/>
        <w:tab w:val="left" w:pos="7938"/>
      </w:tabs>
    </w:pPr>
    <w:r>
      <w:rPr>
        <w:noProof/>
      </w:rPr>
      <w:drawing>
        <wp:anchor distT="0" distB="0" distL="114300" distR="114300" simplePos="0" relativeHeight="251668483" behindDoc="0" locked="0" layoutInCell="1" allowOverlap="1" wp14:anchorId="06D7D4A3" wp14:editId="43AD87BE">
          <wp:simplePos x="0" y="0"/>
          <wp:positionH relativeFrom="column">
            <wp:posOffset>-5715</wp:posOffset>
          </wp:positionH>
          <wp:positionV relativeFrom="paragraph">
            <wp:posOffset>31115</wp:posOffset>
          </wp:positionV>
          <wp:extent cx="542925" cy="195453"/>
          <wp:effectExtent l="0" t="0" r="0" b="0"/>
          <wp:wrapNone/>
          <wp:docPr id="1383601772" name="Afbeelding 1" descr="Afbeelding met symbool,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9783" name="Afbeelding 1" descr="Afbeelding met symbool, Lettertype, Graphics, schermopname&#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1954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5765">
      <w:rPr>
        <w:noProof/>
        <w:color w:val="8496B0" w:themeColor="text2" w:themeTint="99"/>
        <w:spacing w:val="60"/>
        <w:lang w:eastAsia="nl-NL"/>
      </w:rPr>
      <mc:AlternateContent>
        <mc:Choice Requires="wps">
          <w:drawing>
            <wp:anchor distT="0" distB="0" distL="114300" distR="114300" simplePos="0" relativeHeight="251658240" behindDoc="0" locked="0" layoutInCell="1" allowOverlap="1" wp14:anchorId="4A3FC817" wp14:editId="0BEBFBEA">
              <wp:simplePos x="0" y="0"/>
              <wp:positionH relativeFrom="column">
                <wp:posOffset>-7620</wp:posOffset>
              </wp:positionH>
              <wp:positionV relativeFrom="paragraph">
                <wp:posOffset>-39370</wp:posOffset>
              </wp:positionV>
              <wp:extent cx="6141720" cy="0"/>
              <wp:effectExtent l="0" t="0" r="0" b="0"/>
              <wp:wrapNone/>
              <wp:docPr id="7" name="Rechte verbindingslijn 7"/>
              <wp:cNvGraphicFramePr/>
              <a:graphic xmlns:a="http://schemas.openxmlformats.org/drawingml/2006/main">
                <a:graphicData uri="http://schemas.microsoft.com/office/word/2010/wordprocessingShape">
                  <wps:wsp>
                    <wps:cNvCnPr/>
                    <wps:spPr>
                      <a:xfrm flipV="1">
                        <a:off x="0" y="0"/>
                        <a:ext cx="6141720" cy="0"/>
                      </a:xfrm>
                      <a:prstGeom prst="line">
                        <a:avLst/>
                      </a:prstGeom>
                      <a:ln w="19050">
                        <a:solidFill>
                          <a:schemeClr val="tx1">
                            <a:lumMod val="65000"/>
                            <a:lumOff val="3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D13DD6" id="Rechte verbindingslijn 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1pt" to="483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" strokecolor="#5a5a5a [2109]" strokeweight="1.5pt">
              <v:stroke dashstyle="dash" joinstyle="miter"/>
            </v:line>
          </w:pict>
        </mc:Fallback>
      </mc:AlternateContent>
    </w:r>
    <w:r w:rsidR="00045765" w:rsidRPr="004352A6">
      <w:rPr>
        <w:rStyle w:val="koptekst1Char"/>
      </w:rPr>
      <w:t xml:space="preserve"> </w:t>
    </w:r>
    <w:r w:rsidR="006373CD" w:rsidRPr="004352A6">
      <w:rPr>
        <w:rStyle w:val="koptekst1Char"/>
      </w:rPr>
      <w:tab/>
    </w:r>
    <w:r w:rsidR="006373CD" w:rsidRPr="004352A6">
      <w:rPr>
        <w:color w:val="8496B0" w:themeColor="text2" w:themeTint="99"/>
        <w:spacing w:val="60"/>
      </w:rPr>
      <w:tab/>
      <w:t xml:space="preserve"> Pagina</w:t>
    </w:r>
    <w:r w:rsidR="006373CD" w:rsidRPr="004352A6">
      <w:rPr>
        <w:color w:val="8496B0" w:themeColor="text2" w:themeTint="99"/>
      </w:rPr>
      <w:t xml:space="preserve"> </w:t>
    </w:r>
    <w:r w:rsidR="006373CD">
      <w:fldChar w:fldCharType="begin"/>
    </w:r>
    <w:r w:rsidR="006373CD" w:rsidRPr="004352A6">
      <w:instrText>PAGE   \* MERGEFORMAT</w:instrText>
    </w:r>
    <w:r w:rsidR="006373CD">
      <w:fldChar w:fldCharType="separate"/>
    </w:r>
    <w:r w:rsidR="006373CD">
      <w:t>5</w:t>
    </w:r>
    <w:r w:rsidR="006373CD">
      <w:fldChar w:fldCharType="end"/>
    </w:r>
    <w:r w:rsidR="006373CD" w:rsidRPr="004352A6">
      <w:t xml:space="preserve"> | </w:t>
    </w:r>
    <w:r w:rsidR="006373CD">
      <w:fldChar w:fldCharType="begin"/>
    </w:r>
    <w:r w:rsidR="006373CD" w:rsidRPr="004352A6">
      <w:instrText>NUMPAGES  \* Arabic  \* MERGEFORMAT</w:instrText>
    </w:r>
    <w:r w:rsidR="006373CD">
      <w:fldChar w:fldCharType="separate"/>
    </w:r>
    <w:r w:rsidR="006373CD">
      <w:t>29</w:t>
    </w:r>
    <w:r w:rsidR="006373CD">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19D1C" w14:textId="33182B6D" w:rsidR="00A6395B" w:rsidRPr="00F24746" w:rsidRDefault="00A6395B" w:rsidP="00750F6B">
    <w:pPr>
      <w:pStyle w:val="regelinvoettekst"/>
      <w:tabs>
        <w:tab w:val="clear" w:pos="4253"/>
        <w:tab w:val="clear" w:pos="7088"/>
        <w:tab w:val="center" w:pos="4536"/>
        <w:tab w:val="left" w:pos="6804"/>
        <w:tab w:val="left" w:pos="9072"/>
      </w:tabs>
    </w:pPr>
    <w:r>
      <w:rPr>
        <w:noProof/>
        <w:color w:val="8496B0" w:themeColor="text2" w:themeTint="99"/>
        <w:spacing w:val="60"/>
        <w:lang w:eastAsia="nl-NL"/>
      </w:rPr>
      <mc:AlternateContent>
        <mc:Choice Requires="wps">
          <w:drawing>
            <wp:anchor distT="0" distB="0" distL="114300" distR="114300" simplePos="0" relativeHeight="251666435" behindDoc="0" locked="0" layoutInCell="1" allowOverlap="1" wp14:anchorId="2B04C9B7" wp14:editId="71BB459F">
              <wp:simplePos x="0" y="0"/>
              <wp:positionH relativeFrom="column">
                <wp:posOffset>-7620</wp:posOffset>
              </wp:positionH>
              <wp:positionV relativeFrom="paragraph">
                <wp:posOffset>-39370</wp:posOffset>
              </wp:positionV>
              <wp:extent cx="6141720" cy="0"/>
              <wp:effectExtent l="0" t="0" r="0" b="0"/>
              <wp:wrapNone/>
              <wp:docPr id="1445313274" name="Rechte verbindingslijn 1445313274"/>
              <wp:cNvGraphicFramePr/>
              <a:graphic xmlns:a="http://schemas.openxmlformats.org/drawingml/2006/main">
                <a:graphicData uri="http://schemas.microsoft.com/office/word/2010/wordprocessingShape">
                  <wps:wsp>
                    <wps:cNvCnPr/>
                    <wps:spPr>
                      <a:xfrm flipV="1">
                        <a:off x="0" y="0"/>
                        <a:ext cx="6141720" cy="0"/>
                      </a:xfrm>
                      <a:prstGeom prst="line">
                        <a:avLst/>
                      </a:prstGeom>
                      <a:ln w="19050">
                        <a:solidFill>
                          <a:schemeClr val="tx1">
                            <a:lumMod val="65000"/>
                            <a:lumOff val="3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E69977" id="Rechte verbindingslijn 1445313274" o:spid="_x0000_s1026" style="position:absolute;flip:y;z-index:251666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1pt" to="483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" strokecolor="#5a5a5a [2109]" strokeweight="1.5pt">
              <v:stroke dashstyle="dash" joinstyle="miter"/>
            </v:line>
          </w:pict>
        </mc:Fallback>
      </mc:AlternateContent>
    </w:r>
    <w:r>
      <w:rPr>
        <w:noProof/>
        <w:color w:val="8496B0" w:themeColor="text2" w:themeTint="99"/>
        <w:spacing w:val="60"/>
        <w:lang w:eastAsia="nl-NL"/>
      </w:rPr>
      <w:drawing>
        <wp:anchor distT="0" distB="0" distL="114300" distR="114300" simplePos="0" relativeHeight="251667459" behindDoc="0" locked="0" layoutInCell="1" allowOverlap="1" wp14:anchorId="386AE44A" wp14:editId="77C4CAB7">
          <wp:simplePos x="0" y="0"/>
          <wp:positionH relativeFrom="margin">
            <wp:posOffset>-635</wp:posOffset>
          </wp:positionH>
          <wp:positionV relativeFrom="paragraph">
            <wp:posOffset>53975</wp:posOffset>
          </wp:positionV>
          <wp:extent cx="572135" cy="201295"/>
          <wp:effectExtent l="0" t="0" r="0" b="8255"/>
          <wp:wrapNone/>
          <wp:docPr id="270032385" name="Afbeelding 270032385" descr="Afbeelding met tekst, Lettertype, symbool,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3629" name="Afbeelding 24543629" descr="Afbeelding met tekst, Lettertype, symbool, schermopnam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572135" cy="201295"/>
                  </a:xfrm>
                  <a:prstGeom prst="rect">
                    <a:avLst/>
                  </a:prstGeom>
                </pic:spPr>
              </pic:pic>
            </a:graphicData>
          </a:graphic>
          <wp14:sizeRelH relativeFrom="margin">
            <wp14:pctWidth>0</wp14:pctWidth>
          </wp14:sizeRelH>
          <wp14:sizeRelV relativeFrom="margin">
            <wp14:pctHeight>0</wp14:pctHeight>
          </wp14:sizeRelV>
        </wp:anchor>
      </w:drawing>
    </w:r>
    <w:r w:rsidRPr="004352A6">
      <w:rPr>
        <w:rStyle w:val="koptekst1Char"/>
      </w:rPr>
      <w:t xml:space="preserve"> </w:t>
    </w:r>
    <w:r w:rsidRPr="004352A6">
      <w:rPr>
        <w:rStyle w:val="koptekst1Char"/>
      </w:rPr>
      <w:tab/>
    </w:r>
    <w:r w:rsidRPr="004352A6">
      <w:rPr>
        <w:color w:val="8496B0" w:themeColor="text2" w:themeTint="99"/>
        <w:spacing w:val="60"/>
      </w:rPr>
      <w:tab/>
      <w:t xml:space="preserve"> Pagina</w:t>
    </w:r>
    <w:r w:rsidRPr="004352A6">
      <w:rPr>
        <w:color w:val="8496B0" w:themeColor="text2" w:themeTint="99"/>
      </w:rPr>
      <w:t xml:space="preserve"> </w:t>
    </w:r>
    <w:r>
      <w:fldChar w:fldCharType="begin"/>
    </w:r>
    <w:r w:rsidRPr="004352A6">
      <w:instrText>PAGE   \* MERGEFORMAT</w:instrText>
    </w:r>
    <w:r>
      <w:fldChar w:fldCharType="separate"/>
    </w:r>
    <w:r>
      <w:t>8</w:t>
    </w:r>
    <w:r>
      <w:fldChar w:fldCharType="end"/>
    </w:r>
    <w:r w:rsidRPr="004352A6">
      <w:t xml:space="preserve"> | </w:t>
    </w:r>
    <w:r>
      <w:fldChar w:fldCharType="begin"/>
    </w:r>
    <w:r w:rsidRPr="004352A6">
      <w:instrText>NUMPAGES  \* Arabic  \* MERGEFORMAT</w:instrText>
    </w:r>
    <w:r>
      <w:fldChar w:fldCharType="separate"/>
    </w:r>
    <w:r>
      <w:t>29</w:t>
    </w:r>
    <w:r>
      <w:rPr>
        <w:noProof/>
      </w:rPr>
      <w:fldChar w:fldCharType="end"/>
    </w:r>
    <w:r w:rsidR="008341E1">
      <w:rPr>
        <w:noProof/>
      </w:rPr>
      <w:t xml:space="preserve"> </w:t>
    </w:r>
    <w:r w:rsidR="008341E1">
      <w:rPr>
        <w:noProof/>
      </w:rPr>
      <w:tab/>
    </w:r>
    <w:r w:rsidR="008341E1">
      <w:rPr>
        <w:rStyle w:val="koptekst1Char"/>
      </w:rPr>
      <w:t>(s</w:t>
    </w:r>
    <w:r w:rsidR="008341E1">
      <w:rPr>
        <w:rStyle w:val="koptekst1Char"/>
      </w:rPr>
      <w:fldChar w:fldCharType="begin"/>
    </w:r>
    <w:r w:rsidR="008341E1">
      <w:rPr>
        <w:rStyle w:val="koptekst1Char"/>
      </w:rPr>
      <w:instrText xml:space="preserve"> SECTION  \* Arabic  \* MERGEFORMAT </w:instrText>
    </w:r>
    <w:r w:rsidR="008341E1">
      <w:rPr>
        <w:rStyle w:val="koptekst1Char"/>
      </w:rPr>
      <w:fldChar w:fldCharType="separate"/>
    </w:r>
    <w:r w:rsidR="006A2038">
      <w:rPr>
        <w:rStyle w:val="koptekst1Char"/>
      </w:rPr>
      <w:t>3</w:t>
    </w:r>
    <w:r w:rsidR="008341E1">
      <w:rPr>
        <w:rStyle w:val="koptekst1Char"/>
      </w:rPr>
      <w:fldChar w:fldCharType="end"/>
    </w:r>
    <w:r w:rsidR="008341E1">
      <w:rPr>
        <w:rStyle w:val="koptekst1Char"/>
      </w:rPr>
      <w:t>)</w:t>
    </w:r>
  </w:p>
  <w:p w14:paraId="4EA5002E" w14:textId="77777777" w:rsidR="00A6395B" w:rsidRDefault="00A639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7F51E" w14:textId="77777777" w:rsidR="00E84BB8" w:rsidRDefault="00E84BB8" w:rsidP="0097652D">
      <w:r>
        <w:separator/>
      </w:r>
    </w:p>
  </w:footnote>
  <w:footnote w:type="continuationSeparator" w:id="0">
    <w:p w14:paraId="29627718" w14:textId="77777777" w:rsidR="00E84BB8" w:rsidRDefault="00E84BB8" w:rsidP="0097652D">
      <w:r>
        <w:continuationSeparator/>
      </w:r>
    </w:p>
  </w:footnote>
  <w:footnote w:type="continuationNotice" w:id="1">
    <w:p w14:paraId="59718149" w14:textId="77777777" w:rsidR="00E84BB8" w:rsidRDefault="00E84B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B86A3" w14:textId="71044165" w:rsidR="009921E7" w:rsidRPr="00320651" w:rsidRDefault="00943A59" w:rsidP="00943A59">
    <w:pPr>
      <w:pStyle w:val="koptekst1"/>
      <w:tabs>
        <w:tab w:val="clear" w:pos="851"/>
        <w:tab w:val="left" w:pos="1815"/>
      </w:tabs>
    </w:pPr>
    <w:r>
      <w:rPr>
        <w:noProof/>
      </w:rPr>
      <w:drawing>
        <wp:anchor distT="0" distB="0" distL="114300" distR="114300" simplePos="0" relativeHeight="251669507" behindDoc="1" locked="0" layoutInCell="1" allowOverlap="1" wp14:anchorId="59D90F6A" wp14:editId="3F474075">
          <wp:simplePos x="0" y="0"/>
          <wp:positionH relativeFrom="margin">
            <wp:posOffset>4925060</wp:posOffset>
          </wp:positionH>
          <wp:positionV relativeFrom="paragraph">
            <wp:posOffset>122555</wp:posOffset>
          </wp:positionV>
          <wp:extent cx="1066800" cy="434975"/>
          <wp:effectExtent l="0" t="0" r="0" b="3175"/>
          <wp:wrapSquare wrapText="bothSides"/>
          <wp:docPr id="1495451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451882"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66800" cy="4349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7" behindDoc="1" locked="0" layoutInCell="1" allowOverlap="1" wp14:anchorId="418821D9" wp14:editId="30D5882E">
              <wp:simplePos x="0" y="0"/>
              <wp:positionH relativeFrom="column">
                <wp:posOffset>268605</wp:posOffset>
              </wp:positionH>
              <wp:positionV relativeFrom="paragraph">
                <wp:posOffset>434975</wp:posOffset>
              </wp:positionV>
              <wp:extent cx="4663440" cy="27305"/>
              <wp:effectExtent l="0" t="0" r="22860" b="29845"/>
              <wp:wrapNone/>
              <wp:docPr id="670090907" name="Straight Connector 9"/>
              <wp:cNvGraphicFramePr/>
              <a:graphic xmlns:a="http://schemas.openxmlformats.org/drawingml/2006/main">
                <a:graphicData uri="http://schemas.microsoft.com/office/word/2010/wordprocessingShape">
                  <wps:wsp>
                    <wps:cNvCnPr/>
                    <wps:spPr>
                      <a:xfrm flipV="1">
                        <a:off x="0" y="0"/>
                        <a:ext cx="4663440" cy="27305"/>
                      </a:xfrm>
                      <a:prstGeom prst="line">
                        <a:avLst/>
                      </a:prstGeom>
                      <a:ln cmpd="dbl">
                        <a:solidFill>
                          <a:srgbClr val="00B050"/>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B033FC" id="Straight Connector 9" o:spid="_x0000_s1026" style="position:absolute;flip:y;z-index:-2516418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5pt,34.25pt" to="388.3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" strokecolor="#00b050" strokeweight="1pt">
              <v:stroke linestyle="thinThin" joinstyle="miter"/>
            </v:line>
          </w:pict>
        </mc:Fallback>
      </mc:AlternateContent>
    </w:r>
    <w:r>
      <w:rPr>
        <w:noProof/>
      </w:rPr>
      <mc:AlternateContent>
        <mc:Choice Requires="wps">
          <w:drawing>
            <wp:anchor distT="0" distB="0" distL="114300" distR="114300" simplePos="0" relativeHeight="251670531" behindDoc="1" locked="0" layoutInCell="1" allowOverlap="1" wp14:anchorId="4FB9B662" wp14:editId="6072EF40">
              <wp:simplePos x="0" y="0"/>
              <wp:positionH relativeFrom="column">
                <wp:posOffset>280035</wp:posOffset>
              </wp:positionH>
              <wp:positionV relativeFrom="paragraph">
                <wp:posOffset>357505</wp:posOffset>
              </wp:positionV>
              <wp:extent cx="4663440" cy="28575"/>
              <wp:effectExtent l="0" t="0" r="22860" b="28575"/>
              <wp:wrapNone/>
              <wp:docPr id="385593035" name="Straight Connector 9"/>
              <wp:cNvGraphicFramePr/>
              <a:graphic xmlns:a="http://schemas.openxmlformats.org/drawingml/2006/main">
                <a:graphicData uri="http://schemas.microsoft.com/office/word/2010/wordprocessingShape">
                  <wps:wsp>
                    <wps:cNvCnPr/>
                    <wps:spPr>
                      <a:xfrm flipV="1">
                        <a:off x="0" y="0"/>
                        <a:ext cx="4663440" cy="28575"/>
                      </a:xfrm>
                      <a:prstGeom prst="line">
                        <a:avLst/>
                      </a:prstGeom>
                      <a:ln>
                        <a:prstDash val="solid"/>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anchor>
          </w:drawing>
        </mc:Choice>
        <mc:Fallback>
          <w:pict>
            <v:line w14:anchorId="31B1F9F7" id="Straight Connector 9" o:spid="_x0000_s1026" style="position:absolute;flip:y;z-index:-2516459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05pt,28.15pt" to="389.2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" strokecolor="#4472c4 [3208]" strokeweight="1pt">
              <v:stroke joinstyle="miter"/>
            </v:line>
          </w:pict>
        </mc:Fallback>
      </mc:AlternateContent>
    </w:r>
    <w:r>
      <w:rPr>
        <w:noProof/>
      </w:rPr>
      <mc:AlternateContent>
        <mc:Choice Requires="wps">
          <w:drawing>
            <wp:anchor distT="0" distB="0" distL="114300" distR="114300" simplePos="0" relativeHeight="251672579" behindDoc="1" locked="0" layoutInCell="1" allowOverlap="1" wp14:anchorId="03EFD688" wp14:editId="21438F38">
              <wp:simplePos x="0" y="0"/>
              <wp:positionH relativeFrom="column">
                <wp:posOffset>280035</wp:posOffset>
              </wp:positionH>
              <wp:positionV relativeFrom="paragraph">
                <wp:posOffset>395605</wp:posOffset>
              </wp:positionV>
              <wp:extent cx="4663440" cy="28575"/>
              <wp:effectExtent l="0" t="0" r="22860" b="28575"/>
              <wp:wrapNone/>
              <wp:docPr id="54079531" name="Straight Connector 9"/>
              <wp:cNvGraphicFramePr/>
              <a:graphic xmlns:a="http://schemas.openxmlformats.org/drawingml/2006/main">
                <a:graphicData uri="http://schemas.microsoft.com/office/word/2010/wordprocessingShape">
                  <wps:wsp>
                    <wps:cNvCnPr/>
                    <wps:spPr>
                      <a:xfrm flipV="1">
                        <a:off x="0" y="0"/>
                        <a:ext cx="4663440" cy="28575"/>
                      </a:xfrm>
                      <a:prstGeom prst="line">
                        <a:avLst/>
                      </a:prstGeom>
                      <a:ln>
                        <a:solidFill>
                          <a:srgbClr val="EE0000"/>
                        </a:solidFill>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anchor>
          </w:drawing>
        </mc:Choice>
        <mc:Fallback>
          <w:pict>
            <v:line w14:anchorId="20BE2EDE" id="Straight Connector 9" o:spid="_x0000_s1026" style="position:absolute;flip:y;z-index:-2516439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05pt,31.15pt" to="389.2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" strokecolor="#e00" strokeweight="1pt">
              <v:stroke joinstyle="miter"/>
            </v:line>
          </w:pict>
        </mc:Fallback>
      </mc:AlternateContent>
    </w:r>
    <w:sdt>
      <w:sdtPr>
        <w:alias w:val="Titel"/>
        <w:tag w:val=""/>
        <w:id w:val="408582684"/>
        <w:placeholder>
          <w:docPart w:val="B50232C04BED4BCB88A7E8F094266CBB"/>
        </w:placeholder>
        <w:dataBinding w:prefixMappings="xmlns:ns0='http://purl.org/dc/elements/1.1/' xmlns:ns1='http://schemas.openxmlformats.org/package/2006/metadata/core-properties' " w:xpath="/ns1:coreProperties[1]/ns0:title[1]" w:storeItemID="{6C3C8BC8-F283-45AE-878A-BAB7291924A1}"/>
        <w15:color w:val="339966"/>
        <w:text/>
      </w:sdtPr>
      <w:sdtEndPr/>
      <w:sdtContent>
        <w:r w:rsidR="00087C14">
          <w:t>Quantumcomputer Onderzoekstopdracht vmbo</w:t>
        </w:r>
      </w:sdtContent>
    </w:sdt>
    <w:r>
      <w:rPr>
        <w:noProof/>
      </w:rPr>
      <w:t xml:space="preserve"> </w:t>
    </w:r>
    <w:r w:rsidR="0004576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837A9" w14:textId="02ED17FD" w:rsidR="00FE18EF" w:rsidRPr="00320651" w:rsidRDefault="00FE18EF" w:rsidP="00FE18EF">
    <w:pPr>
      <w:pStyle w:val="koptekst1"/>
    </w:pPr>
    <w:r>
      <w:rPr>
        <w:noProof/>
      </w:rPr>
      <w:drawing>
        <wp:anchor distT="0" distB="0" distL="114300" distR="114300" simplePos="0" relativeHeight="251661315" behindDoc="0" locked="0" layoutInCell="1" allowOverlap="1" wp14:anchorId="50DC1979" wp14:editId="26CA10F3">
          <wp:simplePos x="0" y="0"/>
          <wp:positionH relativeFrom="column">
            <wp:posOffset>5030470</wp:posOffset>
          </wp:positionH>
          <wp:positionV relativeFrom="paragraph">
            <wp:posOffset>205740</wp:posOffset>
          </wp:positionV>
          <wp:extent cx="1044575" cy="352425"/>
          <wp:effectExtent l="0" t="0" r="3175" b="9525"/>
          <wp:wrapNone/>
          <wp:docPr id="150704167" name="Afbeelding 150704167" descr="Afbeelding met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67470" name="Afbeelding 1065867470" descr="Afbeelding met Lettertype, ontwerp&#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044575" cy="352425"/>
                  </a:xfrm>
                  <a:prstGeom prst="rect">
                    <a:avLst/>
                  </a:prstGeom>
                </pic:spPr>
              </pic:pic>
            </a:graphicData>
          </a:graphic>
          <wp14:sizeRelH relativeFrom="margin">
            <wp14:pctWidth>0</wp14:pctWidth>
          </wp14:sizeRelH>
          <wp14:sizeRelV relativeFrom="margin">
            <wp14:pctHeight>0</wp14:pctHeight>
          </wp14:sizeRelV>
        </wp:anchor>
      </w:drawing>
    </w:r>
    <w:r>
      <w:rPr>
        <w:noProof/>
        <w:color w:val="44546A" w:themeColor="text2"/>
        <w:lang w:eastAsia="nl-NL"/>
        <w14:textFill>
          <w14:solidFill>
            <w14:schemeClr w14:val="tx2">
              <w14:lumMod w14:val="60000"/>
              <w14:lumOff w14:val="40000"/>
              <w14:lumMod w14:val="50000"/>
            </w14:schemeClr>
          </w14:solidFill>
        </w14:textFill>
      </w:rPr>
      <mc:AlternateContent>
        <mc:Choice Requires="wps">
          <w:drawing>
            <wp:anchor distT="0" distB="0" distL="114300" distR="114300" simplePos="0" relativeHeight="251660291" behindDoc="0" locked="0" layoutInCell="1" allowOverlap="1" wp14:anchorId="30F8F386" wp14:editId="59A32CD3">
              <wp:simplePos x="0" y="0"/>
              <wp:positionH relativeFrom="margin">
                <wp:align>left</wp:align>
              </wp:positionH>
              <wp:positionV relativeFrom="paragraph">
                <wp:posOffset>389597</wp:posOffset>
              </wp:positionV>
              <wp:extent cx="5207000" cy="8108"/>
              <wp:effectExtent l="0" t="0" r="0" b="30480"/>
              <wp:wrapNone/>
              <wp:docPr id="1111936757" name="Rechte verbindingslijn 1111936757"/>
              <wp:cNvGraphicFramePr/>
              <a:graphic xmlns:a="http://schemas.openxmlformats.org/drawingml/2006/main">
                <a:graphicData uri="http://schemas.microsoft.com/office/word/2010/wordprocessingShape">
                  <wps:wsp>
                    <wps:cNvCnPr/>
                    <wps:spPr>
                      <a:xfrm flipV="1">
                        <a:off x="0" y="0"/>
                        <a:ext cx="5207000" cy="8108"/>
                      </a:xfrm>
                      <a:prstGeom prst="line">
                        <a:avLst/>
                      </a:prstGeom>
                      <a:ln w="12700">
                        <a:solidFill>
                          <a:srgbClr val="331B49"/>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0DD112" id="Rechte verbindingslijn 1111936757" o:spid="_x0000_s1026" style="position:absolute;flip:y;z-index:25166029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0.7pt" to="410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" strokecolor="#331b49" strokeweight="1pt">
              <v:stroke dashstyle="dash" joinstyle="miter"/>
              <w10:wrap anchorx="margin"/>
            </v:line>
          </w:pict>
        </mc:Fallback>
      </mc:AlternateContent>
    </w:r>
    <w:r w:rsidR="001A5F3D">
      <w:fldChar w:fldCharType="begin"/>
    </w:r>
    <w:r w:rsidR="001A5F3D">
      <w:instrText xml:space="preserve"> TITLE  \* Lower  \* MERGEFORMAT </w:instrText>
    </w:r>
    <w:r w:rsidR="001A5F3D">
      <w:fldChar w:fldCharType="separate"/>
    </w:r>
    <w:proofErr w:type="spellStart"/>
    <w:r w:rsidR="001A5F3D">
      <w:t>bb</w:t>
    </w:r>
    <w:proofErr w:type="spellEnd"/>
    <w:r w:rsidR="001A5F3D">
      <w:t>-v-module s sterren en straling</w:t>
    </w:r>
    <w:r w:rsidR="001A5F3D">
      <w:fldChar w:fldCharType="end"/>
    </w:r>
    <w:r>
      <w:tab/>
    </w:r>
  </w:p>
  <w:p w14:paraId="465E898D" w14:textId="77777777" w:rsidR="00FE18EF" w:rsidRDefault="00FE18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FFA56F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102.75pt;visibility:visible;mso-wrap-style:square" o:bullet="t">
        <v:imagedata r:id="rId1" o:title=""/>
      </v:shape>
    </w:pict>
  </w:numPicBullet>
  <w:numPicBullet w:numPicBulletId="1">
    <w:pict>
      <v:shape w14:anchorId="30CFAB64" id="_x0000_i1026" type="#_x0000_t75" style="width:102.75pt;height:102.75pt;visibility:visible;mso-wrap-style:square" o:bullet="t">
        <v:imagedata r:id="rId2" o:title=""/>
      </v:shape>
    </w:pict>
  </w:numPicBullet>
  <w:numPicBullet w:numPicBulletId="2">
    <w:pict>
      <v:shape id="_x0000_i1027" type="#_x0000_t75" style="width:102.75pt;height:82.5pt;visibility:visible;mso-wrap-style:square" o:bullet="t">
        <v:imagedata r:id="rId3" o:title=""/>
      </v:shape>
    </w:pict>
  </w:numPicBullet>
  <w:numPicBullet w:numPicBulletId="3">
    <w:pict>
      <v:shape id="_x0000_i1028" type="#_x0000_t75" style="width:102.75pt;height:102.75pt;visibility:visible;mso-wrap-style:square" o:bullet="t">
        <v:imagedata r:id="rId4" o:title=""/>
      </v:shape>
    </w:pict>
  </w:numPicBullet>
  <w:numPicBullet w:numPicBulletId="4">
    <w:pict>
      <v:shape id="_x0000_i1029" type="#_x0000_t75" style="width:87pt;height:97.5pt;visibility:visible;mso-wrap-style:square" o:bullet="t">
        <v:imagedata r:id="rId5" o:title=""/>
      </v:shape>
    </w:pict>
  </w:numPicBullet>
  <w:numPicBullet w:numPicBulletId="5">
    <w:pict>
      <v:shape id="_x0000_i1030" type="#_x0000_t75" style="width:87pt;height:102.75pt;visibility:visible;mso-wrap-style:square" o:bullet="t">
        <v:imagedata r:id="rId6" o:title=""/>
      </v:shape>
    </w:pict>
  </w:numPicBullet>
  <w:numPicBullet w:numPicBulletId="6">
    <w:pict>
      <v:shape id="_x0000_i1031" type="#_x0000_t75" style="width:87pt;height:102.75pt;visibility:visible;mso-wrap-style:square" o:bullet="t">
        <v:imagedata r:id="rId7" o:title=""/>
      </v:shape>
    </w:pict>
  </w:numPicBullet>
  <w:abstractNum w:abstractNumId="0" w15:restartNumberingAfterBreak="0">
    <w:nsid w:val="01414DDB"/>
    <w:multiLevelType w:val="hybridMultilevel"/>
    <w:tmpl w:val="E36E8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C593C"/>
    <w:multiLevelType w:val="hybridMultilevel"/>
    <w:tmpl w:val="ABBCE5FE"/>
    <w:lvl w:ilvl="0" w:tplc="FE86FCB4">
      <w:start w:val="1"/>
      <w:numFmt w:val="bullet"/>
      <w:pStyle w:val="uitleg"/>
      <w:lvlText w:val=""/>
      <w:lvlPicBulletId w:val="4"/>
      <w:lvlJc w:val="left"/>
      <w:pPr>
        <w:ind w:left="153" w:hanging="360"/>
      </w:pPr>
      <w:rPr>
        <w:rFonts w:ascii="Symbol" w:hAnsi="Symbol" w:hint="default"/>
        <w:b/>
        <w:i w:val="0"/>
        <w:color w:val="auto"/>
        <w:sz w:val="32"/>
      </w:rPr>
    </w:lvl>
    <w:lvl w:ilvl="1" w:tplc="9724B542">
      <w:numFmt w:val="bullet"/>
      <w:lvlText w:val=""/>
      <w:lvlJc w:val="left"/>
      <w:pPr>
        <w:ind w:left="1077" w:hanging="564"/>
      </w:pPr>
      <w:rPr>
        <w:rFonts w:ascii="Wingdings" w:eastAsiaTheme="minorEastAsia" w:hAnsi="Wingdings" w:cs="Calibri"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2" w15:restartNumberingAfterBreak="0">
    <w:nsid w:val="028E427A"/>
    <w:multiLevelType w:val="hybridMultilevel"/>
    <w:tmpl w:val="D4DA3444"/>
    <w:lvl w:ilvl="0" w:tplc="02360AC2">
      <w:start w:val="1"/>
      <w:numFmt w:val="decimal"/>
      <w:lvlText w:val="%1."/>
      <w:lvlJc w:val="left"/>
      <w:pPr>
        <w:ind w:left="720" w:hanging="360"/>
      </w:pPr>
      <w:rPr>
        <w:rFonts w:hint="default"/>
        <w:b w:val="0"/>
        <w:bCs w:val="0"/>
      </w:rPr>
    </w:lvl>
    <w:lvl w:ilvl="1" w:tplc="0C000001">
      <w:start w:val="1"/>
      <w:numFmt w:val="bullet"/>
      <w:lvlText w:val=""/>
      <w:lvlJc w:val="left"/>
      <w:pPr>
        <w:ind w:left="1440" w:hanging="360"/>
      </w:pPr>
      <w:rPr>
        <w:rFonts w:ascii="Symbol" w:hAnsi="Symbol" w:hint="default"/>
      </w:r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 w15:restartNumberingAfterBreak="0">
    <w:nsid w:val="044A4BBD"/>
    <w:multiLevelType w:val="hybridMultilevel"/>
    <w:tmpl w:val="F5148D68"/>
    <w:lvl w:ilvl="0" w:tplc="04130009">
      <w:start w:val="1"/>
      <w:numFmt w:val="bullet"/>
      <w:lvlText w:val=""/>
      <w:lvlJc w:val="left"/>
      <w:pPr>
        <w:ind w:left="720" w:hanging="360"/>
      </w:pPr>
      <w:rPr>
        <w:rFonts w:ascii="Wingdings" w:hAnsi="Wingdings" w:hint="default"/>
      </w:rPr>
    </w:lvl>
    <w:lvl w:ilvl="1" w:tplc="44D6510C">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282602"/>
    <w:multiLevelType w:val="hybridMultilevel"/>
    <w:tmpl w:val="60E6BFB8"/>
    <w:lvl w:ilvl="0" w:tplc="8EFCF5D2">
      <w:start w:val="1"/>
      <w:numFmt w:val="bullet"/>
      <w:pStyle w:val="voorHV"/>
      <w:lvlText w:val=""/>
      <w:lvlPicBulletId w:val="5"/>
      <w:lvlJc w:val="left"/>
      <w:pPr>
        <w:ind w:left="720" w:hanging="360"/>
      </w:pPr>
      <w:rPr>
        <w:rFonts w:ascii="Symbol" w:hAnsi="Symbol" w:hint="default"/>
        <w:b/>
        <w:i w:val="0"/>
        <w:color w:val="auto"/>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8612D1D"/>
    <w:multiLevelType w:val="hybridMultilevel"/>
    <w:tmpl w:val="E51ACA1A"/>
    <w:lvl w:ilvl="0" w:tplc="04130001">
      <w:start w:val="1"/>
      <w:numFmt w:val="bullet"/>
      <w:lvlText w:val=""/>
      <w:lvlJc w:val="left"/>
      <w:pPr>
        <w:ind w:left="360" w:hanging="360"/>
      </w:pPr>
      <w:rPr>
        <w:rFonts w:ascii="Symbol" w:hAnsi="Symbol" w:hint="default"/>
      </w:rPr>
    </w:lvl>
    <w:lvl w:ilvl="1" w:tplc="E25689A6">
      <w:numFmt w:val="bullet"/>
      <w:lvlText w:val="-"/>
      <w:lvlJc w:val="left"/>
      <w:pPr>
        <w:ind w:left="1080" w:hanging="360"/>
      </w:pPr>
      <w:rPr>
        <w:rFonts w:ascii="Arial" w:eastAsiaTheme="minorHAnsi" w:hAnsi="Arial"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09B63CAD"/>
    <w:multiLevelType w:val="hybridMultilevel"/>
    <w:tmpl w:val="8244CCE8"/>
    <w:lvl w:ilvl="0" w:tplc="C772E360">
      <w:start w:val="1"/>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09F23F50"/>
    <w:multiLevelType w:val="hybridMultilevel"/>
    <w:tmpl w:val="41BADCB4"/>
    <w:lvl w:ilvl="0" w:tplc="1E92454E">
      <w:start w:val="1"/>
      <w:numFmt w:val="bullet"/>
      <w:pStyle w:val="opsommings"/>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ECD7BAD"/>
    <w:multiLevelType w:val="hybridMultilevel"/>
    <w:tmpl w:val="CF88290C"/>
    <w:lvl w:ilvl="0" w:tplc="0C00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5A630FB"/>
    <w:multiLevelType w:val="hybridMultilevel"/>
    <w:tmpl w:val="8EB63E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6EC1A2C"/>
    <w:multiLevelType w:val="hybridMultilevel"/>
    <w:tmpl w:val="7848E7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8AB2022"/>
    <w:multiLevelType w:val="hybridMultilevel"/>
    <w:tmpl w:val="8F8EAD2E"/>
    <w:lvl w:ilvl="0" w:tplc="59B865F4">
      <w:numFmt w:val="bullet"/>
      <w:pStyle w:val="ListParagraph"/>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9562A92"/>
    <w:multiLevelType w:val="hybridMultilevel"/>
    <w:tmpl w:val="4AC261C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19B44683"/>
    <w:multiLevelType w:val="hybridMultilevel"/>
    <w:tmpl w:val="823487EE"/>
    <w:lvl w:ilvl="0" w:tplc="549EBF8A">
      <w:start w:val="1"/>
      <w:numFmt w:val="bullet"/>
      <w:pStyle w:val="overlegmetdocent"/>
      <w:lvlText w:val=""/>
      <w:lvlPicBulletId w:val="0"/>
      <w:lvlJc w:val="left"/>
      <w:pPr>
        <w:ind w:left="1778" w:hanging="360"/>
      </w:pPr>
      <w:rPr>
        <w:rFonts w:ascii="Symbol" w:hAnsi="Symbol" w:hint="default"/>
        <w:b/>
        <w:i w:val="0"/>
        <w:color w:val="auto"/>
        <w:sz w:val="36"/>
        <w:szCs w:val="22"/>
      </w:rPr>
    </w:lvl>
    <w:lvl w:ilvl="1" w:tplc="04130003" w:tentative="1">
      <w:start w:val="1"/>
      <w:numFmt w:val="bullet"/>
      <w:lvlText w:val="o"/>
      <w:lvlJc w:val="left"/>
      <w:pPr>
        <w:ind w:left="2498" w:hanging="360"/>
      </w:pPr>
      <w:rPr>
        <w:rFonts w:ascii="Courier New" w:hAnsi="Courier New" w:cs="Courier New" w:hint="default"/>
      </w:rPr>
    </w:lvl>
    <w:lvl w:ilvl="2" w:tplc="04130005" w:tentative="1">
      <w:start w:val="1"/>
      <w:numFmt w:val="bullet"/>
      <w:lvlText w:val=""/>
      <w:lvlJc w:val="left"/>
      <w:pPr>
        <w:ind w:left="3218" w:hanging="360"/>
      </w:pPr>
      <w:rPr>
        <w:rFonts w:ascii="Wingdings" w:hAnsi="Wingdings" w:hint="default"/>
      </w:rPr>
    </w:lvl>
    <w:lvl w:ilvl="3" w:tplc="04130001" w:tentative="1">
      <w:start w:val="1"/>
      <w:numFmt w:val="bullet"/>
      <w:lvlText w:val=""/>
      <w:lvlJc w:val="left"/>
      <w:pPr>
        <w:ind w:left="3938" w:hanging="360"/>
      </w:pPr>
      <w:rPr>
        <w:rFonts w:ascii="Symbol" w:hAnsi="Symbol" w:hint="default"/>
      </w:rPr>
    </w:lvl>
    <w:lvl w:ilvl="4" w:tplc="04130003" w:tentative="1">
      <w:start w:val="1"/>
      <w:numFmt w:val="bullet"/>
      <w:lvlText w:val="o"/>
      <w:lvlJc w:val="left"/>
      <w:pPr>
        <w:ind w:left="4658" w:hanging="360"/>
      </w:pPr>
      <w:rPr>
        <w:rFonts w:ascii="Courier New" w:hAnsi="Courier New" w:cs="Courier New" w:hint="default"/>
      </w:rPr>
    </w:lvl>
    <w:lvl w:ilvl="5" w:tplc="04130005" w:tentative="1">
      <w:start w:val="1"/>
      <w:numFmt w:val="bullet"/>
      <w:lvlText w:val=""/>
      <w:lvlJc w:val="left"/>
      <w:pPr>
        <w:ind w:left="5378" w:hanging="360"/>
      </w:pPr>
      <w:rPr>
        <w:rFonts w:ascii="Wingdings" w:hAnsi="Wingdings" w:hint="default"/>
      </w:rPr>
    </w:lvl>
    <w:lvl w:ilvl="6" w:tplc="04130001" w:tentative="1">
      <w:start w:val="1"/>
      <w:numFmt w:val="bullet"/>
      <w:lvlText w:val=""/>
      <w:lvlJc w:val="left"/>
      <w:pPr>
        <w:ind w:left="6098" w:hanging="360"/>
      </w:pPr>
      <w:rPr>
        <w:rFonts w:ascii="Symbol" w:hAnsi="Symbol" w:hint="default"/>
      </w:rPr>
    </w:lvl>
    <w:lvl w:ilvl="7" w:tplc="04130003" w:tentative="1">
      <w:start w:val="1"/>
      <w:numFmt w:val="bullet"/>
      <w:lvlText w:val="o"/>
      <w:lvlJc w:val="left"/>
      <w:pPr>
        <w:ind w:left="6818" w:hanging="360"/>
      </w:pPr>
      <w:rPr>
        <w:rFonts w:ascii="Courier New" w:hAnsi="Courier New" w:cs="Courier New" w:hint="default"/>
      </w:rPr>
    </w:lvl>
    <w:lvl w:ilvl="8" w:tplc="04130005" w:tentative="1">
      <w:start w:val="1"/>
      <w:numFmt w:val="bullet"/>
      <w:lvlText w:val=""/>
      <w:lvlJc w:val="left"/>
      <w:pPr>
        <w:ind w:left="7538" w:hanging="360"/>
      </w:pPr>
      <w:rPr>
        <w:rFonts w:ascii="Wingdings" w:hAnsi="Wingdings" w:hint="default"/>
      </w:rPr>
    </w:lvl>
  </w:abstractNum>
  <w:abstractNum w:abstractNumId="14" w15:restartNumberingAfterBreak="0">
    <w:nsid w:val="1B7933F4"/>
    <w:multiLevelType w:val="hybridMultilevel"/>
    <w:tmpl w:val="98B49BAC"/>
    <w:lvl w:ilvl="0" w:tplc="0C000001">
      <w:start w:val="1"/>
      <w:numFmt w:val="bullet"/>
      <w:lvlText w:val=""/>
      <w:lvlJc w:val="left"/>
      <w:pPr>
        <w:ind w:left="720" w:hanging="360"/>
      </w:pPr>
      <w:rPr>
        <w:rFonts w:ascii="Symbol" w:hAnsi="Symbol"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start w:val="1"/>
      <w:numFmt w:val="bullet"/>
      <w:lvlText w:val=""/>
      <w:lvlJc w:val="left"/>
      <w:pPr>
        <w:ind w:left="2880" w:hanging="360"/>
      </w:pPr>
      <w:rPr>
        <w:rFonts w:ascii="Symbol" w:hAnsi="Symbol" w:hint="default"/>
      </w:rPr>
    </w:lvl>
    <w:lvl w:ilvl="4" w:tplc="0C000003">
      <w:start w:val="1"/>
      <w:numFmt w:val="bullet"/>
      <w:lvlText w:val="o"/>
      <w:lvlJc w:val="left"/>
      <w:pPr>
        <w:ind w:left="3600" w:hanging="360"/>
      </w:pPr>
      <w:rPr>
        <w:rFonts w:ascii="Courier New" w:hAnsi="Courier New" w:cs="Courier New" w:hint="default"/>
      </w:rPr>
    </w:lvl>
    <w:lvl w:ilvl="5" w:tplc="0C000005">
      <w:start w:val="1"/>
      <w:numFmt w:val="bullet"/>
      <w:lvlText w:val=""/>
      <w:lvlJc w:val="left"/>
      <w:pPr>
        <w:ind w:left="4320" w:hanging="360"/>
      </w:pPr>
      <w:rPr>
        <w:rFonts w:ascii="Wingdings" w:hAnsi="Wingdings" w:hint="default"/>
      </w:rPr>
    </w:lvl>
    <w:lvl w:ilvl="6" w:tplc="0C000001">
      <w:start w:val="1"/>
      <w:numFmt w:val="bullet"/>
      <w:lvlText w:val=""/>
      <w:lvlJc w:val="left"/>
      <w:pPr>
        <w:ind w:left="5040" w:hanging="360"/>
      </w:pPr>
      <w:rPr>
        <w:rFonts w:ascii="Symbol" w:hAnsi="Symbol" w:hint="default"/>
      </w:rPr>
    </w:lvl>
    <w:lvl w:ilvl="7" w:tplc="0C000003">
      <w:start w:val="1"/>
      <w:numFmt w:val="bullet"/>
      <w:lvlText w:val="o"/>
      <w:lvlJc w:val="left"/>
      <w:pPr>
        <w:ind w:left="5760" w:hanging="360"/>
      </w:pPr>
      <w:rPr>
        <w:rFonts w:ascii="Courier New" w:hAnsi="Courier New" w:cs="Courier New" w:hint="default"/>
      </w:rPr>
    </w:lvl>
    <w:lvl w:ilvl="8" w:tplc="0C000005">
      <w:start w:val="1"/>
      <w:numFmt w:val="bullet"/>
      <w:lvlText w:val=""/>
      <w:lvlJc w:val="left"/>
      <w:pPr>
        <w:ind w:left="6480" w:hanging="360"/>
      </w:pPr>
      <w:rPr>
        <w:rFonts w:ascii="Wingdings" w:hAnsi="Wingdings" w:hint="default"/>
      </w:rPr>
    </w:lvl>
  </w:abstractNum>
  <w:abstractNum w:abstractNumId="15" w15:restartNumberingAfterBreak="0">
    <w:nsid w:val="1F4C5CB7"/>
    <w:multiLevelType w:val="hybridMultilevel"/>
    <w:tmpl w:val="6C380EB6"/>
    <w:lvl w:ilvl="0" w:tplc="DCA68E0A">
      <w:start w:val="1"/>
      <w:numFmt w:val="bullet"/>
      <w:pStyle w:val="routekiezen"/>
      <w:lvlText w:val="¼"/>
      <w:lvlJc w:val="left"/>
      <w:pPr>
        <w:ind w:left="720" w:hanging="360"/>
      </w:pPr>
      <w:rPr>
        <w:rFonts w:ascii="PeaxDrawnIcons" w:hAnsi="PeaxDrawnIcons" w:hint="default"/>
        <w:b/>
        <w:i w:val="0"/>
        <w:sz w:val="28"/>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0285377"/>
    <w:multiLevelType w:val="hybridMultilevel"/>
    <w:tmpl w:val="6D9C72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27E786E"/>
    <w:multiLevelType w:val="hybridMultilevel"/>
    <w:tmpl w:val="65A4BEA6"/>
    <w:lvl w:ilvl="0" w:tplc="6504D2A6">
      <w:start w:val="1"/>
      <w:numFmt w:val="bullet"/>
      <w:pStyle w:val="afvinklijst"/>
      <w:lvlText w:val="□"/>
      <w:lvlJc w:val="left"/>
      <w:pPr>
        <w:ind w:left="720" w:hanging="360"/>
      </w:pPr>
      <w:rPr>
        <w:rFonts w:ascii="Arial" w:hAnsi="Arial" w:hint="default"/>
        <w:sz w:val="32"/>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6536DC0"/>
    <w:multiLevelType w:val="hybridMultilevel"/>
    <w:tmpl w:val="75189ABA"/>
    <w:lvl w:ilvl="0" w:tplc="0C00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7495264"/>
    <w:multiLevelType w:val="hybridMultilevel"/>
    <w:tmpl w:val="4C1643E6"/>
    <w:lvl w:ilvl="0" w:tplc="44700FBE">
      <w:start w:val="1"/>
      <w:numFmt w:val="bullet"/>
      <w:pStyle w:val="inleveren"/>
      <w:lvlText w:val="r"/>
      <w:lvlJc w:val="left"/>
      <w:pPr>
        <w:ind w:left="720" w:hanging="360"/>
      </w:pPr>
      <w:rPr>
        <w:rFonts w:ascii="PeaxDrawnIcons" w:hAnsi="PeaxDrawnIcons" w:hint="default"/>
        <w:b/>
        <w:i w:val="0"/>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78130AF"/>
    <w:multiLevelType w:val="hybridMultilevel"/>
    <w:tmpl w:val="CB04E7A6"/>
    <w:lvl w:ilvl="0" w:tplc="0C00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FA4675A"/>
    <w:multiLevelType w:val="multilevel"/>
    <w:tmpl w:val="65A4BEA6"/>
    <w:numStyleLink w:val="inventarisatie"/>
  </w:abstractNum>
  <w:abstractNum w:abstractNumId="22" w15:restartNumberingAfterBreak="0">
    <w:nsid w:val="302940B2"/>
    <w:multiLevelType w:val="hybridMultilevel"/>
    <w:tmpl w:val="72CEB370"/>
    <w:lvl w:ilvl="0" w:tplc="0C000001">
      <w:start w:val="1"/>
      <w:numFmt w:val="bullet"/>
      <w:lvlText w:val=""/>
      <w:lvlJc w:val="left"/>
      <w:pPr>
        <w:ind w:left="720" w:hanging="360"/>
      </w:pPr>
      <w:rPr>
        <w:rFonts w:ascii="Symbol" w:hAnsi="Symbol"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start w:val="1"/>
      <w:numFmt w:val="bullet"/>
      <w:lvlText w:val=""/>
      <w:lvlJc w:val="left"/>
      <w:pPr>
        <w:ind w:left="2880" w:hanging="360"/>
      </w:pPr>
      <w:rPr>
        <w:rFonts w:ascii="Symbol" w:hAnsi="Symbol" w:hint="default"/>
      </w:rPr>
    </w:lvl>
    <w:lvl w:ilvl="4" w:tplc="0C000003">
      <w:start w:val="1"/>
      <w:numFmt w:val="bullet"/>
      <w:lvlText w:val="o"/>
      <w:lvlJc w:val="left"/>
      <w:pPr>
        <w:ind w:left="3600" w:hanging="360"/>
      </w:pPr>
      <w:rPr>
        <w:rFonts w:ascii="Courier New" w:hAnsi="Courier New" w:cs="Courier New" w:hint="default"/>
      </w:rPr>
    </w:lvl>
    <w:lvl w:ilvl="5" w:tplc="0C000005">
      <w:start w:val="1"/>
      <w:numFmt w:val="bullet"/>
      <w:lvlText w:val=""/>
      <w:lvlJc w:val="left"/>
      <w:pPr>
        <w:ind w:left="4320" w:hanging="360"/>
      </w:pPr>
      <w:rPr>
        <w:rFonts w:ascii="Wingdings" w:hAnsi="Wingdings" w:hint="default"/>
      </w:rPr>
    </w:lvl>
    <w:lvl w:ilvl="6" w:tplc="0C000001">
      <w:start w:val="1"/>
      <w:numFmt w:val="bullet"/>
      <w:lvlText w:val=""/>
      <w:lvlJc w:val="left"/>
      <w:pPr>
        <w:ind w:left="5040" w:hanging="360"/>
      </w:pPr>
      <w:rPr>
        <w:rFonts w:ascii="Symbol" w:hAnsi="Symbol" w:hint="default"/>
      </w:rPr>
    </w:lvl>
    <w:lvl w:ilvl="7" w:tplc="0C000003">
      <w:start w:val="1"/>
      <w:numFmt w:val="bullet"/>
      <w:lvlText w:val="o"/>
      <w:lvlJc w:val="left"/>
      <w:pPr>
        <w:ind w:left="5760" w:hanging="360"/>
      </w:pPr>
      <w:rPr>
        <w:rFonts w:ascii="Courier New" w:hAnsi="Courier New" w:cs="Courier New" w:hint="default"/>
      </w:rPr>
    </w:lvl>
    <w:lvl w:ilvl="8" w:tplc="0C000005">
      <w:start w:val="1"/>
      <w:numFmt w:val="bullet"/>
      <w:lvlText w:val=""/>
      <w:lvlJc w:val="left"/>
      <w:pPr>
        <w:ind w:left="6480" w:hanging="360"/>
      </w:pPr>
      <w:rPr>
        <w:rFonts w:ascii="Wingdings" w:hAnsi="Wingdings" w:hint="default"/>
      </w:rPr>
    </w:lvl>
  </w:abstractNum>
  <w:abstractNum w:abstractNumId="23" w15:restartNumberingAfterBreak="0">
    <w:nsid w:val="31374078"/>
    <w:multiLevelType w:val="hybridMultilevel"/>
    <w:tmpl w:val="2A824876"/>
    <w:lvl w:ilvl="0" w:tplc="3D4E50FE">
      <w:start w:val="1"/>
      <w:numFmt w:val="bullet"/>
      <w:pStyle w:val="lesboeknodig"/>
      <w:lvlText w:val=""/>
      <w:lvlPicBulletId w:val="2"/>
      <w:lvlJc w:val="left"/>
      <w:pPr>
        <w:ind w:left="720" w:hanging="360"/>
      </w:pPr>
      <w:rPr>
        <w:rFonts w:ascii="Symbol" w:hAnsi="Symbol" w:hint="default"/>
        <w:b/>
        <w:i w:val="0"/>
        <w:color w:val="auto"/>
        <w:sz w:val="3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32303B6"/>
    <w:multiLevelType w:val="hybridMultilevel"/>
    <w:tmpl w:val="F56CCF60"/>
    <w:lvl w:ilvl="0" w:tplc="0C000001">
      <w:start w:val="1"/>
      <w:numFmt w:val="bullet"/>
      <w:lvlText w:val=""/>
      <w:lvlJc w:val="left"/>
      <w:pPr>
        <w:ind w:left="720" w:hanging="360"/>
      </w:pPr>
      <w:rPr>
        <w:rFonts w:ascii="Symbol" w:hAnsi="Symbol"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start w:val="1"/>
      <w:numFmt w:val="bullet"/>
      <w:lvlText w:val=""/>
      <w:lvlJc w:val="left"/>
      <w:pPr>
        <w:ind w:left="2880" w:hanging="360"/>
      </w:pPr>
      <w:rPr>
        <w:rFonts w:ascii="Symbol" w:hAnsi="Symbol" w:hint="default"/>
      </w:rPr>
    </w:lvl>
    <w:lvl w:ilvl="4" w:tplc="0C000003">
      <w:start w:val="1"/>
      <w:numFmt w:val="bullet"/>
      <w:lvlText w:val="o"/>
      <w:lvlJc w:val="left"/>
      <w:pPr>
        <w:ind w:left="3600" w:hanging="360"/>
      </w:pPr>
      <w:rPr>
        <w:rFonts w:ascii="Courier New" w:hAnsi="Courier New" w:cs="Courier New" w:hint="default"/>
      </w:rPr>
    </w:lvl>
    <w:lvl w:ilvl="5" w:tplc="0C000005">
      <w:start w:val="1"/>
      <w:numFmt w:val="bullet"/>
      <w:lvlText w:val=""/>
      <w:lvlJc w:val="left"/>
      <w:pPr>
        <w:ind w:left="4320" w:hanging="360"/>
      </w:pPr>
      <w:rPr>
        <w:rFonts w:ascii="Wingdings" w:hAnsi="Wingdings" w:hint="default"/>
      </w:rPr>
    </w:lvl>
    <w:lvl w:ilvl="6" w:tplc="0C000001">
      <w:start w:val="1"/>
      <w:numFmt w:val="bullet"/>
      <w:lvlText w:val=""/>
      <w:lvlJc w:val="left"/>
      <w:pPr>
        <w:ind w:left="5040" w:hanging="360"/>
      </w:pPr>
      <w:rPr>
        <w:rFonts w:ascii="Symbol" w:hAnsi="Symbol" w:hint="default"/>
      </w:rPr>
    </w:lvl>
    <w:lvl w:ilvl="7" w:tplc="0C000003">
      <w:start w:val="1"/>
      <w:numFmt w:val="bullet"/>
      <w:lvlText w:val="o"/>
      <w:lvlJc w:val="left"/>
      <w:pPr>
        <w:ind w:left="5760" w:hanging="360"/>
      </w:pPr>
      <w:rPr>
        <w:rFonts w:ascii="Courier New" w:hAnsi="Courier New" w:cs="Courier New" w:hint="default"/>
      </w:rPr>
    </w:lvl>
    <w:lvl w:ilvl="8" w:tplc="0C000005">
      <w:start w:val="1"/>
      <w:numFmt w:val="bullet"/>
      <w:lvlText w:val=""/>
      <w:lvlJc w:val="left"/>
      <w:pPr>
        <w:ind w:left="6480" w:hanging="360"/>
      </w:pPr>
      <w:rPr>
        <w:rFonts w:ascii="Wingdings" w:hAnsi="Wingdings" w:hint="default"/>
      </w:rPr>
    </w:lvl>
  </w:abstractNum>
  <w:abstractNum w:abstractNumId="25" w15:restartNumberingAfterBreak="0">
    <w:nsid w:val="3335394F"/>
    <w:multiLevelType w:val="hybridMultilevel"/>
    <w:tmpl w:val="FA2288D8"/>
    <w:lvl w:ilvl="0" w:tplc="02360AC2">
      <w:start w:val="1"/>
      <w:numFmt w:val="decimal"/>
      <w:lvlText w:val="%1."/>
      <w:lvlJc w:val="left"/>
      <w:pPr>
        <w:ind w:left="720" w:hanging="360"/>
      </w:pPr>
      <w:rPr>
        <w:rFonts w:hint="default"/>
        <w:b w:val="0"/>
        <w:bCs w:val="0"/>
      </w:rPr>
    </w:lvl>
    <w:lvl w:ilvl="1" w:tplc="0C000001">
      <w:start w:val="1"/>
      <w:numFmt w:val="bullet"/>
      <w:lvlText w:val=""/>
      <w:lvlJc w:val="left"/>
      <w:pPr>
        <w:ind w:left="1440" w:hanging="360"/>
      </w:pPr>
      <w:rPr>
        <w:rFonts w:ascii="Symbol" w:hAnsi="Symbol" w:hint="default"/>
      </w:r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6" w15:restartNumberingAfterBreak="0">
    <w:nsid w:val="37C42959"/>
    <w:multiLevelType w:val="hybridMultilevel"/>
    <w:tmpl w:val="7402E91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7" w15:restartNumberingAfterBreak="0">
    <w:nsid w:val="3834673A"/>
    <w:multiLevelType w:val="hybridMultilevel"/>
    <w:tmpl w:val="DFDA4064"/>
    <w:lvl w:ilvl="0" w:tplc="C72A4CCA">
      <w:start w:val="1"/>
      <w:numFmt w:val="bullet"/>
      <w:pStyle w:val="voorVWO"/>
      <w:lvlText w:val=""/>
      <w:lvlPicBulletId w:val="6"/>
      <w:lvlJc w:val="left"/>
      <w:pPr>
        <w:ind w:left="153" w:hanging="360"/>
      </w:pPr>
      <w:rPr>
        <w:rFonts w:ascii="Symbol" w:hAnsi="Symbol" w:hint="default"/>
        <w:b/>
        <w:i w:val="0"/>
        <w:color w:val="auto"/>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B711442"/>
    <w:multiLevelType w:val="multilevel"/>
    <w:tmpl w:val="B3C039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48B46E2"/>
    <w:multiLevelType w:val="hybridMultilevel"/>
    <w:tmpl w:val="1AC42714"/>
    <w:lvl w:ilvl="0" w:tplc="0C000001">
      <w:start w:val="1"/>
      <w:numFmt w:val="bullet"/>
      <w:lvlText w:val=""/>
      <w:lvlJc w:val="left"/>
      <w:pPr>
        <w:ind w:left="720" w:hanging="360"/>
      </w:pPr>
      <w:rPr>
        <w:rFonts w:ascii="Symbol" w:hAnsi="Symbol"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start w:val="1"/>
      <w:numFmt w:val="bullet"/>
      <w:lvlText w:val=""/>
      <w:lvlJc w:val="left"/>
      <w:pPr>
        <w:ind w:left="2880" w:hanging="360"/>
      </w:pPr>
      <w:rPr>
        <w:rFonts w:ascii="Symbol" w:hAnsi="Symbol" w:hint="default"/>
      </w:rPr>
    </w:lvl>
    <w:lvl w:ilvl="4" w:tplc="0C000003">
      <w:start w:val="1"/>
      <w:numFmt w:val="bullet"/>
      <w:lvlText w:val="o"/>
      <w:lvlJc w:val="left"/>
      <w:pPr>
        <w:ind w:left="3600" w:hanging="360"/>
      </w:pPr>
      <w:rPr>
        <w:rFonts w:ascii="Courier New" w:hAnsi="Courier New" w:cs="Courier New" w:hint="default"/>
      </w:rPr>
    </w:lvl>
    <w:lvl w:ilvl="5" w:tplc="0C000005">
      <w:start w:val="1"/>
      <w:numFmt w:val="bullet"/>
      <w:lvlText w:val=""/>
      <w:lvlJc w:val="left"/>
      <w:pPr>
        <w:ind w:left="4320" w:hanging="360"/>
      </w:pPr>
      <w:rPr>
        <w:rFonts w:ascii="Wingdings" w:hAnsi="Wingdings" w:hint="default"/>
      </w:rPr>
    </w:lvl>
    <w:lvl w:ilvl="6" w:tplc="0C000001">
      <w:start w:val="1"/>
      <w:numFmt w:val="bullet"/>
      <w:lvlText w:val=""/>
      <w:lvlJc w:val="left"/>
      <w:pPr>
        <w:ind w:left="5040" w:hanging="360"/>
      </w:pPr>
      <w:rPr>
        <w:rFonts w:ascii="Symbol" w:hAnsi="Symbol" w:hint="default"/>
      </w:rPr>
    </w:lvl>
    <w:lvl w:ilvl="7" w:tplc="0C000003">
      <w:start w:val="1"/>
      <w:numFmt w:val="bullet"/>
      <w:lvlText w:val="o"/>
      <w:lvlJc w:val="left"/>
      <w:pPr>
        <w:ind w:left="5760" w:hanging="360"/>
      </w:pPr>
      <w:rPr>
        <w:rFonts w:ascii="Courier New" w:hAnsi="Courier New" w:cs="Courier New" w:hint="default"/>
      </w:rPr>
    </w:lvl>
    <w:lvl w:ilvl="8" w:tplc="0C000005">
      <w:start w:val="1"/>
      <w:numFmt w:val="bullet"/>
      <w:lvlText w:val=""/>
      <w:lvlJc w:val="left"/>
      <w:pPr>
        <w:ind w:left="6480" w:hanging="360"/>
      </w:pPr>
      <w:rPr>
        <w:rFonts w:ascii="Wingdings" w:hAnsi="Wingdings" w:hint="default"/>
      </w:rPr>
    </w:lvl>
  </w:abstractNum>
  <w:abstractNum w:abstractNumId="30" w15:restartNumberingAfterBreak="0">
    <w:nsid w:val="44996A50"/>
    <w:multiLevelType w:val="multilevel"/>
    <w:tmpl w:val="A926B4F2"/>
    <w:lvl w:ilvl="0">
      <w:numFmt w:val="decimal"/>
      <w:pStyle w:val="hoofdstuk"/>
      <w:lvlText w:val="%1."/>
      <w:lvlJc w:val="left"/>
      <w:pPr>
        <w:ind w:left="1069" w:hanging="360"/>
      </w:pPr>
      <w:rPr>
        <w:rFonts w:hint="default"/>
      </w:rPr>
    </w:lvl>
    <w:lvl w:ilvl="1">
      <w:start w:val="1"/>
      <w:numFmt w:val="decimal"/>
      <w:pStyle w:val="subhoofdstuk"/>
      <w:lvlText w:val="%1.%2."/>
      <w:lvlJc w:val="left"/>
      <w:pPr>
        <w:ind w:left="1501" w:hanging="432"/>
      </w:pPr>
      <w:rPr>
        <w:rFonts w:hint="default"/>
      </w:rPr>
    </w:lvl>
    <w:lvl w:ilvl="2">
      <w:start w:val="1"/>
      <w:numFmt w:val="decimal"/>
      <w:lvlText w:val="%1.%2.%3."/>
      <w:lvlJc w:val="left"/>
      <w:pPr>
        <w:ind w:left="1933" w:hanging="504"/>
      </w:pPr>
      <w:rPr>
        <w:rFonts w:hint="default"/>
      </w:rPr>
    </w:lvl>
    <w:lvl w:ilvl="3">
      <w:start w:val="1"/>
      <w:numFmt w:val="decimal"/>
      <w:lvlText w:val="%1.%2.%3.%4."/>
      <w:lvlJc w:val="left"/>
      <w:pPr>
        <w:ind w:left="2437" w:hanging="648"/>
      </w:pPr>
      <w:rPr>
        <w:rFonts w:hint="default"/>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31" w15:restartNumberingAfterBreak="0">
    <w:nsid w:val="512A75CB"/>
    <w:multiLevelType w:val="multilevel"/>
    <w:tmpl w:val="65A4BEA6"/>
    <w:styleLink w:val="inventarisatie"/>
    <w:lvl w:ilvl="0">
      <w:start w:val="1"/>
      <w:numFmt w:val="bullet"/>
      <w:lvlText w:val="▪"/>
      <w:lvlJc w:val="left"/>
      <w:pPr>
        <w:ind w:left="720" w:hanging="360"/>
      </w:pPr>
      <w:rPr>
        <w:rFonts w:ascii="Arial" w:hAnsi="Arial" w:hint="default"/>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8185929"/>
    <w:multiLevelType w:val="hybridMultilevel"/>
    <w:tmpl w:val="30F6A554"/>
    <w:lvl w:ilvl="0" w:tplc="AEFA5BF4">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A2055A9"/>
    <w:multiLevelType w:val="hybridMultilevel"/>
    <w:tmpl w:val="06C2ACCC"/>
    <w:lvl w:ilvl="0" w:tplc="B40CE4CE">
      <w:start w:val="1"/>
      <w:numFmt w:val="bullet"/>
      <w:pStyle w:val="materiaalnodig"/>
      <w:lvlText w:val=""/>
      <w:lvlPicBulletId w:val="3"/>
      <w:lvlJc w:val="left"/>
      <w:pPr>
        <w:ind w:left="153" w:hanging="360"/>
      </w:pPr>
      <w:rPr>
        <w:rFonts w:ascii="Symbol" w:hAnsi="Symbol" w:hint="default"/>
        <w:b/>
        <w:i w:val="0"/>
        <w:color w:val="auto"/>
        <w:sz w:val="32"/>
        <w:szCs w:val="22"/>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34" w15:restartNumberingAfterBreak="0">
    <w:nsid w:val="64AC619C"/>
    <w:multiLevelType w:val="hybridMultilevel"/>
    <w:tmpl w:val="9894F9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D047AAB"/>
    <w:multiLevelType w:val="multilevel"/>
    <w:tmpl w:val="396E8362"/>
    <w:lvl w:ilvl="0">
      <w:numFmt w:val="decimal"/>
      <w:lvlText w:val="%1."/>
      <w:lvlJc w:val="left"/>
      <w:pPr>
        <w:ind w:left="6098" w:hanging="710"/>
      </w:pPr>
      <w:rPr>
        <w:rFonts w:hint="default"/>
      </w:rPr>
    </w:lvl>
    <w:lvl w:ilvl="1">
      <w:start w:val="1"/>
      <w:numFmt w:val="decimal"/>
      <w:pStyle w:val="subparagraafkop"/>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6" w15:restartNumberingAfterBreak="0">
    <w:nsid w:val="6E6C76F0"/>
    <w:multiLevelType w:val="hybridMultilevel"/>
    <w:tmpl w:val="281295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7" w15:restartNumberingAfterBreak="0">
    <w:nsid w:val="6F5555F2"/>
    <w:multiLevelType w:val="hybridMultilevel"/>
    <w:tmpl w:val="4C48B8EC"/>
    <w:lvl w:ilvl="0" w:tplc="86DE70B4">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8" w15:restartNumberingAfterBreak="0">
    <w:nsid w:val="75A45771"/>
    <w:multiLevelType w:val="hybridMultilevel"/>
    <w:tmpl w:val="C46AC898"/>
    <w:lvl w:ilvl="0" w:tplc="0C267DBE">
      <w:start w:val="1"/>
      <w:numFmt w:val="decimal"/>
      <w:pStyle w:val="opsomming"/>
      <w:lvlText w:val="%1."/>
      <w:lvlJc w:val="left"/>
      <w:pPr>
        <w:ind w:left="1080" w:hanging="360"/>
      </w:pPr>
      <w:rPr>
        <w:rFonts w:hint="default"/>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9" w15:restartNumberingAfterBreak="0">
    <w:nsid w:val="78C73C1B"/>
    <w:multiLevelType w:val="hybridMultilevel"/>
    <w:tmpl w:val="9976B4A2"/>
    <w:lvl w:ilvl="0" w:tplc="9728864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D172FBF"/>
    <w:multiLevelType w:val="hybridMultilevel"/>
    <w:tmpl w:val="899A6BCC"/>
    <w:lvl w:ilvl="0" w:tplc="C7A82E74">
      <w:start w:val="1"/>
      <w:numFmt w:val="bullet"/>
      <w:pStyle w:val="gebruikinternet"/>
      <w:lvlText w:val=""/>
      <w:lvlPicBulletId w:val="1"/>
      <w:lvlJc w:val="left"/>
      <w:pPr>
        <w:ind w:left="720" w:hanging="360"/>
      </w:pPr>
      <w:rPr>
        <w:rFonts w:ascii="Symbol" w:hAnsi="Symbol" w:hint="default"/>
        <w:b/>
        <w:i w:val="0"/>
        <w:color w:val="auto"/>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02369277">
    <w:abstractNumId w:val="38"/>
  </w:num>
  <w:num w:numId="2" w16cid:durableId="1260798635">
    <w:abstractNumId w:val="11"/>
  </w:num>
  <w:num w:numId="3" w16cid:durableId="1961649641">
    <w:abstractNumId w:val="13"/>
  </w:num>
  <w:num w:numId="4" w16cid:durableId="1069184828">
    <w:abstractNumId w:val="40"/>
  </w:num>
  <w:num w:numId="5" w16cid:durableId="489030203">
    <w:abstractNumId w:val="23"/>
  </w:num>
  <w:num w:numId="6" w16cid:durableId="18481974">
    <w:abstractNumId w:val="15"/>
  </w:num>
  <w:num w:numId="7" w16cid:durableId="661280957">
    <w:abstractNumId w:val="19"/>
  </w:num>
  <w:num w:numId="8" w16cid:durableId="361784642">
    <w:abstractNumId w:val="17"/>
  </w:num>
  <w:num w:numId="9" w16cid:durableId="1631940402">
    <w:abstractNumId w:val="33"/>
  </w:num>
  <w:num w:numId="10" w16cid:durableId="252977532">
    <w:abstractNumId w:val="1"/>
  </w:num>
  <w:num w:numId="11" w16cid:durableId="407506729">
    <w:abstractNumId w:val="35"/>
  </w:num>
  <w:num w:numId="12" w16cid:durableId="1549219870">
    <w:abstractNumId w:val="30"/>
  </w:num>
  <w:num w:numId="13" w16cid:durableId="150603125">
    <w:abstractNumId w:val="7"/>
  </w:num>
  <w:num w:numId="14" w16cid:durableId="612591732">
    <w:abstractNumId w:val="32"/>
  </w:num>
  <w:num w:numId="15" w16cid:durableId="2089958263">
    <w:abstractNumId w:val="31"/>
  </w:num>
  <w:num w:numId="16" w16cid:durableId="1874607614">
    <w:abstractNumId w:val="21"/>
  </w:num>
  <w:num w:numId="17" w16cid:durableId="63456079">
    <w:abstractNumId w:val="34"/>
  </w:num>
  <w:num w:numId="18" w16cid:durableId="2019843887">
    <w:abstractNumId w:val="37"/>
  </w:num>
  <w:num w:numId="19" w16cid:durableId="239678308">
    <w:abstractNumId w:val="0"/>
  </w:num>
  <w:num w:numId="20" w16cid:durableId="1022362750">
    <w:abstractNumId w:val="10"/>
  </w:num>
  <w:num w:numId="21" w16cid:durableId="894200338">
    <w:abstractNumId w:val="3"/>
  </w:num>
  <w:num w:numId="22" w16cid:durableId="382027894">
    <w:abstractNumId w:val="5"/>
  </w:num>
  <w:num w:numId="23" w16cid:durableId="794561701">
    <w:abstractNumId w:val="6"/>
  </w:num>
  <w:num w:numId="24" w16cid:durableId="1445611810">
    <w:abstractNumId w:val="12"/>
  </w:num>
  <w:num w:numId="25" w16cid:durableId="62145987">
    <w:abstractNumId w:val="9"/>
  </w:num>
  <w:num w:numId="26" w16cid:durableId="1741097082">
    <w:abstractNumId w:val="13"/>
    <w:lvlOverride w:ilvl="0">
      <w:startOverride w:val="1"/>
    </w:lvlOverride>
  </w:num>
  <w:num w:numId="27" w16cid:durableId="1697273263">
    <w:abstractNumId w:val="40"/>
    <w:lvlOverride w:ilvl="0">
      <w:startOverride w:val="1"/>
    </w:lvlOverride>
  </w:num>
  <w:num w:numId="28" w16cid:durableId="1755667678">
    <w:abstractNumId w:val="23"/>
    <w:lvlOverride w:ilvl="0">
      <w:startOverride w:val="1"/>
    </w:lvlOverride>
  </w:num>
  <w:num w:numId="29" w16cid:durableId="1048065714">
    <w:abstractNumId w:val="33"/>
    <w:lvlOverride w:ilvl="0">
      <w:startOverride w:val="1"/>
    </w:lvlOverride>
  </w:num>
  <w:num w:numId="30" w16cid:durableId="807015447">
    <w:abstractNumId w:val="1"/>
    <w:lvlOverride w:ilvl="0">
      <w:startOverride w:val="1"/>
    </w:lvlOverride>
  </w:num>
  <w:num w:numId="31" w16cid:durableId="437337585">
    <w:abstractNumId w:val="1"/>
    <w:lvlOverride w:ilvl="0">
      <w:startOverride w:val="1"/>
    </w:lvlOverride>
  </w:num>
  <w:num w:numId="32" w16cid:durableId="382606160">
    <w:abstractNumId w:val="4"/>
  </w:num>
  <w:num w:numId="33" w16cid:durableId="1503934845">
    <w:abstractNumId w:val="27"/>
  </w:num>
  <w:num w:numId="34" w16cid:durableId="330064936">
    <w:abstractNumId w:val="36"/>
  </w:num>
  <w:num w:numId="35" w16cid:durableId="1689870747">
    <w:abstractNumId w:val="26"/>
  </w:num>
  <w:num w:numId="36" w16cid:durableId="779687610">
    <w:abstractNumId w:val="28"/>
  </w:num>
  <w:num w:numId="37" w16cid:durableId="1443652976">
    <w:abstractNumId w:val="2"/>
  </w:num>
  <w:num w:numId="38" w16cid:durableId="1627275779">
    <w:abstractNumId w:val="25"/>
  </w:num>
  <w:num w:numId="39" w16cid:durableId="1050810687">
    <w:abstractNumId w:val="39"/>
  </w:num>
  <w:num w:numId="40" w16cid:durableId="944921343">
    <w:abstractNumId w:val="20"/>
  </w:num>
  <w:num w:numId="41" w16cid:durableId="1978144839">
    <w:abstractNumId w:val="16"/>
  </w:num>
  <w:num w:numId="42" w16cid:durableId="37779136">
    <w:abstractNumId w:val="8"/>
  </w:num>
  <w:num w:numId="43" w16cid:durableId="1435049956">
    <w:abstractNumId w:val="18"/>
  </w:num>
  <w:num w:numId="44" w16cid:durableId="1363092024">
    <w:abstractNumId w:val="33"/>
  </w:num>
  <w:num w:numId="45" w16cid:durableId="1888839415">
    <w:abstractNumId w:val="40"/>
  </w:num>
  <w:num w:numId="46" w16cid:durableId="1784883067">
    <w:abstractNumId w:val="33"/>
  </w:num>
  <w:num w:numId="47" w16cid:durableId="1759255239">
    <w:abstractNumId w:val="22"/>
    <w:lvlOverride w:ilvl="0"/>
    <w:lvlOverride w:ilvl="1"/>
    <w:lvlOverride w:ilvl="2"/>
    <w:lvlOverride w:ilvl="3"/>
    <w:lvlOverride w:ilvl="4"/>
    <w:lvlOverride w:ilvl="5"/>
    <w:lvlOverride w:ilvl="6"/>
    <w:lvlOverride w:ilvl="7"/>
    <w:lvlOverride w:ilvl="8"/>
  </w:num>
  <w:num w:numId="48" w16cid:durableId="2085685305">
    <w:abstractNumId w:val="24"/>
    <w:lvlOverride w:ilvl="0"/>
    <w:lvlOverride w:ilvl="1"/>
    <w:lvlOverride w:ilvl="2"/>
    <w:lvlOverride w:ilvl="3"/>
    <w:lvlOverride w:ilvl="4"/>
    <w:lvlOverride w:ilvl="5"/>
    <w:lvlOverride w:ilvl="6"/>
    <w:lvlOverride w:ilvl="7"/>
    <w:lvlOverride w:ilvl="8"/>
  </w:num>
  <w:num w:numId="49" w16cid:durableId="723911873">
    <w:abstractNumId w:val="14"/>
    <w:lvlOverride w:ilvl="0"/>
    <w:lvlOverride w:ilvl="1"/>
    <w:lvlOverride w:ilvl="2"/>
    <w:lvlOverride w:ilvl="3"/>
    <w:lvlOverride w:ilvl="4"/>
    <w:lvlOverride w:ilvl="5"/>
    <w:lvlOverride w:ilvl="6"/>
    <w:lvlOverride w:ilvl="7"/>
    <w:lvlOverride w:ilvl="8"/>
  </w:num>
  <w:num w:numId="50" w16cid:durableId="1426266752">
    <w:abstractNumId w:val="29"/>
    <w:lvlOverride w:ilvl="0"/>
    <w:lvlOverride w:ilvl="1"/>
    <w:lvlOverride w:ilvl="2"/>
    <w:lvlOverride w:ilvl="3"/>
    <w:lvlOverride w:ilvl="4"/>
    <w:lvlOverride w:ilvl="5"/>
    <w:lvlOverride w:ilvl="6"/>
    <w:lvlOverride w:ilvl="7"/>
    <w:lvlOverride w:ilv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84B"/>
    <w:rsid w:val="0000049B"/>
    <w:rsid w:val="00000728"/>
    <w:rsid w:val="00000930"/>
    <w:rsid w:val="00001F2B"/>
    <w:rsid w:val="0000234A"/>
    <w:rsid w:val="00002817"/>
    <w:rsid w:val="00003CBA"/>
    <w:rsid w:val="00004329"/>
    <w:rsid w:val="00004C42"/>
    <w:rsid w:val="000055C1"/>
    <w:rsid w:val="00006A0E"/>
    <w:rsid w:val="000100B8"/>
    <w:rsid w:val="000114B7"/>
    <w:rsid w:val="00011D38"/>
    <w:rsid w:val="00012D12"/>
    <w:rsid w:val="00012F43"/>
    <w:rsid w:val="0001385D"/>
    <w:rsid w:val="00014492"/>
    <w:rsid w:val="00014A4B"/>
    <w:rsid w:val="000218DE"/>
    <w:rsid w:val="00021C17"/>
    <w:rsid w:val="00022048"/>
    <w:rsid w:val="000248FA"/>
    <w:rsid w:val="00024F68"/>
    <w:rsid w:val="00025E4C"/>
    <w:rsid w:val="00026303"/>
    <w:rsid w:val="00026F20"/>
    <w:rsid w:val="00031CF8"/>
    <w:rsid w:val="0003266D"/>
    <w:rsid w:val="0003487B"/>
    <w:rsid w:val="00035077"/>
    <w:rsid w:val="00042354"/>
    <w:rsid w:val="00042B9A"/>
    <w:rsid w:val="0004357E"/>
    <w:rsid w:val="00044787"/>
    <w:rsid w:val="00044951"/>
    <w:rsid w:val="00045765"/>
    <w:rsid w:val="00046BE1"/>
    <w:rsid w:val="000526DA"/>
    <w:rsid w:val="000544F3"/>
    <w:rsid w:val="0005514B"/>
    <w:rsid w:val="00055C59"/>
    <w:rsid w:val="00056AAC"/>
    <w:rsid w:val="00057583"/>
    <w:rsid w:val="000625E2"/>
    <w:rsid w:val="0006390E"/>
    <w:rsid w:val="000647A7"/>
    <w:rsid w:val="00064F1A"/>
    <w:rsid w:val="000656E2"/>
    <w:rsid w:val="00066B67"/>
    <w:rsid w:val="00067A96"/>
    <w:rsid w:val="00067EB4"/>
    <w:rsid w:val="000705BD"/>
    <w:rsid w:val="00073298"/>
    <w:rsid w:val="00073E50"/>
    <w:rsid w:val="00073E9D"/>
    <w:rsid w:val="0007410B"/>
    <w:rsid w:val="00074A9F"/>
    <w:rsid w:val="000770BC"/>
    <w:rsid w:val="00077260"/>
    <w:rsid w:val="00081990"/>
    <w:rsid w:val="00081C4D"/>
    <w:rsid w:val="00083606"/>
    <w:rsid w:val="00083F61"/>
    <w:rsid w:val="00084110"/>
    <w:rsid w:val="000870CD"/>
    <w:rsid w:val="00087A84"/>
    <w:rsid w:val="00087C14"/>
    <w:rsid w:val="0009102E"/>
    <w:rsid w:val="000912F0"/>
    <w:rsid w:val="000926C6"/>
    <w:rsid w:val="00092E77"/>
    <w:rsid w:val="00093775"/>
    <w:rsid w:val="00093D18"/>
    <w:rsid w:val="00093F57"/>
    <w:rsid w:val="000941BF"/>
    <w:rsid w:val="000946CB"/>
    <w:rsid w:val="00094701"/>
    <w:rsid w:val="000952FD"/>
    <w:rsid w:val="00095333"/>
    <w:rsid w:val="0009540F"/>
    <w:rsid w:val="0009604B"/>
    <w:rsid w:val="00096725"/>
    <w:rsid w:val="000972BA"/>
    <w:rsid w:val="00097D16"/>
    <w:rsid w:val="000A0721"/>
    <w:rsid w:val="000A382E"/>
    <w:rsid w:val="000A390C"/>
    <w:rsid w:val="000B0844"/>
    <w:rsid w:val="000B16CA"/>
    <w:rsid w:val="000B2973"/>
    <w:rsid w:val="000B3241"/>
    <w:rsid w:val="000B3FC2"/>
    <w:rsid w:val="000B5298"/>
    <w:rsid w:val="000B5FF5"/>
    <w:rsid w:val="000B6C54"/>
    <w:rsid w:val="000B79B9"/>
    <w:rsid w:val="000C0242"/>
    <w:rsid w:val="000C2629"/>
    <w:rsid w:val="000C3904"/>
    <w:rsid w:val="000C44BA"/>
    <w:rsid w:val="000C58C3"/>
    <w:rsid w:val="000D175C"/>
    <w:rsid w:val="000D30CC"/>
    <w:rsid w:val="000D3E43"/>
    <w:rsid w:val="000D7487"/>
    <w:rsid w:val="000D7C4E"/>
    <w:rsid w:val="000D7FE2"/>
    <w:rsid w:val="000E1AC1"/>
    <w:rsid w:val="000E22F5"/>
    <w:rsid w:val="000E3885"/>
    <w:rsid w:val="000E3892"/>
    <w:rsid w:val="000E3E63"/>
    <w:rsid w:val="000E4EDA"/>
    <w:rsid w:val="000E5C67"/>
    <w:rsid w:val="000E5F4E"/>
    <w:rsid w:val="000F0439"/>
    <w:rsid w:val="000F498A"/>
    <w:rsid w:val="000F5FEC"/>
    <w:rsid w:val="000F6FE4"/>
    <w:rsid w:val="00103FB8"/>
    <w:rsid w:val="00106254"/>
    <w:rsid w:val="001066B6"/>
    <w:rsid w:val="00106CA6"/>
    <w:rsid w:val="001135F2"/>
    <w:rsid w:val="00113E78"/>
    <w:rsid w:val="0011661C"/>
    <w:rsid w:val="001202F6"/>
    <w:rsid w:val="00120541"/>
    <w:rsid w:val="00122185"/>
    <w:rsid w:val="001226EE"/>
    <w:rsid w:val="00123ED8"/>
    <w:rsid w:val="00124561"/>
    <w:rsid w:val="0012493C"/>
    <w:rsid w:val="001250D7"/>
    <w:rsid w:val="0012771B"/>
    <w:rsid w:val="00131C82"/>
    <w:rsid w:val="001342CA"/>
    <w:rsid w:val="001346F2"/>
    <w:rsid w:val="00134C9C"/>
    <w:rsid w:val="001352BA"/>
    <w:rsid w:val="001355EF"/>
    <w:rsid w:val="00136654"/>
    <w:rsid w:val="00136807"/>
    <w:rsid w:val="00140600"/>
    <w:rsid w:val="00140D31"/>
    <w:rsid w:val="00142253"/>
    <w:rsid w:val="0014522E"/>
    <w:rsid w:val="001462D2"/>
    <w:rsid w:val="001463C3"/>
    <w:rsid w:val="001466B4"/>
    <w:rsid w:val="00147414"/>
    <w:rsid w:val="001476A2"/>
    <w:rsid w:val="00147A47"/>
    <w:rsid w:val="00150156"/>
    <w:rsid w:val="00151043"/>
    <w:rsid w:val="001532A2"/>
    <w:rsid w:val="0015410B"/>
    <w:rsid w:val="0015447B"/>
    <w:rsid w:val="0015559A"/>
    <w:rsid w:val="0015560E"/>
    <w:rsid w:val="00155D8E"/>
    <w:rsid w:val="0015725C"/>
    <w:rsid w:val="0016024D"/>
    <w:rsid w:val="00160E22"/>
    <w:rsid w:val="001623A3"/>
    <w:rsid w:val="001634C6"/>
    <w:rsid w:val="00164D2C"/>
    <w:rsid w:val="001650B4"/>
    <w:rsid w:val="00165921"/>
    <w:rsid w:val="001702BF"/>
    <w:rsid w:val="00170824"/>
    <w:rsid w:val="00170C9F"/>
    <w:rsid w:val="001727CA"/>
    <w:rsid w:val="00172A4A"/>
    <w:rsid w:val="00174483"/>
    <w:rsid w:val="0017584D"/>
    <w:rsid w:val="00176A02"/>
    <w:rsid w:val="001771D4"/>
    <w:rsid w:val="00177271"/>
    <w:rsid w:val="00177292"/>
    <w:rsid w:val="001772AD"/>
    <w:rsid w:val="001776D2"/>
    <w:rsid w:val="00177B18"/>
    <w:rsid w:val="001805C1"/>
    <w:rsid w:val="00180A0A"/>
    <w:rsid w:val="00181385"/>
    <w:rsid w:val="00181AB2"/>
    <w:rsid w:val="00182756"/>
    <w:rsid w:val="00183D90"/>
    <w:rsid w:val="001843CD"/>
    <w:rsid w:val="00185038"/>
    <w:rsid w:val="001858B2"/>
    <w:rsid w:val="00185F86"/>
    <w:rsid w:val="0018639B"/>
    <w:rsid w:val="001873FE"/>
    <w:rsid w:val="00187669"/>
    <w:rsid w:val="00187D5E"/>
    <w:rsid w:val="00190AB7"/>
    <w:rsid w:val="00193DD8"/>
    <w:rsid w:val="00194401"/>
    <w:rsid w:val="00194A30"/>
    <w:rsid w:val="00195C02"/>
    <w:rsid w:val="001966DA"/>
    <w:rsid w:val="00196E6D"/>
    <w:rsid w:val="001A0B13"/>
    <w:rsid w:val="001A100D"/>
    <w:rsid w:val="001A32CD"/>
    <w:rsid w:val="001A5ED6"/>
    <w:rsid w:val="001A5F3D"/>
    <w:rsid w:val="001B03B6"/>
    <w:rsid w:val="001B062E"/>
    <w:rsid w:val="001B0821"/>
    <w:rsid w:val="001B16C9"/>
    <w:rsid w:val="001B3BC5"/>
    <w:rsid w:val="001B488A"/>
    <w:rsid w:val="001B5540"/>
    <w:rsid w:val="001B5EEC"/>
    <w:rsid w:val="001B72D7"/>
    <w:rsid w:val="001B7E9C"/>
    <w:rsid w:val="001C0366"/>
    <w:rsid w:val="001C0C11"/>
    <w:rsid w:val="001C2427"/>
    <w:rsid w:val="001C2B6D"/>
    <w:rsid w:val="001C4BE9"/>
    <w:rsid w:val="001C71A7"/>
    <w:rsid w:val="001D0233"/>
    <w:rsid w:val="001D0AF6"/>
    <w:rsid w:val="001D1040"/>
    <w:rsid w:val="001D67D1"/>
    <w:rsid w:val="001E0106"/>
    <w:rsid w:val="001E04AA"/>
    <w:rsid w:val="001E1A9F"/>
    <w:rsid w:val="001E33A8"/>
    <w:rsid w:val="001E3506"/>
    <w:rsid w:val="001E3A1D"/>
    <w:rsid w:val="001E3A7E"/>
    <w:rsid w:val="001E3D41"/>
    <w:rsid w:val="001E3D8B"/>
    <w:rsid w:val="001E40B0"/>
    <w:rsid w:val="001E44F4"/>
    <w:rsid w:val="001E4647"/>
    <w:rsid w:val="001E5582"/>
    <w:rsid w:val="001E5854"/>
    <w:rsid w:val="001E5F82"/>
    <w:rsid w:val="001E604F"/>
    <w:rsid w:val="001E7817"/>
    <w:rsid w:val="001E7E11"/>
    <w:rsid w:val="001F0718"/>
    <w:rsid w:val="001F08C4"/>
    <w:rsid w:val="001F08F4"/>
    <w:rsid w:val="001F097A"/>
    <w:rsid w:val="001F1046"/>
    <w:rsid w:val="001F32A4"/>
    <w:rsid w:val="001F4B3A"/>
    <w:rsid w:val="001F59B3"/>
    <w:rsid w:val="001F7245"/>
    <w:rsid w:val="00201449"/>
    <w:rsid w:val="00201E9C"/>
    <w:rsid w:val="00202291"/>
    <w:rsid w:val="00202BB0"/>
    <w:rsid w:val="002032EE"/>
    <w:rsid w:val="00205793"/>
    <w:rsid w:val="00205CAA"/>
    <w:rsid w:val="002064D4"/>
    <w:rsid w:val="0020680A"/>
    <w:rsid w:val="00207E9B"/>
    <w:rsid w:val="00210A47"/>
    <w:rsid w:val="00210A6F"/>
    <w:rsid w:val="00211C9D"/>
    <w:rsid w:val="002124FE"/>
    <w:rsid w:val="00212C18"/>
    <w:rsid w:val="00212EE9"/>
    <w:rsid w:val="002140FE"/>
    <w:rsid w:val="00216106"/>
    <w:rsid w:val="00216107"/>
    <w:rsid w:val="00216E3A"/>
    <w:rsid w:val="00216E58"/>
    <w:rsid w:val="00216FFE"/>
    <w:rsid w:val="002176A2"/>
    <w:rsid w:val="00225AFF"/>
    <w:rsid w:val="00226B86"/>
    <w:rsid w:val="002275B7"/>
    <w:rsid w:val="00231A64"/>
    <w:rsid w:val="002320C0"/>
    <w:rsid w:val="00240711"/>
    <w:rsid w:val="00240996"/>
    <w:rsid w:val="00240D89"/>
    <w:rsid w:val="0024188B"/>
    <w:rsid w:val="0024189E"/>
    <w:rsid w:val="002418C2"/>
    <w:rsid w:val="00242CCD"/>
    <w:rsid w:val="00243056"/>
    <w:rsid w:val="002431D4"/>
    <w:rsid w:val="00243558"/>
    <w:rsid w:val="00243DD0"/>
    <w:rsid w:val="00244582"/>
    <w:rsid w:val="002451D3"/>
    <w:rsid w:val="0024589E"/>
    <w:rsid w:val="00245948"/>
    <w:rsid w:val="00246754"/>
    <w:rsid w:val="0024736E"/>
    <w:rsid w:val="00247B82"/>
    <w:rsid w:val="00250641"/>
    <w:rsid w:val="0025469E"/>
    <w:rsid w:val="00254CA1"/>
    <w:rsid w:val="002600E8"/>
    <w:rsid w:val="0026211D"/>
    <w:rsid w:val="002639A9"/>
    <w:rsid w:val="00264169"/>
    <w:rsid w:val="00270BE7"/>
    <w:rsid w:val="0027126A"/>
    <w:rsid w:val="002735A1"/>
    <w:rsid w:val="00273780"/>
    <w:rsid w:val="00274C20"/>
    <w:rsid w:val="002754E8"/>
    <w:rsid w:val="00275E69"/>
    <w:rsid w:val="002769FA"/>
    <w:rsid w:val="00276D26"/>
    <w:rsid w:val="00277A38"/>
    <w:rsid w:val="00277B5A"/>
    <w:rsid w:val="00280715"/>
    <w:rsid w:val="00280ABB"/>
    <w:rsid w:val="00281383"/>
    <w:rsid w:val="00282289"/>
    <w:rsid w:val="0028240E"/>
    <w:rsid w:val="0028247F"/>
    <w:rsid w:val="00285A07"/>
    <w:rsid w:val="00285D38"/>
    <w:rsid w:val="00287F11"/>
    <w:rsid w:val="00291888"/>
    <w:rsid w:val="0029239F"/>
    <w:rsid w:val="0029290F"/>
    <w:rsid w:val="002940C7"/>
    <w:rsid w:val="00294A30"/>
    <w:rsid w:val="0029532F"/>
    <w:rsid w:val="00296B8E"/>
    <w:rsid w:val="00297641"/>
    <w:rsid w:val="002A01C4"/>
    <w:rsid w:val="002A22F9"/>
    <w:rsid w:val="002A336B"/>
    <w:rsid w:val="002A4109"/>
    <w:rsid w:val="002A5626"/>
    <w:rsid w:val="002A63FB"/>
    <w:rsid w:val="002A6A32"/>
    <w:rsid w:val="002A6C7A"/>
    <w:rsid w:val="002A77C3"/>
    <w:rsid w:val="002A7F5F"/>
    <w:rsid w:val="002B040D"/>
    <w:rsid w:val="002B07AE"/>
    <w:rsid w:val="002B2246"/>
    <w:rsid w:val="002B2434"/>
    <w:rsid w:val="002B2565"/>
    <w:rsid w:val="002B31A0"/>
    <w:rsid w:val="002B45D0"/>
    <w:rsid w:val="002B4607"/>
    <w:rsid w:val="002B4AC1"/>
    <w:rsid w:val="002B4B29"/>
    <w:rsid w:val="002B51E1"/>
    <w:rsid w:val="002B595D"/>
    <w:rsid w:val="002B5A9C"/>
    <w:rsid w:val="002B5ED8"/>
    <w:rsid w:val="002B6A45"/>
    <w:rsid w:val="002B7B18"/>
    <w:rsid w:val="002C0C6B"/>
    <w:rsid w:val="002C142D"/>
    <w:rsid w:val="002C1804"/>
    <w:rsid w:val="002C4855"/>
    <w:rsid w:val="002C5932"/>
    <w:rsid w:val="002D26E5"/>
    <w:rsid w:val="002D2DF3"/>
    <w:rsid w:val="002D3395"/>
    <w:rsid w:val="002D5152"/>
    <w:rsid w:val="002D671A"/>
    <w:rsid w:val="002D7ECB"/>
    <w:rsid w:val="002E1539"/>
    <w:rsid w:val="002E1DA2"/>
    <w:rsid w:val="002E218E"/>
    <w:rsid w:val="002E2642"/>
    <w:rsid w:val="002E35CB"/>
    <w:rsid w:val="002E56B9"/>
    <w:rsid w:val="002E7FD3"/>
    <w:rsid w:val="002F0553"/>
    <w:rsid w:val="002F0802"/>
    <w:rsid w:val="002F24D0"/>
    <w:rsid w:val="002F4BEB"/>
    <w:rsid w:val="002F525E"/>
    <w:rsid w:val="002F5607"/>
    <w:rsid w:val="002F5987"/>
    <w:rsid w:val="002F6B4E"/>
    <w:rsid w:val="0030134B"/>
    <w:rsid w:val="00302ED8"/>
    <w:rsid w:val="00303E27"/>
    <w:rsid w:val="00304947"/>
    <w:rsid w:val="00307FDC"/>
    <w:rsid w:val="00311570"/>
    <w:rsid w:val="00312F82"/>
    <w:rsid w:val="0031543B"/>
    <w:rsid w:val="00316B55"/>
    <w:rsid w:val="003206B8"/>
    <w:rsid w:val="003208F6"/>
    <w:rsid w:val="00321095"/>
    <w:rsid w:val="00321FDD"/>
    <w:rsid w:val="003242E7"/>
    <w:rsid w:val="00324422"/>
    <w:rsid w:val="00325238"/>
    <w:rsid w:val="0032525B"/>
    <w:rsid w:val="00326020"/>
    <w:rsid w:val="00326601"/>
    <w:rsid w:val="00327129"/>
    <w:rsid w:val="00327606"/>
    <w:rsid w:val="00327E5A"/>
    <w:rsid w:val="00327EA2"/>
    <w:rsid w:val="00332E42"/>
    <w:rsid w:val="003332A9"/>
    <w:rsid w:val="00333AF0"/>
    <w:rsid w:val="00333E9C"/>
    <w:rsid w:val="003340C1"/>
    <w:rsid w:val="00334D6C"/>
    <w:rsid w:val="00335560"/>
    <w:rsid w:val="00335C8C"/>
    <w:rsid w:val="00337453"/>
    <w:rsid w:val="003402DE"/>
    <w:rsid w:val="00341388"/>
    <w:rsid w:val="00341AEE"/>
    <w:rsid w:val="0034214F"/>
    <w:rsid w:val="00343167"/>
    <w:rsid w:val="00344715"/>
    <w:rsid w:val="00344C83"/>
    <w:rsid w:val="00345090"/>
    <w:rsid w:val="0034568B"/>
    <w:rsid w:val="00346677"/>
    <w:rsid w:val="00346ACA"/>
    <w:rsid w:val="00351ECB"/>
    <w:rsid w:val="00352E1F"/>
    <w:rsid w:val="00353CC2"/>
    <w:rsid w:val="003569D3"/>
    <w:rsid w:val="0035719C"/>
    <w:rsid w:val="00357F81"/>
    <w:rsid w:val="0036199F"/>
    <w:rsid w:val="00363821"/>
    <w:rsid w:val="00363AA2"/>
    <w:rsid w:val="00364210"/>
    <w:rsid w:val="00364782"/>
    <w:rsid w:val="00367CE8"/>
    <w:rsid w:val="00367FF8"/>
    <w:rsid w:val="0037082B"/>
    <w:rsid w:val="0037105D"/>
    <w:rsid w:val="003718C1"/>
    <w:rsid w:val="003720AD"/>
    <w:rsid w:val="003724DD"/>
    <w:rsid w:val="0037259C"/>
    <w:rsid w:val="00374474"/>
    <w:rsid w:val="003755F1"/>
    <w:rsid w:val="0037595A"/>
    <w:rsid w:val="003761EC"/>
    <w:rsid w:val="0037690E"/>
    <w:rsid w:val="0037730F"/>
    <w:rsid w:val="00380F05"/>
    <w:rsid w:val="00381995"/>
    <w:rsid w:val="00384A59"/>
    <w:rsid w:val="00385CFC"/>
    <w:rsid w:val="00390698"/>
    <w:rsid w:val="00390726"/>
    <w:rsid w:val="0039257E"/>
    <w:rsid w:val="00392F89"/>
    <w:rsid w:val="0039438A"/>
    <w:rsid w:val="00394C85"/>
    <w:rsid w:val="00395AD8"/>
    <w:rsid w:val="00397153"/>
    <w:rsid w:val="0039720E"/>
    <w:rsid w:val="003A109F"/>
    <w:rsid w:val="003A1B54"/>
    <w:rsid w:val="003A2F36"/>
    <w:rsid w:val="003A6705"/>
    <w:rsid w:val="003B0209"/>
    <w:rsid w:val="003B0F9A"/>
    <w:rsid w:val="003B1B71"/>
    <w:rsid w:val="003B3889"/>
    <w:rsid w:val="003B3D1A"/>
    <w:rsid w:val="003B3F1D"/>
    <w:rsid w:val="003C0399"/>
    <w:rsid w:val="003C180C"/>
    <w:rsid w:val="003C2A39"/>
    <w:rsid w:val="003C3C44"/>
    <w:rsid w:val="003C4DF1"/>
    <w:rsid w:val="003C52B5"/>
    <w:rsid w:val="003C5376"/>
    <w:rsid w:val="003C5509"/>
    <w:rsid w:val="003C6A50"/>
    <w:rsid w:val="003D02FC"/>
    <w:rsid w:val="003D067B"/>
    <w:rsid w:val="003D0939"/>
    <w:rsid w:val="003D18AD"/>
    <w:rsid w:val="003D2DF2"/>
    <w:rsid w:val="003D3949"/>
    <w:rsid w:val="003D3FC6"/>
    <w:rsid w:val="003D40D1"/>
    <w:rsid w:val="003D7C54"/>
    <w:rsid w:val="003E0C9A"/>
    <w:rsid w:val="003E18C6"/>
    <w:rsid w:val="003E1D2C"/>
    <w:rsid w:val="003E1F7F"/>
    <w:rsid w:val="003E2803"/>
    <w:rsid w:val="003E287C"/>
    <w:rsid w:val="003E2D33"/>
    <w:rsid w:val="003E3323"/>
    <w:rsid w:val="003E35E7"/>
    <w:rsid w:val="003E4BDD"/>
    <w:rsid w:val="003E6A87"/>
    <w:rsid w:val="003F0FF8"/>
    <w:rsid w:val="003F3B4A"/>
    <w:rsid w:val="003F52C1"/>
    <w:rsid w:val="003F5643"/>
    <w:rsid w:val="003F6257"/>
    <w:rsid w:val="003F6F65"/>
    <w:rsid w:val="003F7E96"/>
    <w:rsid w:val="004026C0"/>
    <w:rsid w:val="00403D65"/>
    <w:rsid w:val="00403E56"/>
    <w:rsid w:val="004049A4"/>
    <w:rsid w:val="0040631B"/>
    <w:rsid w:val="004066D7"/>
    <w:rsid w:val="00406AAC"/>
    <w:rsid w:val="00407107"/>
    <w:rsid w:val="004109A5"/>
    <w:rsid w:val="004110DD"/>
    <w:rsid w:val="00411155"/>
    <w:rsid w:val="00411A7D"/>
    <w:rsid w:val="004131A0"/>
    <w:rsid w:val="00413563"/>
    <w:rsid w:val="004159CF"/>
    <w:rsid w:val="00415F44"/>
    <w:rsid w:val="0041639C"/>
    <w:rsid w:val="004177B4"/>
    <w:rsid w:val="00421CA9"/>
    <w:rsid w:val="00422252"/>
    <w:rsid w:val="004223AA"/>
    <w:rsid w:val="00422597"/>
    <w:rsid w:val="004232D3"/>
    <w:rsid w:val="004238DE"/>
    <w:rsid w:val="00425002"/>
    <w:rsid w:val="00430DF2"/>
    <w:rsid w:val="0043148B"/>
    <w:rsid w:val="00431B2B"/>
    <w:rsid w:val="00431B96"/>
    <w:rsid w:val="004350B8"/>
    <w:rsid w:val="004352A6"/>
    <w:rsid w:val="00435313"/>
    <w:rsid w:val="00435F3F"/>
    <w:rsid w:val="00436451"/>
    <w:rsid w:val="00437E8D"/>
    <w:rsid w:val="0044164F"/>
    <w:rsid w:val="0044202D"/>
    <w:rsid w:val="004439C1"/>
    <w:rsid w:val="00444799"/>
    <w:rsid w:val="00445F54"/>
    <w:rsid w:val="00446CC4"/>
    <w:rsid w:val="004473B5"/>
    <w:rsid w:val="00447F34"/>
    <w:rsid w:val="00450F14"/>
    <w:rsid w:val="00451BA7"/>
    <w:rsid w:val="0045376F"/>
    <w:rsid w:val="00453776"/>
    <w:rsid w:val="00453C37"/>
    <w:rsid w:val="004557FD"/>
    <w:rsid w:val="0045664F"/>
    <w:rsid w:val="004567C3"/>
    <w:rsid w:val="00457B74"/>
    <w:rsid w:val="0046015A"/>
    <w:rsid w:val="00462173"/>
    <w:rsid w:val="00462CC4"/>
    <w:rsid w:val="004648F9"/>
    <w:rsid w:val="00466FC3"/>
    <w:rsid w:val="004702A3"/>
    <w:rsid w:val="00470E91"/>
    <w:rsid w:val="0047165B"/>
    <w:rsid w:val="00471D0A"/>
    <w:rsid w:val="00472F3C"/>
    <w:rsid w:val="0047439D"/>
    <w:rsid w:val="0047513A"/>
    <w:rsid w:val="004756CA"/>
    <w:rsid w:val="004811AD"/>
    <w:rsid w:val="00481F75"/>
    <w:rsid w:val="0048248B"/>
    <w:rsid w:val="0048287A"/>
    <w:rsid w:val="00483F7C"/>
    <w:rsid w:val="00484700"/>
    <w:rsid w:val="0048499B"/>
    <w:rsid w:val="0048627C"/>
    <w:rsid w:val="00486586"/>
    <w:rsid w:val="00486F24"/>
    <w:rsid w:val="00487EAD"/>
    <w:rsid w:val="0049103B"/>
    <w:rsid w:val="00492C55"/>
    <w:rsid w:val="00492CD9"/>
    <w:rsid w:val="004977B4"/>
    <w:rsid w:val="004A059E"/>
    <w:rsid w:val="004A2117"/>
    <w:rsid w:val="004A45D8"/>
    <w:rsid w:val="004A5027"/>
    <w:rsid w:val="004A6D5F"/>
    <w:rsid w:val="004B0D73"/>
    <w:rsid w:val="004B115E"/>
    <w:rsid w:val="004B18E4"/>
    <w:rsid w:val="004B2774"/>
    <w:rsid w:val="004B2A18"/>
    <w:rsid w:val="004B5FCE"/>
    <w:rsid w:val="004B79B6"/>
    <w:rsid w:val="004C431C"/>
    <w:rsid w:val="004C5069"/>
    <w:rsid w:val="004D026B"/>
    <w:rsid w:val="004D2EE3"/>
    <w:rsid w:val="004D31DF"/>
    <w:rsid w:val="004D324E"/>
    <w:rsid w:val="004D4688"/>
    <w:rsid w:val="004D54DA"/>
    <w:rsid w:val="004D600A"/>
    <w:rsid w:val="004D6076"/>
    <w:rsid w:val="004D6B2A"/>
    <w:rsid w:val="004D7478"/>
    <w:rsid w:val="004E09F5"/>
    <w:rsid w:val="004E1083"/>
    <w:rsid w:val="004E13C8"/>
    <w:rsid w:val="004E1B1F"/>
    <w:rsid w:val="004E24E4"/>
    <w:rsid w:val="004E285D"/>
    <w:rsid w:val="004E3B32"/>
    <w:rsid w:val="004E55EF"/>
    <w:rsid w:val="004E6601"/>
    <w:rsid w:val="004E7F36"/>
    <w:rsid w:val="004F0A58"/>
    <w:rsid w:val="004F0DAA"/>
    <w:rsid w:val="004F1636"/>
    <w:rsid w:val="004F1752"/>
    <w:rsid w:val="004F2C0E"/>
    <w:rsid w:val="004F39AA"/>
    <w:rsid w:val="004F413A"/>
    <w:rsid w:val="004F56AC"/>
    <w:rsid w:val="004F56E2"/>
    <w:rsid w:val="005019AA"/>
    <w:rsid w:val="00503734"/>
    <w:rsid w:val="00505532"/>
    <w:rsid w:val="005056CF"/>
    <w:rsid w:val="0050635C"/>
    <w:rsid w:val="00510E6F"/>
    <w:rsid w:val="00510FA5"/>
    <w:rsid w:val="005136DC"/>
    <w:rsid w:val="00516C9F"/>
    <w:rsid w:val="0051704D"/>
    <w:rsid w:val="005171BA"/>
    <w:rsid w:val="0051751A"/>
    <w:rsid w:val="0052050F"/>
    <w:rsid w:val="00521C73"/>
    <w:rsid w:val="00521EBB"/>
    <w:rsid w:val="0052245C"/>
    <w:rsid w:val="00523192"/>
    <w:rsid w:val="00523E84"/>
    <w:rsid w:val="00524459"/>
    <w:rsid w:val="00524E8A"/>
    <w:rsid w:val="00525BA7"/>
    <w:rsid w:val="00527040"/>
    <w:rsid w:val="00530058"/>
    <w:rsid w:val="00530895"/>
    <w:rsid w:val="005371A9"/>
    <w:rsid w:val="0053777F"/>
    <w:rsid w:val="00540DAC"/>
    <w:rsid w:val="005410DD"/>
    <w:rsid w:val="00541663"/>
    <w:rsid w:val="00543785"/>
    <w:rsid w:val="00544BB4"/>
    <w:rsid w:val="005473A0"/>
    <w:rsid w:val="005476D6"/>
    <w:rsid w:val="00547A0F"/>
    <w:rsid w:val="00550201"/>
    <w:rsid w:val="00550992"/>
    <w:rsid w:val="00550A1D"/>
    <w:rsid w:val="00552C0E"/>
    <w:rsid w:val="005537A6"/>
    <w:rsid w:val="00554B6A"/>
    <w:rsid w:val="00554E58"/>
    <w:rsid w:val="0055621F"/>
    <w:rsid w:val="005571BF"/>
    <w:rsid w:val="00557796"/>
    <w:rsid w:val="00562EA8"/>
    <w:rsid w:val="00562F7E"/>
    <w:rsid w:val="00563C2B"/>
    <w:rsid w:val="00565387"/>
    <w:rsid w:val="00565571"/>
    <w:rsid w:val="005656A7"/>
    <w:rsid w:val="00566008"/>
    <w:rsid w:val="00566447"/>
    <w:rsid w:val="00567CC3"/>
    <w:rsid w:val="005706DF"/>
    <w:rsid w:val="00570F7C"/>
    <w:rsid w:val="00571A78"/>
    <w:rsid w:val="00571BE1"/>
    <w:rsid w:val="00571FF3"/>
    <w:rsid w:val="005724A0"/>
    <w:rsid w:val="00575319"/>
    <w:rsid w:val="00575D1A"/>
    <w:rsid w:val="00575FDF"/>
    <w:rsid w:val="00577FE7"/>
    <w:rsid w:val="0058079A"/>
    <w:rsid w:val="00583C2C"/>
    <w:rsid w:val="00584269"/>
    <w:rsid w:val="00584277"/>
    <w:rsid w:val="00585EDA"/>
    <w:rsid w:val="0059050A"/>
    <w:rsid w:val="00591C04"/>
    <w:rsid w:val="00591CF7"/>
    <w:rsid w:val="005937B2"/>
    <w:rsid w:val="005954BF"/>
    <w:rsid w:val="00595C3A"/>
    <w:rsid w:val="00596AD8"/>
    <w:rsid w:val="005A06F5"/>
    <w:rsid w:val="005A0D64"/>
    <w:rsid w:val="005A0F48"/>
    <w:rsid w:val="005A109E"/>
    <w:rsid w:val="005A33EA"/>
    <w:rsid w:val="005A6103"/>
    <w:rsid w:val="005A6748"/>
    <w:rsid w:val="005A6E76"/>
    <w:rsid w:val="005A719E"/>
    <w:rsid w:val="005A73B9"/>
    <w:rsid w:val="005A7696"/>
    <w:rsid w:val="005B033E"/>
    <w:rsid w:val="005B0389"/>
    <w:rsid w:val="005B08EE"/>
    <w:rsid w:val="005B25A1"/>
    <w:rsid w:val="005B392A"/>
    <w:rsid w:val="005B41C8"/>
    <w:rsid w:val="005B45F2"/>
    <w:rsid w:val="005B4E94"/>
    <w:rsid w:val="005B4F02"/>
    <w:rsid w:val="005B524E"/>
    <w:rsid w:val="005B69D9"/>
    <w:rsid w:val="005B750C"/>
    <w:rsid w:val="005C0C3C"/>
    <w:rsid w:val="005C1909"/>
    <w:rsid w:val="005C3D21"/>
    <w:rsid w:val="005C6137"/>
    <w:rsid w:val="005C6830"/>
    <w:rsid w:val="005C7D53"/>
    <w:rsid w:val="005D1C04"/>
    <w:rsid w:val="005D3819"/>
    <w:rsid w:val="005D4268"/>
    <w:rsid w:val="005D427A"/>
    <w:rsid w:val="005E28A8"/>
    <w:rsid w:val="005E3636"/>
    <w:rsid w:val="005E449C"/>
    <w:rsid w:val="005E5B90"/>
    <w:rsid w:val="005E5CBF"/>
    <w:rsid w:val="005E6563"/>
    <w:rsid w:val="005E76D3"/>
    <w:rsid w:val="005F0852"/>
    <w:rsid w:val="005F0952"/>
    <w:rsid w:val="005F3931"/>
    <w:rsid w:val="005F4609"/>
    <w:rsid w:val="005F5E2C"/>
    <w:rsid w:val="005F6E46"/>
    <w:rsid w:val="005F7B21"/>
    <w:rsid w:val="0060084C"/>
    <w:rsid w:val="00600E84"/>
    <w:rsid w:val="0060354B"/>
    <w:rsid w:val="006067BB"/>
    <w:rsid w:val="00607B69"/>
    <w:rsid w:val="00610408"/>
    <w:rsid w:val="00613F9C"/>
    <w:rsid w:val="0061759E"/>
    <w:rsid w:val="00617C50"/>
    <w:rsid w:val="00617F00"/>
    <w:rsid w:val="00620254"/>
    <w:rsid w:val="0062056B"/>
    <w:rsid w:val="006270D4"/>
    <w:rsid w:val="00630417"/>
    <w:rsid w:val="00630536"/>
    <w:rsid w:val="00632E41"/>
    <w:rsid w:val="00633780"/>
    <w:rsid w:val="00633C1E"/>
    <w:rsid w:val="00634CB6"/>
    <w:rsid w:val="00636043"/>
    <w:rsid w:val="006363B3"/>
    <w:rsid w:val="006363E0"/>
    <w:rsid w:val="00636962"/>
    <w:rsid w:val="00636D9D"/>
    <w:rsid w:val="006373CD"/>
    <w:rsid w:val="00640757"/>
    <w:rsid w:val="00641CD5"/>
    <w:rsid w:val="00643865"/>
    <w:rsid w:val="00644189"/>
    <w:rsid w:val="00645500"/>
    <w:rsid w:val="006460C5"/>
    <w:rsid w:val="00646216"/>
    <w:rsid w:val="00650EB1"/>
    <w:rsid w:val="00652024"/>
    <w:rsid w:val="006527CD"/>
    <w:rsid w:val="00652EB1"/>
    <w:rsid w:val="006536F4"/>
    <w:rsid w:val="0065635E"/>
    <w:rsid w:val="00656C27"/>
    <w:rsid w:val="0065730A"/>
    <w:rsid w:val="00657641"/>
    <w:rsid w:val="00657D1A"/>
    <w:rsid w:val="006600F2"/>
    <w:rsid w:val="00660C3A"/>
    <w:rsid w:val="00660F2C"/>
    <w:rsid w:val="00662EFA"/>
    <w:rsid w:val="006632EB"/>
    <w:rsid w:val="006642B7"/>
    <w:rsid w:val="00664771"/>
    <w:rsid w:val="006656AC"/>
    <w:rsid w:val="00665950"/>
    <w:rsid w:val="006662AA"/>
    <w:rsid w:val="00667249"/>
    <w:rsid w:val="0066766F"/>
    <w:rsid w:val="00667CEC"/>
    <w:rsid w:val="00667EF2"/>
    <w:rsid w:val="00671441"/>
    <w:rsid w:val="006718C3"/>
    <w:rsid w:val="00673B54"/>
    <w:rsid w:val="00674779"/>
    <w:rsid w:val="00675E99"/>
    <w:rsid w:val="006761D4"/>
    <w:rsid w:val="00677638"/>
    <w:rsid w:val="00680738"/>
    <w:rsid w:val="0068089E"/>
    <w:rsid w:val="00682663"/>
    <w:rsid w:val="00683C6B"/>
    <w:rsid w:val="00683C9C"/>
    <w:rsid w:val="00684C89"/>
    <w:rsid w:val="006868CB"/>
    <w:rsid w:val="006876B4"/>
    <w:rsid w:val="00687BC4"/>
    <w:rsid w:val="0069243F"/>
    <w:rsid w:val="00692BFE"/>
    <w:rsid w:val="00695D9F"/>
    <w:rsid w:val="00696EB3"/>
    <w:rsid w:val="006A03B3"/>
    <w:rsid w:val="006A07A1"/>
    <w:rsid w:val="006A1751"/>
    <w:rsid w:val="006A2038"/>
    <w:rsid w:val="006A50C4"/>
    <w:rsid w:val="006A5EA3"/>
    <w:rsid w:val="006A6B83"/>
    <w:rsid w:val="006A6D9B"/>
    <w:rsid w:val="006A7285"/>
    <w:rsid w:val="006B038A"/>
    <w:rsid w:val="006B0663"/>
    <w:rsid w:val="006B07BD"/>
    <w:rsid w:val="006B407D"/>
    <w:rsid w:val="006B4A7B"/>
    <w:rsid w:val="006B4AE9"/>
    <w:rsid w:val="006B4B2E"/>
    <w:rsid w:val="006B4FA3"/>
    <w:rsid w:val="006B532E"/>
    <w:rsid w:val="006B5C36"/>
    <w:rsid w:val="006C02F0"/>
    <w:rsid w:val="006C37F9"/>
    <w:rsid w:val="006C44C5"/>
    <w:rsid w:val="006C45F0"/>
    <w:rsid w:val="006C7559"/>
    <w:rsid w:val="006D14D4"/>
    <w:rsid w:val="006D18C1"/>
    <w:rsid w:val="006D1C20"/>
    <w:rsid w:val="006D2E42"/>
    <w:rsid w:val="006D395F"/>
    <w:rsid w:val="006D4A51"/>
    <w:rsid w:val="006D6ABD"/>
    <w:rsid w:val="006D6D7C"/>
    <w:rsid w:val="006E31EF"/>
    <w:rsid w:val="006E3792"/>
    <w:rsid w:val="006E421D"/>
    <w:rsid w:val="006E620F"/>
    <w:rsid w:val="006E624C"/>
    <w:rsid w:val="006E6770"/>
    <w:rsid w:val="006E73DD"/>
    <w:rsid w:val="006E76B4"/>
    <w:rsid w:val="006E7D75"/>
    <w:rsid w:val="006E7DFF"/>
    <w:rsid w:val="006F0534"/>
    <w:rsid w:val="006F220E"/>
    <w:rsid w:val="006F2D33"/>
    <w:rsid w:val="006F2FBF"/>
    <w:rsid w:val="006F3F16"/>
    <w:rsid w:val="006F4C28"/>
    <w:rsid w:val="006F5ECF"/>
    <w:rsid w:val="00701B8F"/>
    <w:rsid w:val="00702295"/>
    <w:rsid w:val="00704EFE"/>
    <w:rsid w:val="00705F9E"/>
    <w:rsid w:val="00706321"/>
    <w:rsid w:val="0070661C"/>
    <w:rsid w:val="00711A23"/>
    <w:rsid w:val="00711DA2"/>
    <w:rsid w:val="00712A0B"/>
    <w:rsid w:val="00712C24"/>
    <w:rsid w:val="00712EBC"/>
    <w:rsid w:val="00713D6F"/>
    <w:rsid w:val="00714048"/>
    <w:rsid w:val="00715476"/>
    <w:rsid w:val="00715486"/>
    <w:rsid w:val="00715AC4"/>
    <w:rsid w:val="00715BDB"/>
    <w:rsid w:val="0071664D"/>
    <w:rsid w:val="0071768D"/>
    <w:rsid w:val="0072097C"/>
    <w:rsid w:val="00723EAC"/>
    <w:rsid w:val="007274C5"/>
    <w:rsid w:val="007312DC"/>
    <w:rsid w:val="0073280D"/>
    <w:rsid w:val="00734A9F"/>
    <w:rsid w:val="00734C42"/>
    <w:rsid w:val="00736DC8"/>
    <w:rsid w:val="00737944"/>
    <w:rsid w:val="00737D97"/>
    <w:rsid w:val="00740C4A"/>
    <w:rsid w:val="007411ED"/>
    <w:rsid w:val="00745079"/>
    <w:rsid w:val="00747067"/>
    <w:rsid w:val="00750F6B"/>
    <w:rsid w:val="00751279"/>
    <w:rsid w:val="007518F3"/>
    <w:rsid w:val="00751953"/>
    <w:rsid w:val="007527E2"/>
    <w:rsid w:val="00752F10"/>
    <w:rsid w:val="00752F9F"/>
    <w:rsid w:val="007531B9"/>
    <w:rsid w:val="00756556"/>
    <w:rsid w:val="007566B2"/>
    <w:rsid w:val="00756D53"/>
    <w:rsid w:val="007572B7"/>
    <w:rsid w:val="00761A71"/>
    <w:rsid w:val="00761D34"/>
    <w:rsid w:val="007623B0"/>
    <w:rsid w:val="007646B7"/>
    <w:rsid w:val="00765D20"/>
    <w:rsid w:val="007662C7"/>
    <w:rsid w:val="00766D0A"/>
    <w:rsid w:val="00767B6D"/>
    <w:rsid w:val="00771405"/>
    <w:rsid w:val="00771CA5"/>
    <w:rsid w:val="00773BC6"/>
    <w:rsid w:val="0077500C"/>
    <w:rsid w:val="0077600B"/>
    <w:rsid w:val="00781312"/>
    <w:rsid w:val="00782F3E"/>
    <w:rsid w:val="00785C5F"/>
    <w:rsid w:val="00785DE1"/>
    <w:rsid w:val="007860DE"/>
    <w:rsid w:val="00786CF2"/>
    <w:rsid w:val="00790329"/>
    <w:rsid w:val="00792138"/>
    <w:rsid w:val="00792485"/>
    <w:rsid w:val="0079260C"/>
    <w:rsid w:val="0079590B"/>
    <w:rsid w:val="007A18A6"/>
    <w:rsid w:val="007A22B0"/>
    <w:rsid w:val="007A29BC"/>
    <w:rsid w:val="007A2B5C"/>
    <w:rsid w:val="007A3308"/>
    <w:rsid w:val="007A3832"/>
    <w:rsid w:val="007A3844"/>
    <w:rsid w:val="007A40E9"/>
    <w:rsid w:val="007A4247"/>
    <w:rsid w:val="007A5964"/>
    <w:rsid w:val="007A6D6E"/>
    <w:rsid w:val="007A6F7C"/>
    <w:rsid w:val="007A78C7"/>
    <w:rsid w:val="007B0023"/>
    <w:rsid w:val="007B075B"/>
    <w:rsid w:val="007B0CE8"/>
    <w:rsid w:val="007B2115"/>
    <w:rsid w:val="007B3651"/>
    <w:rsid w:val="007B3CE6"/>
    <w:rsid w:val="007B5F7D"/>
    <w:rsid w:val="007B62BC"/>
    <w:rsid w:val="007C1B43"/>
    <w:rsid w:val="007C1E04"/>
    <w:rsid w:val="007C1F67"/>
    <w:rsid w:val="007C2010"/>
    <w:rsid w:val="007C57C8"/>
    <w:rsid w:val="007C5F05"/>
    <w:rsid w:val="007D05FB"/>
    <w:rsid w:val="007D1A54"/>
    <w:rsid w:val="007D2BDE"/>
    <w:rsid w:val="007D56BC"/>
    <w:rsid w:val="007D5CC4"/>
    <w:rsid w:val="007D60A6"/>
    <w:rsid w:val="007D755B"/>
    <w:rsid w:val="007E06C5"/>
    <w:rsid w:val="007E095F"/>
    <w:rsid w:val="007E18BE"/>
    <w:rsid w:val="007E2F3B"/>
    <w:rsid w:val="007E6F11"/>
    <w:rsid w:val="007E76CC"/>
    <w:rsid w:val="007E7E9E"/>
    <w:rsid w:val="007F14DB"/>
    <w:rsid w:val="007F1BE6"/>
    <w:rsid w:val="007F21FD"/>
    <w:rsid w:val="007F420B"/>
    <w:rsid w:val="007F4712"/>
    <w:rsid w:val="007F4A57"/>
    <w:rsid w:val="007F4C48"/>
    <w:rsid w:val="007F5494"/>
    <w:rsid w:val="007F5EE1"/>
    <w:rsid w:val="007F7C40"/>
    <w:rsid w:val="007F7DC3"/>
    <w:rsid w:val="0080096B"/>
    <w:rsid w:val="00800CFA"/>
    <w:rsid w:val="00802181"/>
    <w:rsid w:val="00802CB4"/>
    <w:rsid w:val="00803B57"/>
    <w:rsid w:val="00805A4D"/>
    <w:rsid w:val="00807C35"/>
    <w:rsid w:val="00812445"/>
    <w:rsid w:val="00812FE5"/>
    <w:rsid w:val="00814CAC"/>
    <w:rsid w:val="0081761F"/>
    <w:rsid w:val="00820D40"/>
    <w:rsid w:val="00822294"/>
    <w:rsid w:val="008231B0"/>
    <w:rsid w:val="00824560"/>
    <w:rsid w:val="00826EA5"/>
    <w:rsid w:val="008307EE"/>
    <w:rsid w:val="00832230"/>
    <w:rsid w:val="008327BE"/>
    <w:rsid w:val="0083397D"/>
    <w:rsid w:val="008341E1"/>
    <w:rsid w:val="00834570"/>
    <w:rsid w:val="00836F94"/>
    <w:rsid w:val="00845BEF"/>
    <w:rsid w:val="00847362"/>
    <w:rsid w:val="008479E6"/>
    <w:rsid w:val="00850635"/>
    <w:rsid w:val="00850E33"/>
    <w:rsid w:val="008521EA"/>
    <w:rsid w:val="008563B0"/>
    <w:rsid w:val="00857150"/>
    <w:rsid w:val="00857505"/>
    <w:rsid w:val="008602D3"/>
    <w:rsid w:val="00862CD3"/>
    <w:rsid w:val="00863D35"/>
    <w:rsid w:val="00865F77"/>
    <w:rsid w:val="00870FE8"/>
    <w:rsid w:val="00871D65"/>
    <w:rsid w:val="008759AA"/>
    <w:rsid w:val="008803C7"/>
    <w:rsid w:val="0088128E"/>
    <w:rsid w:val="0088139B"/>
    <w:rsid w:val="00883B2D"/>
    <w:rsid w:val="00883F37"/>
    <w:rsid w:val="00884D34"/>
    <w:rsid w:val="008856AC"/>
    <w:rsid w:val="00885C50"/>
    <w:rsid w:val="00885EED"/>
    <w:rsid w:val="0088691A"/>
    <w:rsid w:val="00886D46"/>
    <w:rsid w:val="00890138"/>
    <w:rsid w:val="008945B5"/>
    <w:rsid w:val="008947F4"/>
    <w:rsid w:val="008952AF"/>
    <w:rsid w:val="00896828"/>
    <w:rsid w:val="008969A3"/>
    <w:rsid w:val="008A0107"/>
    <w:rsid w:val="008A1EF4"/>
    <w:rsid w:val="008A22BA"/>
    <w:rsid w:val="008A2BB9"/>
    <w:rsid w:val="008A3CF3"/>
    <w:rsid w:val="008A486C"/>
    <w:rsid w:val="008A6FD2"/>
    <w:rsid w:val="008A7366"/>
    <w:rsid w:val="008B0102"/>
    <w:rsid w:val="008B2E92"/>
    <w:rsid w:val="008B3428"/>
    <w:rsid w:val="008B57F1"/>
    <w:rsid w:val="008B6DB5"/>
    <w:rsid w:val="008C0146"/>
    <w:rsid w:val="008C01B7"/>
    <w:rsid w:val="008C0805"/>
    <w:rsid w:val="008C1784"/>
    <w:rsid w:val="008C28CC"/>
    <w:rsid w:val="008C38D8"/>
    <w:rsid w:val="008C3B02"/>
    <w:rsid w:val="008C3E3B"/>
    <w:rsid w:val="008C41FD"/>
    <w:rsid w:val="008C4542"/>
    <w:rsid w:val="008C6E81"/>
    <w:rsid w:val="008C7716"/>
    <w:rsid w:val="008D21EC"/>
    <w:rsid w:val="008D286E"/>
    <w:rsid w:val="008D2CA2"/>
    <w:rsid w:val="008D3088"/>
    <w:rsid w:val="008D3170"/>
    <w:rsid w:val="008D3EE3"/>
    <w:rsid w:val="008D506B"/>
    <w:rsid w:val="008D6B86"/>
    <w:rsid w:val="008D7876"/>
    <w:rsid w:val="008D7AA1"/>
    <w:rsid w:val="008E0211"/>
    <w:rsid w:val="008E2C04"/>
    <w:rsid w:val="008E357E"/>
    <w:rsid w:val="008E3B2E"/>
    <w:rsid w:val="008E47BB"/>
    <w:rsid w:val="008E61FE"/>
    <w:rsid w:val="008E67DD"/>
    <w:rsid w:val="008E6AD5"/>
    <w:rsid w:val="008E756C"/>
    <w:rsid w:val="008E7AE6"/>
    <w:rsid w:val="008F0264"/>
    <w:rsid w:val="008F027C"/>
    <w:rsid w:val="008F1407"/>
    <w:rsid w:val="008F59A9"/>
    <w:rsid w:val="008F60BB"/>
    <w:rsid w:val="008F77ED"/>
    <w:rsid w:val="008F7E4E"/>
    <w:rsid w:val="009022E2"/>
    <w:rsid w:val="00902308"/>
    <w:rsid w:val="00902B77"/>
    <w:rsid w:val="0090493A"/>
    <w:rsid w:val="00904958"/>
    <w:rsid w:val="009054A2"/>
    <w:rsid w:val="009054D1"/>
    <w:rsid w:val="00905AB8"/>
    <w:rsid w:val="0091147A"/>
    <w:rsid w:val="00912A91"/>
    <w:rsid w:val="00913637"/>
    <w:rsid w:val="00913F5F"/>
    <w:rsid w:val="00916FB9"/>
    <w:rsid w:val="00920774"/>
    <w:rsid w:val="0092092F"/>
    <w:rsid w:val="00921161"/>
    <w:rsid w:val="009216AF"/>
    <w:rsid w:val="009221D7"/>
    <w:rsid w:val="00923BE5"/>
    <w:rsid w:val="00923EFF"/>
    <w:rsid w:val="00924792"/>
    <w:rsid w:val="0092527E"/>
    <w:rsid w:val="009254E8"/>
    <w:rsid w:val="00927759"/>
    <w:rsid w:val="00930868"/>
    <w:rsid w:val="009310BC"/>
    <w:rsid w:val="009344A9"/>
    <w:rsid w:val="00934C19"/>
    <w:rsid w:val="009360D0"/>
    <w:rsid w:val="00936744"/>
    <w:rsid w:val="00936B64"/>
    <w:rsid w:val="00936DDE"/>
    <w:rsid w:val="00940653"/>
    <w:rsid w:val="009407FD"/>
    <w:rsid w:val="00941878"/>
    <w:rsid w:val="00941C6C"/>
    <w:rsid w:val="00943A59"/>
    <w:rsid w:val="00943E36"/>
    <w:rsid w:val="009463E5"/>
    <w:rsid w:val="0095007C"/>
    <w:rsid w:val="00952B0A"/>
    <w:rsid w:val="00952D50"/>
    <w:rsid w:val="00954E7F"/>
    <w:rsid w:val="00957579"/>
    <w:rsid w:val="00960293"/>
    <w:rsid w:val="00964B4A"/>
    <w:rsid w:val="00964DE8"/>
    <w:rsid w:val="009666E0"/>
    <w:rsid w:val="009678E4"/>
    <w:rsid w:val="00967EA5"/>
    <w:rsid w:val="0097015B"/>
    <w:rsid w:val="009708B8"/>
    <w:rsid w:val="00971CD3"/>
    <w:rsid w:val="00972882"/>
    <w:rsid w:val="00972B1D"/>
    <w:rsid w:val="00973548"/>
    <w:rsid w:val="00973E58"/>
    <w:rsid w:val="00974266"/>
    <w:rsid w:val="00975DBA"/>
    <w:rsid w:val="00975DEE"/>
    <w:rsid w:val="0097652D"/>
    <w:rsid w:val="00977188"/>
    <w:rsid w:val="00981640"/>
    <w:rsid w:val="00982D2A"/>
    <w:rsid w:val="00982E21"/>
    <w:rsid w:val="00983550"/>
    <w:rsid w:val="00983E6E"/>
    <w:rsid w:val="00984293"/>
    <w:rsid w:val="00985136"/>
    <w:rsid w:val="009862F8"/>
    <w:rsid w:val="0098792E"/>
    <w:rsid w:val="00987F3F"/>
    <w:rsid w:val="00991455"/>
    <w:rsid w:val="009921E7"/>
    <w:rsid w:val="009934EB"/>
    <w:rsid w:val="009950B1"/>
    <w:rsid w:val="009951C3"/>
    <w:rsid w:val="00996E89"/>
    <w:rsid w:val="009A03E1"/>
    <w:rsid w:val="009A5E0D"/>
    <w:rsid w:val="009A6D79"/>
    <w:rsid w:val="009B24C4"/>
    <w:rsid w:val="009B47D7"/>
    <w:rsid w:val="009B4FD1"/>
    <w:rsid w:val="009B5ADF"/>
    <w:rsid w:val="009B5E4F"/>
    <w:rsid w:val="009B6667"/>
    <w:rsid w:val="009B67C0"/>
    <w:rsid w:val="009C1B14"/>
    <w:rsid w:val="009C27DE"/>
    <w:rsid w:val="009C2DEF"/>
    <w:rsid w:val="009C39FE"/>
    <w:rsid w:val="009C6B8C"/>
    <w:rsid w:val="009C725B"/>
    <w:rsid w:val="009C7D36"/>
    <w:rsid w:val="009D01D2"/>
    <w:rsid w:val="009D31FC"/>
    <w:rsid w:val="009D36EA"/>
    <w:rsid w:val="009D3DB7"/>
    <w:rsid w:val="009D49F4"/>
    <w:rsid w:val="009D5ECD"/>
    <w:rsid w:val="009D73B1"/>
    <w:rsid w:val="009E05ED"/>
    <w:rsid w:val="009E0B9F"/>
    <w:rsid w:val="009E1973"/>
    <w:rsid w:val="009E1FCE"/>
    <w:rsid w:val="009E4CCE"/>
    <w:rsid w:val="009E5C39"/>
    <w:rsid w:val="009E5E0B"/>
    <w:rsid w:val="009E6762"/>
    <w:rsid w:val="009E6B8F"/>
    <w:rsid w:val="009E6EB3"/>
    <w:rsid w:val="009E79BD"/>
    <w:rsid w:val="009F09C7"/>
    <w:rsid w:val="009F2A30"/>
    <w:rsid w:val="009F4B9D"/>
    <w:rsid w:val="009F50F1"/>
    <w:rsid w:val="009F605C"/>
    <w:rsid w:val="00A001E9"/>
    <w:rsid w:val="00A025C4"/>
    <w:rsid w:val="00A029A5"/>
    <w:rsid w:val="00A029BD"/>
    <w:rsid w:val="00A04307"/>
    <w:rsid w:val="00A06A83"/>
    <w:rsid w:val="00A06CBF"/>
    <w:rsid w:val="00A073FD"/>
    <w:rsid w:val="00A10523"/>
    <w:rsid w:val="00A12E28"/>
    <w:rsid w:val="00A1304F"/>
    <w:rsid w:val="00A151F5"/>
    <w:rsid w:val="00A15B57"/>
    <w:rsid w:val="00A15DD1"/>
    <w:rsid w:val="00A1673B"/>
    <w:rsid w:val="00A16FC2"/>
    <w:rsid w:val="00A1711F"/>
    <w:rsid w:val="00A17F77"/>
    <w:rsid w:val="00A22FD3"/>
    <w:rsid w:val="00A25A20"/>
    <w:rsid w:val="00A270BC"/>
    <w:rsid w:val="00A31D94"/>
    <w:rsid w:val="00A32015"/>
    <w:rsid w:val="00A322F8"/>
    <w:rsid w:val="00A33298"/>
    <w:rsid w:val="00A337F5"/>
    <w:rsid w:val="00A37049"/>
    <w:rsid w:val="00A372EA"/>
    <w:rsid w:val="00A37552"/>
    <w:rsid w:val="00A40176"/>
    <w:rsid w:val="00A43DCF"/>
    <w:rsid w:val="00A43F0C"/>
    <w:rsid w:val="00A4425C"/>
    <w:rsid w:val="00A447B3"/>
    <w:rsid w:val="00A466DC"/>
    <w:rsid w:val="00A46CC3"/>
    <w:rsid w:val="00A46E7B"/>
    <w:rsid w:val="00A528D9"/>
    <w:rsid w:val="00A5484C"/>
    <w:rsid w:val="00A57431"/>
    <w:rsid w:val="00A6100A"/>
    <w:rsid w:val="00A61E51"/>
    <w:rsid w:val="00A62BC2"/>
    <w:rsid w:val="00A63871"/>
    <w:rsid w:val="00A6395B"/>
    <w:rsid w:val="00A658D5"/>
    <w:rsid w:val="00A65CE6"/>
    <w:rsid w:val="00A66579"/>
    <w:rsid w:val="00A67195"/>
    <w:rsid w:val="00A6751E"/>
    <w:rsid w:val="00A70244"/>
    <w:rsid w:val="00A729DF"/>
    <w:rsid w:val="00A750EF"/>
    <w:rsid w:val="00A753BF"/>
    <w:rsid w:val="00A75E3A"/>
    <w:rsid w:val="00A80532"/>
    <w:rsid w:val="00A81868"/>
    <w:rsid w:val="00A844A5"/>
    <w:rsid w:val="00A8469F"/>
    <w:rsid w:val="00A8490E"/>
    <w:rsid w:val="00A851B5"/>
    <w:rsid w:val="00A855A6"/>
    <w:rsid w:val="00A85BAD"/>
    <w:rsid w:val="00A86ECF"/>
    <w:rsid w:val="00A90164"/>
    <w:rsid w:val="00A917F6"/>
    <w:rsid w:val="00A93E20"/>
    <w:rsid w:val="00A96118"/>
    <w:rsid w:val="00A96B3F"/>
    <w:rsid w:val="00A97B3C"/>
    <w:rsid w:val="00A97E59"/>
    <w:rsid w:val="00AA0771"/>
    <w:rsid w:val="00AA103D"/>
    <w:rsid w:val="00AA28AF"/>
    <w:rsid w:val="00AA3226"/>
    <w:rsid w:val="00AA328E"/>
    <w:rsid w:val="00AA361C"/>
    <w:rsid w:val="00AA763B"/>
    <w:rsid w:val="00AB0389"/>
    <w:rsid w:val="00AB0816"/>
    <w:rsid w:val="00AB102D"/>
    <w:rsid w:val="00AB2D47"/>
    <w:rsid w:val="00AB5200"/>
    <w:rsid w:val="00AB5819"/>
    <w:rsid w:val="00AB5999"/>
    <w:rsid w:val="00AB69B1"/>
    <w:rsid w:val="00AB7CD9"/>
    <w:rsid w:val="00AC5790"/>
    <w:rsid w:val="00AC7100"/>
    <w:rsid w:val="00AC7895"/>
    <w:rsid w:val="00AD045C"/>
    <w:rsid w:val="00AD0618"/>
    <w:rsid w:val="00AD5222"/>
    <w:rsid w:val="00AD5C04"/>
    <w:rsid w:val="00AD6286"/>
    <w:rsid w:val="00AD718D"/>
    <w:rsid w:val="00AE0874"/>
    <w:rsid w:val="00AE160E"/>
    <w:rsid w:val="00AE1A71"/>
    <w:rsid w:val="00AE1D53"/>
    <w:rsid w:val="00AE309C"/>
    <w:rsid w:val="00AE3701"/>
    <w:rsid w:val="00AE7417"/>
    <w:rsid w:val="00AE7443"/>
    <w:rsid w:val="00AF0788"/>
    <w:rsid w:val="00AF2699"/>
    <w:rsid w:val="00AF3FD0"/>
    <w:rsid w:val="00AF47EA"/>
    <w:rsid w:val="00AF4FDC"/>
    <w:rsid w:val="00B00252"/>
    <w:rsid w:val="00B01C8C"/>
    <w:rsid w:val="00B01CA6"/>
    <w:rsid w:val="00B02F59"/>
    <w:rsid w:val="00B048C0"/>
    <w:rsid w:val="00B05302"/>
    <w:rsid w:val="00B05D41"/>
    <w:rsid w:val="00B07935"/>
    <w:rsid w:val="00B11942"/>
    <w:rsid w:val="00B11C08"/>
    <w:rsid w:val="00B12583"/>
    <w:rsid w:val="00B144CC"/>
    <w:rsid w:val="00B15897"/>
    <w:rsid w:val="00B15FAA"/>
    <w:rsid w:val="00B165D1"/>
    <w:rsid w:val="00B16C62"/>
    <w:rsid w:val="00B16F36"/>
    <w:rsid w:val="00B17115"/>
    <w:rsid w:val="00B17764"/>
    <w:rsid w:val="00B22825"/>
    <w:rsid w:val="00B24848"/>
    <w:rsid w:val="00B25BB8"/>
    <w:rsid w:val="00B26103"/>
    <w:rsid w:val="00B2644F"/>
    <w:rsid w:val="00B2648A"/>
    <w:rsid w:val="00B266A0"/>
    <w:rsid w:val="00B27233"/>
    <w:rsid w:val="00B30FAC"/>
    <w:rsid w:val="00B31494"/>
    <w:rsid w:val="00B32A0E"/>
    <w:rsid w:val="00B342F1"/>
    <w:rsid w:val="00B34C85"/>
    <w:rsid w:val="00B3580B"/>
    <w:rsid w:val="00B358B1"/>
    <w:rsid w:val="00B407DE"/>
    <w:rsid w:val="00B40894"/>
    <w:rsid w:val="00B40F3F"/>
    <w:rsid w:val="00B411F9"/>
    <w:rsid w:val="00B41421"/>
    <w:rsid w:val="00B41B14"/>
    <w:rsid w:val="00B41B80"/>
    <w:rsid w:val="00B4575F"/>
    <w:rsid w:val="00B46F5C"/>
    <w:rsid w:val="00B47AF4"/>
    <w:rsid w:val="00B50154"/>
    <w:rsid w:val="00B52154"/>
    <w:rsid w:val="00B52AD6"/>
    <w:rsid w:val="00B52F0B"/>
    <w:rsid w:val="00B531E8"/>
    <w:rsid w:val="00B5462B"/>
    <w:rsid w:val="00B555D4"/>
    <w:rsid w:val="00B57975"/>
    <w:rsid w:val="00B60DAC"/>
    <w:rsid w:val="00B610BF"/>
    <w:rsid w:val="00B61337"/>
    <w:rsid w:val="00B6223F"/>
    <w:rsid w:val="00B64040"/>
    <w:rsid w:val="00B64108"/>
    <w:rsid w:val="00B669AA"/>
    <w:rsid w:val="00B66EA2"/>
    <w:rsid w:val="00B6726A"/>
    <w:rsid w:val="00B71392"/>
    <w:rsid w:val="00B71623"/>
    <w:rsid w:val="00B74427"/>
    <w:rsid w:val="00B74826"/>
    <w:rsid w:val="00B80D5E"/>
    <w:rsid w:val="00B8167F"/>
    <w:rsid w:val="00B819BC"/>
    <w:rsid w:val="00B82684"/>
    <w:rsid w:val="00B82B89"/>
    <w:rsid w:val="00B83835"/>
    <w:rsid w:val="00B83FE7"/>
    <w:rsid w:val="00B8402A"/>
    <w:rsid w:val="00B84165"/>
    <w:rsid w:val="00B85D9B"/>
    <w:rsid w:val="00B86626"/>
    <w:rsid w:val="00B86932"/>
    <w:rsid w:val="00B87874"/>
    <w:rsid w:val="00B90CD5"/>
    <w:rsid w:val="00B917ED"/>
    <w:rsid w:val="00B91CB0"/>
    <w:rsid w:val="00B9204A"/>
    <w:rsid w:val="00B936A3"/>
    <w:rsid w:val="00B93B3B"/>
    <w:rsid w:val="00B957DF"/>
    <w:rsid w:val="00B95A71"/>
    <w:rsid w:val="00BA031B"/>
    <w:rsid w:val="00BA0438"/>
    <w:rsid w:val="00BA05C4"/>
    <w:rsid w:val="00BA0D3A"/>
    <w:rsid w:val="00BA4E70"/>
    <w:rsid w:val="00BA6862"/>
    <w:rsid w:val="00BA68A4"/>
    <w:rsid w:val="00BA786C"/>
    <w:rsid w:val="00BB12A7"/>
    <w:rsid w:val="00BB3427"/>
    <w:rsid w:val="00BB588E"/>
    <w:rsid w:val="00BB5D21"/>
    <w:rsid w:val="00BB672F"/>
    <w:rsid w:val="00BB68E7"/>
    <w:rsid w:val="00BC1696"/>
    <w:rsid w:val="00BC16F1"/>
    <w:rsid w:val="00BC19DD"/>
    <w:rsid w:val="00BC1E9F"/>
    <w:rsid w:val="00BC4C2C"/>
    <w:rsid w:val="00BC51EA"/>
    <w:rsid w:val="00BC51ED"/>
    <w:rsid w:val="00BC52A5"/>
    <w:rsid w:val="00BC5EC6"/>
    <w:rsid w:val="00BC7635"/>
    <w:rsid w:val="00BD246D"/>
    <w:rsid w:val="00BD5121"/>
    <w:rsid w:val="00BD674A"/>
    <w:rsid w:val="00BE04F8"/>
    <w:rsid w:val="00BE2078"/>
    <w:rsid w:val="00BE3CA4"/>
    <w:rsid w:val="00BE5166"/>
    <w:rsid w:val="00BE5C41"/>
    <w:rsid w:val="00BE7A24"/>
    <w:rsid w:val="00BF1452"/>
    <w:rsid w:val="00BF158F"/>
    <w:rsid w:val="00BF2208"/>
    <w:rsid w:val="00BF235C"/>
    <w:rsid w:val="00BF39E9"/>
    <w:rsid w:val="00BF6FAE"/>
    <w:rsid w:val="00BF7798"/>
    <w:rsid w:val="00C00702"/>
    <w:rsid w:val="00C0187B"/>
    <w:rsid w:val="00C01B2D"/>
    <w:rsid w:val="00C028E1"/>
    <w:rsid w:val="00C03825"/>
    <w:rsid w:val="00C03A4F"/>
    <w:rsid w:val="00C05778"/>
    <w:rsid w:val="00C05FA8"/>
    <w:rsid w:val="00C0613F"/>
    <w:rsid w:val="00C07578"/>
    <w:rsid w:val="00C12A52"/>
    <w:rsid w:val="00C13311"/>
    <w:rsid w:val="00C16AED"/>
    <w:rsid w:val="00C1712F"/>
    <w:rsid w:val="00C205B3"/>
    <w:rsid w:val="00C21B57"/>
    <w:rsid w:val="00C23A4A"/>
    <w:rsid w:val="00C2710C"/>
    <w:rsid w:val="00C309A8"/>
    <w:rsid w:val="00C33064"/>
    <w:rsid w:val="00C33471"/>
    <w:rsid w:val="00C349EA"/>
    <w:rsid w:val="00C36138"/>
    <w:rsid w:val="00C361B1"/>
    <w:rsid w:val="00C36364"/>
    <w:rsid w:val="00C37424"/>
    <w:rsid w:val="00C37D86"/>
    <w:rsid w:val="00C415D0"/>
    <w:rsid w:val="00C43016"/>
    <w:rsid w:val="00C43D87"/>
    <w:rsid w:val="00C43E14"/>
    <w:rsid w:val="00C44CE4"/>
    <w:rsid w:val="00C46903"/>
    <w:rsid w:val="00C46F93"/>
    <w:rsid w:val="00C47125"/>
    <w:rsid w:val="00C47755"/>
    <w:rsid w:val="00C50DFC"/>
    <w:rsid w:val="00C50E9C"/>
    <w:rsid w:val="00C535A6"/>
    <w:rsid w:val="00C53E86"/>
    <w:rsid w:val="00C553D9"/>
    <w:rsid w:val="00C55F09"/>
    <w:rsid w:val="00C56B4F"/>
    <w:rsid w:val="00C61269"/>
    <w:rsid w:val="00C61782"/>
    <w:rsid w:val="00C61A04"/>
    <w:rsid w:val="00C62044"/>
    <w:rsid w:val="00C63F9B"/>
    <w:rsid w:val="00C64995"/>
    <w:rsid w:val="00C65439"/>
    <w:rsid w:val="00C66427"/>
    <w:rsid w:val="00C66B7E"/>
    <w:rsid w:val="00C67DAE"/>
    <w:rsid w:val="00C70A10"/>
    <w:rsid w:val="00C719D1"/>
    <w:rsid w:val="00C738A4"/>
    <w:rsid w:val="00C740E5"/>
    <w:rsid w:val="00C77B1F"/>
    <w:rsid w:val="00C77D56"/>
    <w:rsid w:val="00C82BFA"/>
    <w:rsid w:val="00C837BF"/>
    <w:rsid w:val="00C837C8"/>
    <w:rsid w:val="00C83FE1"/>
    <w:rsid w:val="00C86AF7"/>
    <w:rsid w:val="00C91258"/>
    <w:rsid w:val="00C94290"/>
    <w:rsid w:val="00C945BC"/>
    <w:rsid w:val="00C969C9"/>
    <w:rsid w:val="00C97297"/>
    <w:rsid w:val="00CA0082"/>
    <w:rsid w:val="00CA0A04"/>
    <w:rsid w:val="00CA27D7"/>
    <w:rsid w:val="00CA2A7C"/>
    <w:rsid w:val="00CA3FC5"/>
    <w:rsid w:val="00CA45D7"/>
    <w:rsid w:val="00CA63E2"/>
    <w:rsid w:val="00CA67E8"/>
    <w:rsid w:val="00CB004A"/>
    <w:rsid w:val="00CB089D"/>
    <w:rsid w:val="00CB64FB"/>
    <w:rsid w:val="00CB6EE6"/>
    <w:rsid w:val="00CB7BCF"/>
    <w:rsid w:val="00CC02DF"/>
    <w:rsid w:val="00CC0AF5"/>
    <w:rsid w:val="00CC14EA"/>
    <w:rsid w:val="00CC1607"/>
    <w:rsid w:val="00CC287D"/>
    <w:rsid w:val="00CC3911"/>
    <w:rsid w:val="00CC4186"/>
    <w:rsid w:val="00CC4626"/>
    <w:rsid w:val="00CC57B2"/>
    <w:rsid w:val="00CC5D56"/>
    <w:rsid w:val="00CC6409"/>
    <w:rsid w:val="00CC732C"/>
    <w:rsid w:val="00CC7C10"/>
    <w:rsid w:val="00CD2EEF"/>
    <w:rsid w:val="00CD3F33"/>
    <w:rsid w:val="00CD40E4"/>
    <w:rsid w:val="00CD4576"/>
    <w:rsid w:val="00CD5348"/>
    <w:rsid w:val="00CD620E"/>
    <w:rsid w:val="00CD7E4B"/>
    <w:rsid w:val="00CE0C43"/>
    <w:rsid w:val="00CE13BB"/>
    <w:rsid w:val="00CE1734"/>
    <w:rsid w:val="00CE38D1"/>
    <w:rsid w:val="00CE71E2"/>
    <w:rsid w:val="00CE734B"/>
    <w:rsid w:val="00CE74F0"/>
    <w:rsid w:val="00CF2791"/>
    <w:rsid w:val="00CF2EFC"/>
    <w:rsid w:val="00CF3FD1"/>
    <w:rsid w:val="00CF4084"/>
    <w:rsid w:val="00CF4309"/>
    <w:rsid w:val="00CF466E"/>
    <w:rsid w:val="00CF4F02"/>
    <w:rsid w:val="00CF5F9F"/>
    <w:rsid w:val="00CF665E"/>
    <w:rsid w:val="00D00E55"/>
    <w:rsid w:val="00D00F24"/>
    <w:rsid w:val="00D024EA"/>
    <w:rsid w:val="00D02F7B"/>
    <w:rsid w:val="00D04DEB"/>
    <w:rsid w:val="00D05137"/>
    <w:rsid w:val="00D0660E"/>
    <w:rsid w:val="00D0747B"/>
    <w:rsid w:val="00D110F3"/>
    <w:rsid w:val="00D112DB"/>
    <w:rsid w:val="00D12C38"/>
    <w:rsid w:val="00D13492"/>
    <w:rsid w:val="00D13DA8"/>
    <w:rsid w:val="00D15E8A"/>
    <w:rsid w:val="00D16696"/>
    <w:rsid w:val="00D20399"/>
    <w:rsid w:val="00D20DCC"/>
    <w:rsid w:val="00D21B0F"/>
    <w:rsid w:val="00D25758"/>
    <w:rsid w:val="00D267A3"/>
    <w:rsid w:val="00D27C8B"/>
    <w:rsid w:val="00D322F5"/>
    <w:rsid w:val="00D32F4D"/>
    <w:rsid w:val="00D3455E"/>
    <w:rsid w:val="00D35E26"/>
    <w:rsid w:val="00D40C58"/>
    <w:rsid w:val="00D42810"/>
    <w:rsid w:val="00D432BF"/>
    <w:rsid w:val="00D44548"/>
    <w:rsid w:val="00D449BB"/>
    <w:rsid w:val="00D44E73"/>
    <w:rsid w:val="00D45160"/>
    <w:rsid w:val="00D45265"/>
    <w:rsid w:val="00D456DC"/>
    <w:rsid w:val="00D45C97"/>
    <w:rsid w:val="00D47BA5"/>
    <w:rsid w:val="00D506D2"/>
    <w:rsid w:val="00D51463"/>
    <w:rsid w:val="00D51668"/>
    <w:rsid w:val="00D5384B"/>
    <w:rsid w:val="00D558E3"/>
    <w:rsid w:val="00D55BD8"/>
    <w:rsid w:val="00D55E2D"/>
    <w:rsid w:val="00D57073"/>
    <w:rsid w:val="00D570D6"/>
    <w:rsid w:val="00D606C2"/>
    <w:rsid w:val="00D609A4"/>
    <w:rsid w:val="00D617D6"/>
    <w:rsid w:val="00D61E7F"/>
    <w:rsid w:val="00D62E46"/>
    <w:rsid w:val="00D6524C"/>
    <w:rsid w:val="00D65966"/>
    <w:rsid w:val="00D66A3D"/>
    <w:rsid w:val="00D67D35"/>
    <w:rsid w:val="00D70013"/>
    <w:rsid w:val="00D70412"/>
    <w:rsid w:val="00D704DD"/>
    <w:rsid w:val="00D75B57"/>
    <w:rsid w:val="00D7618F"/>
    <w:rsid w:val="00D76429"/>
    <w:rsid w:val="00D81C0A"/>
    <w:rsid w:val="00D85386"/>
    <w:rsid w:val="00D87681"/>
    <w:rsid w:val="00D878F3"/>
    <w:rsid w:val="00D90517"/>
    <w:rsid w:val="00D91347"/>
    <w:rsid w:val="00D92024"/>
    <w:rsid w:val="00D92607"/>
    <w:rsid w:val="00D96C16"/>
    <w:rsid w:val="00D97014"/>
    <w:rsid w:val="00DA0320"/>
    <w:rsid w:val="00DA1B4A"/>
    <w:rsid w:val="00DA2558"/>
    <w:rsid w:val="00DA33E6"/>
    <w:rsid w:val="00DA3558"/>
    <w:rsid w:val="00DA363B"/>
    <w:rsid w:val="00DA48CF"/>
    <w:rsid w:val="00DA60DB"/>
    <w:rsid w:val="00DA6FF8"/>
    <w:rsid w:val="00DA7D41"/>
    <w:rsid w:val="00DB2BDA"/>
    <w:rsid w:val="00DB2CCB"/>
    <w:rsid w:val="00DB3910"/>
    <w:rsid w:val="00DB6A76"/>
    <w:rsid w:val="00DB72F3"/>
    <w:rsid w:val="00DB7BE7"/>
    <w:rsid w:val="00DC0A14"/>
    <w:rsid w:val="00DC0DEB"/>
    <w:rsid w:val="00DC1245"/>
    <w:rsid w:val="00DC17A7"/>
    <w:rsid w:val="00DC62E4"/>
    <w:rsid w:val="00DC6A75"/>
    <w:rsid w:val="00DD033B"/>
    <w:rsid w:val="00DD05E8"/>
    <w:rsid w:val="00DD10B0"/>
    <w:rsid w:val="00DD29F6"/>
    <w:rsid w:val="00DD2AE7"/>
    <w:rsid w:val="00DD5092"/>
    <w:rsid w:val="00DE0AAB"/>
    <w:rsid w:val="00DE2FC0"/>
    <w:rsid w:val="00DE5589"/>
    <w:rsid w:val="00DE68F5"/>
    <w:rsid w:val="00DF1247"/>
    <w:rsid w:val="00DF2203"/>
    <w:rsid w:val="00DF2288"/>
    <w:rsid w:val="00DF2C1F"/>
    <w:rsid w:val="00DF4DAD"/>
    <w:rsid w:val="00DF7F50"/>
    <w:rsid w:val="00E001EC"/>
    <w:rsid w:val="00E00BBD"/>
    <w:rsid w:val="00E01197"/>
    <w:rsid w:val="00E0153E"/>
    <w:rsid w:val="00E01DF2"/>
    <w:rsid w:val="00E022D1"/>
    <w:rsid w:val="00E02784"/>
    <w:rsid w:val="00E029B4"/>
    <w:rsid w:val="00E032D4"/>
    <w:rsid w:val="00E040D2"/>
    <w:rsid w:val="00E045FC"/>
    <w:rsid w:val="00E06C62"/>
    <w:rsid w:val="00E11DD2"/>
    <w:rsid w:val="00E1215A"/>
    <w:rsid w:val="00E14643"/>
    <w:rsid w:val="00E15A95"/>
    <w:rsid w:val="00E16FB2"/>
    <w:rsid w:val="00E20708"/>
    <w:rsid w:val="00E230D7"/>
    <w:rsid w:val="00E26F58"/>
    <w:rsid w:val="00E31110"/>
    <w:rsid w:val="00E320F1"/>
    <w:rsid w:val="00E322B2"/>
    <w:rsid w:val="00E32C80"/>
    <w:rsid w:val="00E3585F"/>
    <w:rsid w:val="00E358EA"/>
    <w:rsid w:val="00E35BE5"/>
    <w:rsid w:val="00E36531"/>
    <w:rsid w:val="00E3664A"/>
    <w:rsid w:val="00E372CA"/>
    <w:rsid w:val="00E3746E"/>
    <w:rsid w:val="00E4042A"/>
    <w:rsid w:val="00E41433"/>
    <w:rsid w:val="00E41858"/>
    <w:rsid w:val="00E422E8"/>
    <w:rsid w:val="00E437A8"/>
    <w:rsid w:val="00E45159"/>
    <w:rsid w:val="00E4596A"/>
    <w:rsid w:val="00E45B8F"/>
    <w:rsid w:val="00E46004"/>
    <w:rsid w:val="00E46B7A"/>
    <w:rsid w:val="00E46D9D"/>
    <w:rsid w:val="00E4776F"/>
    <w:rsid w:val="00E50011"/>
    <w:rsid w:val="00E51BFD"/>
    <w:rsid w:val="00E51D25"/>
    <w:rsid w:val="00E5409E"/>
    <w:rsid w:val="00E54307"/>
    <w:rsid w:val="00E56513"/>
    <w:rsid w:val="00E57063"/>
    <w:rsid w:val="00E575C8"/>
    <w:rsid w:val="00E618B9"/>
    <w:rsid w:val="00E61A97"/>
    <w:rsid w:val="00E61B65"/>
    <w:rsid w:val="00E621D7"/>
    <w:rsid w:val="00E62CA9"/>
    <w:rsid w:val="00E63CF7"/>
    <w:rsid w:val="00E63E5C"/>
    <w:rsid w:val="00E63E8B"/>
    <w:rsid w:val="00E65FEA"/>
    <w:rsid w:val="00E716EF"/>
    <w:rsid w:val="00E7235D"/>
    <w:rsid w:val="00E726D7"/>
    <w:rsid w:val="00E72824"/>
    <w:rsid w:val="00E72A04"/>
    <w:rsid w:val="00E72A1A"/>
    <w:rsid w:val="00E7394E"/>
    <w:rsid w:val="00E739CD"/>
    <w:rsid w:val="00E73FC0"/>
    <w:rsid w:val="00E75C4D"/>
    <w:rsid w:val="00E75DEC"/>
    <w:rsid w:val="00E771D8"/>
    <w:rsid w:val="00E77D39"/>
    <w:rsid w:val="00E8038F"/>
    <w:rsid w:val="00E80582"/>
    <w:rsid w:val="00E808C1"/>
    <w:rsid w:val="00E809A5"/>
    <w:rsid w:val="00E81961"/>
    <w:rsid w:val="00E82D55"/>
    <w:rsid w:val="00E83523"/>
    <w:rsid w:val="00E84BB8"/>
    <w:rsid w:val="00E85D88"/>
    <w:rsid w:val="00E86736"/>
    <w:rsid w:val="00E87197"/>
    <w:rsid w:val="00E9009C"/>
    <w:rsid w:val="00E90123"/>
    <w:rsid w:val="00E92D5D"/>
    <w:rsid w:val="00E92F58"/>
    <w:rsid w:val="00E9404F"/>
    <w:rsid w:val="00E94F81"/>
    <w:rsid w:val="00E95A8F"/>
    <w:rsid w:val="00E9618F"/>
    <w:rsid w:val="00E96E6F"/>
    <w:rsid w:val="00E96EC0"/>
    <w:rsid w:val="00EA2054"/>
    <w:rsid w:val="00EA21CF"/>
    <w:rsid w:val="00EA33DC"/>
    <w:rsid w:val="00EA3BEC"/>
    <w:rsid w:val="00EA593F"/>
    <w:rsid w:val="00EA5C9E"/>
    <w:rsid w:val="00EA5D19"/>
    <w:rsid w:val="00EA75BE"/>
    <w:rsid w:val="00EB0207"/>
    <w:rsid w:val="00EB05C5"/>
    <w:rsid w:val="00EB13B1"/>
    <w:rsid w:val="00EB2302"/>
    <w:rsid w:val="00EB3A80"/>
    <w:rsid w:val="00EB3B1C"/>
    <w:rsid w:val="00EB3BC4"/>
    <w:rsid w:val="00EB3D62"/>
    <w:rsid w:val="00EB4D8C"/>
    <w:rsid w:val="00EB5F22"/>
    <w:rsid w:val="00EB619F"/>
    <w:rsid w:val="00EB6497"/>
    <w:rsid w:val="00EB7179"/>
    <w:rsid w:val="00EB7A41"/>
    <w:rsid w:val="00EC279E"/>
    <w:rsid w:val="00EC27F5"/>
    <w:rsid w:val="00EC2FEE"/>
    <w:rsid w:val="00EC3172"/>
    <w:rsid w:val="00EC375A"/>
    <w:rsid w:val="00EC3C71"/>
    <w:rsid w:val="00EC4F5A"/>
    <w:rsid w:val="00EC5044"/>
    <w:rsid w:val="00EC59F1"/>
    <w:rsid w:val="00EC6EF5"/>
    <w:rsid w:val="00EC719E"/>
    <w:rsid w:val="00ED1781"/>
    <w:rsid w:val="00ED2EC9"/>
    <w:rsid w:val="00ED3645"/>
    <w:rsid w:val="00ED3A6C"/>
    <w:rsid w:val="00ED5201"/>
    <w:rsid w:val="00ED5E87"/>
    <w:rsid w:val="00EE2A0E"/>
    <w:rsid w:val="00EE2E94"/>
    <w:rsid w:val="00EE2F6C"/>
    <w:rsid w:val="00EE46B7"/>
    <w:rsid w:val="00EE53E5"/>
    <w:rsid w:val="00EE58E1"/>
    <w:rsid w:val="00EE672C"/>
    <w:rsid w:val="00EF0015"/>
    <w:rsid w:val="00EF0D12"/>
    <w:rsid w:val="00EF1903"/>
    <w:rsid w:val="00EF1DB1"/>
    <w:rsid w:val="00EF22DC"/>
    <w:rsid w:val="00EF242C"/>
    <w:rsid w:val="00EF2760"/>
    <w:rsid w:val="00EF4014"/>
    <w:rsid w:val="00EF5823"/>
    <w:rsid w:val="00EF5B59"/>
    <w:rsid w:val="00EF69CF"/>
    <w:rsid w:val="00EF6FEC"/>
    <w:rsid w:val="00EF76F7"/>
    <w:rsid w:val="00EF7D66"/>
    <w:rsid w:val="00F003ED"/>
    <w:rsid w:val="00F03A8E"/>
    <w:rsid w:val="00F03DF6"/>
    <w:rsid w:val="00F04A53"/>
    <w:rsid w:val="00F054A7"/>
    <w:rsid w:val="00F0633B"/>
    <w:rsid w:val="00F063B2"/>
    <w:rsid w:val="00F06929"/>
    <w:rsid w:val="00F06C28"/>
    <w:rsid w:val="00F1057A"/>
    <w:rsid w:val="00F11EAE"/>
    <w:rsid w:val="00F13B6F"/>
    <w:rsid w:val="00F1614A"/>
    <w:rsid w:val="00F2088A"/>
    <w:rsid w:val="00F2261A"/>
    <w:rsid w:val="00F24746"/>
    <w:rsid w:val="00F24806"/>
    <w:rsid w:val="00F249BB"/>
    <w:rsid w:val="00F269E4"/>
    <w:rsid w:val="00F2773E"/>
    <w:rsid w:val="00F30122"/>
    <w:rsid w:val="00F31612"/>
    <w:rsid w:val="00F32196"/>
    <w:rsid w:val="00F32305"/>
    <w:rsid w:val="00F353AE"/>
    <w:rsid w:val="00F359B2"/>
    <w:rsid w:val="00F36FF8"/>
    <w:rsid w:val="00F37B05"/>
    <w:rsid w:val="00F40400"/>
    <w:rsid w:val="00F41B1A"/>
    <w:rsid w:val="00F4664A"/>
    <w:rsid w:val="00F4684C"/>
    <w:rsid w:val="00F46D62"/>
    <w:rsid w:val="00F5048E"/>
    <w:rsid w:val="00F51B3C"/>
    <w:rsid w:val="00F51EC8"/>
    <w:rsid w:val="00F530DE"/>
    <w:rsid w:val="00F5354F"/>
    <w:rsid w:val="00F53975"/>
    <w:rsid w:val="00F56927"/>
    <w:rsid w:val="00F57851"/>
    <w:rsid w:val="00F606E5"/>
    <w:rsid w:val="00F61119"/>
    <w:rsid w:val="00F615A4"/>
    <w:rsid w:val="00F62550"/>
    <w:rsid w:val="00F639AF"/>
    <w:rsid w:val="00F63F3D"/>
    <w:rsid w:val="00F67E18"/>
    <w:rsid w:val="00F706AC"/>
    <w:rsid w:val="00F71284"/>
    <w:rsid w:val="00F80088"/>
    <w:rsid w:val="00F809D7"/>
    <w:rsid w:val="00F833B2"/>
    <w:rsid w:val="00F837E3"/>
    <w:rsid w:val="00F84245"/>
    <w:rsid w:val="00F8460A"/>
    <w:rsid w:val="00F84887"/>
    <w:rsid w:val="00F84DBA"/>
    <w:rsid w:val="00F851DF"/>
    <w:rsid w:val="00F85C9D"/>
    <w:rsid w:val="00F85CBF"/>
    <w:rsid w:val="00F87399"/>
    <w:rsid w:val="00F91627"/>
    <w:rsid w:val="00F91E29"/>
    <w:rsid w:val="00F92ED5"/>
    <w:rsid w:val="00F930EB"/>
    <w:rsid w:val="00F942A1"/>
    <w:rsid w:val="00F9474F"/>
    <w:rsid w:val="00F94C1A"/>
    <w:rsid w:val="00F97E50"/>
    <w:rsid w:val="00FA124C"/>
    <w:rsid w:val="00FA15D6"/>
    <w:rsid w:val="00FA323F"/>
    <w:rsid w:val="00FA6927"/>
    <w:rsid w:val="00FA6ADE"/>
    <w:rsid w:val="00FA6F64"/>
    <w:rsid w:val="00FA7315"/>
    <w:rsid w:val="00FB13DF"/>
    <w:rsid w:val="00FB2281"/>
    <w:rsid w:val="00FB4E2D"/>
    <w:rsid w:val="00FB5E75"/>
    <w:rsid w:val="00FB638A"/>
    <w:rsid w:val="00FC026C"/>
    <w:rsid w:val="00FC0D78"/>
    <w:rsid w:val="00FC0FF4"/>
    <w:rsid w:val="00FC21A0"/>
    <w:rsid w:val="00FC568C"/>
    <w:rsid w:val="00FC6AAE"/>
    <w:rsid w:val="00FC7401"/>
    <w:rsid w:val="00FC77AE"/>
    <w:rsid w:val="00FC7E41"/>
    <w:rsid w:val="00FD08A1"/>
    <w:rsid w:val="00FD2191"/>
    <w:rsid w:val="00FD5F6D"/>
    <w:rsid w:val="00FD64DE"/>
    <w:rsid w:val="00FE0EAB"/>
    <w:rsid w:val="00FE18EF"/>
    <w:rsid w:val="00FE1DA3"/>
    <w:rsid w:val="00FE3CC0"/>
    <w:rsid w:val="00FE3D1D"/>
    <w:rsid w:val="00FE4D14"/>
    <w:rsid w:val="00FE70FD"/>
    <w:rsid w:val="00FF172C"/>
    <w:rsid w:val="00FF2663"/>
    <w:rsid w:val="00FF3FC0"/>
    <w:rsid w:val="00FF5683"/>
    <w:rsid w:val="00FF5ADA"/>
    <w:rsid w:val="00FF6030"/>
    <w:rsid w:val="00FF6A90"/>
    <w:rsid w:val="00FF768D"/>
    <w:rsid w:val="00FF7BFE"/>
    <w:rsid w:val="00FF7F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2676E1"/>
  <w15:chartTrackingRefBased/>
  <w15:docId w15:val="{FAC63694-4443-44F2-ABCE-E7AFC300A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AC1"/>
    <w:rPr>
      <w:sz w:val="24"/>
      <w:szCs w:val="24"/>
    </w:rPr>
  </w:style>
  <w:style w:type="paragraph" w:styleId="Heading1">
    <w:name w:val="heading 1"/>
    <w:basedOn w:val="ondertitelvoorpagina"/>
    <w:next w:val="Normal"/>
    <w:link w:val="Heading1Char"/>
    <w:uiPriority w:val="9"/>
    <w:qFormat/>
    <w:rsid w:val="00B83835"/>
    <w:pPr>
      <w:ind w:firstLine="0"/>
      <w:outlineLvl w:val="0"/>
    </w:pPr>
    <w:rPr>
      <w:spacing w:val="40"/>
      <w:sz w:val="36"/>
    </w:rPr>
  </w:style>
  <w:style w:type="paragraph" w:styleId="Heading2">
    <w:name w:val="heading 2"/>
    <w:basedOn w:val="Heading1"/>
    <w:next w:val="Normal"/>
    <w:link w:val="Heading2Char"/>
    <w:uiPriority w:val="9"/>
    <w:unhideWhenUsed/>
    <w:qFormat/>
    <w:rsid w:val="00DF2288"/>
    <w:pPr>
      <w:spacing w:before="240"/>
      <w:outlineLvl w:val="1"/>
    </w:pPr>
    <w:rPr>
      <w:sz w:val="28"/>
    </w:rPr>
  </w:style>
  <w:style w:type="paragraph" w:styleId="Heading3">
    <w:name w:val="heading 3"/>
    <w:basedOn w:val="Normal"/>
    <w:next w:val="Normal"/>
    <w:link w:val="Heading3Char"/>
    <w:uiPriority w:val="9"/>
    <w:unhideWhenUsed/>
    <w:rsid w:val="00C63F9B"/>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rsid w:val="00A4425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A4425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15AC4"/>
    <w:pPr>
      <w:numPr>
        <w:numId w:val="2"/>
      </w:numPr>
      <w:spacing w:line="276" w:lineRule="auto"/>
      <w:contextualSpacing/>
    </w:pPr>
  </w:style>
  <w:style w:type="paragraph" w:styleId="Header">
    <w:name w:val="header"/>
    <w:basedOn w:val="Normal"/>
    <w:link w:val="HeaderChar"/>
    <w:uiPriority w:val="99"/>
    <w:unhideWhenUsed/>
    <w:rsid w:val="00C01B2D"/>
    <w:pPr>
      <w:tabs>
        <w:tab w:val="center" w:pos="4536"/>
        <w:tab w:val="right" w:pos="9072"/>
      </w:tabs>
      <w:spacing w:after="0" w:line="240" w:lineRule="auto"/>
    </w:pPr>
  </w:style>
  <w:style w:type="character" w:customStyle="1" w:styleId="HeaderChar">
    <w:name w:val="Header Char"/>
    <w:basedOn w:val="DefaultParagraphFont"/>
    <w:link w:val="Header"/>
    <w:uiPriority w:val="99"/>
    <w:rsid w:val="00C01B2D"/>
  </w:style>
  <w:style w:type="paragraph" w:styleId="Footer">
    <w:name w:val="footer"/>
    <w:basedOn w:val="Normal"/>
    <w:link w:val="FooterChar"/>
    <w:uiPriority w:val="99"/>
    <w:unhideWhenUsed/>
    <w:rsid w:val="00C01B2D"/>
    <w:pPr>
      <w:tabs>
        <w:tab w:val="center" w:pos="4536"/>
        <w:tab w:val="right" w:pos="9072"/>
      </w:tabs>
      <w:spacing w:after="0" w:line="240" w:lineRule="auto"/>
    </w:pPr>
  </w:style>
  <w:style w:type="character" w:customStyle="1" w:styleId="FooterChar">
    <w:name w:val="Footer Char"/>
    <w:basedOn w:val="DefaultParagraphFont"/>
    <w:link w:val="Footer"/>
    <w:uiPriority w:val="99"/>
    <w:rsid w:val="00C01B2D"/>
  </w:style>
  <w:style w:type="character" w:customStyle="1" w:styleId="Heading1Char">
    <w:name w:val="Heading 1 Char"/>
    <w:basedOn w:val="DefaultParagraphFont"/>
    <w:link w:val="Heading1"/>
    <w:uiPriority w:val="9"/>
    <w:rsid w:val="00B83835"/>
    <w:rPr>
      <w:rFonts w:eastAsiaTheme="minorEastAsia"/>
      <w:color w:val="5A5A5A" w:themeColor="text1" w:themeTint="A5"/>
      <w:spacing w:val="40"/>
      <w:sz w:val="36"/>
    </w:rPr>
  </w:style>
  <w:style w:type="paragraph" w:styleId="Caption">
    <w:name w:val="caption"/>
    <w:basedOn w:val="Normal"/>
    <w:next w:val="Normal"/>
    <w:uiPriority w:val="35"/>
    <w:unhideWhenUsed/>
    <w:qFormat/>
    <w:rsid w:val="00652024"/>
    <w:pPr>
      <w:spacing w:after="200" w:line="240" w:lineRule="auto"/>
    </w:pPr>
    <w:rPr>
      <w:i/>
      <w:iCs/>
      <w:color w:val="44546A" w:themeColor="text2"/>
      <w:sz w:val="18"/>
      <w:szCs w:val="18"/>
    </w:rPr>
  </w:style>
  <w:style w:type="character" w:styleId="Hyperlink">
    <w:name w:val="Hyperlink"/>
    <w:basedOn w:val="DefaultParagraphFont"/>
    <w:uiPriority w:val="99"/>
    <w:unhideWhenUsed/>
    <w:rsid w:val="00652024"/>
    <w:rPr>
      <w:color w:val="0563C1" w:themeColor="hyperlink"/>
      <w:u w:val="single"/>
    </w:rPr>
  </w:style>
  <w:style w:type="paragraph" w:styleId="BalloonText">
    <w:name w:val="Balloon Text"/>
    <w:basedOn w:val="Normal"/>
    <w:link w:val="BalloonTextChar"/>
    <w:uiPriority w:val="99"/>
    <w:semiHidden/>
    <w:unhideWhenUsed/>
    <w:rsid w:val="007F42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420B"/>
    <w:rPr>
      <w:rFonts w:ascii="Segoe UI" w:hAnsi="Segoe UI" w:cs="Segoe UI"/>
      <w:sz w:val="18"/>
      <w:szCs w:val="18"/>
    </w:rPr>
  </w:style>
  <w:style w:type="paragraph" w:customStyle="1" w:styleId="koptekst">
    <w:name w:val="koptekst"/>
    <w:basedOn w:val="Normal"/>
    <w:link w:val="koptekstChar"/>
    <w:qFormat/>
    <w:rsid w:val="007F420B"/>
    <w:rPr>
      <w:color w:val="808080" w:themeColor="background1" w:themeShade="80"/>
      <w:sz w:val="18"/>
    </w:rPr>
  </w:style>
  <w:style w:type="paragraph" w:customStyle="1" w:styleId="koptekst1">
    <w:name w:val="koptekst1"/>
    <w:basedOn w:val="Normal"/>
    <w:link w:val="koptekst1Char"/>
    <w:qFormat/>
    <w:rsid w:val="000C0242"/>
    <w:pPr>
      <w:tabs>
        <w:tab w:val="right" w:pos="0"/>
        <w:tab w:val="left" w:pos="851"/>
        <w:tab w:val="center" w:pos="4550"/>
        <w:tab w:val="right" w:pos="9072"/>
      </w:tabs>
      <w:spacing w:before="240"/>
    </w:pPr>
    <w:rPr>
      <w:color w:val="808080" w:themeColor="background1" w:themeShade="80"/>
      <w:spacing w:val="60"/>
    </w:rPr>
  </w:style>
  <w:style w:type="character" w:customStyle="1" w:styleId="koptekstChar">
    <w:name w:val="koptekst Char"/>
    <w:basedOn w:val="DefaultParagraphFont"/>
    <w:link w:val="koptekst"/>
    <w:rsid w:val="007F420B"/>
    <w:rPr>
      <w:color w:val="808080" w:themeColor="background1" w:themeShade="80"/>
      <w:sz w:val="18"/>
    </w:rPr>
  </w:style>
  <w:style w:type="character" w:customStyle="1" w:styleId="koptekst1Char">
    <w:name w:val="koptekst1 Char"/>
    <w:basedOn w:val="DefaultParagraphFont"/>
    <w:link w:val="koptekst1"/>
    <w:rsid w:val="000C0242"/>
    <w:rPr>
      <w:color w:val="808080" w:themeColor="background1" w:themeShade="80"/>
      <w:spacing w:val="60"/>
      <w:sz w:val="24"/>
      <w:szCs w:val="24"/>
    </w:rPr>
  </w:style>
  <w:style w:type="table" w:styleId="TableGrid">
    <w:name w:val="Table Grid"/>
    <w:basedOn w:val="TableNormal"/>
    <w:uiPriority w:val="39"/>
    <w:rsid w:val="006B4A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6B4A7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6B4A7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Spacing">
    <w:name w:val="No Spacing"/>
    <w:link w:val="NoSpacingChar"/>
    <w:uiPriority w:val="1"/>
    <w:qFormat/>
    <w:rsid w:val="00285D38"/>
    <w:pPr>
      <w:spacing w:after="0" w:line="240" w:lineRule="auto"/>
    </w:pPr>
    <w:rPr>
      <w:rFonts w:eastAsiaTheme="minorEastAsia"/>
      <w:lang w:eastAsia="nl-NL"/>
    </w:rPr>
  </w:style>
  <w:style w:type="character" w:customStyle="1" w:styleId="NoSpacingChar">
    <w:name w:val="No Spacing Char"/>
    <w:basedOn w:val="DefaultParagraphFont"/>
    <w:link w:val="NoSpacing"/>
    <w:uiPriority w:val="1"/>
    <w:rsid w:val="00285D38"/>
    <w:rPr>
      <w:rFonts w:eastAsiaTheme="minorEastAsia"/>
      <w:lang w:eastAsia="nl-NL"/>
    </w:rPr>
  </w:style>
  <w:style w:type="paragraph" w:customStyle="1" w:styleId="vraagnummer">
    <w:name w:val="vraagnummer"/>
    <w:basedOn w:val="Normal"/>
    <w:link w:val="vraagnummerChar"/>
    <w:qFormat/>
    <w:rsid w:val="00752F10"/>
    <w:pPr>
      <w:tabs>
        <w:tab w:val="left" w:pos="0"/>
      </w:tabs>
      <w:ind w:left="567" w:hanging="567"/>
    </w:pPr>
  </w:style>
  <w:style w:type="character" w:customStyle="1" w:styleId="vraagnummerChar">
    <w:name w:val="vraagnummer Char"/>
    <w:basedOn w:val="DefaultParagraphFont"/>
    <w:link w:val="vraagnummer"/>
    <w:rsid w:val="00752F10"/>
    <w:rPr>
      <w:sz w:val="24"/>
      <w:szCs w:val="24"/>
    </w:rPr>
  </w:style>
  <w:style w:type="character" w:styleId="Mention">
    <w:name w:val="Mention"/>
    <w:basedOn w:val="DefaultParagraphFont"/>
    <w:uiPriority w:val="99"/>
    <w:semiHidden/>
    <w:unhideWhenUsed/>
    <w:rsid w:val="00575FDF"/>
    <w:rPr>
      <w:color w:val="2B579A"/>
      <w:shd w:val="clear" w:color="auto" w:fill="E6E6E6"/>
    </w:rPr>
  </w:style>
  <w:style w:type="character" w:styleId="PlaceholderText">
    <w:name w:val="Placeholder Text"/>
    <w:basedOn w:val="DefaultParagraphFont"/>
    <w:uiPriority w:val="99"/>
    <w:semiHidden/>
    <w:rsid w:val="00E15A95"/>
    <w:rPr>
      <w:color w:val="808080"/>
    </w:rPr>
  </w:style>
  <w:style w:type="table" w:styleId="TableGridLight">
    <w:name w:val="Grid Table Light"/>
    <w:basedOn w:val="TableNormal"/>
    <w:uiPriority w:val="40"/>
    <w:rsid w:val="0092116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2116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2116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Accent3">
    <w:name w:val="Grid Table 2 Accent 3"/>
    <w:basedOn w:val="TableNormal"/>
    <w:uiPriority w:val="47"/>
    <w:rsid w:val="00921161"/>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converted-space">
    <w:name w:val="apple-converted-space"/>
    <w:basedOn w:val="DefaultParagraphFont"/>
    <w:rsid w:val="006868CB"/>
  </w:style>
  <w:style w:type="paragraph" w:customStyle="1" w:styleId="voorpaginakop">
    <w:name w:val="voorpagina kop"/>
    <w:basedOn w:val="Heading1"/>
    <w:link w:val="voorpaginakopChar"/>
    <w:qFormat/>
    <w:rsid w:val="006270D4"/>
    <w:pPr>
      <w:jc w:val="center"/>
    </w:pPr>
    <w:rPr>
      <w:sz w:val="72"/>
    </w:rPr>
  </w:style>
  <w:style w:type="character" w:customStyle="1" w:styleId="voorpaginakopChar">
    <w:name w:val="voorpagina kop Char"/>
    <w:basedOn w:val="Heading1Char"/>
    <w:link w:val="voorpaginakop"/>
    <w:rsid w:val="006270D4"/>
    <w:rPr>
      <w:rFonts w:asciiTheme="majorHAnsi" w:eastAsiaTheme="majorEastAsia" w:hAnsiTheme="majorHAnsi" w:cstheme="majorBidi"/>
      <w:b w:val="0"/>
      <w:color w:val="1F3864" w:themeColor="accent5" w:themeShade="80"/>
      <w:spacing w:val="40"/>
      <w:sz w:val="72"/>
      <w:szCs w:val="48"/>
    </w:rPr>
  </w:style>
  <w:style w:type="character" w:customStyle="1" w:styleId="Heading2Char">
    <w:name w:val="Heading 2 Char"/>
    <w:basedOn w:val="DefaultParagraphFont"/>
    <w:link w:val="Heading2"/>
    <w:uiPriority w:val="9"/>
    <w:rsid w:val="00DF2288"/>
    <w:rPr>
      <w:rFonts w:eastAsiaTheme="minorEastAsia"/>
      <w:color w:val="5A5A5A" w:themeColor="text1" w:themeTint="A5"/>
      <w:spacing w:val="40"/>
      <w:sz w:val="28"/>
    </w:rPr>
  </w:style>
  <w:style w:type="paragraph" w:styleId="Subtitle">
    <w:name w:val="Subtitle"/>
    <w:basedOn w:val="Normal"/>
    <w:next w:val="Normal"/>
    <w:link w:val="SubtitleChar"/>
    <w:uiPriority w:val="11"/>
    <w:qFormat/>
    <w:rsid w:val="00EF0015"/>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EF0015"/>
    <w:rPr>
      <w:rFonts w:eastAsiaTheme="minorEastAsia"/>
      <w:color w:val="5A5A5A" w:themeColor="text1" w:themeTint="A5"/>
      <w:spacing w:val="15"/>
    </w:rPr>
  </w:style>
  <w:style w:type="paragraph" w:customStyle="1" w:styleId="regelinvoettekst">
    <w:name w:val="regel in voettekst"/>
    <w:basedOn w:val="Normal"/>
    <w:link w:val="regelinvoettekstChar"/>
    <w:qFormat/>
    <w:rsid w:val="009678E4"/>
    <w:pPr>
      <w:tabs>
        <w:tab w:val="center" w:pos="4253"/>
        <w:tab w:val="left" w:pos="7088"/>
      </w:tabs>
      <w:ind w:right="-426"/>
    </w:pPr>
  </w:style>
  <w:style w:type="paragraph" w:customStyle="1" w:styleId="kleinelettersvoettekst">
    <w:name w:val="kleine letters voettekst"/>
    <w:basedOn w:val="koptekst"/>
    <w:link w:val="kleinelettersvoettekstChar"/>
    <w:qFormat/>
    <w:rsid w:val="009678E4"/>
    <w:pPr>
      <w:tabs>
        <w:tab w:val="center" w:pos="4253"/>
      </w:tabs>
    </w:pPr>
    <w:rPr>
      <w:noProof/>
    </w:rPr>
  </w:style>
  <w:style w:type="character" w:customStyle="1" w:styleId="regelinvoettekstChar">
    <w:name w:val="regel in voettekst Char"/>
    <w:basedOn w:val="DefaultParagraphFont"/>
    <w:link w:val="regelinvoettekst"/>
    <w:rsid w:val="009678E4"/>
    <w:rPr>
      <w:sz w:val="24"/>
      <w:szCs w:val="24"/>
    </w:rPr>
  </w:style>
  <w:style w:type="paragraph" w:customStyle="1" w:styleId="ondertitelvoorpagina">
    <w:name w:val="ondertitel voorpagina"/>
    <w:basedOn w:val="Subtitle"/>
    <w:link w:val="ondertitelvoorpaginaChar"/>
    <w:qFormat/>
    <w:rsid w:val="0039720E"/>
    <w:pPr>
      <w:ind w:firstLine="709"/>
    </w:pPr>
    <w:rPr>
      <w:sz w:val="32"/>
    </w:rPr>
  </w:style>
  <w:style w:type="character" w:customStyle="1" w:styleId="kleinelettersvoettekstChar">
    <w:name w:val="kleine letters voettekst Char"/>
    <w:basedOn w:val="koptekstChar"/>
    <w:link w:val="kleinelettersvoettekst"/>
    <w:rsid w:val="009678E4"/>
    <w:rPr>
      <w:noProof/>
      <w:color w:val="808080" w:themeColor="background1" w:themeShade="80"/>
      <w:sz w:val="18"/>
      <w:szCs w:val="24"/>
    </w:rPr>
  </w:style>
  <w:style w:type="paragraph" w:customStyle="1" w:styleId="opsomming">
    <w:name w:val="opsomming"/>
    <w:basedOn w:val="ListParagraph"/>
    <w:link w:val="opsommingChar"/>
    <w:qFormat/>
    <w:rsid w:val="00F32196"/>
    <w:pPr>
      <w:numPr>
        <w:numId w:val="1"/>
      </w:numPr>
    </w:pPr>
  </w:style>
  <w:style w:type="character" w:customStyle="1" w:styleId="ondertitelvoorpaginaChar">
    <w:name w:val="ondertitel voorpagina Char"/>
    <w:basedOn w:val="SubtitleChar"/>
    <w:link w:val="ondertitelvoorpagina"/>
    <w:rsid w:val="0039720E"/>
    <w:rPr>
      <w:rFonts w:eastAsiaTheme="minorEastAsia"/>
      <w:color w:val="5A5A5A" w:themeColor="text1" w:themeTint="A5"/>
      <w:spacing w:val="15"/>
      <w:sz w:val="32"/>
    </w:rPr>
  </w:style>
  <w:style w:type="character" w:styleId="UnresolvedMention">
    <w:name w:val="Unresolved Mention"/>
    <w:basedOn w:val="DefaultParagraphFont"/>
    <w:uiPriority w:val="99"/>
    <w:semiHidden/>
    <w:unhideWhenUsed/>
    <w:rsid w:val="00814CAC"/>
    <w:rPr>
      <w:color w:val="808080"/>
      <w:shd w:val="clear" w:color="auto" w:fill="E6E6E6"/>
    </w:rPr>
  </w:style>
  <w:style w:type="character" w:customStyle="1" w:styleId="ListParagraphChar">
    <w:name w:val="List Paragraph Char"/>
    <w:basedOn w:val="DefaultParagraphFont"/>
    <w:link w:val="ListParagraph"/>
    <w:uiPriority w:val="34"/>
    <w:rsid w:val="00715AC4"/>
    <w:rPr>
      <w:sz w:val="24"/>
      <w:szCs w:val="24"/>
    </w:rPr>
  </w:style>
  <w:style w:type="character" w:customStyle="1" w:styleId="opsommingChar">
    <w:name w:val="opsomming Char"/>
    <w:basedOn w:val="ListParagraphChar"/>
    <w:link w:val="opsomming"/>
    <w:rsid w:val="00F32196"/>
    <w:rPr>
      <w:sz w:val="24"/>
      <w:szCs w:val="24"/>
    </w:rPr>
  </w:style>
  <w:style w:type="character" w:styleId="FollowedHyperlink">
    <w:name w:val="FollowedHyperlink"/>
    <w:basedOn w:val="DefaultParagraphFont"/>
    <w:uiPriority w:val="99"/>
    <w:semiHidden/>
    <w:unhideWhenUsed/>
    <w:rsid w:val="00814CAC"/>
    <w:rPr>
      <w:color w:val="954F72" w:themeColor="followedHyperlink"/>
      <w:u w:val="single"/>
    </w:rPr>
  </w:style>
  <w:style w:type="paragraph" w:customStyle="1" w:styleId="bronvermelding">
    <w:name w:val="bronvermelding"/>
    <w:basedOn w:val="Normal"/>
    <w:link w:val="bronvermeldingChar"/>
    <w:qFormat/>
    <w:rsid w:val="007B0023"/>
    <w:rPr>
      <w:b/>
      <w:i/>
      <w:sz w:val="20"/>
      <w:szCs w:val="22"/>
    </w:rPr>
  </w:style>
  <w:style w:type="character" w:customStyle="1" w:styleId="bronvermeldingChar">
    <w:name w:val="bronvermelding Char"/>
    <w:basedOn w:val="DefaultParagraphFont"/>
    <w:link w:val="bronvermelding"/>
    <w:rsid w:val="007B0023"/>
    <w:rPr>
      <w:b/>
      <w:i/>
      <w:sz w:val="20"/>
    </w:rPr>
  </w:style>
  <w:style w:type="paragraph" w:styleId="CommentText">
    <w:name w:val="annotation text"/>
    <w:basedOn w:val="Normal"/>
    <w:link w:val="CommentTextChar"/>
    <w:uiPriority w:val="99"/>
    <w:unhideWhenUsed/>
    <w:rsid w:val="00F30122"/>
    <w:pPr>
      <w:spacing w:line="240" w:lineRule="auto"/>
    </w:pPr>
    <w:rPr>
      <w:sz w:val="20"/>
      <w:szCs w:val="20"/>
    </w:rPr>
  </w:style>
  <w:style w:type="character" w:customStyle="1" w:styleId="CommentTextChar">
    <w:name w:val="Comment Text Char"/>
    <w:basedOn w:val="DefaultParagraphFont"/>
    <w:link w:val="CommentText"/>
    <w:uiPriority w:val="99"/>
    <w:rsid w:val="00F30122"/>
    <w:rPr>
      <w:sz w:val="20"/>
      <w:szCs w:val="20"/>
    </w:rPr>
  </w:style>
  <w:style w:type="character" w:customStyle="1" w:styleId="Heading3Char">
    <w:name w:val="Heading 3 Char"/>
    <w:basedOn w:val="DefaultParagraphFont"/>
    <w:link w:val="Heading3"/>
    <w:uiPriority w:val="9"/>
    <w:rsid w:val="00C63F9B"/>
    <w:rPr>
      <w:rFonts w:asciiTheme="majorHAnsi" w:eastAsiaTheme="majorEastAsia" w:hAnsiTheme="majorHAnsi" w:cstheme="majorBidi"/>
      <w:color w:val="1F4D78" w:themeColor="accent1" w:themeShade="7F"/>
      <w:sz w:val="24"/>
      <w:szCs w:val="24"/>
    </w:rPr>
  </w:style>
  <w:style w:type="paragraph" w:customStyle="1" w:styleId="frontpageartikel">
    <w:name w:val="frontpage artikel"/>
    <w:basedOn w:val="Normal"/>
    <w:link w:val="frontpageartikelChar"/>
    <w:rsid w:val="00021C17"/>
    <w:pPr>
      <w:spacing w:after="480" w:line="680" w:lineRule="exact"/>
      <w:jc w:val="center"/>
    </w:pPr>
    <w:rPr>
      <w:rFonts w:ascii="Univers Condensed" w:hAnsi="Univers Condensed" w:cs="Arial"/>
      <w:b/>
      <w:smallCaps/>
      <w:color w:val="FFFFFF" w:themeColor="background1"/>
      <w:spacing w:val="-26"/>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style>
  <w:style w:type="character" w:customStyle="1" w:styleId="frontpageartikelChar">
    <w:name w:val="frontpage artikel Char"/>
    <w:basedOn w:val="DefaultParagraphFont"/>
    <w:link w:val="frontpageartikel"/>
    <w:rsid w:val="00021C17"/>
    <w:rPr>
      <w:rFonts w:ascii="Univers Condensed" w:hAnsi="Univers Condensed" w:cs="Arial"/>
      <w:b/>
      <w:smallCaps/>
      <w:color w:val="FFFFFF" w:themeColor="background1"/>
      <w:spacing w:val="-26"/>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style>
  <w:style w:type="paragraph" w:styleId="NormalWeb">
    <w:name w:val="Normal (Web)"/>
    <w:basedOn w:val="Normal"/>
    <w:uiPriority w:val="99"/>
    <w:unhideWhenUsed/>
    <w:rsid w:val="005B45F2"/>
    <w:pPr>
      <w:spacing w:before="100" w:beforeAutospacing="1" w:after="100" w:afterAutospacing="1" w:line="240" w:lineRule="auto"/>
    </w:pPr>
    <w:rPr>
      <w:rFonts w:ascii="Times New Roman" w:eastAsia="Times New Roman" w:hAnsi="Times New Roman" w:cs="Times New Roman"/>
      <w:lang w:eastAsia="nl-NL"/>
    </w:rPr>
  </w:style>
  <w:style w:type="paragraph" w:customStyle="1" w:styleId="antwoordregels">
    <w:name w:val="antwoordregels"/>
    <w:basedOn w:val="vraagnummer"/>
    <w:link w:val="antwoordregelsChar"/>
    <w:qFormat/>
    <w:rsid w:val="00B165D1"/>
    <w:rPr>
      <w:color w:val="BFBFBF" w:themeColor="background1" w:themeShade="BF"/>
    </w:rPr>
  </w:style>
  <w:style w:type="character" w:customStyle="1" w:styleId="antwoordregelsChar">
    <w:name w:val="antwoordregels Char"/>
    <w:basedOn w:val="vraagnummerChar"/>
    <w:link w:val="antwoordregels"/>
    <w:rsid w:val="00B165D1"/>
    <w:rPr>
      <w:color w:val="BFBFBF" w:themeColor="background1" w:themeShade="BF"/>
      <w:sz w:val="24"/>
      <w:szCs w:val="24"/>
    </w:rPr>
  </w:style>
  <w:style w:type="paragraph" w:customStyle="1" w:styleId="overlegmetdocent">
    <w:name w:val="overleg_met_docent"/>
    <w:basedOn w:val="vraagnummer"/>
    <w:next w:val="Normal"/>
    <w:link w:val="overlegmetdocentChar"/>
    <w:qFormat/>
    <w:rsid w:val="003E2803"/>
    <w:pPr>
      <w:numPr>
        <w:numId w:val="3"/>
      </w:numPr>
      <w:tabs>
        <w:tab w:val="clear" w:pos="0"/>
        <w:tab w:val="left" w:pos="567"/>
      </w:tabs>
      <w:spacing w:after="120" w:line="276" w:lineRule="auto"/>
      <w:ind w:left="0" w:hanging="709"/>
      <w:contextualSpacing/>
    </w:pPr>
  </w:style>
  <w:style w:type="paragraph" w:customStyle="1" w:styleId="gebruikinternet">
    <w:name w:val="gebruik_internet"/>
    <w:basedOn w:val="Normal"/>
    <w:next w:val="Normal"/>
    <w:link w:val="gebruikinternetChar"/>
    <w:qFormat/>
    <w:rsid w:val="003E2803"/>
    <w:pPr>
      <w:numPr>
        <w:numId w:val="4"/>
      </w:numPr>
      <w:tabs>
        <w:tab w:val="left" w:pos="0"/>
      </w:tabs>
      <w:spacing w:after="120" w:line="360" w:lineRule="exact"/>
    </w:pPr>
  </w:style>
  <w:style w:type="character" w:customStyle="1" w:styleId="overlegmetdocentChar">
    <w:name w:val="overleg_met_docent Char"/>
    <w:basedOn w:val="ListParagraphChar"/>
    <w:link w:val="overlegmetdocent"/>
    <w:rsid w:val="003E2803"/>
    <w:rPr>
      <w:sz w:val="24"/>
      <w:szCs w:val="24"/>
    </w:rPr>
  </w:style>
  <w:style w:type="paragraph" w:customStyle="1" w:styleId="lesboeknodig">
    <w:name w:val="lesboek_nodig"/>
    <w:next w:val="Normal"/>
    <w:link w:val="lesboeknodigChar"/>
    <w:qFormat/>
    <w:rsid w:val="003E2803"/>
    <w:pPr>
      <w:numPr>
        <w:numId w:val="5"/>
      </w:numPr>
      <w:tabs>
        <w:tab w:val="left" w:pos="0"/>
      </w:tabs>
      <w:spacing w:after="120" w:line="360" w:lineRule="exact"/>
      <w:ind w:hanging="1429"/>
    </w:pPr>
    <w:rPr>
      <w:noProof/>
      <w:sz w:val="24"/>
      <w:szCs w:val="24"/>
    </w:rPr>
  </w:style>
  <w:style w:type="character" w:customStyle="1" w:styleId="gebruikinternetChar">
    <w:name w:val="gebruik_internet Char"/>
    <w:basedOn w:val="overlegmetdocentChar"/>
    <w:link w:val="gebruikinternet"/>
    <w:rsid w:val="003E2803"/>
    <w:rPr>
      <w:sz w:val="24"/>
      <w:szCs w:val="24"/>
    </w:rPr>
  </w:style>
  <w:style w:type="paragraph" w:customStyle="1" w:styleId="routekiezen">
    <w:name w:val="route_kiezen"/>
    <w:basedOn w:val="overlegmetdocent"/>
    <w:next w:val="Normal"/>
    <w:link w:val="routekiezenChar"/>
    <w:qFormat/>
    <w:rsid w:val="00B46F5C"/>
    <w:pPr>
      <w:numPr>
        <w:numId w:val="6"/>
      </w:numPr>
      <w:ind w:left="567" w:hanging="1134"/>
    </w:pPr>
  </w:style>
  <w:style w:type="character" w:customStyle="1" w:styleId="lesboeknodigChar">
    <w:name w:val="lesboek_nodig Char"/>
    <w:basedOn w:val="gebruikinternetChar"/>
    <w:link w:val="lesboeknodig"/>
    <w:rsid w:val="003E2803"/>
    <w:rPr>
      <w:noProof/>
      <w:sz w:val="24"/>
      <w:szCs w:val="24"/>
    </w:rPr>
  </w:style>
  <w:style w:type="character" w:customStyle="1" w:styleId="routekiezenChar">
    <w:name w:val="route_kiezen Char"/>
    <w:basedOn w:val="gebruikinternetChar"/>
    <w:link w:val="routekiezen"/>
    <w:rsid w:val="00B46F5C"/>
    <w:rPr>
      <w:sz w:val="24"/>
      <w:szCs w:val="24"/>
    </w:rPr>
  </w:style>
  <w:style w:type="paragraph" w:customStyle="1" w:styleId="inleveren">
    <w:name w:val="inleveren"/>
    <w:link w:val="inleverenChar"/>
    <w:qFormat/>
    <w:rsid w:val="00B46F5C"/>
    <w:pPr>
      <w:numPr>
        <w:numId w:val="7"/>
      </w:numPr>
      <w:tabs>
        <w:tab w:val="left" w:pos="0"/>
      </w:tabs>
      <w:spacing w:after="120" w:line="360" w:lineRule="exact"/>
      <w:ind w:left="567" w:hanging="1134"/>
    </w:pPr>
    <w:rPr>
      <w:sz w:val="24"/>
      <w:szCs w:val="24"/>
    </w:rPr>
  </w:style>
  <w:style w:type="character" w:customStyle="1" w:styleId="inleverenChar">
    <w:name w:val="inleveren Char"/>
    <w:basedOn w:val="gebruikinternetChar"/>
    <w:link w:val="inleveren"/>
    <w:rsid w:val="00B46F5C"/>
    <w:rPr>
      <w:sz w:val="24"/>
      <w:szCs w:val="24"/>
    </w:rPr>
  </w:style>
  <w:style w:type="table" w:styleId="GridTable1Light-Accent3">
    <w:name w:val="Grid Table 1 Light Accent 3"/>
    <w:basedOn w:val="TableNormal"/>
    <w:uiPriority w:val="46"/>
    <w:rsid w:val="009E4CCE"/>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we-math-mathml-inline">
    <w:name w:val="mwe-math-mathml-inline"/>
    <w:basedOn w:val="DefaultParagraphFont"/>
    <w:rsid w:val="00585EDA"/>
  </w:style>
  <w:style w:type="paragraph" w:customStyle="1" w:styleId="wikitekst">
    <w:name w:val="wikitekst"/>
    <w:basedOn w:val="Normal"/>
    <w:link w:val="wikitekstChar"/>
    <w:qFormat/>
    <w:rsid w:val="009C27DE"/>
    <w:rPr>
      <w:i/>
    </w:rPr>
  </w:style>
  <w:style w:type="character" w:customStyle="1" w:styleId="wikitekstChar">
    <w:name w:val="wikitekst Char"/>
    <w:basedOn w:val="DefaultParagraphFont"/>
    <w:link w:val="wikitekst"/>
    <w:rsid w:val="009C27DE"/>
    <w:rPr>
      <w:i/>
      <w:sz w:val="24"/>
      <w:szCs w:val="24"/>
    </w:rPr>
  </w:style>
  <w:style w:type="character" w:customStyle="1" w:styleId="apple-tab-span">
    <w:name w:val="apple-tab-span"/>
    <w:basedOn w:val="DefaultParagraphFont"/>
    <w:rsid w:val="006D18C1"/>
  </w:style>
  <w:style w:type="paragraph" w:customStyle="1" w:styleId="afvinklijst">
    <w:name w:val="afvinklijst"/>
    <w:basedOn w:val="ListParagraph"/>
    <w:link w:val="afvinklijstChar"/>
    <w:qFormat/>
    <w:rsid w:val="00A66579"/>
    <w:pPr>
      <w:numPr>
        <w:numId w:val="8"/>
      </w:numPr>
    </w:pPr>
  </w:style>
  <w:style w:type="character" w:customStyle="1" w:styleId="afvinklijstChar">
    <w:name w:val="afvinklijst Char"/>
    <w:basedOn w:val="ListParagraphChar"/>
    <w:link w:val="afvinklijst"/>
    <w:rsid w:val="00A66579"/>
    <w:rPr>
      <w:sz w:val="24"/>
      <w:szCs w:val="24"/>
    </w:rPr>
  </w:style>
  <w:style w:type="character" w:styleId="Emphasis">
    <w:name w:val="Emphasis"/>
    <w:basedOn w:val="DefaultParagraphFont"/>
    <w:uiPriority w:val="20"/>
    <w:rsid w:val="00A66579"/>
    <w:rPr>
      <w:i/>
      <w:iCs/>
    </w:rPr>
  </w:style>
  <w:style w:type="table" w:styleId="GridTable1Light">
    <w:name w:val="Grid Table 1 Light"/>
    <w:basedOn w:val="TableNormal"/>
    <w:uiPriority w:val="46"/>
    <w:rsid w:val="00A6657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A665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6579"/>
    <w:rPr>
      <w:rFonts w:asciiTheme="majorHAnsi" w:eastAsiaTheme="majorEastAsia" w:hAnsiTheme="majorHAnsi" w:cstheme="majorBidi"/>
      <w:spacing w:val="-10"/>
      <w:kern w:val="28"/>
      <w:sz w:val="56"/>
      <w:szCs w:val="56"/>
    </w:rPr>
  </w:style>
  <w:style w:type="paragraph" w:customStyle="1" w:styleId="opsomming2">
    <w:name w:val="opsomming2"/>
    <w:link w:val="opsomming2Char"/>
    <w:rsid w:val="00CB7BCF"/>
    <w:pPr>
      <w:ind w:left="720" w:hanging="360"/>
    </w:pPr>
    <w:rPr>
      <w:sz w:val="24"/>
      <w:szCs w:val="24"/>
    </w:rPr>
  </w:style>
  <w:style w:type="character" w:customStyle="1" w:styleId="opsomming2Char">
    <w:name w:val="opsomming2 Char"/>
    <w:basedOn w:val="afvinklijstChar"/>
    <w:link w:val="opsomming2"/>
    <w:rsid w:val="00CB7BCF"/>
    <w:rPr>
      <w:sz w:val="24"/>
      <w:szCs w:val="24"/>
    </w:rPr>
  </w:style>
  <w:style w:type="paragraph" w:customStyle="1" w:styleId="materiaalnodig">
    <w:name w:val="materiaal nodig"/>
    <w:basedOn w:val="lesboeknodig"/>
    <w:next w:val="Normal"/>
    <w:qFormat/>
    <w:rsid w:val="00B46F5C"/>
    <w:pPr>
      <w:numPr>
        <w:numId w:val="9"/>
      </w:numPr>
    </w:pPr>
  </w:style>
  <w:style w:type="paragraph" w:customStyle="1" w:styleId="Stijl1">
    <w:name w:val="Stijl1"/>
    <w:basedOn w:val="inleveren"/>
    <w:link w:val="Stijl1Char"/>
    <w:rsid w:val="00562F7E"/>
  </w:style>
  <w:style w:type="paragraph" w:customStyle="1" w:styleId="uitleg">
    <w:name w:val="uitleg"/>
    <w:basedOn w:val="inleveren"/>
    <w:next w:val="Normal"/>
    <w:link w:val="uitlegChar"/>
    <w:qFormat/>
    <w:rsid w:val="00EA75BE"/>
    <w:pPr>
      <w:numPr>
        <w:numId w:val="10"/>
      </w:numPr>
      <w:ind w:left="567" w:hanging="1134"/>
    </w:pPr>
  </w:style>
  <w:style w:type="character" w:customStyle="1" w:styleId="Stijl1Char">
    <w:name w:val="Stijl1 Char"/>
    <w:basedOn w:val="inleverenChar"/>
    <w:link w:val="Stijl1"/>
    <w:rsid w:val="00562F7E"/>
    <w:rPr>
      <w:sz w:val="24"/>
      <w:szCs w:val="24"/>
    </w:rPr>
  </w:style>
  <w:style w:type="character" w:customStyle="1" w:styleId="uitlegChar">
    <w:name w:val="uitleg Char"/>
    <w:basedOn w:val="Stijl1Char"/>
    <w:link w:val="uitleg"/>
    <w:rsid w:val="00EA75BE"/>
    <w:rPr>
      <w:sz w:val="24"/>
      <w:szCs w:val="24"/>
    </w:rPr>
  </w:style>
  <w:style w:type="paragraph" w:customStyle="1" w:styleId="paragraafkop">
    <w:name w:val="paragraafkop"/>
    <w:basedOn w:val="Heading1"/>
    <w:link w:val="paragraafkopChar"/>
    <w:rsid w:val="005410DD"/>
    <w:pPr>
      <w:numPr>
        <w:ilvl w:val="0"/>
      </w:numPr>
    </w:pPr>
    <w:rPr>
      <w:u w:val="single"/>
    </w:rPr>
  </w:style>
  <w:style w:type="character" w:styleId="CommentReference">
    <w:name w:val="annotation reference"/>
    <w:basedOn w:val="DefaultParagraphFont"/>
    <w:uiPriority w:val="99"/>
    <w:semiHidden/>
    <w:unhideWhenUsed/>
    <w:rsid w:val="00B46F5C"/>
    <w:rPr>
      <w:sz w:val="16"/>
      <w:szCs w:val="16"/>
    </w:rPr>
  </w:style>
  <w:style w:type="character" w:customStyle="1" w:styleId="paragraafkopChar">
    <w:name w:val="paragraafkop Char"/>
    <w:basedOn w:val="Heading1Char"/>
    <w:link w:val="paragraafkop"/>
    <w:rsid w:val="005410DD"/>
    <w:rPr>
      <w:rFonts w:eastAsiaTheme="minorEastAsia"/>
      <w:color w:val="5A5A5A" w:themeColor="text1" w:themeTint="A5"/>
      <w:spacing w:val="40"/>
      <w:sz w:val="36"/>
      <w:u w:val="single"/>
    </w:rPr>
  </w:style>
  <w:style w:type="paragraph" w:styleId="CommentSubject">
    <w:name w:val="annotation subject"/>
    <w:basedOn w:val="CommentText"/>
    <w:next w:val="CommentText"/>
    <w:link w:val="CommentSubjectChar"/>
    <w:uiPriority w:val="99"/>
    <w:semiHidden/>
    <w:unhideWhenUsed/>
    <w:rsid w:val="00B46F5C"/>
    <w:rPr>
      <w:b/>
      <w:bCs/>
    </w:rPr>
  </w:style>
  <w:style w:type="character" w:customStyle="1" w:styleId="CommentSubjectChar">
    <w:name w:val="Comment Subject Char"/>
    <w:basedOn w:val="CommentTextChar"/>
    <w:link w:val="CommentSubject"/>
    <w:uiPriority w:val="99"/>
    <w:semiHidden/>
    <w:rsid w:val="00B46F5C"/>
    <w:rPr>
      <w:b/>
      <w:bCs/>
      <w:sz w:val="20"/>
      <w:szCs w:val="20"/>
    </w:rPr>
  </w:style>
  <w:style w:type="paragraph" w:customStyle="1" w:styleId="subparagraafkop">
    <w:name w:val="subparagraafkop"/>
    <w:basedOn w:val="Heading2"/>
    <w:link w:val="subparagraafkopChar"/>
    <w:rsid w:val="00277A38"/>
    <w:pPr>
      <w:numPr>
        <w:numId w:val="11"/>
      </w:numPr>
      <w:ind w:left="709" w:hanging="709"/>
    </w:pPr>
  </w:style>
  <w:style w:type="character" w:customStyle="1" w:styleId="Heading4Char">
    <w:name w:val="Heading 4 Char"/>
    <w:basedOn w:val="DefaultParagraphFont"/>
    <w:link w:val="Heading4"/>
    <w:uiPriority w:val="9"/>
    <w:rsid w:val="00A4425C"/>
    <w:rPr>
      <w:rFonts w:asciiTheme="majorHAnsi" w:eastAsiaTheme="majorEastAsia" w:hAnsiTheme="majorHAnsi" w:cstheme="majorBidi"/>
      <w:i/>
      <w:iCs/>
      <w:color w:val="2E74B5" w:themeColor="accent1" w:themeShade="BF"/>
      <w:sz w:val="24"/>
      <w:szCs w:val="24"/>
    </w:rPr>
  </w:style>
  <w:style w:type="character" w:customStyle="1" w:styleId="subparagraafkopChar">
    <w:name w:val="subparagraafkop Char"/>
    <w:basedOn w:val="Heading2Char"/>
    <w:link w:val="subparagraafkop"/>
    <w:rsid w:val="00277A38"/>
    <w:rPr>
      <w:rFonts w:eastAsiaTheme="minorEastAsia"/>
      <w:color w:val="5A5A5A" w:themeColor="text1" w:themeTint="A5"/>
      <w:spacing w:val="40"/>
      <w:sz w:val="28"/>
    </w:rPr>
  </w:style>
  <w:style w:type="character" w:customStyle="1" w:styleId="Heading5Char">
    <w:name w:val="Heading 5 Char"/>
    <w:basedOn w:val="DefaultParagraphFont"/>
    <w:link w:val="Heading5"/>
    <w:uiPriority w:val="9"/>
    <w:rsid w:val="00A4425C"/>
    <w:rPr>
      <w:rFonts w:asciiTheme="majorHAnsi" w:eastAsiaTheme="majorEastAsia" w:hAnsiTheme="majorHAnsi" w:cstheme="majorBidi"/>
      <w:color w:val="2E74B5" w:themeColor="accent1" w:themeShade="BF"/>
      <w:sz w:val="24"/>
      <w:szCs w:val="24"/>
    </w:rPr>
  </w:style>
  <w:style w:type="paragraph" w:customStyle="1" w:styleId="hoofdstuk">
    <w:name w:val="hoofdstuk"/>
    <w:basedOn w:val="Heading1"/>
    <w:link w:val="hoofdstukChar"/>
    <w:qFormat/>
    <w:rsid w:val="00DB7BE7"/>
    <w:pPr>
      <w:numPr>
        <w:ilvl w:val="0"/>
        <w:numId w:val="12"/>
      </w:numPr>
      <w:ind w:left="567" w:hanging="567"/>
    </w:pPr>
  </w:style>
  <w:style w:type="character" w:customStyle="1" w:styleId="hoofdstukChar">
    <w:name w:val="hoofdstuk Char"/>
    <w:basedOn w:val="Heading1Char"/>
    <w:link w:val="hoofdstuk"/>
    <w:rsid w:val="00DB7BE7"/>
    <w:rPr>
      <w:rFonts w:eastAsiaTheme="minorEastAsia"/>
      <w:color w:val="5A5A5A" w:themeColor="text1" w:themeTint="A5"/>
      <w:spacing w:val="40"/>
      <w:sz w:val="36"/>
    </w:rPr>
  </w:style>
  <w:style w:type="paragraph" w:customStyle="1" w:styleId="subhoofdstuk">
    <w:name w:val="subhoofdstuk"/>
    <w:basedOn w:val="hoofdstuk"/>
    <w:link w:val="subhoofdstukChar"/>
    <w:rsid w:val="00DB7BE7"/>
    <w:pPr>
      <w:numPr>
        <w:ilvl w:val="1"/>
      </w:numPr>
      <w:ind w:left="993" w:hanging="993"/>
    </w:pPr>
    <w:rPr>
      <w:sz w:val="28"/>
      <w:szCs w:val="18"/>
    </w:rPr>
  </w:style>
  <w:style w:type="character" w:customStyle="1" w:styleId="subhoofdstukChar">
    <w:name w:val="subhoofdstuk Char"/>
    <w:basedOn w:val="Heading2Char"/>
    <w:link w:val="subhoofdstuk"/>
    <w:rsid w:val="00DB7BE7"/>
    <w:rPr>
      <w:rFonts w:eastAsiaTheme="minorEastAsia"/>
      <w:color w:val="5A5A5A" w:themeColor="text1" w:themeTint="A5"/>
      <w:spacing w:val="40"/>
      <w:sz w:val="28"/>
      <w:szCs w:val="18"/>
    </w:rPr>
  </w:style>
  <w:style w:type="paragraph" w:styleId="BodyTextIndent">
    <w:name w:val="Body Text Indent"/>
    <w:basedOn w:val="Normal"/>
    <w:link w:val="BodyTextIndentChar"/>
    <w:rsid w:val="00DB7BE7"/>
    <w:pPr>
      <w:tabs>
        <w:tab w:val="left" w:pos="993"/>
      </w:tabs>
      <w:spacing w:after="240" w:line="276" w:lineRule="auto"/>
      <w:ind w:left="709" w:hanging="709"/>
    </w:pPr>
    <w:rPr>
      <w:rFonts w:ascii="Arial" w:eastAsia="Times New Roman" w:hAnsi="Arial" w:cs="Times New Roman"/>
      <w:sz w:val="22"/>
      <w:szCs w:val="20"/>
      <w:lang w:eastAsia="nl-NL"/>
    </w:rPr>
  </w:style>
  <w:style w:type="character" w:customStyle="1" w:styleId="BodyTextIndentChar">
    <w:name w:val="Body Text Indent Char"/>
    <w:basedOn w:val="DefaultParagraphFont"/>
    <w:link w:val="BodyTextIndent"/>
    <w:rsid w:val="00DB7BE7"/>
    <w:rPr>
      <w:rFonts w:ascii="Arial" w:eastAsia="Times New Roman" w:hAnsi="Arial" w:cs="Times New Roman"/>
      <w:szCs w:val="20"/>
      <w:lang w:eastAsia="nl-NL"/>
    </w:rPr>
  </w:style>
  <w:style w:type="paragraph" w:customStyle="1" w:styleId="formule">
    <w:name w:val="formule"/>
    <w:basedOn w:val="Normal"/>
    <w:rsid w:val="00DB7BE7"/>
    <w:pPr>
      <w:tabs>
        <w:tab w:val="left" w:pos="993"/>
      </w:tabs>
      <w:spacing w:after="240" w:line="276" w:lineRule="auto"/>
      <w:ind w:left="227" w:hanging="1"/>
    </w:pPr>
    <w:rPr>
      <w:rFonts w:ascii="Times New Roman" w:eastAsia="Times New Roman" w:hAnsi="Times New Roman" w:cs="Times New Roman"/>
      <w:sz w:val="28"/>
      <w:szCs w:val="20"/>
      <w:lang w:eastAsia="nl-NL"/>
    </w:rPr>
  </w:style>
  <w:style w:type="paragraph" w:customStyle="1" w:styleId="regeltoelichting">
    <w:name w:val="regeltoelichting"/>
    <w:basedOn w:val="Normal"/>
    <w:rsid w:val="00DB7BE7"/>
    <w:pPr>
      <w:tabs>
        <w:tab w:val="left" w:pos="993"/>
        <w:tab w:val="left" w:pos="1418"/>
      </w:tabs>
      <w:spacing w:after="240" w:line="276" w:lineRule="auto"/>
      <w:ind w:left="1418" w:hanging="1418"/>
    </w:pPr>
    <w:rPr>
      <w:rFonts w:ascii="Arial" w:eastAsia="Times New Roman" w:hAnsi="Arial" w:cs="Times New Roman"/>
      <w:sz w:val="22"/>
      <w:szCs w:val="20"/>
      <w:lang w:eastAsia="nl-NL"/>
    </w:rPr>
  </w:style>
  <w:style w:type="paragraph" w:customStyle="1" w:styleId="modelregels">
    <w:name w:val="modelregels"/>
    <w:basedOn w:val="Normal"/>
    <w:link w:val="modelregelsChar"/>
    <w:qFormat/>
    <w:rsid w:val="00DB7BE7"/>
    <w:pPr>
      <w:tabs>
        <w:tab w:val="left" w:pos="993"/>
      </w:tabs>
      <w:spacing w:after="0" w:line="276" w:lineRule="auto"/>
      <w:ind w:left="1" w:hanging="1"/>
    </w:pPr>
    <w:rPr>
      <w:rFonts w:ascii="Courier New" w:eastAsia="Times New Roman" w:hAnsi="Courier New" w:cs="Times New Roman"/>
      <w:b/>
      <w:szCs w:val="20"/>
      <w:lang w:eastAsia="nl-NL"/>
    </w:rPr>
  </w:style>
  <w:style w:type="character" w:customStyle="1" w:styleId="modelregelsChar">
    <w:name w:val="modelregels Char"/>
    <w:basedOn w:val="DefaultParagraphFont"/>
    <w:link w:val="modelregels"/>
    <w:rsid w:val="00DB7BE7"/>
    <w:rPr>
      <w:rFonts w:ascii="Courier New" w:eastAsia="Times New Roman" w:hAnsi="Courier New" w:cs="Times New Roman"/>
      <w:b/>
      <w:sz w:val="24"/>
      <w:szCs w:val="20"/>
      <w:lang w:eastAsia="nl-NL"/>
    </w:rPr>
  </w:style>
  <w:style w:type="paragraph" w:customStyle="1" w:styleId="regeluitleg">
    <w:name w:val="regeluitleg"/>
    <w:basedOn w:val="Normal"/>
    <w:link w:val="regeluitlegChar"/>
    <w:qFormat/>
    <w:rsid w:val="00DB7BE7"/>
    <w:pPr>
      <w:tabs>
        <w:tab w:val="left" w:pos="993"/>
      </w:tabs>
      <w:spacing w:after="240" w:line="276" w:lineRule="auto"/>
      <w:ind w:left="993" w:hanging="993"/>
    </w:pPr>
    <w:rPr>
      <w:rFonts w:ascii="Arial" w:eastAsia="Times New Roman" w:hAnsi="Arial" w:cs="Times New Roman"/>
      <w:sz w:val="22"/>
      <w:szCs w:val="20"/>
      <w:lang w:eastAsia="nl-NL"/>
    </w:rPr>
  </w:style>
  <w:style w:type="character" w:customStyle="1" w:styleId="regeluitlegChar">
    <w:name w:val="regeluitleg Char"/>
    <w:basedOn w:val="DefaultParagraphFont"/>
    <w:link w:val="regeluitleg"/>
    <w:rsid w:val="00DB7BE7"/>
    <w:rPr>
      <w:rFonts w:ascii="Arial" w:eastAsia="Times New Roman" w:hAnsi="Arial" w:cs="Times New Roman"/>
      <w:szCs w:val="20"/>
      <w:lang w:eastAsia="nl-NL"/>
    </w:rPr>
  </w:style>
  <w:style w:type="paragraph" w:customStyle="1" w:styleId="deelopdrachten2">
    <w:name w:val="deelopdrachten2"/>
    <w:basedOn w:val="Normal"/>
    <w:link w:val="deelopdrachten2Char"/>
    <w:rsid w:val="00DB7BE7"/>
    <w:pPr>
      <w:spacing w:after="240" w:line="240" w:lineRule="auto"/>
      <w:ind w:left="426" w:hanging="426"/>
    </w:pPr>
    <w:rPr>
      <w:rFonts w:ascii="Arial" w:eastAsia="Calibri" w:hAnsi="Arial" w:cs="Arial"/>
      <w:bCs/>
      <w:noProof/>
    </w:rPr>
  </w:style>
  <w:style w:type="character" w:customStyle="1" w:styleId="deelopdrachten2Char">
    <w:name w:val="deelopdrachten2 Char"/>
    <w:basedOn w:val="DefaultParagraphFont"/>
    <w:link w:val="deelopdrachten2"/>
    <w:rsid w:val="00DB7BE7"/>
    <w:rPr>
      <w:rFonts w:ascii="Arial" w:eastAsia="Calibri" w:hAnsi="Arial" w:cs="Arial"/>
      <w:bCs/>
      <w:noProof/>
      <w:sz w:val="24"/>
      <w:szCs w:val="24"/>
    </w:rPr>
  </w:style>
  <w:style w:type="paragraph" w:customStyle="1" w:styleId="opsommings">
    <w:name w:val="opsommings"/>
    <w:basedOn w:val="ListParagraph"/>
    <w:link w:val="opsommingsChar"/>
    <w:qFormat/>
    <w:rsid w:val="00773BC6"/>
    <w:pPr>
      <w:numPr>
        <w:numId w:val="13"/>
      </w:numPr>
      <w:spacing w:line="360" w:lineRule="auto"/>
    </w:pPr>
  </w:style>
  <w:style w:type="character" w:customStyle="1" w:styleId="opsommingsChar">
    <w:name w:val="opsommings Char"/>
    <w:basedOn w:val="ListParagraphChar"/>
    <w:link w:val="opsommings"/>
    <w:rsid w:val="00DB7BE7"/>
    <w:rPr>
      <w:sz w:val="24"/>
      <w:szCs w:val="24"/>
    </w:rPr>
  </w:style>
  <w:style w:type="paragraph" w:customStyle="1" w:styleId="vraag">
    <w:name w:val="vraag"/>
    <w:basedOn w:val="Normal"/>
    <w:link w:val="vraagChar"/>
    <w:qFormat/>
    <w:rsid w:val="00DB7BE7"/>
    <w:pPr>
      <w:tabs>
        <w:tab w:val="left" w:pos="709"/>
      </w:tabs>
      <w:ind w:left="709" w:hanging="709"/>
    </w:pPr>
    <w:rPr>
      <w:sz w:val="22"/>
      <w:szCs w:val="22"/>
    </w:rPr>
  </w:style>
  <w:style w:type="character" w:customStyle="1" w:styleId="vraagChar">
    <w:name w:val="vraag Char"/>
    <w:basedOn w:val="DefaultParagraphFont"/>
    <w:link w:val="vraag"/>
    <w:rsid w:val="00DB7BE7"/>
  </w:style>
  <w:style w:type="paragraph" w:customStyle="1" w:styleId="samenvatting">
    <w:name w:val="samenvatting"/>
    <w:basedOn w:val="vraag"/>
    <w:link w:val="samenvattingChar"/>
    <w:qFormat/>
    <w:rsid w:val="00DB7BE7"/>
  </w:style>
  <w:style w:type="character" w:customStyle="1" w:styleId="samenvattingChar">
    <w:name w:val="samenvatting Char"/>
    <w:basedOn w:val="vraagChar"/>
    <w:link w:val="samenvatting"/>
    <w:rsid w:val="00DB7BE7"/>
  </w:style>
  <w:style w:type="paragraph" w:customStyle="1" w:styleId="afbeelding">
    <w:name w:val="afbeelding"/>
    <w:basedOn w:val="Normal"/>
    <w:link w:val="afbeeldingChar"/>
    <w:qFormat/>
    <w:rsid w:val="00DB7BE7"/>
    <w:pPr>
      <w:tabs>
        <w:tab w:val="left" w:pos="709"/>
      </w:tabs>
      <w:ind w:left="709"/>
    </w:pPr>
    <w:rPr>
      <w:i/>
      <w:noProof/>
      <w:sz w:val="22"/>
      <w:szCs w:val="22"/>
      <w:lang w:eastAsia="nl-NL"/>
    </w:rPr>
  </w:style>
  <w:style w:type="character" w:customStyle="1" w:styleId="afbeeldingChar">
    <w:name w:val="afbeelding Char"/>
    <w:basedOn w:val="DefaultParagraphFont"/>
    <w:link w:val="afbeelding"/>
    <w:rsid w:val="00DB7BE7"/>
    <w:rPr>
      <w:i/>
      <w:noProof/>
      <w:lang w:eastAsia="nl-NL"/>
    </w:rPr>
  </w:style>
  <w:style w:type="numbering" w:customStyle="1" w:styleId="inventarisatie">
    <w:name w:val="inventarisatie"/>
    <w:basedOn w:val="NoList"/>
    <w:uiPriority w:val="99"/>
    <w:rsid w:val="0098792E"/>
    <w:pPr>
      <w:numPr>
        <w:numId w:val="15"/>
      </w:numPr>
    </w:pPr>
  </w:style>
  <w:style w:type="table" w:styleId="GridTable1Light-Accent2">
    <w:name w:val="Grid Table 1 Light Accent 2"/>
    <w:basedOn w:val="TableNormal"/>
    <w:uiPriority w:val="46"/>
    <w:rsid w:val="000100B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100B8"/>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100B8"/>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100B8"/>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antwoordlijntjes">
    <w:name w:val="antwoordlijntjes"/>
    <w:basedOn w:val="vraagnummer"/>
    <w:link w:val="antwoordlijntjesChar"/>
    <w:rsid w:val="00DB2BDA"/>
    <w:pPr>
      <w:tabs>
        <w:tab w:val="clear" w:pos="0"/>
      </w:tabs>
      <w:spacing w:before="240" w:line="276" w:lineRule="auto"/>
      <w:ind w:left="709" w:hanging="709"/>
    </w:pPr>
    <w:rPr>
      <w:color w:val="BFBFBF" w:themeColor="background1" w:themeShade="BF"/>
    </w:rPr>
  </w:style>
  <w:style w:type="character" w:customStyle="1" w:styleId="antwoordlijntjesChar">
    <w:name w:val="antwoordlijntjes Char"/>
    <w:basedOn w:val="DefaultParagraphFont"/>
    <w:link w:val="antwoordlijntjes"/>
    <w:rsid w:val="00DB2BDA"/>
    <w:rPr>
      <w:color w:val="BFBFBF" w:themeColor="background1" w:themeShade="BF"/>
      <w:sz w:val="24"/>
      <w:szCs w:val="24"/>
    </w:rPr>
  </w:style>
  <w:style w:type="paragraph" w:customStyle="1" w:styleId="tussenkop">
    <w:name w:val="tussenkop"/>
    <w:basedOn w:val="Normal"/>
    <w:link w:val="tussenkopChar"/>
    <w:rsid w:val="006A2038"/>
    <w:pPr>
      <w:pBdr>
        <w:bottom w:val="dotted" w:sz="18" w:space="1" w:color="ED7D31"/>
      </w:pBdr>
      <w:tabs>
        <w:tab w:val="left" w:pos="284"/>
        <w:tab w:val="left" w:pos="567"/>
      </w:tabs>
      <w:spacing w:after="240" w:line="276" w:lineRule="auto"/>
    </w:pPr>
    <w:rPr>
      <w:rFonts w:ascii="Arial" w:eastAsia="Calibri" w:hAnsi="Arial" w:cs="Arial"/>
      <w:color w:val="ED7D31"/>
      <w:sz w:val="21"/>
      <w:szCs w:val="21"/>
    </w:rPr>
  </w:style>
  <w:style w:type="paragraph" w:customStyle="1" w:styleId="paragraafstart">
    <w:name w:val="paragraafstart"/>
    <w:basedOn w:val="Normal"/>
    <w:link w:val="paragraafstartChar"/>
    <w:qFormat/>
    <w:rsid w:val="006A2038"/>
    <w:pPr>
      <w:spacing w:after="240" w:line="276" w:lineRule="auto"/>
    </w:pPr>
    <w:rPr>
      <w:rFonts w:ascii="Arial" w:hAnsi="Arial" w:cs="Arial"/>
      <w:b/>
    </w:rPr>
  </w:style>
  <w:style w:type="character" w:customStyle="1" w:styleId="tussenkopChar">
    <w:name w:val="tussenkop Char"/>
    <w:basedOn w:val="DefaultParagraphFont"/>
    <w:link w:val="tussenkop"/>
    <w:rsid w:val="006A2038"/>
    <w:rPr>
      <w:rFonts w:ascii="Arial" w:eastAsia="Calibri" w:hAnsi="Arial" w:cs="Arial"/>
      <w:color w:val="ED7D31"/>
      <w:sz w:val="21"/>
      <w:szCs w:val="21"/>
    </w:rPr>
  </w:style>
  <w:style w:type="character" w:customStyle="1" w:styleId="paragraafstartChar">
    <w:name w:val="paragraafstart Char"/>
    <w:basedOn w:val="DefaultParagraphFont"/>
    <w:link w:val="paragraafstart"/>
    <w:rsid w:val="006A2038"/>
    <w:rPr>
      <w:rFonts w:ascii="Arial" w:hAnsi="Arial" w:cs="Arial"/>
      <w:b/>
      <w:sz w:val="24"/>
      <w:szCs w:val="24"/>
    </w:rPr>
  </w:style>
  <w:style w:type="paragraph" w:customStyle="1" w:styleId="tabelvulling">
    <w:name w:val="tabelvulling"/>
    <w:basedOn w:val="Normal"/>
    <w:link w:val="tabelvullingChar"/>
    <w:qFormat/>
    <w:rsid w:val="006A2038"/>
    <w:pPr>
      <w:spacing w:after="0" w:line="276" w:lineRule="auto"/>
    </w:pPr>
    <w:rPr>
      <w:rFonts w:ascii="Arial" w:hAnsi="Arial" w:cs="Arial"/>
      <w:sz w:val="21"/>
      <w:szCs w:val="21"/>
    </w:rPr>
  </w:style>
  <w:style w:type="character" w:customStyle="1" w:styleId="tabelvullingChar">
    <w:name w:val="tabelvulling Char"/>
    <w:basedOn w:val="DefaultParagraphFont"/>
    <w:link w:val="tabelvulling"/>
    <w:rsid w:val="006A2038"/>
    <w:rPr>
      <w:rFonts w:ascii="Arial" w:hAnsi="Arial" w:cs="Arial"/>
      <w:sz w:val="21"/>
      <w:szCs w:val="21"/>
    </w:rPr>
  </w:style>
  <w:style w:type="paragraph" w:customStyle="1" w:styleId="voorHAVO">
    <w:name w:val="voor HAVO"/>
    <w:next w:val="Normal"/>
    <w:rsid w:val="00164D2C"/>
    <w:pPr>
      <w:ind w:left="153" w:hanging="360"/>
    </w:pPr>
    <w:rPr>
      <w:sz w:val="24"/>
      <w:szCs w:val="24"/>
    </w:rPr>
  </w:style>
  <w:style w:type="paragraph" w:customStyle="1" w:styleId="voorVWO">
    <w:name w:val="voor VWO"/>
    <w:next w:val="Normal"/>
    <w:qFormat/>
    <w:rsid w:val="00210A6F"/>
    <w:pPr>
      <w:numPr>
        <w:numId w:val="33"/>
      </w:numPr>
      <w:tabs>
        <w:tab w:val="left" w:pos="0"/>
      </w:tabs>
      <w:ind w:left="567" w:hanging="1134"/>
    </w:pPr>
    <w:rPr>
      <w:sz w:val="24"/>
      <w:szCs w:val="24"/>
    </w:rPr>
  </w:style>
  <w:style w:type="paragraph" w:customStyle="1" w:styleId="voorHV">
    <w:name w:val="voor HV"/>
    <w:basedOn w:val="ListParagraph"/>
    <w:qFormat/>
    <w:rsid w:val="000E1AC1"/>
    <w:pPr>
      <w:numPr>
        <w:numId w:val="32"/>
      </w:numPr>
      <w:tabs>
        <w:tab w:val="left" w:pos="567"/>
      </w:tabs>
      <w:ind w:left="0"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351308">
      <w:bodyDiv w:val="1"/>
      <w:marLeft w:val="0"/>
      <w:marRight w:val="0"/>
      <w:marTop w:val="0"/>
      <w:marBottom w:val="0"/>
      <w:divBdr>
        <w:top w:val="none" w:sz="0" w:space="0" w:color="auto"/>
        <w:left w:val="none" w:sz="0" w:space="0" w:color="auto"/>
        <w:bottom w:val="none" w:sz="0" w:space="0" w:color="auto"/>
        <w:right w:val="none" w:sz="0" w:space="0" w:color="auto"/>
      </w:divBdr>
    </w:div>
    <w:div w:id="803280463">
      <w:bodyDiv w:val="1"/>
      <w:marLeft w:val="0"/>
      <w:marRight w:val="0"/>
      <w:marTop w:val="0"/>
      <w:marBottom w:val="0"/>
      <w:divBdr>
        <w:top w:val="none" w:sz="0" w:space="0" w:color="auto"/>
        <w:left w:val="none" w:sz="0" w:space="0" w:color="auto"/>
        <w:bottom w:val="none" w:sz="0" w:space="0" w:color="auto"/>
        <w:right w:val="none" w:sz="0" w:space="0" w:color="auto"/>
      </w:divBdr>
    </w:div>
    <w:div w:id="810635920">
      <w:bodyDiv w:val="1"/>
      <w:marLeft w:val="0"/>
      <w:marRight w:val="0"/>
      <w:marTop w:val="0"/>
      <w:marBottom w:val="0"/>
      <w:divBdr>
        <w:top w:val="none" w:sz="0" w:space="0" w:color="auto"/>
        <w:left w:val="none" w:sz="0" w:space="0" w:color="auto"/>
        <w:bottom w:val="none" w:sz="0" w:space="0" w:color="auto"/>
        <w:right w:val="none" w:sz="0" w:space="0" w:color="auto"/>
      </w:divBdr>
    </w:div>
    <w:div w:id="827938343">
      <w:bodyDiv w:val="1"/>
      <w:marLeft w:val="0"/>
      <w:marRight w:val="0"/>
      <w:marTop w:val="0"/>
      <w:marBottom w:val="0"/>
      <w:divBdr>
        <w:top w:val="none" w:sz="0" w:space="0" w:color="auto"/>
        <w:left w:val="none" w:sz="0" w:space="0" w:color="auto"/>
        <w:bottom w:val="none" w:sz="0" w:space="0" w:color="auto"/>
        <w:right w:val="none" w:sz="0" w:space="0" w:color="auto"/>
      </w:divBdr>
    </w:div>
    <w:div w:id="830608279">
      <w:bodyDiv w:val="1"/>
      <w:marLeft w:val="0"/>
      <w:marRight w:val="0"/>
      <w:marTop w:val="0"/>
      <w:marBottom w:val="0"/>
      <w:divBdr>
        <w:top w:val="none" w:sz="0" w:space="0" w:color="auto"/>
        <w:left w:val="none" w:sz="0" w:space="0" w:color="auto"/>
        <w:bottom w:val="none" w:sz="0" w:space="0" w:color="auto"/>
        <w:right w:val="none" w:sz="0" w:space="0" w:color="auto"/>
      </w:divBdr>
    </w:div>
    <w:div w:id="887762369">
      <w:bodyDiv w:val="1"/>
      <w:marLeft w:val="0"/>
      <w:marRight w:val="0"/>
      <w:marTop w:val="0"/>
      <w:marBottom w:val="0"/>
      <w:divBdr>
        <w:top w:val="none" w:sz="0" w:space="0" w:color="auto"/>
        <w:left w:val="none" w:sz="0" w:space="0" w:color="auto"/>
        <w:bottom w:val="none" w:sz="0" w:space="0" w:color="auto"/>
        <w:right w:val="none" w:sz="0" w:space="0" w:color="auto"/>
      </w:divBdr>
    </w:div>
    <w:div w:id="1090928918">
      <w:bodyDiv w:val="1"/>
      <w:marLeft w:val="0"/>
      <w:marRight w:val="0"/>
      <w:marTop w:val="0"/>
      <w:marBottom w:val="0"/>
      <w:divBdr>
        <w:top w:val="none" w:sz="0" w:space="0" w:color="auto"/>
        <w:left w:val="none" w:sz="0" w:space="0" w:color="auto"/>
        <w:bottom w:val="none" w:sz="0" w:space="0" w:color="auto"/>
        <w:right w:val="none" w:sz="0" w:space="0" w:color="auto"/>
      </w:divBdr>
    </w:div>
    <w:div w:id="1119180080">
      <w:bodyDiv w:val="1"/>
      <w:marLeft w:val="0"/>
      <w:marRight w:val="0"/>
      <w:marTop w:val="0"/>
      <w:marBottom w:val="0"/>
      <w:divBdr>
        <w:top w:val="none" w:sz="0" w:space="0" w:color="auto"/>
        <w:left w:val="none" w:sz="0" w:space="0" w:color="auto"/>
        <w:bottom w:val="none" w:sz="0" w:space="0" w:color="auto"/>
        <w:right w:val="none" w:sz="0" w:space="0" w:color="auto"/>
      </w:divBdr>
    </w:div>
    <w:div w:id="1416436363">
      <w:bodyDiv w:val="1"/>
      <w:marLeft w:val="0"/>
      <w:marRight w:val="0"/>
      <w:marTop w:val="0"/>
      <w:marBottom w:val="0"/>
      <w:divBdr>
        <w:top w:val="none" w:sz="0" w:space="0" w:color="auto"/>
        <w:left w:val="none" w:sz="0" w:space="0" w:color="auto"/>
        <w:bottom w:val="none" w:sz="0" w:space="0" w:color="auto"/>
        <w:right w:val="none" w:sz="0" w:space="0" w:color="auto"/>
      </w:divBdr>
    </w:div>
    <w:div w:id="1689866184">
      <w:bodyDiv w:val="1"/>
      <w:marLeft w:val="0"/>
      <w:marRight w:val="0"/>
      <w:marTop w:val="0"/>
      <w:marBottom w:val="0"/>
      <w:divBdr>
        <w:top w:val="none" w:sz="0" w:space="0" w:color="auto"/>
        <w:left w:val="none" w:sz="0" w:space="0" w:color="auto"/>
        <w:bottom w:val="none" w:sz="0" w:space="0" w:color="auto"/>
        <w:right w:val="none" w:sz="0" w:space="0" w:color="auto"/>
      </w:divBdr>
    </w:div>
    <w:div w:id="1896551197">
      <w:bodyDiv w:val="1"/>
      <w:marLeft w:val="0"/>
      <w:marRight w:val="0"/>
      <w:marTop w:val="0"/>
      <w:marBottom w:val="0"/>
      <w:divBdr>
        <w:top w:val="none" w:sz="0" w:space="0" w:color="auto"/>
        <w:left w:val="none" w:sz="0" w:space="0" w:color="auto"/>
        <w:bottom w:val="none" w:sz="0" w:space="0" w:color="auto"/>
        <w:right w:val="none" w:sz="0" w:space="0" w:color="auto"/>
      </w:divBdr>
    </w:div>
    <w:div w:id="193443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2.png"/><Relationship Id="rId26" Type="http://schemas.openxmlformats.org/officeDocument/2006/relationships/hyperlink" Target="https://www.youtube.com/watch?v=XaGPLAMhesg" TargetMode="External"/><Relationship Id="rId39" Type="http://schemas.openxmlformats.org/officeDocument/2006/relationships/theme" Target="theme/theme1.xml"/><Relationship Id="rId21" Type="http://schemas.openxmlformats.org/officeDocument/2006/relationships/image" Target="media/image15.sv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creativecommons.org/licenses/by-nc-sa/4.0/" TargetMode="External"/><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8.jpg"/><Relationship Id="rId24" Type="http://schemas.openxmlformats.org/officeDocument/2006/relationships/hyperlink" Target="https://youtu.be/l53lnErQBlQ?t=33" TargetMode="External"/><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quantumeducation.nl" TargetMode="External"/><Relationship Id="rId23" Type="http://schemas.openxmlformats.org/officeDocument/2006/relationships/image" Target="media/image17.png"/><Relationship Id="rId28" Type="http://schemas.openxmlformats.org/officeDocument/2006/relationships/hyperlink" Target="https://www.youtube.com/watch?v=XaGPLAMhesg"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13.sv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26.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Aangepaste%20Office-sjablonen\onderzoekendlere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E891FBA1B3146B1B68F416967A090FD"/>
        <w:category>
          <w:name w:val="Algemeen"/>
          <w:gallery w:val="placeholder"/>
        </w:category>
        <w:types>
          <w:type w:val="bbPlcHdr"/>
        </w:types>
        <w:behaviors>
          <w:behavior w:val="content"/>
        </w:behaviors>
        <w:guid w:val="{2D39408A-2838-4B27-8D6E-79D4C4BBFF48}"/>
      </w:docPartPr>
      <w:docPartBody>
        <w:p w:rsidR="00153D4F" w:rsidRDefault="005B75B7">
          <w:r w:rsidRPr="00FE7D1A">
            <w:rPr>
              <w:rStyle w:val="PlaceholderText"/>
            </w:rPr>
            <w:t>[Titel]</w:t>
          </w:r>
        </w:p>
      </w:docPartBody>
    </w:docPart>
    <w:docPart>
      <w:docPartPr>
        <w:name w:val="B50232C04BED4BCB88A7E8F094266CBB"/>
        <w:category>
          <w:name w:val="General"/>
          <w:gallery w:val="placeholder"/>
        </w:category>
        <w:types>
          <w:type w:val="bbPlcHdr"/>
        </w:types>
        <w:behaviors>
          <w:behavior w:val="content"/>
        </w:behaviors>
        <w:guid w:val="{F5EF3E89-99B7-494B-8A7B-644B00505D8C}"/>
      </w:docPartPr>
      <w:docPartBody>
        <w:p w:rsidR="00D33C36" w:rsidRDefault="00D33C36" w:rsidP="00D33C36">
          <w:pPr>
            <w:pStyle w:val="B50232C04BED4BCB88A7E8F094266CBB"/>
          </w:pPr>
          <w:r w:rsidRPr="00FE7D1A">
            <w:rPr>
              <w:rStyle w:val="Placehold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eaxDrawnIcons">
    <w:altName w:val="Calibri"/>
    <w:charset w:val="00"/>
    <w:family w:val="auto"/>
    <w:pitch w:val="variable"/>
    <w:sig w:usb0="80000003" w:usb1="00010002"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5B7"/>
    <w:rsid w:val="000322BB"/>
    <w:rsid w:val="00082F1A"/>
    <w:rsid w:val="00083F61"/>
    <w:rsid w:val="000944E7"/>
    <w:rsid w:val="000972BA"/>
    <w:rsid w:val="00153D4F"/>
    <w:rsid w:val="00170824"/>
    <w:rsid w:val="00235273"/>
    <w:rsid w:val="002754E8"/>
    <w:rsid w:val="002A25FB"/>
    <w:rsid w:val="003402DE"/>
    <w:rsid w:val="00356267"/>
    <w:rsid w:val="003720AD"/>
    <w:rsid w:val="00402D4D"/>
    <w:rsid w:val="00453C37"/>
    <w:rsid w:val="004C66B0"/>
    <w:rsid w:val="00534130"/>
    <w:rsid w:val="005B75B7"/>
    <w:rsid w:val="00636962"/>
    <w:rsid w:val="00636D9D"/>
    <w:rsid w:val="00643865"/>
    <w:rsid w:val="006541E5"/>
    <w:rsid w:val="0065730A"/>
    <w:rsid w:val="00683C6B"/>
    <w:rsid w:val="007C3490"/>
    <w:rsid w:val="007D56BC"/>
    <w:rsid w:val="007F573D"/>
    <w:rsid w:val="00812761"/>
    <w:rsid w:val="008E729D"/>
    <w:rsid w:val="009F0B76"/>
    <w:rsid w:val="00A04257"/>
    <w:rsid w:val="00A15DD1"/>
    <w:rsid w:val="00A43483"/>
    <w:rsid w:val="00A90164"/>
    <w:rsid w:val="00A95ABF"/>
    <w:rsid w:val="00AA2115"/>
    <w:rsid w:val="00AE4C5B"/>
    <w:rsid w:val="00B900AB"/>
    <w:rsid w:val="00BD674A"/>
    <w:rsid w:val="00C07CCB"/>
    <w:rsid w:val="00C915FD"/>
    <w:rsid w:val="00CC732C"/>
    <w:rsid w:val="00D33C36"/>
    <w:rsid w:val="00DA363B"/>
    <w:rsid w:val="00DB6EB4"/>
    <w:rsid w:val="00E630AE"/>
    <w:rsid w:val="00EE59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597F"/>
    <w:rPr>
      <w:color w:val="808080"/>
    </w:rPr>
  </w:style>
  <w:style w:type="paragraph" w:customStyle="1" w:styleId="B50232C04BED4BCB88A7E8F094266CBB">
    <w:name w:val="B50232C04BED4BCB88A7E8F094266CBB"/>
    <w:rsid w:val="00D33C36"/>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6959DAD3DAEE48AE7977ECF92A8211" ma:contentTypeVersion="13" ma:contentTypeDescription="Create a new document." ma:contentTypeScope="" ma:versionID="5f59547345fa51582879a8f26fa29e44">
  <xsd:schema xmlns:xsd="http://www.w3.org/2001/XMLSchema" xmlns:xs="http://www.w3.org/2001/XMLSchema" xmlns:p="http://schemas.microsoft.com/office/2006/metadata/properties" xmlns:ns2="401d2325-8e2c-45c8-906c-799b18f00f21" xmlns:ns3="0d39225e-54d3-4d50-af80-309e35d5796d" targetNamespace="http://schemas.microsoft.com/office/2006/metadata/properties" ma:root="true" ma:fieldsID="810b6b79910db03ebbd3e075f5de249e" ns2:_="" ns3:_="">
    <xsd:import namespace="401d2325-8e2c-45c8-906c-799b18f00f21"/>
    <xsd:import namespace="0d39225e-54d3-4d50-af80-309e35d5796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1d2325-8e2c-45c8-906c-799b18f00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f80264a-99e7-47cd-820c-3e92ce78c5e0"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39225e-54d3-4d50-af80-309e35d5796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f8d6abd-5a2b-4f7d-876d-b3864179cf2f}" ma:internalName="TaxCatchAll" ma:showField="CatchAllData" ma:web="0d39225e-54d3-4d50-af80-309e35d579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d39225e-54d3-4d50-af80-309e35d5796d" xsi:nil="true"/>
    <lcf76f155ced4ddcb4097134ff3c332f xmlns="401d2325-8e2c-45c8-906c-799b18f00f2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5E10B5-F641-4B2E-B64A-0709EDAAF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1d2325-8e2c-45c8-906c-799b18f00f21"/>
    <ds:schemaRef ds:uri="0d39225e-54d3-4d50-af80-309e35d579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3A7EB7-97F3-4217-977F-C330A187D2ED}">
  <ds:schemaRefs>
    <ds:schemaRef ds:uri="http://schemas.openxmlformats.org/officeDocument/2006/bibliography"/>
  </ds:schemaRefs>
</ds:datastoreItem>
</file>

<file path=customXml/itemProps3.xml><?xml version="1.0" encoding="utf-8"?>
<ds:datastoreItem xmlns:ds="http://schemas.openxmlformats.org/officeDocument/2006/customXml" ds:itemID="{D325EF90-74C9-4FDF-B811-C3BD4B38DEA3}">
  <ds:schemaRefs>
    <ds:schemaRef ds:uri="http://schemas.microsoft.com/office/2006/metadata/properties"/>
    <ds:schemaRef ds:uri="http://schemas.microsoft.com/office/infopath/2007/PartnerControls"/>
    <ds:schemaRef ds:uri="0d39225e-54d3-4d50-af80-309e35d5796d"/>
    <ds:schemaRef ds:uri="401d2325-8e2c-45c8-906c-799b18f00f21"/>
  </ds:schemaRefs>
</ds:datastoreItem>
</file>

<file path=customXml/itemProps4.xml><?xml version="1.0" encoding="utf-8"?>
<ds:datastoreItem xmlns:ds="http://schemas.openxmlformats.org/officeDocument/2006/customXml" ds:itemID="{FD302F49-2F2D-4AE7-A833-273C9D9F63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onderzoekendleren.dotx</Template>
  <TotalTime>16</TotalTime>
  <Pages>10</Pages>
  <Words>2249</Words>
  <Characters>12373</Characters>
  <Application>Microsoft Office Word</Application>
  <DocSecurity>0</DocSecurity>
  <Lines>103</Lines>
  <Paragraphs>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titel zie doc info *</vt:lpstr>
      <vt:lpstr>* titel wijzigen bij document info *</vt:lpstr>
    </vt:vector>
  </TitlesOfParts>
  <Company>eigenfrequentie</Company>
  <LinksUpToDate>false</LinksUpToDate>
  <CharactersWithSpaces>14593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Quantumcomputer Onderzoekstopdracht vmbo</dc:title>
  <dc:subject/>
  <dc:creator>User</dc:creator>
  <cp:keywords/>
  <dc:description/>
  <cp:lastModifiedBy>Putter, Lesley de</cp:lastModifiedBy>
  <cp:revision>14</cp:revision>
  <cp:lastPrinted>2024-12-11T21:58:00Z</cp:lastPrinted>
  <dcterms:created xsi:type="dcterms:W3CDTF">2025-12-04T13:00:00Z</dcterms:created>
  <dcterms:modified xsi:type="dcterms:W3CDTF">2026-05-18T18:59:00Z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0x010100E26959DAD3DAEE48AE7977ECF92A8211</vt:lpwstr>
  </property>
  <property fmtid="{D5CDD505-2E9C-101B-9397-08002B2CF9AE}" pid="3" name="MediaServiceImageTags">
    <vt:lpwstr/>
  </property>
  <property fmtid="{D5CDD505-2E9C-101B-9397-08002B2CF9AE}" pid="4" name="MSIP_Label_415030db-5b96-4a80-bef5-9bbf300e0d2e_Enabled">
    <vt:lpwstr>true</vt:lpwstr>
  </property>
  <property fmtid="{D5CDD505-2E9C-101B-9397-08002B2CF9AE}" pid="5" name="MSIP_Label_415030db-5b96-4a80-bef5-9bbf300e0d2e_SetDate">
    <vt:lpwstr>2024-10-31T21:19:58Z</vt:lpwstr>
  </property>
  <property fmtid="{D5CDD505-2E9C-101B-9397-08002B2CF9AE}" pid="6" name="MSIP_Label_415030db-5b96-4a80-bef5-9bbf300e0d2e_Method">
    <vt:lpwstr>Standard</vt:lpwstr>
  </property>
  <property fmtid="{D5CDD505-2E9C-101B-9397-08002B2CF9AE}" pid="7" name="MSIP_Label_415030db-5b96-4a80-bef5-9bbf300e0d2e_Name">
    <vt:lpwstr>General</vt:lpwstr>
  </property>
  <property fmtid="{D5CDD505-2E9C-101B-9397-08002B2CF9AE}" pid="8" name="MSIP_Label_415030db-5b96-4a80-bef5-9bbf300e0d2e_SiteId">
    <vt:lpwstr>9e9002aa-e50e-44b8-bb7a-021d21198024</vt:lpwstr>
  </property>
  <property fmtid="{D5CDD505-2E9C-101B-9397-08002B2CF9AE}" pid="9" name="MSIP_Label_415030db-5b96-4a80-bef5-9bbf300e0d2e_ActionId">
    <vt:lpwstr>3238b367-a0f3-403a-a318-23de003123ba</vt:lpwstr>
  </property>
  <property fmtid="{D5CDD505-2E9C-101B-9397-08002B2CF9AE}" pid="10" name="MSIP_Label_415030db-5b96-4a80-bef5-9bbf300e0d2e_ContentBits">
    <vt:lpwstr>0</vt:lpwstr>
  </property>
</Properties>
</file>