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4AE17F" w14:textId="665DBC09" w:rsidR="00936B60" w:rsidRDefault="00936B60" w:rsidP="00570FA8"/>
    <w:tbl>
      <w:tblPr>
        <w:tblW w:w="5000" w:type="pct"/>
        <w:tblLook w:val="0600" w:firstRow="0" w:lastRow="0" w:firstColumn="0" w:lastColumn="0" w:noHBand="1" w:noVBand="1"/>
      </w:tblPr>
      <w:tblGrid>
        <w:gridCol w:w="2449"/>
        <w:gridCol w:w="6911"/>
      </w:tblGrid>
      <w:tr w:rsidR="00936B60" w:rsidRPr="00846B76" w14:paraId="0C8AB4B4" w14:textId="77777777" w:rsidTr="0025427C">
        <w:trPr>
          <w:trHeight w:val="1467"/>
        </w:trPr>
        <w:tc>
          <w:tcPr>
            <w:tcW w:w="5000" w:type="pct"/>
            <w:gridSpan w:val="2"/>
          </w:tcPr>
          <w:p w14:paraId="15B99B62" w14:textId="73DD7E31" w:rsidR="00936B60" w:rsidRPr="00570FA8" w:rsidRDefault="00B52D36" w:rsidP="00570FA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33F0ECC" wp14:editId="4E92B06B">
                      <wp:extent cx="1848823" cy="1568496"/>
                      <wp:effectExtent l="0" t="0" r="0" b="0"/>
                      <wp:docPr id="1590057011" name="Text Box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8823" cy="156849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45DF80" w14:textId="3C0B6A4B" w:rsidR="00936B60" w:rsidRPr="00D75CA2" w:rsidRDefault="006742D9" w:rsidP="00D75CA2">
                                  <w:pPr>
                                    <w:pStyle w:val="Subtit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CF983A8" wp14:editId="3D901735">
                                        <wp:extent cx="969645" cy="1468120"/>
                                        <wp:effectExtent l="0" t="0" r="0" b="5080"/>
                                        <wp:docPr id="1025480922" name="Pictur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25480922" name="Picture 1025480922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69645" cy="14681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33F0EC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alt="&quot;&quot;" style="width:145.6pt;height:1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" filled="f" stroked="f">
                      <v:textbox>
                        <w:txbxContent>
                          <w:p w14:paraId="2645DF80" w14:textId="3C0B6A4B" w:rsidR="00936B60" w:rsidRPr="00D75CA2" w:rsidRDefault="006742D9" w:rsidP="00D75CA2">
                            <w:pPr>
                              <w:pStyle w:val="Subtit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F983A8" wp14:editId="3D901735">
                                  <wp:extent cx="969645" cy="1468120"/>
                                  <wp:effectExtent l="0" t="0" r="0" b="5080"/>
                                  <wp:docPr id="1025480922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5480922" name="Picture 1025480922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9645" cy="1468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36B60" w:rsidRPr="00846B76" w14:paraId="68BF9CBF" w14:textId="77777777" w:rsidTr="00570FA8">
        <w:trPr>
          <w:trHeight w:val="990"/>
        </w:trPr>
        <w:tc>
          <w:tcPr>
            <w:tcW w:w="5000" w:type="pct"/>
            <w:gridSpan w:val="2"/>
          </w:tcPr>
          <w:p w14:paraId="4ACC7BCF" w14:textId="77777777" w:rsidR="00936B60" w:rsidRDefault="00000000" w:rsidP="00D75CA2">
            <w:pPr>
              <w:pStyle w:val="Title"/>
            </w:pPr>
            <w:sdt>
              <w:sdtPr>
                <w:id w:val="727886083"/>
                <w:placeholder>
                  <w:docPart w:val="3753AEEF5F3A416C968F858F31271C7A"/>
                </w:placeholder>
                <w:temporary/>
                <w:showingPlcHdr/>
                <w15:appearance w15:val="hidden"/>
              </w:sdtPr>
              <w:sdtContent>
                <w:r w:rsidR="00B52D36" w:rsidRPr="00B52D36">
                  <w:rPr>
                    <w:b/>
                    <w:bCs/>
                    <w:sz w:val="40"/>
                    <w:szCs w:val="40"/>
                  </w:rPr>
                  <w:t xml:space="preserve">Flexi Funds </w:t>
                </w:r>
                <w:r w:rsidR="00D75CA2" w:rsidRPr="00B52D36">
                  <w:rPr>
                    <w:b/>
                    <w:bCs/>
                    <w:sz w:val="40"/>
                    <w:szCs w:val="40"/>
                  </w:rPr>
                  <w:t>Reimbursement form</w:t>
                </w:r>
              </w:sdtContent>
            </w:sdt>
          </w:p>
          <w:p w14:paraId="732EEA68" w14:textId="77777777" w:rsidR="00A46AC9" w:rsidRDefault="00A46AC9" w:rsidP="00A46AC9"/>
          <w:p w14:paraId="40431669" w14:textId="36CD3BF1" w:rsidR="00A46AC9" w:rsidRPr="00A46AC9" w:rsidRDefault="00A46AC9" w:rsidP="00A46AC9"/>
        </w:tc>
      </w:tr>
      <w:tr w:rsidR="00936B60" w:rsidRPr="00846B76" w14:paraId="3FB32EF1" w14:textId="77777777" w:rsidTr="0025427C">
        <w:trPr>
          <w:trHeight w:val="1062"/>
        </w:trPr>
        <w:tc>
          <w:tcPr>
            <w:tcW w:w="5000" w:type="pct"/>
            <w:gridSpan w:val="2"/>
            <w:tcBorders>
              <w:bottom w:val="single" w:sz="4" w:space="0" w:color="4C4323" w:themeColor="accent1" w:themeShade="40"/>
            </w:tcBorders>
          </w:tcPr>
          <w:p w14:paraId="58CC4D01" w14:textId="7AB6FAA6" w:rsidR="00936B60" w:rsidRDefault="00000000" w:rsidP="00D75CA2">
            <w:pPr>
              <w:jc w:val="center"/>
              <w:rPr>
                <w:rStyle w:val="Bold"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251560642"/>
                <w:placeholder>
                  <w:docPart w:val="328F7ADDF3944BE58E6BDA7106CD17BC"/>
                </w:placeholder>
                <w:temporary/>
                <w:showingPlcHdr/>
                <w15:appearance w15:val="hidden"/>
              </w:sdtPr>
              <w:sdtContent>
                <w:r w:rsidR="00D75CA2" w:rsidRPr="00A46AC9">
                  <w:rPr>
                    <w:sz w:val="24"/>
                    <w:szCs w:val="24"/>
                  </w:rPr>
                  <w:t>Fill out the form below completely</w:t>
                </w:r>
                <w:r w:rsidR="00C5474C" w:rsidRPr="00A46AC9">
                  <w:rPr>
                    <w:sz w:val="24"/>
                    <w:szCs w:val="24"/>
                  </w:rPr>
                  <w:t xml:space="preserve">. </w:t>
                </w:r>
                <w:r w:rsidR="00D75CA2" w:rsidRPr="00A46AC9">
                  <w:rPr>
                    <w:sz w:val="24"/>
                    <w:szCs w:val="24"/>
                  </w:rPr>
                  <w:br/>
                  <w:t>All receipts should be attached to the form and emailed to</w:t>
                </w:r>
              </w:sdtContent>
            </w:sdt>
            <w:r w:rsidR="00C5474C">
              <w:t xml:space="preserve"> </w:t>
            </w:r>
            <w:sdt>
              <w:sdtPr>
                <w:rPr>
                  <w:rStyle w:val="Bold"/>
                  <w:b w:val="0"/>
                  <w:bCs/>
                  <w:color w:val="000000" w:themeColor="text1"/>
                  <w:sz w:val="24"/>
                  <w:szCs w:val="24"/>
                </w:rPr>
                <w:id w:val="1226339663"/>
                <w:placeholder>
                  <w:docPart w:val="4714327CD4B94D5F9878020599CEB361"/>
                </w:placeholder>
                <w:showingPlcHdr/>
                <w15:appearance w15:val="hidden"/>
              </w:sdtPr>
              <w:sdtContent>
                <w:hyperlink r:id="rId12" w:history="1">
                  <w:r w:rsidR="00A46AC9" w:rsidRPr="00A46AC9">
                    <w:rPr>
                      <w:rStyle w:val="Hyperlink"/>
                      <w:b/>
                      <w:bCs/>
                      <w:color w:val="000000" w:themeColor="text1"/>
                      <w:sz w:val="24"/>
                      <w:szCs w:val="24"/>
                    </w:rPr>
                    <w:t>finance@cpsn.org.au</w:t>
                  </w:r>
                </w:hyperlink>
              </w:sdtContent>
            </w:sdt>
          </w:p>
          <w:p w14:paraId="19ED4D17" w14:textId="05344031" w:rsidR="00A46AC9" w:rsidRPr="0025427C" w:rsidRDefault="00A46AC9" w:rsidP="00D75CA2">
            <w:pPr>
              <w:jc w:val="center"/>
            </w:pPr>
          </w:p>
        </w:tc>
      </w:tr>
      <w:tr w:rsidR="00936B60" w:rsidRPr="00846B76" w14:paraId="2F69995B" w14:textId="77777777" w:rsidTr="0025427C">
        <w:trPr>
          <w:trHeight w:val="360"/>
        </w:trPr>
        <w:tc>
          <w:tcPr>
            <w:tcW w:w="1308" w:type="pct"/>
            <w:tcBorders>
              <w:top w:val="single" w:sz="4" w:space="0" w:color="4C4323" w:themeColor="accent1" w:themeShade="40"/>
            </w:tcBorders>
          </w:tcPr>
          <w:p w14:paraId="581CA73F" w14:textId="77777777" w:rsidR="00936B60" w:rsidRPr="001244BE" w:rsidRDefault="00936B60" w:rsidP="0025427C"/>
        </w:tc>
        <w:tc>
          <w:tcPr>
            <w:tcW w:w="3692" w:type="pct"/>
            <w:tcBorders>
              <w:top w:val="single" w:sz="4" w:space="0" w:color="4C4323" w:themeColor="accent1" w:themeShade="40"/>
            </w:tcBorders>
          </w:tcPr>
          <w:p w14:paraId="5E48F19A" w14:textId="77777777" w:rsidR="00936B60" w:rsidRPr="001244BE" w:rsidRDefault="00936B60" w:rsidP="0025427C"/>
        </w:tc>
      </w:tr>
      <w:tr w:rsidR="00936B60" w:rsidRPr="00846B76" w14:paraId="0C747C42" w14:textId="77777777" w:rsidTr="0025427C">
        <w:trPr>
          <w:trHeight w:val="360"/>
        </w:trPr>
        <w:tc>
          <w:tcPr>
            <w:tcW w:w="1308" w:type="pct"/>
            <w:vAlign w:val="bottom"/>
          </w:tcPr>
          <w:p w14:paraId="012D0DEE" w14:textId="77777777" w:rsidR="00936B60" w:rsidRPr="00C5474C" w:rsidRDefault="00000000" w:rsidP="00C5474C">
            <w:pPr>
              <w:pStyle w:val="Heading1"/>
            </w:pPr>
            <w:sdt>
              <w:sdtPr>
                <w:id w:val="1154723608"/>
                <w:placeholder>
                  <w:docPart w:val="8628D0D5E45A4C369503EBE4A56408C3"/>
                </w:placeholder>
                <w:temporary/>
                <w:showingPlcHdr/>
                <w15:appearance w15:val="hidden"/>
              </w:sdtPr>
              <w:sdtContent>
                <w:r w:rsidR="00936B60" w:rsidRPr="00C5474C">
                  <w:rPr>
                    <w:rStyle w:val="Heading1Char"/>
                    <w:b/>
                  </w:rPr>
                  <w:t>Date</w:t>
                </w:r>
              </w:sdtContent>
            </w:sdt>
          </w:p>
        </w:tc>
        <w:tc>
          <w:tcPr>
            <w:tcW w:w="3692" w:type="pct"/>
            <w:tcBorders>
              <w:bottom w:val="single" w:sz="4" w:space="0" w:color="4C4323" w:themeColor="accent1" w:themeShade="40"/>
            </w:tcBorders>
            <w:vAlign w:val="bottom"/>
          </w:tcPr>
          <w:p w14:paraId="387C1D15" w14:textId="3DF1F97A" w:rsidR="00936B60" w:rsidRPr="001244BE" w:rsidRDefault="00000000" w:rsidP="00C5474C">
            <w:sdt>
              <w:sdtPr>
                <w:id w:val="1611238268"/>
                <w:placeholder>
                  <w:docPart w:val="46A7B4BE9E7C4FB7B162BAA8968BC8E5"/>
                </w:placeholder>
                <w:temporary/>
                <w:showingPlcHdr/>
                <w15:appearance w15:val="hidden"/>
              </w:sdtPr>
              <w:sdtContent>
                <w:r w:rsidR="00B52D36">
                  <w:t xml:space="preserve">                                                                                            </w:t>
                </w:r>
                <w:r w:rsidR="00A46AC9">
                  <w:t xml:space="preserve">              </w:t>
                </w:r>
                <w:r w:rsidR="00B52D36">
                  <w:t xml:space="preserve">    </w:t>
                </w:r>
              </w:sdtContent>
            </w:sdt>
          </w:p>
        </w:tc>
      </w:tr>
      <w:tr w:rsidR="00936B60" w:rsidRPr="00846B76" w14:paraId="0877DE3E" w14:textId="77777777" w:rsidTr="0025427C">
        <w:trPr>
          <w:trHeight w:val="360"/>
        </w:trPr>
        <w:tc>
          <w:tcPr>
            <w:tcW w:w="1308" w:type="pct"/>
            <w:vAlign w:val="bottom"/>
          </w:tcPr>
          <w:p w14:paraId="6BCFB5CF" w14:textId="18FEF247" w:rsidR="00936B60" w:rsidRPr="00C5474C" w:rsidRDefault="00000000" w:rsidP="00C5474C">
            <w:pPr>
              <w:pStyle w:val="Heading1"/>
            </w:pPr>
            <w:sdt>
              <w:sdtPr>
                <w:id w:val="607090313"/>
                <w:placeholder>
                  <w:docPart w:val="A8DFBC7CDBE34FDD90930509F83C519D"/>
                </w:placeholder>
                <w:temporary/>
                <w:showingPlcHdr/>
                <w15:appearance w15:val="hidden"/>
              </w:sdtPr>
              <w:sdtContent>
                <w:r w:rsidR="00B52D36" w:rsidRPr="00C5474C">
                  <w:rPr>
                    <w:rStyle w:val="Heading1Char"/>
                    <w:b/>
                  </w:rPr>
                  <w:t>Submitted by</w:t>
                </w:r>
              </w:sdtContent>
            </w:sdt>
          </w:p>
        </w:tc>
        <w:tc>
          <w:tcPr>
            <w:tcW w:w="3692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1A7EAB21" w14:textId="7B396388" w:rsidR="00936B60" w:rsidRPr="001244BE" w:rsidRDefault="00936B60" w:rsidP="00C5474C"/>
        </w:tc>
      </w:tr>
      <w:tr w:rsidR="00936B60" w:rsidRPr="00846B76" w14:paraId="02A1CFC1" w14:textId="77777777" w:rsidTr="0025427C">
        <w:trPr>
          <w:trHeight w:val="360"/>
        </w:trPr>
        <w:tc>
          <w:tcPr>
            <w:tcW w:w="1308" w:type="pct"/>
            <w:vAlign w:val="bottom"/>
          </w:tcPr>
          <w:p w14:paraId="7995AE69" w14:textId="5AC28A32" w:rsidR="00936B60" w:rsidRPr="00C5474C" w:rsidRDefault="00000000" w:rsidP="00C5474C">
            <w:pPr>
              <w:pStyle w:val="Heading1"/>
            </w:pPr>
            <w:sdt>
              <w:sdtPr>
                <w:id w:val="-1639415300"/>
                <w:placeholder>
                  <w:docPart w:val="B6B4C1778D2E444DA0603DE24EB6C3D0"/>
                </w:placeholder>
                <w:temporary/>
                <w:showingPlcHdr/>
                <w15:appearance w15:val="hidden"/>
              </w:sdtPr>
              <w:sdtContent>
                <w:r w:rsidR="00B52D36">
                  <w:t>Participant</w:t>
                </w:r>
              </w:sdtContent>
            </w:sdt>
          </w:p>
        </w:tc>
        <w:tc>
          <w:tcPr>
            <w:tcW w:w="3692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7E50F3B1" w14:textId="10FCCC58" w:rsidR="00936B60" w:rsidRPr="001244BE" w:rsidRDefault="00000000" w:rsidP="00C5474C">
            <w:sdt>
              <w:sdtPr>
                <w:id w:val="-776328704"/>
                <w:placeholder>
                  <w:docPart w:val="46E7E3BCEDE34C72888B1F4A5718D2B7"/>
                </w:placeholder>
                <w:temporary/>
                <w:showingPlcHdr/>
                <w15:appearance w15:val="hidden"/>
              </w:sdtPr>
              <w:sdtContent>
                <w:r w:rsidR="00B52D36">
                  <w:t xml:space="preserve">                                                                                              </w:t>
                </w:r>
                <w:r w:rsidR="00A46AC9">
                  <w:t xml:space="preserve">              </w:t>
                </w:r>
                <w:r w:rsidR="00B52D36">
                  <w:t xml:space="preserve">  </w:t>
                </w:r>
              </w:sdtContent>
            </w:sdt>
          </w:p>
        </w:tc>
      </w:tr>
      <w:tr w:rsidR="00936B60" w:rsidRPr="00846B76" w14:paraId="0A6DEE1A" w14:textId="77777777" w:rsidTr="0025427C">
        <w:trPr>
          <w:trHeight w:val="360"/>
        </w:trPr>
        <w:tc>
          <w:tcPr>
            <w:tcW w:w="1308" w:type="pct"/>
            <w:vAlign w:val="bottom"/>
          </w:tcPr>
          <w:p w14:paraId="14ABDBBC" w14:textId="4C54C20B" w:rsidR="00936B60" w:rsidRPr="00C5474C" w:rsidRDefault="00000000" w:rsidP="00C5474C">
            <w:pPr>
              <w:pStyle w:val="Heading1"/>
            </w:pPr>
            <w:sdt>
              <w:sdtPr>
                <w:id w:val="461695491"/>
                <w:placeholder>
                  <w:docPart w:val="9DBDED559E414223B0C7A49F1CE1C767"/>
                </w:placeholder>
                <w:temporary/>
                <w:showingPlcHdr/>
                <w15:appearance w15:val="hidden"/>
              </w:sdtPr>
              <w:sdtContent>
                <w:r w:rsidR="00B52D36" w:rsidRPr="00C5474C">
                  <w:rPr>
                    <w:rStyle w:val="Heading1Char"/>
                    <w:b/>
                  </w:rPr>
                  <w:t>Email</w:t>
                </w:r>
              </w:sdtContent>
            </w:sdt>
          </w:p>
        </w:tc>
        <w:tc>
          <w:tcPr>
            <w:tcW w:w="3692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20196CC1" w14:textId="3F3856F7" w:rsidR="00936B60" w:rsidRPr="001244BE" w:rsidRDefault="00000000" w:rsidP="00C5474C">
            <w:sdt>
              <w:sdtPr>
                <w:id w:val="-382027858"/>
                <w:placeholder>
                  <w:docPart w:val="9CB8BD9EC2EB4E3FA9EFC7DC64DEF610"/>
                </w:placeholder>
                <w:temporary/>
                <w:showingPlcHdr/>
                <w15:appearance w15:val="hidden"/>
              </w:sdtPr>
              <w:sdtContent>
                <w:r w:rsidR="00B52D36">
                  <w:t xml:space="preserve">                                                                                              </w:t>
                </w:r>
                <w:r w:rsidR="00A46AC9">
                  <w:t xml:space="preserve">              </w:t>
                </w:r>
                <w:r w:rsidR="00B52D36">
                  <w:t xml:space="preserve">  </w:t>
                </w:r>
              </w:sdtContent>
            </w:sdt>
          </w:p>
        </w:tc>
      </w:tr>
      <w:tr w:rsidR="00936B60" w:rsidRPr="00846B76" w14:paraId="1D709025" w14:textId="77777777" w:rsidTr="0025427C">
        <w:trPr>
          <w:trHeight w:val="360"/>
        </w:trPr>
        <w:tc>
          <w:tcPr>
            <w:tcW w:w="1308" w:type="pct"/>
            <w:vAlign w:val="bottom"/>
          </w:tcPr>
          <w:p w14:paraId="22EE221F" w14:textId="3809846A" w:rsidR="00936B60" w:rsidRPr="00C5474C" w:rsidRDefault="00000000" w:rsidP="00C5474C">
            <w:pPr>
              <w:pStyle w:val="Heading1"/>
            </w:pPr>
            <w:sdt>
              <w:sdtPr>
                <w:id w:val="-322891068"/>
                <w:placeholder>
                  <w:docPart w:val="512EAB8E5C354B6B8978ABECA27688A0"/>
                </w:placeholder>
                <w:temporary/>
                <w:showingPlcHdr/>
                <w15:appearance w15:val="hidden"/>
              </w:sdtPr>
              <w:sdtContent>
                <w:r w:rsidR="00A46AC9">
                  <w:t>ACC Name</w:t>
                </w:r>
              </w:sdtContent>
            </w:sdt>
          </w:p>
        </w:tc>
        <w:tc>
          <w:tcPr>
            <w:tcW w:w="3692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249FB1B1" w14:textId="597FAB34" w:rsidR="00936B60" w:rsidRPr="001244BE" w:rsidRDefault="00000000" w:rsidP="00C5474C">
            <w:sdt>
              <w:sdtPr>
                <w:id w:val="-1885485327"/>
                <w:placeholder>
                  <w:docPart w:val="794B3127B8D9499ABDCE6725B1676575"/>
                </w:placeholder>
                <w:showingPlcHdr/>
                <w15:appearance w15:val="hidden"/>
              </w:sdtPr>
              <w:sdtContent>
                <w:r w:rsidR="00A46AC9">
                  <w:t xml:space="preserve">                                                                                                              </w:t>
                </w:r>
              </w:sdtContent>
            </w:sdt>
          </w:p>
        </w:tc>
      </w:tr>
      <w:tr w:rsidR="00936B60" w:rsidRPr="00846B76" w14:paraId="58F37ED5" w14:textId="77777777" w:rsidTr="0025427C">
        <w:trPr>
          <w:trHeight w:val="360"/>
        </w:trPr>
        <w:tc>
          <w:tcPr>
            <w:tcW w:w="1308" w:type="pct"/>
            <w:vAlign w:val="bottom"/>
          </w:tcPr>
          <w:p w14:paraId="0256A1CE" w14:textId="76989232" w:rsidR="00936B60" w:rsidRPr="00C5474C" w:rsidRDefault="00000000" w:rsidP="00C5474C">
            <w:pPr>
              <w:pStyle w:val="Heading1"/>
            </w:pPr>
            <w:sdt>
              <w:sdtPr>
                <w:id w:val="-1020009639"/>
                <w:placeholder>
                  <w:docPart w:val="D87ADFBF1B0442488DA4DB2B3E0E9DE0"/>
                </w:placeholder>
                <w:temporary/>
                <w:showingPlcHdr/>
                <w15:appearance w15:val="hidden"/>
              </w:sdtPr>
              <w:sdtContent>
                <w:r w:rsidR="00B52D36">
                  <w:t>Bank BSB No:</w:t>
                </w:r>
              </w:sdtContent>
            </w:sdt>
          </w:p>
        </w:tc>
        <w:tc>
          <w:tcPr>
            <w:tcW w:w="3692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5089FE74" w14:textId="3A7765C4" w:rsidR="00936B60" w:rsidRPr="001244BE" w:rsidRDefault="00000000" w:rsidP="00C5474C">
            <w:sdt>
              <w:sdtPr>
                <w:id w:val="1683634950"/>
                <w:placeholder>
                  <w:docPart w:val="92F018F83AD8447A91AAE3BE42EFA2EA"/>
                </w:placeholder>
                <w:temporary/>
                <w:showingPlcHdr/>
                <w15:appearance w15:val="hidden"/>
              </w:sdtPr>
              <w:sdtContent>
                <w:r w:rsidR="00A46AC9">
                  <w:t xml:space="preserve">                                                                                                             </w:t>
                </w:r>
              </w:sdtContent>
            </w:sdt>
          </w:p>
        </w:tc>
      </w:tr>
      <w:tr w:rsidR="00936B60" w:rsidRPr="00846B76" w14:paraId="6A47B16B" w14:textId="77777777" w:rsidTr="0025427C">
        <w:trPr>
          <w:trHeight w:val="360"/>
        </w:trPr>
        <w:tc>
          <w:tcPr>
            <w:tcW w:w="1308" w:type="pct"/>
            <w:vAlign w:val="bottom"/>
          </w:tcPr>
          <w:p w14:paraId="1055A84B" w14:textId="0CE82054" w:rsidR="00936B60" w:rsidRPr="00C5474C" w:rsidRDefault="00000000" w:rsidP="00C5474C">
            <w:pPr>
              <w:pStyle w:val="Heading1"/>
            </w:pPr>
            <w:sdt>
              <w:sdtPr>
                <w:id w:val="-1800907052"/>
                <w:placeholder>
                  <w:docPart w:val="507C5015E15D401E8F028C2BE5D498AB"/>
                </w:placeholder>
                <w:temporary/>
                <w:showingPlcHdr/>
                <w15:appearance w15:val="hidden"/>
              </w:sdtPr>
              <w:sdtContent>
                <w:r w:rsidR="00B52D36">
                  <w:t>Bank ACC No</w:t>
                </w:r>
              </w:sdtContent>
            </w:sdt>
          </w:p>
        </w:tc>
        <w:tc>
          <w:tcPr>
            <w:tcW w:w="3692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412602D6" w14:textId="333BCB68" w:rsidR="00936B60" w:rsidRPr="001244BE" w:rsidRDefault="00000000" w:rsidP="00C5474C">
            <w:sdt>
              <w:sdtPr>
                <w:id w:val="1691184905"/>
                <w:placeholder>
                  <w:docPart w:val="B3635CF0AC8044B0B2BA2BEE8180085F"/>
                </w:placeholder>
                <w:temporary/>
                <w:showingPlcHdr/>
                <w15:appearance w15:val="hidden"/>
              </w:sdtPr>
              <w:sdtContent>
                <w:r w:rsidR="00A46AC9">
                  <w:t xml:space="preserve">                                                                                                             </w:t>
                </w:r>
              </w:sdtContent>
            </w:sdt>
          </w:p>
        </w:tc>
      </w:tr>
    </w:tbl>
    <w:p w14:paraId="44D65CA5" w14:textId="77777777" w:rsidR="00936B60" w:rsidRPr="0025427C" w:rsidRDefault="00936B60" w:rsidP="0025427C"/>
    <w:p w14:paraId="6EACF729" w14:textId="77777777" w:rsidR="00030FF2" w:rsidRPr="0025427C" w:rsidRDefault="00030FF2" w:rsidP="0025427C"/>
    <w:tbl>
      <w:tblPr>
        <w:tblW w:w="5000" w:type="pct"/>
        <w:tblLook w:val="0600" w:firstRow="0" w:lastRow="0" w:firstColumn="0" w:lastColumn="0" w:noHBand="1" w:noVBand="1"/>
      </w:tblPr>
      <w:tblGrid>
        <w:gridCol w:w="6661"/>
        <w:gridCol w:w="359"/>
        <w:gridCol w:w="2340"/>
      </w:tblGrid>
      <w:tr w:rsidR="00806FF3" w:rsidRPr="00846B76" w14:paraId="2783234F" w14:textId="77777777" w:rsidTr="000E69D4">
        <w:trPr>
          <w:trHeight w:val="557"/>
        </w:trPr>
        <w:tc>
          <w:tcPr>
            <w:tcW w:w="3558" w:type="pct"/>
            <w:tcBorders>
              <w:top w:val="single" w:sz="4" w:space="0" w:color="4C4323" w:themeColor="accent1" w:themeShade="40"/>
            </w:tcBorders>
            <w:vAlign w:val="bottom"/>
          </w:tcPr>
          <w:p w14:paraId="7C92DC32" w14:textId="77777777" w:rsidR="00806FF3" w:rsidRPr="00C5474C" w:rsidRDefault="00000000" w:rsidP="00C5474C">
            <w:pPr>
              <w:pStyle w:val="Heading1"/>
            </w:pPr>
            <w:sdt>
              <w:sdtPr>
                <w:id w:val="819304677"/>
                <w:placeholder>
                  <w:docPart w:val="9E864440DDFC439B8DD45F504416D454"/>
                </w:placeholder>
                <w:temporary/>
                <w:showingPlcHdr/>
                <w15:appearance w15:val="hidden"/>
              </w:sdtPr>
              <w:sdtContent>
                <w:r w:rsidR="00D75CA2" w:rsidRPr="0025427C">
                  <w:t>Description of purchase</w:t>
                </w:r>
              </w:sdtContent>
            </w:sdt>
          </w:p>
        </w:tc>
        <w:tc>
          <w:tcPr>
            <w:tcW w:w="192" w:type="pct"/>
            <w:tcBorders>
              <w:top w:val="single" w:sz="4" w:space="0" w:color="4C4323" w:themeColor="accent1" w:themeShade="40"/>
            </w:tcBorders>
            <w:vAlign w:val="bottom"/>
          </w:tcPr>
          <w:p w14:paraId="2916778E" w14:textId="77777777" w:rsidR="00806FF3" w:rsidRPr="001244BE" w:rsidRDefault="00806FF3" w:rsidP="0025427C">
            <w:pPr>
              <w:pStyle w:val="Heading1"/>
              <w:rPr>
                <w:color w:val="455F3B" w:themeColor="accent4"/>
                <w:sz w:val="24"/>
                <w:szCs w:val="36"/>
              </w:rPr>
            </w:pPr>
          </w:p>
        </w:tc>
        <w:tc>
          <w:tcPr>
            <w:tcW w:w="1250" w:type="pct"/>
            <w:tcBorders>
              <w:top w:val="single" w:sz="4" w:space="0" w:color="4C4323" w:themeColor="accent1" w:themeShade="40"/>
            </w:tcBorders>
            <w:vAlign w:val="bottom"/>
          </w:tcPr>
          <w:p w14:paraId="5DF55322" w14:textId="77777777" w:rsidR="00806FF3" w:rsidRPr="000575C0" w:rsidRDefault="00000000" w:rsidP="00D75CA2">
            <w:pPr>
              <w:pStyle w:val="Heading1"/>
            </w:pPr>
            <w:sdt>
              <w:sdtPr>
                <w:id w:val="-1258444660"/>
                <w:placeholder>
                  <w:docPart w:val="A09C8CE377934B8D940B2E17D584C508"/>
                </w:placeholder>
                <w:temporary/>
                <w:showingPlcHdr/>
                <w15:appearance w15:val="hidden"/>
              </w:sdtPr>
              <w:sdtContent>
                <w:r w:rsidR="00D75CA2" w:rsidRPr="000575C0">
                  <w:t>A</w:t>
                </w:r>
                <w:r w:rsidR="00D75CA2">
                  <w:t>mount</w:t>
                </w:r>
              </w:sdtContent>
            </w:sdt>
          </w:p>
        </w:tc>
      </w:tr>
      <w:tr w:rsidR="00806FF3" w:rsidRPr="00846B76" w14:paraId="76F02983" w14:textId="77777777" w:rsidTr="000E69D4">
        <w:trPr>
          <w:trHeight w:val="360"/>
        </w:trPr>
        <w:tc>
          <w:tcPr>
            <w:tcW w:w="3558" w:type="pct"/>
            <w:tcBorders>
              <w:bottom w:val="single" w:sz="4" w:space="0" w:color="4C4323" w:themeColor="accent1" w:themeShade="40"/>
            </w:tcBorders>
            <w:vAlign w:val="bottom"/>
          </w:tcPr>
          <w:p w14:paraId="6CEE4D03" w14:textId="438E98A6" w:rsidR="00806FF3" w:rsidRPr="00846B76" w:rsidRDefault="00000000" w:rsidP="00B6439F">
            <w:pPr>
              <w:pStyle w:val="Heading2"/>
            </w:pPr>
            <w:sdt>
              <w:sdtPr>
                <w:id w:val="-1549061963"/>
                <w:placeholder>
                  <w:docPart w:val="27D4FF2B50BA407DAF59AA30A1498F0B"/>
                </w:placeholder>
                <w:temporary/>
                <w:showingPlcHdr/>
                <w15:appearance w15:val="hidden"/>
              </w:sdtPr>
              <w:sdtContent>
                <w:r w:rsidR="00B52D36">
                  <w:t xml:space="preserve">                                                                                                         </w:t>
                </w:r>
              </w:sdtContent>
            </w:sdt>
          </w:p>
        </w:tc>
        <w:tc>
          <w:tcPr>
            <w:tcW w:w="192" w:type="pct"/>
            <w:vAlign w:val="bottom"/>
          </w:tcPr>
          <w:p w14:paraId="0D0D5897" w14:textId="77777777" w:rsidR="00806FF3" w:rsidRPr="00846B76" w:rsidRDefault="00806FF3" w:rsidP="000E69D4">
            <w:pPr>
              <w:pStyle w:val="Heading2"/>
            </w:pPr>
          </w:p>
        </w:tc>
        <w:tc>
          <w:tcPr>
            <w:tcW w:w="1250" w:type="pct"/>
            <w:tcBorders>
              <w:bottom w:val="single" w:sz="4" w:space="0" w:color="4C4323" w:themeColor="accent1" w:themeShade="40"/>
            </w:tcBorders>
            <w:vAlign w:val="bottom"/>
          </w:tcPr>
          <w:p w14:paraId="540C4CEE" w14:textId="3FF6C488" w:rsidR="00806FF3" w:rsidRPr="00846B76" w:rsidRDefault="00000000" w:rsidP="00B6439F">
            <w:pPr>
              <w:pStyle w:val="Heading2"/>
            </w:pPr>
            <w:sdt>
              <w:sdtPr>
                <w:id w:val="-1820266030"/>
                <w:placeholder>
                  <w:docPart w:val="076D7BEBAE6945B6A8AABD737F9E39DD"/>
                </w:placeholder>
                <w:temporary/>
                <w:showingPlcHdr/>
                <w15:appearance w15:val="hidden"/>
              </w:sdtPr>
              <w:sdtContent>
                <w:r w:rsidR="00B52D36">
                  <w:t xml:space="preserve">              </w:t>
                </w:r>
              </w:sdtContent>
            </w:sdt>
          </w:p>
        </w:tc>
      </w:tr>
      <w:tr w:rsidR="00806FF3" w:rsidRPr="00846B76" w14:paraId="5D0E6CB5" w14:textId="77777777" w:rsidTr="000E69D4">
        <w:trPr>
          <w:trHeight w:val="360"/>
        </w:trPr>
        <w:tc>
          <w:tcPr>
            <w:tcW w:w="3558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76758BBC" w14:textId="1DCD3AFB" w:rsidR="00806FF3" w:rsidRPr="00846B76" w:rsidRDefault="00000000" w:rsidP="00B6439F">
            <w:pPr>
              <w:pStyle w:val="Heading2"/>
            </w:pPr>
            <w:sdt>
              <w:sdtPr>
                <w:id w:val="555517118"/>
                <w:placeholder>
                  <w:docPart w:val="474E5BCDB24D415EAAFA9FA73F86BC71"/>
                </w:placeholder>
                <w:temporary/>
                <w:showingPlcHdr/>
                <w15:appearance w15:val="hidden"/>
              </w:sdtPr>
              <w:sdtContent>
                <w:r w:rsidR="00B52D36">
                  <w:t xml:space="preserve">                                                                                                         </w:t>
                </w:r>
              </w:sdtContent>
            </w:sdt>
          </w:p>
        </w:tc>
        <w:tc>
          <w:tcPr>
            <w:tcW w:w="192" w:type="pct"/>
            <w:vAlign w:val="bottom"/>
          </w:tcPr>
          <w:p w14:paraId="167EA2F6" w14:textId="77777777" w:rsidR="00806FF3" w:rsidRPr="00846B76" w:rsidRDefault="00806FF3" w:rsidP="000E69D4">
            <w:pPr>
              <w:pStyle w:val="Heading2"/>
            </w:pPr>
          </w:p>
        </w:tc>
        <w:tc>
          <w:tcPr>
            <w:tcW w:w="1250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133E6DFE" w14:textId="35437624" w:rsidR="00806FF3" w:rsidRPr="00846B76" w:rsidRDefault="00000000" w:rsidP="00B6439F">
            <w:pPr>
              <w:pStyle w:val="Heading2"/>
            </w:pPr>
            <w:sdt>
              <w:sdtPr>
                <w:id w:val="-954559980"/>
                <w:placeholder>
                  <w:docPart w:val="573A3A1697514DF79D57CADF8DB6FED7"/>
                </w:placeholder>
                <w:temporary/>
                <w:showingPlcHdr/>
                <w15:appearance w15:val="hidden"/>
              </w:sdtPr>
              <w:sdtContent>
                <w:r w:rsidR="00B52D36">
                  <w:t xml:space="preserve">               </w:t>
                </w:r>
              </w:sdtContent>
            </w:sdt>
          </w:p>
        </w:tc>
      </w:tr>
      <w:tr w:rsidR="00806FF3" w:rsidRPr="00846B76" w14:paraId="5C32790B" w14:textId="77777777" w:rsidTr="000E69D4">
        <w:trPr>
          <w:trHeight w:val="360"/>
        </w:trPr>
        <w:tc>
          <w:tcPr>
            <w:tcW w:w="3558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0D6D47E1" w14:textId="522FD630" w:rsidR="00806FF3" w:rsidRPr="00846B76" w:rsidRDefault="00000000" w:rsidP="00B6439F">
            <w:pPr>
              <w:pStyle w:val="Heading2"/>
            </w:pPr>
            <w:sdt>
              <w:sdtPr>
                <w:id w:val="-920095054"/>
                <w:placeholder>
                  <w:docPart w:val="C73D8578FC814ED39F7425950E9C08C5"/>
                </w:placeholder>
                <w:temporary/>
                <w:showingPlcHdr/>
                <w15:appearance w15:val="hidden"/>
              </w:sdtPr>
              <w:sdtContent>
                <w:r w:rsidR="00B52D36">
                  <w:t xml:space="preserve">                                                                                                         </w:t>
                </w:r>
              </w:sdtContent>
            </w:sdt>
          </w:p>
        </w:tc>
        <w:tc>
          <w:tcPr>
            <w:tcW w:w="192" w:type="pct"/>
            <w:vAlign w:val="bottom"/>
          </w:tcPr>
          <w:p w14:paraId="346B3A56" w14:textId="77777777" w:rsidR="00806FF3" w:rsidRPr="00846B76" w:rsidRDefault="00806FF3" w:rsidP="000E69D4">
            <w:pPr>
              <w:pStyle w:val="Heading2"/>
            </w:pPr>
          </w:p>
        </w:tc>
        <w:tc>
          <w:tcPr>
            <w:tcW w:w="1250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10A9C68B" w14:textId="3640315F" w:rsidR="00806FF3" w:rsidRPr="00846B76" w:rsidRDefault="00000000" w:rsidP="00B6439F">
            <w:pPr>
              <w:pStyle w:val="Heading2"/>
            </w:pPr>
            <w:sdt>
              <w:sdtPr>
                <w:id w:val="-229315071"/>
                <w:placeholder>
                  <w:docPart w:val="84D656D6A3E148BA94ACC0CA48E38D14"/>
                </w:placeholder>
                <w:temporary/>
                <w:showingPlcHdr/>
                <w15:appearance w15:val="hidden"/>
              </w:sdtPr>
              <w:sdtContent>
                <w:r w:rsidR="00B52D36">
                  <w:t xml:space="preserve">               </w:t>
                </w:r>
              </w:sdtContent>
            </w:sdt>
          </w:p>
        </w:tc>
      </w:tr>
      <w:tr w:rsidR="00806FF3" w:rsidRPr="00846B76" w14:paraId="56604C1C" w14:textId="77777777" w:rsidTr="000E69D4">
        <w:trPr>
          <w:trHeight w:val="360"/>
        </w:trPr>
        <w:tc>
          <w:tcPr>
            <w:tcW w:w="3558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175A7DD4" w14:textId="77777777" w:rsidR="00806FF3" w:rsidRPr="00846B76" w:rsidRDefault="00806FF3" w:rsidP="000E69D4">
            <w:pPr>
              <w:pStyle w:val="Heading2"/>
            </w:pPr>
          </w:p>
        </w:tc>
        <w:tc>
          <w:tcPr>
            <w:tcW w:w="192" w:type="pct"/>
            <w:vAlign w:val="bottom"/>
          </w:tcPr>
          <w:p w14:paraId="0599F7E6" w14:textId="77777777" w:rsidR="00806FF3" w:rsidRPr="00846B76" w:rsidRDefault="00806FF3" w:rsidP="000E69D4">
            <w:pPr>
              <w:pStyle w:val="Heading2"/>
            </w:pPr>
          </w:p>
        </w:tc>
        <w:tc>
          <w:tcPr>
            <w:tcW w:w="1250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7EC7E9C6" w14:textId="77777777" w:rsidR="00806FF3" w:rsidRPr="00846B76" w:rsidRDefault="00806FF3" w:rsidP="000E69D4">
            <w:pPr>
              <w:pStyle w:val="Heading2"/>
            </w:pPr>
          </w:p>
        </w:tc>
      </w:tr>
      <w:tr w:rsidR="00806FF3" w:rsidRPr="00846B76" w14:paraId="0EC2DBBC" w14:textId="77777777" w:rsidTr="000E69D4">
        <w:trPr>
          <w:trHeight w:val="360"/>
        </w:trPr>
        <w:tc>
          <w:tcPr>
            <w:tcW w:w="3558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4754BFB0" w14:textId="77777777" w:rsidR="00806FF3" w:rsidRPr="00846B76" w:rsidRDefault="00806FF3" w:rsidP="000E69D4">
            <w:pPr>
              <w:pStyle w:val="Heading2"/>
            </w:pPr>
          </w:p>
        </w:tc>
        <w:tc>
          <w:tcPr>
            <w:tcW w:w="192" w:type="pct"/>
            <w:vAlign w:val="bottom"/>
          </w:tcPr>
          <w:p w14:paraId="194AA3E6" w14:textId="77777777" w:rsidR="00806FF3" w:rsidRPr="00846B76" w:rsidRDefault="00806FF3" w:rsidP="000E69D4">
            <w:pPr>
              <w:pStyle w:val="Heading2"/>
            </w:pPr>
          </w:p>
        </w:tc>
        <w:tc>
          <w:tcPr>
            <w:tcW w:w="1250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5F7E63AD" w14:textId="77777777" w:rsidR="00806FF3" w:rsidRPr="00846B76" w:rsidRDefault="00806FF3" w:rsidP="000E69D4">
            <w:pPr>
              <w:pStyle w:val="Heading2"/>
            </w:pPr>
          </w:p>
        </w:tc>
      </w:tr>
      <w:tr w:rsidR="00806FF3" w:rsidRPr="00846B76" w14:paraId="77945659" w14:textId="77777777" w:rsidTr="00C5474C">
        <w:trPr>
          <w:trHeight w:val="360"/>
        </w:trPr>
        <w:tc>
          <w:tcPr>
            <w:tcW w:w="3558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647486BF" w14:textId="77777777" w:rsidR="00806FF3" w:rsidRPr="00C5474C" w:rsidRDefault="00000000" w:rsidP="00C5474C">
            <w:pPr>
              <w:pStyle w:val="Heading1"/>
              <w:jc w:val="right"/>
            </w:pPr>
            <w:sdt>
              <w:sdtPr>
                <w:id w:val="-1349872469"/>
                <w:placeholder>
                  <w:docPart w:val="EBE8C13AA18B48A18F584A531F0F9299"/>
                </w:placeholder>
                <w:temporary/>
                <w:showingPlcHdr/>
                <w15:appearance w15:val="hidden"/>
              </w:sdtPr>
              <w:sdtContent>
                <w:r w:rsidR="00C72268" w:rsidRPr="00C5474C">
                  <w:rPr>
                    <w:rStyle w:val="Heading1Char"/>
                    <w:b/>
                  </w:rPr>
                  <w:t>Total</w:t>
                </w:r>
              </w:sdtContent>
            </w:sdt>
          </w:p>
        </w:tc>
        <w:tc>
          <w:tcPr>
            <w:tcW w:w="192" w:type="pct"/>
            <w:vAlign w:val="bottom"/>
          </w:tcPr>
          <w:p w14:paraId="65624A37" w14:textId="77777777" w:rsidR="00806FF3" w:rsidRPr="00846B76" w:rsidRDefault="00806FF3" w:rsidP="0025427C">
            <w:pPr>
              <w:spacing w:before="120"/>
            </w:pPr>
          </w:p>
        </w:tc>
        <w:tc>
          <w:tcPr>
            <w:tcW w:w="1250" w:type="pct"/>
            <w:tcBorders>
              <w:top w:val="single" w:sz="4" w:space="0" w:color="4C4323" w:themeColor="accent1" w:themeShade="40"/>
              <w:bottom w:val="single" w:sz="4" w:space="0" w:color="4C4323" w:themeColor="accent1" w:themeShade="40"/>
            </w:tcBorders>
            <w:vAlign w:val="bottom"/>
          </w:tcPr>
          <w:p w14:paraId="06C6115A" w14:textId="760C7172" w:rsidR="00806FF3" w:rsidRPr="00846B76" w:rsidRDefault="00000000" w:rsidP="00B6439F">
            <w:pPr>
              <w:pStyle w:val="Heading2"/>
            </w:pPr>
            <w:sdt>
              <w:sdtPr>
                <w:id w:val="-1597237294"/>
                <w:placeholder>
                  <w:docPart w:val="174722D526D54E3CB7A0A9C3162F75DE"/>
                </w:placeholder>
                <w:temporary/>
                <w:showingPlcHdr/>
                <w15:appearance w15:val="hidden"/>
              </w:sdtPr>
              <w:sdtContent>
                <w:r w:rsidR="00A46AC9">
                  <w:t xml:space="preserve">                </w:t>
                </w:r>
              </w:sdtContent>
            </w:sdt>
          </w:p>
        </w:tc>
      </w:tr>
    </w:tbl>
    <w:p w14:paraId="10C19E6E" w14:textId="77777777" w:rsidR="00637A6E" w:rsidRDefault="00637A6E" w:rsidP="000E69D4"/>
    <w:p w14:paraId="7DB16F73" w14:textId="77777777" w:rsidR="00A46AC9" w:rsidRPr="000E69D4" w:rsidRDefault="00A46AC9" w:rsidP="000E69D4"/>
    <w:p w14:paraId="6EE78C71" w14:textId="77777777" w:rsidR="00030FF2" w:rsidRPr="000E69D4" w:rsidRDefault="00030FF2" w:rsidP="000E69D4">
      <w:r w:rsidRPr="000E69D4">
        <w:rPr>
          <w:noProof/>
        </w:rPr>
        <mc:AlternateContent>
          <mc:Choice Requires="wps">
            <w:drawing>
              <wp:inline distT="0" distB="0" distL="0" distR="0" wp14:anchorId="58F64C77" wp14:editId="7BE05568">
                <wp:extent cx="5907024" cy="0"/>
                <wp:effectExtent l="0" t="0" r="0" b="0"/>
                <wp:docPr id="1503534650" name="Straight Connector 2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702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7A43A3F" id="Straight Connector 2" o:spid="_x0000_s1026" alt="Decorativ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5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" strokecolor="#645873 [2408]" strokeweight="1pt">
                <v:stroke dashstyle="longDash" joinstyle="miter"/>
                <w10:anchorlock/>
              </v:line>
            </w:pict>
          </mc:Fallback>
        </mc:AlternateContent>
      </w:r>
    </w:p>
    <w:p w14:paraId="4403CAE1" w14:textId="77777777" w:rsidR="00F46824" w:rsidRDefault="00F46824" w:rsidP="000E69D4"/>
    <w:p w14:paraId="0979A641" w14:textId="77777777" w:rsidR="00A46AC9" w:rsidRDefault="00A46AC9" w:rsidP="000E69D4"/>
    <w:p w14:paraId="62B813E3" w14:textId="77777777" w:rsidR="00A46AC9" w:rsidRDefault="00A46AC9" w:rsidP="000E69D4"/>
    <w:p w14:paraId="06254D10" w14:textId="77777777" w:rsidR="00A46AC9" w:rsidRDefault="00A46AC9" w:rsidP="000E69D4"/>
    <w:tbl>
      <w:tblPr>
        <w:tblW w:w="0" w:type="auto"/>
        <w:tblLook w:val="0600" w:firstRow="0" w:lastRow="0" w:firstColumn="0" w:lastColumn="0" w:noHBand="1" w:noVBand="1"/>
      </w:tblPr>
      <w:tblGrid>
        <w:gridCol w:w="1709"/>
        <w:gridCol w:w="7651"/>
      </w:tblGrid>
      <w:tr w:rsidR="00A46AC9" w14:paraId="4D02CE32" w14:textId="77777777" w:rsidTr="00A46AC9">
        <w:trPr>
          <w:trHeight w:val="288"/>
        </w:trPr>
        <w:tc>
          <w:tcPr>
            <w:tcW w:w="1709" w:type="dxa"/>
          </w:tcPr>
          <w:p w14:paraId="6258AE39" w14:textId="77777777" w:rsidR="00A46AC9" w:rsidRPr="009F1825" w:rsidRDefault="00A46AC9" w:rsidP="00D75CA2"/>
        </w:tc>
        <w:tc>
          <w:tcPr>
            <w:tcW w:w="7651" w:type="dxa"/>
            <w:vAlign w:val="center"/>
          </w:tcPr>
          <w:p w14:paraId="608AEF14" w14:textId="588E3373" w:rsidR="00A46AC9" w:rsidRPr="009F1825" w:rsidRDefault="00A46AC9" w:rsidP="00D75CA2"/>
        </w:tc>
      </w:tr>
      <w:tr w:rsidR="00A46AC9" w14:paraId="3448D153" w14:textId="77777777" w:rsidTr="00A46AC9">
        <w:trPr>
          <w:trHeight w:val="540"/>
        </w:trPr>
        <w:tc>
          <w:tcPr>
            <w:tcW w:w="1709" w:type="dxa"/>
            <w:shd w:val="clear" w:color="auto" w:fill="DBD5C7" w:themeFill="background2" w:themeFillShade="E6"/>
          </w:tcPr>
          <w:p w14:paraId="238D5F3D" w14:textId="77777777" w:rsidR="00A46AC9" w:rsidRDefault="00A46AC9" w:rsidP="00C5474C">
            <w:pPr>
              <w:pStyle w:val="Heading3"/>
              <w:jc w:val="center"/>
            </w:pPr>
          </w:p>
        </w:tc>
        <w:tc>
          <w:tcPr>
            <w:tcW w:w="7651" w:type="dxa"/>
            <w:shd w:val="clear" w:color="auto" w:fill="DBD5C7" w:themeFill="background2" w:themeFillShade="E6"/>
            <w:vAlign w:val="center"/>
          </w:tcPr>
          <w:p w14:paraId="7FAD3EA2" w14:textId="72746EEB" w:rsidR="00A46AC9" w:rsidRDefault="00000000" w:rsidP="00C5474C">
            <w:pPr>
              <w:pStyle w:val="Heading3"/>
              <w:jc w:val="center"/>
            </w:pPr>
            <w:sdt>
              <w:sdtPr>
                <w:id w:val="-952402472"/>
                <w:placeholder>
                  <w:docPart w:val="51000D810E30488B973BE16AF192C4A7"/>
                </w:placeholder>
                <w:temporary/>
                <w:showingPlcHdr/>
                <w15:appearance w15:val="hidden"/>
              </w:sdtPr>
              <w:sdtContent>
                <w:r w:rsidR="00A46AC9">
                  <w:t>Thank you</w:t>
                </w:r>
              </w:sdtContent>
            </w:sdt>
          </w:p>
        </w:tc>
      </w:tr>
    </w:tbl>
    <w:p w14:paraId="0F2148DE" w14:textId="77777777" w:rsidR="00CE6104" w:rsidRDefault="00CE6104" w:rsidP="000E69D4"/>
    <w:p w14:paraId="1EBAD1B0" w14:textId="77777777" w:rsidR="00A46AC9" w:rsidRPr="00732B16" w:rsidRDefault="00A46AC9" w:rsidP="00A46AC9">
      <w:pPr>
        <w:jc w:val="center"/>
      </w:pPr>
    </w:p>
    <w:sectPr w:rsidR="00A46AC9" w:rsidRPr="00732B16" w:rsidSect="0025427C">
      <w:pgSz w:w="12240" w:h="15840"/>
      <w:pgMar w:top="720" w:right="1440" w:bottom="810" w:left="144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4F4871" w14:textId="77777777" w:rsidR="00FB3301" w:rsidRDefault="00FB3301" w:rsidP="00650259">
      <w:r>
        <w:separator/>
      </w:r>
    </w:p>
  </w:endnote>
  <w:endnote w:type="continuationSeparator" w:id="0">
    <w:p w14:paraId="31FD9FA0" w14:textId="77777777" w:rsidR="00FB3301" w:rsidRDefault="00FB3301" w:rsidP="00650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1514813-C38B-BA49-A43D-EFC4EACACB5E}"/>
    <w:embedBold r:id="rId2" w:fontKey="{B2AD46AC-9E5E-4B42-83BD-D0AFC0D348AB}"/>
    <w:embedItalic r:id="rId3" w:fontKey="{4C92AD1F-7C4E-C840-86BB-B681748D9DE9}"/>
    <w:embedBoldItalic r:id="rId4" w:fontKey="{023AB95C-0102-A044-8147-98B6CF0C99B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112763F-136E-0C4A-89F5-9769C6F76B87}"/>
    <w:embedBold r:id="rId6" w:fontKey="{B4D8A46D-0C3C-1043-A592-7F59E52DA878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7" w:fontKey="{D6EE8216-B86E-4C40-AA4A-43DE02200C9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BB735F76-9C56-BD47-8812-08EBC760416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9" w:fontKey="{D0058B11-F7EE-824F-A89A-95261F3D0E6F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10" w:fontKey="{B08A4579-9CB8-C34A-9696-26914F972CCE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1" w:fontKey="{64148247-FA87-3D4E-AEE1-42A2EA94BE9B}"/>
    <w:embedBold r:id="rId12" w:fontKey="{579B150C-70D2-6A4C-A8E5-E0FF931D52A9}"/>
    <w:embedItalic r:id="rId13" w:fontKey="{7F935644-412D-0746-A5BA-41E6D8F67998}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  <w:embedRegular r:id="rId14" w:fontKey="{36CD2CF2-8968-4C47-AB9B-FD4F69A5A5D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2C6CCB" w14:textId="77777777" w:rsidR="00FB3301" w:rsidRDefault="00FB3301" w:rsidP="00650259">
      <w:r>
        <w:separator/>
      </w:r>
    </w:p>
  </w:footnote>
  <w:footnote w:type="continuationSeparator" w:id="0">
    <w:p w14:paraId="6EDDB963" w14:textId="77777777" w:rsidR="00FB3301" w:rsidRDefault="00FB3301" w:rsidP="00650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1938825258">
    <w:abstractNumId w:val="11"/>
  </w:num>
  <w:num w:numId="2" w16cid:durableId="1196230880">
    <w:abstractNumId w:val="7"/>
  </w:num>
  <w:num w:numId="3" w16cid:durableId="334235312">
    <w:abstractNumId w:val="15"/>
  </w:num>
  <w:num w:numId="4" w16cid:durableId="502668498">
    <w:abstractNumId w:val="12"/>
  </w:num>
  <w:num w:numId="5" w16cid:durableId="1010453739">
    <w:abstractNumId w:val="13"/>
  </w:num>
  <w:num w:numId="6" w16cid:durableId="1593120543">
    <w:abstractNumId w:val="19"/>
  </w:num>
  <w:num w:numId="7" w16cid:durableId="315837915">
    <w:abstractNumId w:val="6"/>
  </w:num>
  <w:num w:numId="8" w16cid:durableId="222253303">
    <w:abstractNumId w:val="10"/>
  </w:num>
  <w:num w:numId="9" w16cid:durableId="2118403558">
    <w:abstractNumId w:val="17"/>
  </w:num>
  <w:num w:numId="10" w16cid:durableId="1396662346">
    <w:abstractNumId w:val="1"/>
  </w:num>
  <w:num w:numId="11" w16cid:durableId="17896139">
    <w:abstractNumId w:val="5"/>
  </w:num>
  <w:num w:numId="12" w16cid:durableId="825511518">
    <w:abstractNumId w:val="0"/>
  </w:num>
  <w:num w:numId="13" w16cid:durableId="437413657">
    <w:abstractNumId w:val="2"/>
  </w:num>
  <w:num w:numId="14" w16cid:durableId="1963685626">
    <w:abstractNumId w:val="9"/>
  </w:num>
  <w:num w:numId="15" w16cid:durableId="261039089">
    <w:abstractNumId w:val="8"/>
  </w:num>
  <w:num w:numId="16" w16cid:durableId="56365314">
    <w:abstractNumId w:val="16"/>
  </w:num>
  <w:num w:numId="17" w16cid:durableId="1035235784">
    <w:abstractNumId w:val="3"/>
  </w:num>
  <w:num w:numId="18" w16cid:durableId="490878030">
    <w:abstractNumId w:val="21"/>
  </w:num>
  <w:num w:numId="19" w16cid:durableId="66922036">
    <w:abstractNumId w:val="18"/>
  </w:num>
  <w:num w:numId="20" w16cid:durableId="1442382106">
    <w:abstractNumId w:val="14"/>
  </w:num>
  <w:num w:numId="21" w16cid:durableId="457382296">
    <w:abstractNumId w:val="20"/>
  </w:num>
  <w:num w:numId="22" w16cid:durableId="1308625264">
    <w:abstractNumId w:val="4"/>
  </w:num>
  <w:numIdMacAtCleanup w:val="2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isplayBackgroundShap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36"/>
    <w:rsid w:val="0001664D"/>
    <w:rsid w:val="00030FF2"/>
    <w:rsid w:val="00050294"/>
    <w:rsid w:val="00052382"/>
    <w:rsid w:val="000575C0"/>
    <w:rsid w:val="00064863"/>
    <w:rsid w:val="0006568A"/>
    <w:rsid w:val="00076F0F"/>
    <w:rsid w:val="000827FB"/>
    <w:rsid w:val="00084253"/>
    <w:rsid w:val="00097520"/>
    <w:rsid w:val="000A1206"/>
    <w:rsid w:val="000B76B9"/>
    <w:rsid w:val="000D1F49"/>
    <w:rsid w:val="000E69D4"/>
    <w:rsid w:val="001244BE"/>
    <w:rsid w:val="00130B76"/>
    <w:rsid w:val="001727CA"/>
    <w:rsid w:val="00174C9D"/>
    <w:rsid w:val="00192CCE"/>
    <w:rsid w:val="001B3A81"/>
    <w:rsid w:val="00215F9F"/>
    <w:rsid w:val="0025427C"/>
    <w:rsid w:val="00267438"/>
    <w:rsid w:val="00285D3A"/>
    <w:rsid w:val="00290F5E"/>
    <w:rsid w:val="002C56E6"/>
    <w:rsid w:val="002C7F61"/>
    <w:rsid w:val="00326E21"/>
    <w:rsid w:val="00335230"/>
    <w:rsid w:val="00360074"/>
    <w:rsid w:val="00361E11"/>
    <w:rsid w:val="00383C7A"/>
    <w:rsid w:val="00395D6E"/>
    <w:rsid w:val="003B4744"/>
    <w:rsid w:val="003F0847"/>
    <w:rsid w:val="003F55D9"/>
    <w:rsid w:val="0040090B"/>
    <w:rsid w:val="00402AC7"/>
    <w:rsid w:val="0046302A"/>
    <w:rsid w:val="00487D2D"/>
    <w:rsid w:val="00497503"/>
    <w:rsid w:val="004B60A2"/>
    <w:rsid w:val="004D5D62"/>
    <w:rsid w:val="004E3895"/>
    <w:rsid w:val="004E7904"/>
    <w:rsid w:val="005112D0"/>
    <w:rsid w:val="00570FA8"/>
    <w:rsid w:val="00577E06"/>
    <w:rsid w:val="005A3BF7"/>
    <w:rsid w:val="005C3A70"/>
    <w:rsid w:val="005D44DB"/>
    <w:rsid w:val="005D6CC7"/>
    <w:rsid w:val="005F2035"/>
    <w:rsid w:val="005F7990"/>
    <w:rsid w:val="00624638"/>
    <w:rsid w:val="0063739C"/>
    <w:rsid w:val="00637A6E"/>
    <w:rsid w:val="00641797"/>
    <w:rsid w:val="00650259"/>
    <w:rsid w:val="00651C81"/>
    <w:rsid w:val="006532C6"/>
    <w:rsid w:val="00653F76"/>
    <w:rsid w:val="006700A3"/>
    <w:rsid w:val="006742D9"/>
    <w:rsid w:val="006B77FF"/>
    <w:rsid w:val="006C4916"/>
    <w:rsid w:val="006C6F86"/>
    <w:rsid w:val="006E62D8"/>
    <w:rsid w:val="00705240"/>
    <w:rsid w:val="00713D1C"/>
    <w:rsid w:val="00731757"/>
    <w:rsid w:val="00732B16"/>
    <w:rsid w:val="0073326A"/>
    <w:rsid w:val="00770F25"/>
    <w:rsid w:val="007A35A8"/>
    <w:rsid w:val="007B0A85"/>
    <w:rsid w:val="007C5A29"/>
    <w:rsid w:val="007C6A52"/>
    <w:rsid w:val="007E6F8A"/>
    <w:rsid w:val="007F1884"/>
    <w:rsid w:val="00806FF3"/>
    <w:rsid w:val="0082043E"/>
    <w:rsid w:val="008A7CBB"/>
    <w:rsid w:val="008C62A0"/>
    <w:rsid w:val="008E203A"/>
    <w:rsid w:val="00907148"/>
    <w:rsid w:val="0091229C"/>
    <w:rsid w:val="00926133"/>
    <w:rsid w:val="00936B60"/>
    <w:rsid w:val="00940E73"/>
    <w:rsid w:val="00974DA3"/>
    <w:rsid w:val="00976D36"/>
    <w:rsid w:val="0098597D"/>
    <w:rsid w:val="009A3E1D"/>
    <w:rsid w:val="009E26A9"/>
    <w:rsid w:val="009F1825"/>
    <w:rsid w:val="009F619A"/>
    <w:rsid w:val="009F6DDE"/>
    <w:rsid w:val="00A370A8"/>
    <w:rsid w:val="00A46AC9"/>
    <w:rsid w:val="00A51B9A"/>
    <w:rsid w:val="00A60442"/>
    <w:rsid w:val="00AA4CE0"/>
    <w:rsid w:val="00AB0BCC"/>
    <w:rsid w:val="00AC3381"/>
    <w:rsid w:val="00AD0E48"/>
    <w:rsid w:val="00B160CA"/>
    <w:rsid w:val="00B45AB6"/>
    <w:rsid w:val="00B52D36"/>
    <w:rsid w:val="00B6439F"/>
    <w:rsid w:val="00B80814"/>
    <w:rsid w:val="00BD4753"/>
    <w:rsid w:val="00BD5CB1"/>
    <w:rsid w:val="00BE62EE"/>
    <w:rsid w:val="00C003BA"/>
    <w:rsid w:val="00C07B36"/>
    <w:rsid w:val="00C46878"/>
    <w:rsid w:val="00C5474C"/>
    <w:rsid w:val="00C72268"/>
    <w:rsid w:val="00CB4A51"/>
    <w:rsid w:val="00CD4532"/>
    <w:rsid w:val="00CD47B0"/>
    <w:rsid w:val="00CE6104"/>
    <w:rsid w:val="00CE7918"/>
    <w:rsid w:val="00D1451E"/>
    <w:rsid w:val="00D16163"/>
    <w:rsid w:val="00D326D3"/>
    <w:rsid w:val="00D354AB"/>
    <w:rsid w:val="00D75CA2"/>
    <w:rsid w:val="00DB1E9C"/>
    <w:rsid w:val="00DB3FAD"/>
    <w:rsid w:val="00DE04F8"/>
    <w:rsid w:val="00E11EC2"/>
    <w:rsid w:val="00E61C09"/>
    <w:rsid w:val="00E677FE"/>
    <w:rsid w:val="00E77804"/>
    <w:rsid w:val="00EB3B58"/>
    <w:rsid w:val="00EC7359"/>
    <w:rsid w:val="00ED705A"/>
    <w:rsid w:val="00EE3054"/>
    <w:rsid w:val="00F00606"/>
    <w:rsid w:val="00F01256"/>
    <w:rsid w:val="00F46824"/>
    <w:rsid w:val="00FB3301"/>
    <w:rsid w:val="00FC7475"/>
    <w:rsid w:val="00FD244B"/>
    <w:rsid w:val="00FE78A0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DC6EB"/>
  <w15:chartTrackingRefBased/>
  <w15:docId w15:val="{D5ED8D16-23DB-41B5-8B94-695801EE6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/>
    <w:lsdException w:name="caption" w:semiHidden="1" w:uiPriority="35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 w:unhideWhenUsed="1"/>
    <w:lsdException w:name="toa heading" w:semiHidden="1"/>
    <w:lsdException w:name="List" w:semiHidden="1"/>
    <w:lsdException w:name="List Bullet" w:semiHidden="1" w:unhideWhenUsed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75CA2"/>
    <w:pPr>
      <w:spacing w:after="0" w:line="240" w:lineRule="auto"/>
    </w:pPr>
    <w:rPr>
      <w:color w:val="433B4D" w:themeColor="accent5" w:themeShade="80"/>
      <w:sz w:val="20"/>
    </w:rPr>
  </w:style>
  <w:style w:type="paragraph" w:styleId="Heading1">
    <w:name w:val="heading 1"/>
    <w:basedOn w:val="Normal"/>
    <w:link w:val="Heading1Char"/>
    <w:uiPriority w:val="1"/>
    <w:qFormat/>
    <w:rsid w:val="0025427C"/>
    <w:pPr>
      <w:outlineLvl w:val="0"/>
    </w:pPr>
    <w:rPr>
      <w:rFonts w:asciiTheme="majorHAnsi" w:hAnsiTheme="majorHAnsi"/>
      <w:b/>
      <w:color w:val="645873" w:themeColor="accent5" w:themeShade="BF"/>
    </w:rPr>
  </w:style>
  <w:style w:type="paragraph" w:styleId="Heading2">
    <w:name w:val="heading 2"/>
    <w:basedOn w:val="Normal"/>
    <w:link w:val="Heading2Char"/>
    <w:uiPriority w:val="1"/>
    <w:qFormat/>
    <w:rsid w:val="000E69D4"/>
    <w:pPr>
      <w:keepNext/>
      <w:outlineLvl w:val="1"/>
    </w:pPr>
    <w:rPr>
      <w:bCs/>
      <w:color w:val="000000" w:themeColor="text1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qFormat/>
    <w:rsid w:val="00C5474C"/>
    <w:pPr>
      <w:keepNext/>
      <w:outlineLvl w:val="2"/>
    </w:pPr>
    <w:rPr>
      <w:bCs/>
      <w:sz w:val="28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99864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998647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5427C"/>
    <w:rPr>
      <w:rFonts w:asciiTheme="majorHAnsi" w:hAnsiTheme="majorHAnsi"/>
      <w:b/>
      <w:color w:val="645873" w:themeColor="accent5" w:themeShade="BF"/>
      <w:sz w:val="20"/>
    </w:rPr>
  </w:style>
  <w:style w:type="character" w:customStyle="1" w:styleId="Hashtag1">
    <w:name w:val="Hashtag1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rsid w:val="000E69D4"/>
    <w:rPr>
      <w:bCs/>
      <w:color w:val="000000" w:themeColor="text1"/>
      <w:sz w:val="20"/>
      <w:szCs w:val="32"/>
      <w:lang w:eastAsia="zh-CN"/>
    </w:rPr>
  </w:style>
  <w:style w:type="paragraph" w:styleId="NormalIndent">
    <w:name w:val="Normal Indent"/>
    <w:basedOn w:val="Normal"/>
    <w:uiPriority w:val="99"/>
    <w:semiHidden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rsid w:val="00C5474C"/>
    <w:rPr>
      <w:bCs/>
      <w:color w:val="433B4D" w:themeColor="accent5" w:themeShade="80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5CA2"/>
    <w:rPr>
      <w:color w:val="433B4D" w:themeColor="accent5" w:themeShade="80"/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5CA2"/>
    <w:rPr>
      <w:color w:val="433B4D" w:themeColor="accent5" w:themeShade="80"/>
      <w:sz w:val="20"/>
      <w:szCs w:val="24"/>
    </w:rPr>
  </w:style>
  <w:style w:type="paragraph" w:styleId="Header">
    <w:name w:val="header"/>
    <w:basedOn w:val="Normal"/>
    <w:link w:val="HeaderChar"/>
    <w:uiPriority w:val="99"/>
    <w:semiHidden/>
    <w:rsid w:val="00732B16"/>
    <w:pPr>
      <w:tabs>
        <w:tab w:val="center" w:pos="4680"/>
        <w:tab w:val="right" w:pos="9360"/>
      </w:tabs>
    </w:pPr>
    <w:rPr>
      <w:rFonts w:asciiTheme="majorHAnsi" w:eastAsia="Calibri" w:hAnsiTheme="majorHAnsi" w:cs="Times New Roman"/>
      <w:b/>
      <w:noProof/>
      <w:color w:val="FFFFFF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75CA2"/>
    <w:rPr>
      <w:rFonts w:asciiTheme="majorHAnsi" w:eastAsia="Calibri" w:hAnsiTheme="majorHAnsi" w:cs="Times New Roman"/>
      <w:b/>
      <w:noProof/>
      <w:color w:val="FFFFFF"/>
      <w:sz w:val="4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CA2"/>
    <w:pPr>
      <w:numPr>
        <w:ilvl w:val="1"/>
      </w:numPr>
      <w:spacing w:after="120"/>
      <w:jc w:val="center"/>
    </w:pPr>
    <w:rPr>
      <w:rFonts w:eastAsiaTheme="minorEastAsia"/>
      <w:b/>
      <w:caps/>
      <w:color w:val="FFFFFF" w:themeColor="background1"/>
      <w:sz w:val="1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75CA2"/>
    <w:rPr>
      <w:rFonts w:eastAsiaTheme="minorEastAsia"/>
      <w:b/>
      <w:caps/>
      <w:color w:val="FFFFFF" w:themeColor="background1"/>
      <w:sz w:val="18"/>
      <w:szCs w:val="22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CC9900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5CA2"/>
    <w:rPr>
      <w:b/>
      <w:bCs/>
      <w:color w:val="433B4D" w:themeColor="accent5" w:themeShade="80"/>
      <w:sz w:val="20"/>
      <w:szCs w:val="24"/>
    </w:rPr>
  </w:style>
  <w:style w:type="character" w:customStyle="1" w:styleId="Bold">
    <w:name w:val="Bold"/>
    <w:basedOn w:val="DefaultParagraphFont"/>
    <w:uiPriority w:val="1"/>
    <w:qFormat/>
    <w:rsid w:val="00D75CA2"/>
    <w:rPr>
      <w:b/>
    </w:rPr>
  </w:style>
  <w:style w:type="paragraph" w:styleId="Title">
    <w:name w:val="Title"/>
    <w:basedOn w:val="Normal"/>
    <w:next w:val="Normal"/>
    <w:link w:val="TitleChar"/>
    <w:uiPriority w:val="10"/>
    <w:qFormat/>
    <w:rsid w:val="00570FA8"/>
    <w:pPr>
      <w:contextualSpacing/>
      <w:jc w:val="center"/>
    </w:pPr>
    <w:rPr>
      <w:rFonts w:asciiTheme="majorHAnsi" w:eastAsiaTheme="majorEastAsia" w:hAnsiTheme="majorHAnsi" w:cstheme="majorBidi"/>
      <w:color w:val="645873" w:themeColor="accent5" w:themeShade="BF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FA8"/>
    <w:rPr>
      <w:rFonts w:asciiTheme="majorHAnsi" w:eastAsiaTheme="majorEastAsia" w:hAnsiTheme="majorHAnsi" w:cstheme="majorBidi"/>
      <w:color w:val="645873" w:themeColor="accent5" w:themeShade="BF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C81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51C81"/>
    <w:rPr>
      <w:b w:val="0"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C81"/>
    <w:rPr>
      <w:rFonts w:asciiTheme="majorHAnsi" w:eastAsiaTheme="majorEastAsia" w:hAnsiTheme="majorHAnsi" w:cstheme="majorBidi"/>
      <w:color w:val="99864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C81"/>
    <w:rPr>
      <w:rFonts w:asciiTheme="majorHAnsi" w:eastAsiaTheme="majorEastAsia" w:hAnsiTheme="majorHAnsi" w:cstheme="majorBidi"/>
      <w:i/>
      <w:iCs/>
      <w:color w:val="998647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C8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C8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96A9A9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75CA2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06FF3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rsid w:val="00637A6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semiHidden/>
    <w:rsid w:val="000B76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76B9"/>
    <w:rPr>
      <w:color w:val="433B4D" w:themeColor="accent5" w:themeShade="8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46A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403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inance@cpsn.org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Balzarolo\AppData\Roaming\Microsoft\Templates\Reimbursement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hyperlink" Target="mailto:finance@cpsn.org.au" TargetMode="Externa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753AEEF5F3A416C968F858F31271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96B74-F49C-4AD9-88A6-5B2556EC1329}"/>
      </w:docPartPr>
      <w:docPartBody>
        <w:p w:rsidR="007D5732" w:rsidRDefault="004222DA" w:rsidP="004222DA">
          <w:pPr>
            <w:pStyle w:val="3753AEEF5F3A416C968F858F31271C7A1"/>
          </w:pPr>
          <w:r w:rsidRPr="00B52D36">
            <w:rPr>
              <w:b/>
              <w:bCs/>
              <w:sz w:val="40"/>
              <w:szCs w:val="40"/>
            </w:rPr>
            <w:t>Flexi Funds Reimbursement form</w:t>
          </w:r>
        </w:p>
      </w:docPartBody>
    </w:docPart>
    <w:docPart>
      <w:docPartPr>
        <w:name w:val="328F7ADDF3944BE58E6BDA7106CD1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5CDA6-ADC4-4D8E-942E-8D6BD7B5EDBA}"/>
      </w:docPartPr>
      <w:docPartBody>
        <w:p w:rsidR="007D5732" w:rsidRDefault="004222DA" w:rsidP="004222DA">
          <w:pPr>
            <w:pStyle w:val="328F7ADDF3944BE58E6BDA7106CD17BC1"/>
          </w:pPr>
          <w:r w:rsidRPr="00A46AC9">
            <w:rPr>
              <w:sz w:val="24"/>
              <w:szCs w:val="24"/>
            </w:rPr>
            <w:t xml:space="preserve">Fill out the form below completely. </w:t>
          </w:r>
          <w:r w:rsidRPr="00A46AC9">
            <w:rPr>
              <w:sz w:val="24"/>
              <w:szCs w:val="24"/>
            </w:rPr>
            <w:br/>
            <w:t>All receipts should be attached to the form and emailed to</w:t>
          </w:r>
        </w:p>
      </w:docPartBody>
    </w:docPart>
    <w:docPart>
      <w:docPartPr>
        <w:name w:val="4714327CD4B94D5F9878020599CEB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16B7F-7A4E-411E-B98B-01F6653B177E}"/>
      </w:docPartPr>
      <w:docPartBody>
        <w:p w:rsidR="007D5732" w:rsidRDefault="004222DA" w:rsidP="004222DA">
          <w:pPr>
            <w:pStyle w:val="4714327CD4B94D5F9878020599CEB3611"/>
          </w:pPr>
          <w:hyperlink r:id="rId4" w:history="1">
            <w:r w:rsidRPr="00A46AC9">
              <w:rPr>
                <w:rStyle w:val="Hyperlink"/>
                <w:b/>
                <w:bCs/>
                <w:color w:val="000000" w:themeColor="text1"/>
                <w:sz w:val="24"/>
                <w:szCs w:val="24"/>
              </w:rPr>
              <w:t>finance@cpsn.org.au</w:t>
            </w:r>
          </w:hyperlink>
        </w:p>
      </w:docPartBody>
    </w:docPart>
    <w:docPart>
      <w:docPartPr>
        <w:name w:val="8628D0D5E45A4C369503EBE4A5640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7AAF0-EB9D-467F-9399-D18B12EA071D}"/>
      </w:docPartPr>
      <w:docPartBody>
        <w:p w:rsidR="007D5732" w:rsidRDefault="004222DA" w:rsidP="004222DA">
          <w:pPr>
            <w:pStyle w:val="8628D0D5E45A4C369503EBE4A56408C31"/>
          </w:pPr>
          <w:r w:rsidRPr="00C5474C">
            <w:rPr>
              <w:rStyle w:val="Heading1Char"/>
            </w:rPr>
            <w:t>Date</w:t>
          </w:r>
        </w:p>
      </w:docPartBody>
    </w:docPart>
    <w:docPart>
      <w:docPartPr>
        <w:name w:val="46A7B4BE9E7C4FB7B162BAA8968BC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0D348-06C1-4719-A64A-3157342B1580}"/>
      </w:docPartPr>
      <w:docPartBody>
        <w:p w:rsidR="007D5732" w:rsidRDefault="004222DA">
          <w:pPr>
            <w:pStyle w:val="46A7B4BE9E7C4FB7B162BAA8968BC8E5"/>
          </w:pPr>
          <w: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A8DFBC7CDBE34FDD90930509F83C5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26B4C-F86C-435A-B46C-7C3396503F8A}"/>
      </w:docPartPr>
      <w:docPartBody>
        <w:p w:rsidR="007D5732" w:rsidRDefault="004222DA" w:rsidP="004222DA">
          <w:pPr>
            <w:pStyle w:val="A8DFBC7CDBE34FDD90930509F83C519D1"/>
          </w:pPr>
          <w:r w:rsidRPr="00C5474C">
            <w:rPr>
              <w:rStyle w:val="Heading1Char"/>
            </w:rPr>
            <w:t>Submitted by</w:t>
          </w:r>
        </w:p>
      </w:docPartBody>
    </w:docPart>
    <w:docPart>
      <w:docPartPr>
        <w:name w:val="B6B4C1778D2E444DA0603DE24EB6C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EF448-75F2-4F3B-A35C-7868B66A9066}"/>
      </w:docPartPr>
      <w:docPartBody>
        <w:p w:rsidR="007D5732" w:rsidRDefault="004222DA">
          <w:pPr>
            <w:pStyle w:val="B6B4C1778D2E444DA0603DE24EB6C3D0"/>
          </w:pPr>
          <w:r>
            <w:t>Participant</w:t>
          </w:r>
        </w:p>
      </w:docPartBody>
    </w:docPart>
    <w:docPart>
      <w:docPartPr>
        <w:name w:val="46E7E3BCEDE34C72888B1F4A5718D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464CD2-2D96-449E-9912-B6383D9C5DD4}"/>
      </w:docPartPr>
      <w:docPartBody>
        <w:p w:rsidR="007D5732" w:rsidRDefault="004222DA">
          <w:pPr>
            <w:pStyle w:val="46E7E3BCEDE34C72888B1F4A5718D2B7"/>
          </w:pPr>
          <w: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9DBDED559E414223B0C7A49F1CE1C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346E2-B381-41D7-B9E1-D880A54E227B}"/>
      </w:docPartPr>
      <w:docPartBody>
        <w:p w:rsidR="007D5732" w:rsidRDefault="004222DA" w:rsidP="004222DA">
          <w:pPr>
            <w:pStyle w:val="9DBDED559E414223B0C7A49F1CE1C7671"/>
          </w:pPr>
          <w:r w:rsidRPr="00C5474C">
            <w:rPr>
              <w:rStyle w:val="Heading1Char"/>
            </w:rPr>
            <w:t>Email</w:t>
          </w:r>
        </w:p>
      </w:docPartBody>
    </w:docPart>
    <w:docPart>
      <w:docPartPr>
        <w:name w:val="9CB8BD9EC2EB4E3FA9EFC7DC64DEF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FB353-12FC-45B4-8542-ADF54D25166D}"/>
      </w:docPartPr>
      <w:docPartBody>
        <w:p w:rsidR="007D5732" w:rsidRDefault="004222DA">
          <w:pPr>
            <w:pStyle w:val="9CB8BD9EC2EB4E3FA9EFC7DC64DEF610"/>
          </w:pPr>
          <w: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512EAB8E5C354B6B8978ABECA2768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155BDF-6CB8-488D-AEF4-D14E2A620759}"/>
      </w:docPartPr>
      <w:docPartBody>
        <w:p w:rsidR="007D5732" w:rsidRDefault="004222DA">
          <w:pPr>
            <w:pStyle w:val="512EAB8E5C354B6B8978ABECA27688A0"/>
          </w:pPr>
          <w:r>
            <w:t>ACC Name</w:t>
          </w:r>
        </w:p>
      </w:docPartBody>
    </w:docPart>
    <w:docPart>
      <w:docPartPr>
        <w:name w:val="794B3127B8D9499ABDCE6725B1676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67F38-8ACE-4B68-9AF1-3941A95ACF64}"/>
      </w:docPartPr>
      <w:docPartBody>
        <w:p w:rsidR="007D5732" w:rsidRDefault="004222DA">
          <w:pPr>
            <w:pStyle w:val="794B3127B8D9499ABDCE6725B1676575"/>
          </w:pPr>
          <w: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D87ADFBF1B0442488DA4DB2B3E0E9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99290-7804-4239-95E6-40BAD04B20B0}"/>
      </w:docPartPr>
      <w:docPartBody>
        <w:p w:rsidR="007D5732" w:rsidRDefault="004222DA">
          <w:pPr>
            <w:pStyle w:val="D87ADFBF1B0442488DA4DB2B3E0E9DE0"/>
          </w:pPr>
          <w:r>
            <w:t>Bank BSB No:</w:t>
          </w:r>
        </w:p>
      </w:docPartBody>
    </w:docPart>
    <w:docPart>
      <w:docPartPr>
        <w:name w:val="92F018F83AD8447A91AAE3BE42EFA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2E0D1-B03B-4CAB-8A9E-72B63A237E16}"/>
      </w:docPartPr>
      <w:docPartBody>
        <w:p w:rsidR="007D5732" w:rsidRDefault="004222DA">
          <w:pPr>
            <w:pStyle w:val="92F018F83AD8447A91AAE3BE42EFA2EA"/>
          </w:pPr>
          <w:r>
            <w:t xml:space="preserve">                                                                                                             </w:t>
          </w:r>
        </w:p>
      </w:docPartBody>
    </w:docPart>
    <w:docPart>
      <w:docPartPr>
        <w:name w:val="507C5015E15D401E8F028C2BE5D49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46187-6B0A-49AC-B4F4-7508C6F6F862}"/>
      </w:docPartPr>
      <w:docPartBody>
        <w:p w:rsidR="007D5732" w:rsidRDefault="004222DA">
          <w:pPr>
            <w:pStyle w:val="507C5015E15D401E8F028C2BE5D498AB"/>
          </w:pPr>
          <w:r>
            <w:t>Bank ACC No</w:t>
          </w:r>
        </w:p>
      </w:docPartBody>
    </w:docPart>
    <w:docPart>
      <w:docPartPr>
        <w:name w:val="B3635CF0AC8044B0B2BA2BEE818008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BCCE1-DE2E-4FAF-959B-48973B4508C1}"/>
      </w:docPartPr>
      <w:docPartBody>
        <w:p w:rsidR="007D5732" w:rsidRDefault="004222DA">
          <w:pPr>
            <w:pStyle w:val="B3635CF0AC8044B0B2BA2BEE8180085F"/>
          </w:pPr>
          <w:r>
            <w:t xml:space="preserve">                                                                                                             </w:t>
          </w:r>
        </w:p>
      </w:docPartBody>
    </w:docPart>
    <w:docPart>
      <w:docPartPr>
        <w:name w:val="9E864440DDFC439B8DD45F504416D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D3B06-13BC-4366-8B5E-1C4173E82606}"/>
      </w:docPartPr>
      <w:docPartBody>
        <w:p w:rsidR="007D5732" w:rsidRDefault="004222DA">
          <w:pPr>
            <w:pStyle w:val="9E864440DDFC439B8DD45F504416D454"/>
          </w:pPr>
          <w:r w:rsidRPr="0025427C">
            <w:t>Description of purchase</w:t>
          </w:r>
        </w:p>
      </w:docPartBody>
    </w:docPart>
    <w:docPart>
      <w:docPartPr>
        <w:name w:val="A09C8CE377934B8D940B2E17D584C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B7A2E-DC41-4B00-A46F-BCE8EA8FAC60}"/>
      </w:docPartPr>
      <w:docPartBody>
        <w:p w:rsidR="007D5732" w:rsidRDefault="004222DA">
          <w:pPr>
            <w:pStyle w:val="A09C8CE377934B8D940B2E17D584C508"/>
          </w:pPr>
          <w:r w:rsidRPr="000575C0">
            <w:t>A</w:t>
          </w:r>
          <w:r>
            <w:t>mount</w:t>
          </w:r>
        </w:p>
      </w:docPartBody>
    </w:docPart>
    <w:docPart>
      <w:docPartPr>
        <w:name w:val="27D4FF2B50BA407DAF59AA30A1498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014C4-278E-431B-A88B-F53F104EE732}"/>
      </w:docPartPr>
      <w:docPartBody>
        <w:p w:rsidR="007D5732" w:rsidRDefault="004222DA">
          <w:pPr>
            <w:pStyle w:val="27D4FF2B50BA407DAF59AA30A1498F0B"/>
          </w:pPr>
          <w:r>
            <w:t xml:space="preserve">                                                                                                         </w:t>
          </w:r>
        </w:p>
      </w:docPartBody>
    </w:docPart>
    <w:docPart>
      <w:docPartPr>
        <w:name w:val="076D7BEBAE6945B6A8AABD737F9E3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895D4-927C-475B-AEB8-975D25663506}"/>
      </w:docPartPr>
      <w:docPartBody>
        <w:p w:rsidR="007D5732" w:rsidRDefault="004222DA">
          <w:pPr>
            <w:pStyle w:val="076D7BEBAE6945B6A8AABD737F9E39DD"/>
          </w:pPr>
          <w:r>
            <w:t xml:space="preserve">              </w:t>
          </w:r>
        </w:p>
      </w:docPartBody>
    </w:docPart>
    <w:docPart>
      <w:docPartPr>
        <w:name w:val="474E5BCDB24D415EAAFA9FA73F86B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CEF80-B0EA-44C7-877E-1AA2B1583098}"/>
      </w:docPartPr>
      <w:docPartBody>
        <w:p w:rsidR="007D5732" w:rsidRDefault="004222DA">
          <w:pPr>
            <w:pStyle w:val="474E5BCDB24D415EAAFA9FA73F86BC71"/>
          </w:pPr>
          <w:r>
            <w:t xml:space="preserve">                                                                                                         </w:t>
          </w:r>
        </w:p>
      </w:docPartBody>
    </w:docPart>
    <w:docPart>
      <w:docPartPr>
        <w:name w:val="573A3A1697514DF79D57CADF8DB6F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1FBDE-0399-4F30-B38E-12DFCFB58CAD}"/>
      </w:docPartPr>
      <w:docPartBody>
        <w:p w:rsidR="007D5732" w:rsidRDefault="004222DA">
          <w:pPr>
            <w:pStyle w:val="573A3A1697514DF79D57CADF8DB6FED7"/>
          </w:pPr>
          <w:r>
            <w:t xml:space="preserve">               </w:t>
          </w:r>
        </w:p>
      </w:docPartBody>
    </w:docPart>
    <w:docPart>
      <w:docPartPr>
        <w:name w:val="C73D8578FC814ED39F7425950E9C0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2817A-0075-48C9-AF83-5F52E658AD63}"/>
      </w:docPartPr>
      <w:docPartBody>
        <w:p w:rsidR="007D5732" w:rsidRDefault="004222DA">
          <w:pPr>
            <w:pStyle w:val="C73D8578FC814ED39F7425950E9C08C5"/>
          </w:pPr>
          <w:r>
            <w:t xml:space="preserve">                                                                                                         </w:t>
          </w:r>
        </w:p>
      </w:docPartBody>
    </w:docPart>
    <w:docPart>
      <w:docPartPr>
        <w:name w:val="84D656D6A3E148BA94ACC0CA48E38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D8CF4-3601-4CDA-A272-D7D58B353F8F}"/>
      </w:docPartPr>
      <w:docPartBody>
        <w:p w:rsidR="007D5732" w:rsidRDefault="004222DA">
          <w:pPr>
            <w:pStyle w:val="84D656D6A3E148BA94ACC0CA48E38D14"/>
          </w:pPr>
          <w:r>
            <w:t xml:space="preserve">               </w:t>
          </w:r>
        </w:p>
      </w:docPartBody>
    </w:docPart>
    <w:docPart>
      <w:docPartPr>
        <w:name w:val="EBE8C13AA18B48A18F584A531F0F9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6F7CD-E44F-470F-9A30-34F48BFDD829}"/>
      </w:docPartPr>
      <w:docPartBody>
        <w:p w:rsidR="007D5732" w:rsidRDefault="004222DA" w:rsidP="004222DA">
          <w:pPr>
            <w:pStyle w:val="EBE8C13AA18B48A18F584A531F0F92991"/>
          </w:pPr>
          <w:r w:rsidRPr="00C5474C">
            <w:rPr>
              <w:rStyle w:val="Heading1Char"/>
            </w:rPr>
            <w:t>Total</w:t>
          </w:r>
        </w:p>
      </w:docPartBody>
    </w:docPart>
    <w:docPart>
      <w:docPartPr>
        <w:name w:val="174722D526D54E3CB7A0A9C3162F7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9CF1E-B2AF-4339-A3D5-9B203A311019}"/>
      </w:docPartPr>
      <w:docPartBody>
        <w:p w:rsidR="007D5732" w:rsidRDefault="004222DA">
          <w:pPr>
            <w:pStyle w:val="174722D526D54E3CB7A0A9C3162F75DE"/>
          </w:pPr>
          <w:r>
            <w:t xml:space="preserve">                </w:t>
          </w:r>
        </w:p>
      </w:docPartBody>
    </w:docPart>
    <w:docPart>
      <w:docPartPr>
        <w:name w:val="51000D810E30488B973BE16AF192C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63A42-EDCA-4FBC-A696-FBFD6ED97506}"/>
      </w:docPartPr>
      <w:docPartBody>
        <w:p w:rsidR="007D5732" w:rsidRDefault="004222DA" w:rsidP="007D5732">
          <w:pPr>
            <w:pStyle w:val="51000D810E30488B973BE16AF192C4A7"/>
          </w:pPr>
          <w:r>
            <w:t>Thank you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32"/>
    <w:rsid w:val="00285D3A"/>
    <w:rsid w:val="00383C7A"/>
    <w:rsid w:val="004222DA"/>
    <w:rsid w:val="004E3895"/>
    <w:rsid w:val="007D5732"/>
    <w:rsid w:val="00D1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222DA"/>
    <w:pPr>
      <w:spacing w:after="0" w:line="240" w:lineRule="auto"/>
      <w:outlineLvl w:val="0"/>
    </w:pPr>
    <w:rPr>
      <w:rFonts w:asciiTheme="majorHAnsi" w:eastAsiaTheme="minorHAnsi" w:hAnsiTheme="majorHAnsi"/>
      <w:b/>
      <w:color w:val="77206D" w:themeColor="accent5" w:themeShade="BF"/>
      <w:kern w:val="0"/>
      <w:sz w:val="20"/>
      <w:szCs w:val="28"/>
      <w:lang w:val="en-U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753AEEF5F3A416C968F858F31271C7A">
    <w:name w:val="3753AEEF5F3A416C968F858F31271C7A"/>
  </w:style>
  <w:style w:type="paragraph" w:customStyle="1" w:styleId="328F7ADDF3944BE58E6BDA7106CD17BC">
    <w:name w:val="328F7ADDF3944BE58E6BDA7106CD17BC"/>
  </w:style>
  <w:style w:type="character" w:customStyle="1" w:styleId="Bold">
    <w:name w:val="Bold"/>
    <w:basedOn w:val="DefaultParagraphFont"/>
    <w:uiPriority w:val="1"/>
    <w:qFormat/>
    <w:rPr>
      <w:b/>
    </w:rPr>
  </w:style>
  <w:style w:type="paragraph" w:customStyle="1" w:styleId="4714327CD4B94D5F9878020599CEB361">
    <w:name w:val="4714327CD4B94D5F9878020599CEB361"/>
  </w:style>
  <w:style w:type="character" w:customStyle="1" w:styleId="Heading1Char">
    <w:name w:val="Heading 1 Char"/>
    <w:basedOn w:val="DefaultParagraphFont"/>
    <w:link w:val="Heading1"/>
    <w:uiPriority w:val="1"/>
    <w:rsid w:val="004222DA"/>
    <w:rPr>
      <w:rFonts w:asciiTheme="majorHAnsi" w:eastAsiaTheme="minorHAnsi" w:hAnsiTheme="majorHAnsi"/>
      <w:b/>
      <w:color w:val="77206D" w:themeColor="accent5" w:themeShade="BF"/>
      <w:kern w:val="0"/>
      <w:sz w:val="20"/>
      <w:szCs w:val="28"/>
      <w:lang w:val="en-US" w:eastAsia="en-US"/>
      <w14:ligatures w14:val="none"/>
    </w:rPr>
  </w:style>
  <w:style w:type="paragraph" w:customStyle="1" w:styleId="8628D0D5E45A4C369503EBE4A56408C3">
    <w:name w:val="8628D0D5E45A4C369503EBE4A56408C3"/>
  </w:style>
  <w:style w:type="paragraph" w:customStyle="1" w:styleId="46A7B4BE9E7C4FB7B162BAA8968BC8E5">
    <w:name w:val="46A7B4BE9E7C4FB7B162BAA8968BC8E5"/>
  </w:style>
  <w:style w:type="paragraph" w:customStyle="1" w:styleId="A8DFBC7CDBE34FDD90930509F83C519D">
    <w:name w:val="A8DFBC7CDBE34FDD90930509F83C519D"/>
  </w:style>
  <w:style w:type="paragraph" w:customStyle="1" w:styleId="7283494DBE8E489DBB1FBC0754FEC792">
    <w:name w:val="7283494DBE8E489DBB1FBC0754FEC792"/>
  </w:style>
  <w:style w:type="paragraph" w:customStyle="1" w:styleId="B6B4C1778D2E444DA0603DE24EB6C3D0">
    <w:name w:val="B6B4C1778D2E444DA0603DE24EB6C3D0"/>
  </w:style>
  <w:style w:type="paragraph" w:customStyle="1" w:styleId="46E7E3BCEDE34C72888B1F4A5718D2B7">
    <w:name w:val="46E7E3BCEDE34C72888B1F4A5718D2B7"/>
  </w:style>
  <w:style w:type="paragraph" w:customStyle="1" w:styleId="9DBDED559E414223B0C7A49F1CE1C767">
    <w:name w:val="9DBDED559E414223B0C7A49F1CE1C767"/>
  </w:style>
  <w:style w:type="paragraph" w:customStyle="1" w:styleId="9CB8BD9EC2EB4E3FA9EFC7DC64DEF610">
    <w:name w:val="9CB8BD9EC2EB4E3FA9EFC7DC64DEF610"/>
  </w:style>
  <w:style w:type="paragraph" w:customStyle="1" w:styleId="FB22A74094084E0E83EBF86F105B5248">
    <w:name w:val="FB22A74094084E0E83EBF86F105B5248"/>
  </w:style>
  <w:style w:type="paragraph" w:customStyle="1" w:styleId="0F5FC398E6584B8DAE351A0CF51BC05D">
    <w:name w:val="0F5FC398E6584B8DAE351A0CF51BC05D"/>
  </w:style>
  <w:style w:type="paragraph" w:customStyle="1" w:styleId="512EAB8E5C354B6B8978ABECA27688A0">
    <w:name w:val="512EAB8E5C354B6B8978ABECA27688A0"/>
  </w:style>
  <w:style w:type="paragraph" w:customStyle="1" w:styleId="794B3127B8D9499ABDCE6725B1676575">
    <w:name w:val="794B3127B8D9499ABDCE6725B1676575"/>
  </w:style>
  <w:style w:type="paragraph" w:customStyle="1" w:styleId="D87ADFBF1B0442488DA4DB2B3E0E9DE0">
    <w:name w:val="D87ADFBF1B0442488DA4DB2B3E0E9DE0"/>
  </w:style>
  <w:style w:type="paragraph" w:customStyle="1" w:styleId="92F018F83AD8447A91AAE3BE42EFA2EA">
    <w:name w:val="92F018F83AD8447A91AAE3BE42EFA2EA"/>
  </w:style>
  <w:style w:type="paragraph" w:customStyle="1" w:styleId="507C5015E15D401E8F028C2BE5D498AB">
    <w:name w:val="507C5015E15D401E8F028C2BE5D498AB"/>
  </w:style>
  <w:style w:type="paragraph" w:customStyle="1" w:styleId="B3635CF0AC8044B0B2BA2BEE8180085F">
    <w:name w:val="B3635CF0AC8044B0B2BA2BEE8180085F"/>
  </w:style>
  <w:style w:type="paragraph" w:customStyle="1" w:styleId="FE6F97543538497CB1538CC8971CE2F4">
    <w:name w:val="FE6F97543538497CB1538CC8971CE2F4"/>
  </w:style>
  <w:style w:type="paragraph" w:customStyle="1" w:styleId="0D6978E0A2F541608BF39BBFDA4FF949">
    <w:name w:val="0D6978E0A2F541608BF39BBFDA4FF949"/>
  </w:style>
  <w:style w:type="paragraph" w:customStyle="1" w:styleId="9E864440DDFC439B8DD45F504416D454">
    <w:name w:val="9E864440DDFC439B8DD45F504416D454"/>
  </w:style>
  <w:style w:type="paragraph" w:customStyle="1" w:styleId="A09C8CE377934B8D940B2E17D584C508">
    <w:name w:val="A09C8CE377934B8D940B2E17D584C508"/>
  </w:style>
  <w:style w:type="paragraph" w:customStyle="1" w:styleId="27D4FF2B50BA407DAF59AA30A1498F0B">
    <w:name w:val="27D4FF2B50BA407DAF59AA30A1498F0B"/>
  </w:style>
  <w:style w:type="paragraph" w:customStyle="1" w:styleId="076D7BEBAE6945B6A8AABD737F9E39DD">
    <w:name w:val="076D7BEBAE6945B6A8AABD737F9E39DD"/>
  </w:style>
  <w:style w:type="paragraph" w:customStyle="1" w:styleId="474E5BCDB24D415EAAFA9FA73F86BC71">
    <w:name w:val="474E5BCDB24D415EAAFA9FA73F86BC71"/>
  </w:style>
  <w:style w:type="paragraph" w:customStyle="1" w:styleId="573A3A1697514DF79D57CADF8DB6FED7">
    <w:name w:val="573A3A1697514DF79D57CADF8DB6FED7"/>
  </w:style>
  <w:style w:type="paragraph" w:customStyle="1" w:styleId="C73D8578FC814ED39F7425950E9C08C5">
    <w:name w:val="C73D8578FC814ED39F7425950E9C08C5"/>
  </w:style>
  <w:style w:type="paragraph" w:customStyle="1" w:styleId="84D656D6A3E148BA94ACC0CA48E38D14">
    <w:name w:val="84D656D6A3E148BA94ACC0CA48E38D14"/>
  </w:style>
  <w:style w:type="paragraph" w:customStyle="1" w:styleId="EBE8C13AA18B48A18F584A531F0F9299">
    <w:name w:val="EBE8C13AA18B48A18F584A531F0F9299"/>
  </w:style>
  <w:style w:type="paragraph" w:customStyle="1" w:styleId="174722D526D54E3CB7A0A9C3162F75DE">
    <w:name w:val="174722D526D54E3CB7A0A9C3162F75DE"/>
  </w:style>
  <w:style w:type="paragraph" w:customStyle="1" w:styleId="9AE5FF81EFE14E39A7A534F4ED32D634">
    <w:name w:val="9AE5FF81EFE14E39A7A534F4ED32D634"/>
  </w:style>
  <w:style w:type="paragraph" w:customStyle="1" w:styleId="D38B934E64494E56B7BB4CF64731D726">
    <w:name w:val="D38B934E64494E56B7BB4CF64731D726"/>
  </w:style>
  <w:style w:type="paragraph" w:customStyle="1" w:styleId="EF21BA5C5B50473CBB21B1A0EB486D43">
    <w:name w:val="EF21BA5C5B50473CBB21B1A0EB486D43"/>
  </w:style>
  <w:style w:type="paragraph" w:customStyle="1" w:styleId="1EF23D55A6194BC59ABE23878A12E211">
    <w:name w:val="1EF23D55A6194BC59ABE23878A12E211"/>
  </w:style>
  <w:style w:type="paragraph" w:customStyle="1" w:styleId="E538073C21744D4884FC7BEA5B9A0350">
    <w:name w:val="E538073C21744D4884FC7BEA5B9A0350"/>
  </w:style>
  <w:style w:type="paragraph" w:customStyle="1" w:styleId="B9FAB17D5F5C442B9A4180265EDF2FA2">
    <w:name w:val="B9FAB17D5F5C442B9A4180265EDF2FA2"/>
  </w:style>
  <w:style w:type="paragraph" w:customStyle="1" w:styleId="214F9FAA9C74487292056F7CABEECB9C">
    <w:name w:val="214F9FAA9C74487292056F7CABEECB9C"/>
  </w:style>
  <w:style w:type="paragraph" w:customStyle="1" w:styleId="FC13EBA4AAF84342BD04A5EA39FD4993">
    <w:name w:val="FC13EBA4AAF84342BD04A5EA39FD4993"/>
  </w:style>
  <w:style w:type="paragraph" w:customStyle="1" w:styleId="0044F9015E214CFFA6D4615FC14D5D30">
    <w:name w:val="0044F9015E214CFFA6D4615FC14D5D30"/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120" w:line="240" w:lineRule="auto"/>
      <w:jc w:val="center"/>
    </w:pPr>
    <w:rPr>
      <w:b/>
      <w:caps/>
      <w:color w:val="FFFFFF" w:themeColor="background1"/>
      <w:kern w:val="0"/>
      <w:sz w:val="18"/>
      <w:szCs w:val="22"/>
      <w:lang w:val="en-US" w:eastAsia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Pr>
      <w:b/>
      <w:caps/>
      <w:color w:val="FFFFFF" w:themeColor="background1"/>
      <w:kern w:val="0"/>
      <w:sz w:val="18"/>
      <w:szCs w:val="22"/>
      <w:lang w:val="en-US" w:eastAsia="en-US"/>
      <w14:ligatures w14:val="none"/>
    </w:rPr>
  </w:style>
  <w:style w:type="paragraph" w:customStyle="1" w:styleId="51000D810E30488B973BE16AF192C4A7">
    <w:name w:val="51000D810E30488B973BE16AF192C4A7"/>
    <w:rsid w:val="007D5732"/>
  </w:style>
  <w:style w:type="paragraph" w:customStyle="1" w:styleId="FD5845067F03449EAB27C33E256CDEAA">
    <w:name w:val="FD5845067F03449EAB27C33E256CDEAA"/>
    <w:rsid w:val="007D5732"/>
  </w:style>
  <w:style w:type="paragraph" w:customStyle="1" w:styleId="783D7ED5EBFD4AC68613893BCAE00445">
    <w:name w:val="783D7ED5EBFD4AC68613893BCAE00445"/>
    <w:rsid w:val="007D5732"/>
  </w:style>
  <w:style w:type="paragraph" w:customStyle="1" w:styleId="033CC4499555407BA322DD51B03BC51E">
    <w:name w:val="033CC4499555407BA322DD51B03BC51E"/>
    <w:rsid w:val="007D5732"/>
  </w:style>
  <w:style w:type="character" w:styleId="PlaceholderText">
    <w:name w:val="Placeholder Text"/>
    <w:basedOn w:val="DefaultParagraphFont"/>
    <w:uiPriority w:val="99"/>
    <w:semiHidden/>
    <w:rsid w:val="004222DA"/>
    <w:rPr>
      <w:color w:val="808080"/>
    </w:rPr>
  </w:style>
  <w:style w:type="paragraph" w:customStyle="1" w:styleId="3753AEEF5F3A416C968F858F31271C7A1">
    <w:name w:val="3753AEEF5F3A416C968F858F31271C7A1"/>
    <w:rsid w:val="004222DA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color w:val="77206D" w:themeColor="accent5" w:themeShade="BF"/>
      <w:spacing w:val="-10"/>
      <w:kern w:val="28"/>
      <w:sz w:val="56"/>
      <w:szCs w:val="56"/>
      <w:lang w:val="en-US" w:eastAsia="en-US"/>
      <w14:ligatures w14:val="none"/>
    </w:rPr>
  </w:style>
  <w:style w:type="paragraph" w:customStyle="1" w:styleId="328F7ADDF3944BE58E6BDA7106CD17BC1">
    <w:name w:val="328F7ADDF3944BE58E6BDA7106CD17BC1"/>
    <w:rsid w:val="004222DA"/>
    <w:pPr>
      <w:spacing w:after="0" w:line="240" w:lineRule="auto"/>
    </w:pPr>
    <w:rPr>
      <w:rFonts w:eastAsiaTheme="minorHAnsi"/>
      <w:color w:val="501549" w:themeColor="accent5" w:themeShade="80"/>
      <w:kern w:val="0"/>
      <w:sz w:val="20"/>
      <w:szCs w:val="28"/>
      <w:lang w:val="en-US" w:eastAsia="en-US"/>
      <w14:ligatures w14:val="none"/>
    </w:rPr>
  </w:style>
  <w:style w:type="character" w:styleId="Hyperlink">
    <w:name w:val="Hyperlink"/>
    <w:basedOn w:val="DefaultParagraphFont"/>
    <w:uiPriority w:val="99"/>
    <w:semiHidden/>
    <w:rsid w:val="004222DA"/>
    <w:rPr>
      <w:color w:val="467886" w:themeColor="hyperlink"/>
      <w:u w:val="single"/>
    </w:rPr>
  </w:style>
  <w:style w:type="paragraph" w:customStyle="1" w:styleId="4714327CD4B94D5F9878020599CEB3611">
    <w:name w:val="4714327CD4B94D5F9878020599CEB3611"/>
    <w:rsid w:val="004222DA"/>
    <w:pPr>
      <w:spacing w:after="0" w:line="240" w:lineRule="auto"/>
    </w:pPr>
    <w:rPr>
      <w:rFonts w:eastAsiaTheme="minorHAnsi"/>
      <w:color w:val="501549" w:themeColor="accent5" w:themeShade="80"/>
      <w:kern w:val="0"/>
      <w:sz w:val="20"/>
      <w:szCs w:val="28"/>
      <w:lang w:val="en-US" w:eastAsia="en-US"/>
      <w14:ligatures w14:val="none"/>
    </w:rPr>
  </w:style>
  <w:style w:type="paragraph" w:customStyle="1" w:styleId="8628D0D5E45A4C369503EBE4A56408C31">
    <w:name w:val="8628D0D5E45A4C369503EBE4A56408C31"/>
    <w:rsid w:val="004222DA"/>
    <w:pPr>
      <w:spacing w:after="0" w:line="240" w:lineRule="auto"/>
      <w:outlineLvl w:val="0"/>
    </w:pPr>
    <w:rPr>
      <w:rFonts w:asciiTheme="majorHAnsi" w:eastAsiaTheme="minorHAnsi" w:hAnsiTheme="majorHAnsi"/>
      <w:b/>
      <w:color w:val="77206D" w:themeColor="accent5" w:themeShade="BF"/>
      <w:kern w:val="0"/>
      <w:sz w:val="20"/>
      <w:szCs w:val="28"/>
      <w:lang w:val="en-US" w:eastAsia="en-US"/>
      <w14:ligatures w14:val="none"/>
    </w:rPr>
  </w:style>
  <w:style w:type="paragraph" w:customStyle="1" w:styleId="A8DFBC7CDBE34FDD90930509F83C519D1">
    <w:name w:val="A8DFBC7CDBE34FDD90930509F83C519D1"/>
    <w:rsid w:val="004222DA"/>
    <w:pPr>
      <w:spacing w:after="0" w:line="240" w:lineRule="auto"/>
      <w:outlineLvl w:val="0"/>
    </w:pPr>
    <w:rPr>
      <w:rFonts w:asciiTheme="majorHAnsi" w:eastAsiaTheme="minorHAnsi" w:hAnsiTheme="majorHAnsi"/>
      <w:b/>
      <w:color w:val="77206D" w:themeColor="accent5" w:themeShade="BF"/>
      <w:kern w:val="0"/>
      <w:sz w:val="20"/>
      <w:szCs w:val="28"/>
      <w:lang w:val="en-US" w:eastAsia="en-US"/>
      <w14:ligatures w14:val="none"/>
    </w:rPr>
  </w:style>
  <w:style w:type="paragraph" w:customStyle="1" w:styleId="9DBDED559E414223B0C7A49F1CE1C7671">
    <w:name w:val="9DBDED559E414223B0C7A49F1CE1C7671"/>
    <w:rsid w:val="004222DA"/>
    <w:pPr>
      <w:spacing w:after="0" w:line="240" w:lineRule="auto"/>
      <w:outlineLvl w:val="0"/>
    </w:pPr>
    <w:rPr>
      <w:rFonts w:asciiTheme="majorHAnsi" w:eastAsiaTheme="minorHAnsi" w:hAnsiTheme="majorHAnsi"/>
      <w:b/>
      <w:color w:val="77206D" w:themeColor="accent5" w:themeShade="BF"/>
      <w:kern w:val="0"/>
      <w:sz w:val="20"/>
      <w:szCs w:val="28"/>
      <w:lang w:val="en-US" w:eastAsia="en-US"/>
      <w14:ligatures w14:val="none"/>
    </w:rPr>
  </w:style>
  <w:style w:type="paragraph" w:customStyle="1" w:styleId="EBE8C13AA18B48A18F584A531F0F92991">
    <w:name w:val="EBE8C13AA18B48A18F584A531F0F92991"/>
    <w:rsid w:val="004222DA"/>
    <w:pPr>
      <w:spacing w:after="0" w:line="240" w:lineRule="auto"/>
      <w:outlineLvl w:val="0"/>
    </w:pPr>
    <w:rPr>
      <w:rFonts w:asciiTheme="majorHAnsi" w:eastAsiaTheme="minorHAnsi" w:hAnsiTheme="majorHAnsi"/>
      <w:b/>
      <w:color w:val="77206D" w:themeColor="accent5" w:themeShade="BF"/>
      <w:kern w:val="0"/>
      <w:sz w:val="20"/>
      <w:szCs w:val="28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57">
      <a:dk1>
        <a:sysClr val="windowText" lastClr="000000"/>
      </a:dk1>
      <a:lt1>
        <a:sysClr val="window" lastClr="FFFFFF"/>
      </a:lt1>
      <a:dk2>
        <a:srgbClr val="696464"/>
      </a:dk2>
      <a:lt2>
        <a:srgbClr val="EDEAE3"/>
      </a:lt2>
      <a:accent1>
        <a:srgbClr val="ECE7D6"/>
      </a:accent1>
      <a:accent2>
        <a:srgbClr val="E7D1C6"/>
      </a:accent2>
      <a:accent3>
        <a:srgbClr val="9B8F6F"/>
      </a:accent3>
      <a:accent4>
        <a:srgbClr val="455F3B"/>
      </a:accent4>
      <a:accent5>
        <a:srgbClr val="877898"/>
      </a:accent5>
      <a:accent6>
        <a:srgbClr val="855D5D"/>
      </a:accent6>
      <a:hlink>
        <a:srgbClr val="CC9900"/>
      </a:hlink>
      <a:folHlink>
        <a:srgbClr val="96A9A9"/>
      </a:folHlink>
    </a:clrScheme>
    <a:fontScheme name="Custom 30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a19b09-8938-4e55-afad-dcff057e7644" xsi:nil="true"/>
    <MediaServiceKeyPoints xmlns="aa4bb520-f159-4f17-9b0b-1439c0c235a0" xsi:nil="true"/>
    <lcf76f155ced4ddcb4097134ff3c332f xmlns="aa4bb520-f159-4f17-9b0b-1439c0c235a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853BAC8B834D4B8298B8427E0C4047" ma:contentTypeVersion="17" ma:contentTypeDescription="Create a new document." ma:contentTypeScope="" ma:versionID="6e6441f32a6027ea56477827a2d36630">
  <xsd:schema xmlns:xsd="http://www.w3.org/2001/XMLSchema" xmlns:xs="http://www.w3.org/2001/XMLSchema" xmlns:p="http://schemas.microsoft.com/office/2006/metadata/properties" xmlns:ns2="aa4bb520-f159-4f17-9b0b-1439c0c235a0" xmlns:ns3="dfa19b09-8938-4e55-afad-dcff057e7644" targetNamespace="http://schemas.microsoft.com/office/2006/metadata/properties" ma:root="true" ma:fieldsID="e4e41b830397617a9b9c66a75184c467" ns2:_="" ns3:_="">
    <xsd:import namespace="aa4bb520-f159-4f17-9b0b-1439c0c235a0"/>
    <xsd:import namespace="dfa19b09-8938-4e55-afad-dcff057e76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bb520-f159-4f17-9b0b-1439c0c23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84c36b1-1c5b-4540-8ae6-05a705e91a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19b09-8938-4e55-afad-dcff057e76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93d2d44-4997-4941-a69f-2199187aa894}" ma:internalName="TaxCatchAll" ma:showField="CatchAllData" ma:web="dfa19b09-8938-4e55-afad-dcff057e76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DF9275-05CC-4A47-9A6A-89B117EC36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8AC529-95DE-42BE-8A40-0CF1E4F36683}">
  <ds:schemaRefs>
    <ds:schemaRef ds:uri="http://schemas.microsoft.com/office/2006/metadata/properties"/>
    <ds:schemaRef ds:uri="http://schemas.microsoft.com/office/infopath/2007/PartnerControls"/>
    <ds:schemaRef ds:uri="dfa19b09-8938-4e55-afad-dcff057e7644"/>
    <ds:schemaRef ds:uri="aa4bb520-f159-4f17-9b0b-1439c0c235a0"/>
  </ds:schemaRefs>
</ds:datastoreItem>
</file>

<file path=customXml/itemProps3.xml><?xml version="1.0" encoding="utf-8"?>
<ds:datastoreItem xmlns:ds="http://schemas.openxmlformats.org/officeDocument/2006/customXml" ds:itemID="{D10A94B6-60D7-46AA-B8B6-2F715750B9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12DDE6-B375-4415-B88E-216C5ABAC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4bb520-f159-4f17-9b0b-1439c0c235a0"/>
    <ds:schemaRef ds:uri="dfa19b09-8938-4e55-afad-dcff057e7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C:\Users\AnnaBalzarolo\AppData\Roaming\Microsoft\Templates\Reimbursement form.dotx</Template>
  <TotalTime>1</TotalTime>
  <Pages>1</Pages>
  <Words>233</Words>
  <Characters>1228</Characters>
  <Application>Microsoft Office Word</Application>
  <DocSecurity>0</DocSecurity>
  <Lines>409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Balzarolo</dc:creator>
  <cp:keywords/>
  <dc:description/>
  <cp:lastModifiedBy>Josh Daniel</cp:lastModifiedBy>
  <cp:revision>3</cp:revision>
  <dcterms:created xsi:type="dcterms:W3CDTF">2026-10-07T04:06:00Z</dcterms:created>
  <dcterms:modified xsi:type="dcterms:W3CDTF">2026-10-07T04:09:00Z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0x01010053853BAC8B834D4B8298B8427E0C4047</vt:lpwstr>
  </property>
</Properties>
</file>