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3A13B" w14:textId="77777777" w:rsidR="00114A71" w:rsidRDefault="00A318CD" w:rsidP="00A318CD">
      <w:pPr>
        <w:pStyle w:val="Heading1"/>
        <w:jc w:val="center"/>
      </w:pPr>
      <w:r>
        <w:t>Thesis</w:t>
      </w:r>
      <w:r w:rsidR="00F51CE5">
        <w:t xml:space="preserve"> </w:t>
      </w:r>
      <w:r w:rsidR="004E3C94">
        <w:t>or</w:t>
      </w:r>
      <w:r w:rsidR="00F51CE5">
        <w:t xml:space="preserve"> d</w:t>
      </w:r>
      <w:r w:rsidR="000150C1">
        <w:t>issertation</w:t>
      </w:r>
      <w:r w:rsidR="00F51CE5">
        <w:t xml:space="preserve"> English editing quotation request </w:t>
      </w:r>
    </w:p>
    <w:p w14:paraId="39CD2E20" w14:textId="77777777" w:rsidR="00CC0D85" w:rsidRPr="00B94E8B" w:rsidRDefault="00A318CD" w:rsidP="00B94E8B">
      <w:pPr>
        <w:pStyle w:val="Numbered"/>
        <w:numPr>
          <w:ilvl w:val="0"/>
          <w:numId w:val="0"/>
        </w:numPr>
        <w:snapToGrid w:val="0"/>
        <w:rPr>
          <w:szCs w:val="22"/>
        </w:rPr>
      </w:pPr>
      <w:r w:rsidRPr="00B94E8B">
        <w:rPr>
          <w:szCs w:val="22"/>
        </w:rPr>
        <w:t xml:space="preserve">Please complete the table so that </w:t>
      </w:r>
      <w:r w:rsidR="00F51CE5" w:rsidRPr="00B94E8B">
        <w:rPr>
          <w:szCs w:val="22"/>
        </w:rPr>
        <w:t>we</w:t>
      </w:r>
      <w:r w:rsidRPr="00B94E8B">
        <w:rPr>
          <w:szCs w:val="22"/>
        </w:rPr>
        <w:t xml:space="preserve"> can better understand your requirements and provide an accurate quotation.</w:t>
      </w:r>
      <w:r w:rsidR="00E42CCE" w:rsidRPr="00B94E8B">
        <w:rPr>
          <w:szCs w:val="22"/>
        </w:rPr>
        <w:t xml:space="preserve"> </w:t>
      </w:r>
      <w:r w:rsidR="00B94E8B" w:rsidRPr="00B94E8B">
        <w:rPr>
          <w:szCs w:val="22"/>
        </w:rPr>
        <w:t xml:space="preserve">Please email to one of the below. We will reply promptly. </w:t>
      </w:r>
      <w:r w:rsidR="00E42CCE" w:rsidRPr="00B94E8B">
        <w:rPr>
          <w:szCs w:val="22"/>
        </w:rPr>
        <w:t>Thank you!</w:t>
      </w:r>
    </w:p>
    <w:p w14:paraId="0F6F455D" w14:textId="77777777" w:rsidR="00B94E8B" w:rsidRPr="00B94E8B" w:rsidRDefault="00B94E8B" w:rsidP="00B94E8B">
      <w:pPr>
        <w:pStyle w:val="Numbered"/>
        <w:numPr>
          <w:ilvl w:val="0"/>
          <w:numId w:val="0"/>
        </w:numPr>
        <w:snapToGrid w:val="0"/>
        <w:jc w:val="center"/>
        <w:rPr>
          <w:szCs w:val="22"/>
        </w:rPr>
      </w:pPr>
      <w:hyperlink r:id="rId7" w:history="1">
        <w:r w:rsidRPr="00B94E8B">
          <w:rPr>
            <w:rStyle w:val="Hyperlink"/>
            <w:szCs w:val="22"/>
          </w:rPr>
          <w:t>uniedit.global@gmail.com</w:t>
        </w:r>
      </w:hyperlink>
      <w:r w:rsidRPr="00B94E8B">
        <w:rPr>
          <w:szCs w:val="22"/>
        </w:rPr>
        <w:t xml:space="preserve"> (English) or </w:t>
      </w:r>
      <w:hyperlink r:id="rId8" w:history="1">
        <w:r w:rsidRPr="00B94E8B">
          <w:rPr>
            <w:rStyle w:val="Hyperlink"/>
            <w:szCs w:val="22"/>
          </w:rPr>
          <w:t>uniedit.japan@gmail.com</w:t>
        </w:r>
      </w:hyperlink>
      <w:r w:rsidRPr="00B94E8B">
        <w:rPr>
          <w:szCs w:val="22"/>
        </w:rPr>
        <w:t xml:space="preserve"> (Japan) or</w:t>
      </w:r>
    </w:p>
    <w:p w14:paraId="3AC4BC0E" w14:textId="77777777" w:rsidR="00B94E8B" w:rsidRPr="00B94E8B" w:rsidRDefault="00B94E8B" w:rsidP="00B94E8B">
      <w:pPr>
        <w:pStyle w:val="Numbered"/>
        <w:numPr>
          <w:ilvl w:val="0"/>
          <w:numId w:val="0"/>
        </w:numPr>
        <w:snapToGrid w:val="0"/>
        <w:jc w:val="center"/>
        <w:rPr>
          <w:szCs w:val="22"/>
        </w:rPr>
      </w:pPr>
      <w:hyperlink r:id="rId9" w:history="1">
        <w:r w:rsidRPr="00B94E8B">
          <w:rPr>
            <w:rStyle w:val="Hyperlink"/>
            <w:szCs w:val="22"/>
          </w:rPr>
          <w:t>uniedit.taiwan@gmail.com</w:t>
        </w:r>
      </w:hyperlink>
      <w:r w:rsidRPr="00B94E8B">
        <w:rPr>
          <w:szCs w:val="22"/>
        </w:rPr>
        <w:t xml:space="preserve"> (Chinese traditional) or </w:t>
      </w:r>
      <w:hyperlink r:id="rId10" w:history="1">
        <w:r w:rsidRPr="00B94E8B">
          <w:rPr>
            <w:rStyle w:val="Hyperlink"/>
            <w:szCs w:val="22"/>
          </w:rPr>
          <w:t>uniedit.china@gmail.com</w:t>
        </w:r>
      </w:hyperlink>
      <w:r w:rsidRPr="00B94E8B">
        <w:rPr>
          <w:szCs w:val="22"/>
        </w:rPr>
        <w:t xml:space="preserve"> (China simplified)</w:t>
      </w:r>
    </w:p>
    <w:p w14:paraId="286F3290" w14:textId="77777777" w:rsidR="00212858" w:rsidRDefault="00212858" w:rsidP="00A318CD">
      <w:pPr>
        <w:pStyle w:val="Numbered"/>
        <w:numPr>
          <w:ilvl w:val="0"/>
          <w:numId w:val="0"/>
        </w:num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1E0" w:firstRow="1" w:lastRow="1" w:firstColumn="1" w:lastColumn="1" w:noHBand="0" w:noVBand="0"/>
      </w:tblPr>
      <w:tblGrid>
        <w:gridCol w:w="5376"/>
        <w:gridCol w:w="5256"/>
      </w:tblGrid>
      <w:tr w:rsidR="00A318CD" w14:paraId="62A9ECC5" w14:textId="77777777" w:rsidTr="008478CC">
        <w:trPr>
          <w:tblHeader/>
        </w:trPr>
        <w:tc>
          <w:tcPr>
            <w:tcW w:w="5376" w:type="dxa"/>
            <w:shd w:val="clear" w:color="auto" w:fill="E0E0E0"/>
          </w:tcPr>
          <w:p w14:paraId="4CF3911C" w14:textId="77777777" w:rsidR="00A318CD" w:rsidRPr="00212858" w:rsidRDefault="00A318CD" w:rsidP="00212858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212858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5256" w:type="dxa"/>
            <w:shd w:val="clear" w:color="auto" w:fill="E0E0E0"/>
          </w:tcPr>
          <w:p w14:paraId="3712ADFF" w14:textId="77777777" w:rsidR="00A318CD" w:rsidRPr="00212858" w:rsidRDefault="00212858" w:rsidP="00212858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Enter requirements in this column</w:t>
            </w:r>
          </w:p>
        </w:tc>
      </w:tr>
      <w:tr w:rsidR="008478CC" w14:paraId="46BC22DA" w14:textId="77777777" w:rsidTr="00BE457D">
        <w:tc>
          <w:tcPr>
            <w:tcW w:w="10632" w:type="dxa"/>
            <w:gridSpan w:val="2"/>
            <w:shd w:val="clear" w:color="auto" w:fill="F2F2F2"/>
          </w:tcPr>
          <w:p w14:paraId="2BED394E" w14:textId="77777777" w:rsidR="008478CC" w:rsidRPr="00212858" w:rsidRDefault="008478CC" w:rsidP="008478CC">
            <w:pPr>
              <w:snapToGrid w:val="0"/>
              <w:jc w:val="center"/>
              <w:rPr>
                <w:sz w:val="20"/>
                <w:szCs w:val="20"/>
              </w:rPr>
            </w:pPr>
            <w:r w:rsidRPr="00212858">
              <w:rPr>
                <w:b/>
                <w:sz w:val="20"/>
                <w:szCs w:val="20"/>
              </w:rPr>
              <w:t>Personal</w:t>
            </w:r>
            <w:r>
              <w:rPr>
                <w:b/>
                <w:sz w:val="20"/>
                <w:szCs w:val="20"/>
              </w:rPr>
              <w:t xml:space="preserve"> information</w:t>
            </w:r>
          </w:p>
        </w:tc>
      </w:tr>
      <w:tr w:rsidR="007A081C" w14:paraId="0810FBF6" w14:textId="77777777" w:rsidTr="00BE457D">
        <w:tc>
          <w:tcPr>
            <w:tcW w:w="5376" w:type="dxa"/>
            <w:shd w:val="clear" w:color="auto" w:fill="F2F2F2"/>
          </w:tcPr>
          <w:p w14:paraId="3A91E3E8" w14:textId="77777777" w:rsidR="007A081C" w:rsidRPr="00212858" w:rsidRDefault="007A081C" w:rsidP="00212858">
            <w:pPr>
              <w:snapToGrid w:val="0"/>
              <w:jc w:val="right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Are you an existing Uni-edit customer?</w:t>
            </w:r>
          </w:p>
        </w:tc>
        <w:tc>
          <w:tcPr>
            <w:tcW w:w="5256" w:type="dxa"/>
          </w:tcPr>
          <w:p w14:paraId="09E1058A" w14:textId="77777777" w:rsidR="007A081C" w:rsidRPr="00212858" w:rsidRDefault="007A081C" w:rsidP="00212858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</w:t>
            </w:r>
            <w:r w:rsidR="00212858">
              <w:rPr>
                <w:sz w:val="20"/>
                <w:szCs w:val="20"/>
              </w:rPr>
              <w:t xml:space="preserve"> Type</w:t>
            </w:r>
            <w:r w:rsidRPr="00212858">
              <w:rPr>
                <w:sz w:val="20"/>
                <w:szCs w:val="20"/>
              </w:rPr>
              <w:t xml:space="preserve"> your customer or previous job number</w:t>
            </w:r>
          </w:p>
          <w:p w14:paraId="189E32D6" w14:textId="77777777" w:rsidR="007A081C" w:rsidRPr="00212858" w:rsidRDefault="00212858" w:rsidP="002128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 N</w:t>
            </w:r>
            <w:r w:rsidR="007A081C" w:rsidRPr="00212858">
              <w:rPr>
                <w:sz w:val="20"/>
                <w:szCs w:val="20"/>
              </w:rPr>
              <w:t>ew customer or not sure</w:t>
            </w:r>
          </w:p>
        </w:tc>
      </w:tr>
      <w:tr w:rsidR="000141B2" w14:paraId="353AEA2A" w14:textId="77777777" w:rsidTr="00BE457D">
        <w:tc>
          <w:tcPr>
            <w:tcW w:w="5376" w:type="dxa"/>
            <w:shd w:val="clear" w:color="auto" w:fill="F2F2F2"/>
          </w:tcPr>
          <w:p w14:paraId="0E9EB309" w14:textId="77777777" w:rsidR="000141B2" w:rsidRPr="00212858" w:rsidRDefault="000141B2" w:rsidP="00212858">
            <w:pPr>
              <w:snapToGrid w:val="0"/>
              <w:jc w:val="right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Your full name in your language</w:t>
            </w:r>
          </w:p>
        </w:tc>
        <w:tc>
          <w:tcPr>
            <w:tcW w:w="5256" w:type="dxa"/>
          </w:tcPr>
          <w:p w14:paraId="79470941" w14:textId="77777777" w:rsidR="000141B2" w:rsidRPr="00212858" w:rsidRDefault="000141B2" w:rsidP="00212858">
            <w:pPr>
              <w:snapToGrid w:val="0"/>
              <w:rPr>
                <w:sz w:val="20"/>
                <w:szCs w:val="20"/>
              </w:rPr>
            </w:pPr>
          </w:p>
        </w:tc>
      </w:tr>
      <w:tr w:rsidR="000141B2" w14:paraId="384452C1" w14:textId="77777777" w:rsidTr="00BE457D">
        <w:tc>
          <w:tcPr>
            <w:tcW w:w="5376" w:type="dxa"/>
            <w:shd w:val="clear" w:color="auto" w:fill="F2F2F2"/>
          </w:tcPr>
          <w:p w14:paraId="3036284C" w14:textId="77777777" w:rsidR="000141B2" w:rsidRPr="00212858" w:rsidRDefault="000141B2" w:rsidP="00212858">
            <w:pPr>
              <w:snapToGrid w:val="0"/>
              <w:jc w:val="right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Your full name in English</w:t>
            </w:r>
          </w:p>
        </w:tc>
        <w:tc>
          <w:tcPr>
            <w:tcW w:w="5256" w:type="dxa"/>
          </w:tcPr>
          <w:p w14:paraId="28B4B9B0" w14:textId="77777777" w:rsidR="000141B2" w:rsidRPr="00212858" w:rsidRDefault="000141B2" w:rsidP="00212858">
            <w:pPr>
              <w:snapToGrid w:val="0"/>
              <w:rPr>
                <w:sz w:val="20"/>
                <w:szCs w:val="20"/>
              </w:rPr>
            </w:pPr>
          </w:p>
        </w:tc>
      </w:tr>
      <w:tr w:rsidR="000141B2" w14:paraId="3696B1A7" w14:textId="77777777" w:rsidTr="00BE457D">
        <w:tc>
          <w:tcPr>
            <w:tcW w:w="5376" w:type="dxa"/>
            <w:shd w:val="clear" w:color="auto" w:fill="F2F2F2"/>
          </w:tcPr>
          <w:p w14:paraId="30278A55" w14:textId="77777777" w:rsidR="000141B2" w:rsidRPr="008A7AE4" w:rsidRDefault="000141B2" w:rsidP="00EF59C0">
            <w:pPr>
              <w:snapToGrid w:val="0"/>
              <w:jc w:val="right"/>
              <w:rPr>
                <w:rFonts w:hint="eastAsia"/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 xml:space="preserve">How would you like us to call you? </w:t>
            </w:r>
            <w:r w:rsidR="008A7AE4">
              <w:rPr>
                <w:sz w:val="20"/>
                <w:szCs w:val="20"/>
              </w:rPr>
              <w:t>e</w:t>
            </w:r>
            <w:r w:rsidRPr="00212858">
              <w:rPr>
                <w:sz w:val="20"/>
                <w:szCs w:val="20"/>
              </w:rPr>
              <w:t>g. Nick or Mr Smith</w:t>
            </w:r>
          </w:p>
        </w:tc>
        <w:tc>
          <w:tcPr>
            <w:tcW w:w="5256" w:type="dxa"/>
          </w:tcPr>
          <w:p w14:paraId="77F2BF02" w14:textId="77777777" w:rsidR="000141B2" w:rsidRPr="00212858" w:rsidRDefault="000141B2" w:rsidP="00212858">
            <w:pPr>
              <w:snapToGrid w:val="0"/>
              <w:rPr>
                <w:sz w:val="20"/>
                <w:szCs w:val="20"/>
              </w:rPr>
            </w:pPr>
          </w:p>
        </w:tc>
      </w:tr>
      <w:tr w:rsidR="000141B2" w14:paraId="7222A3B1" w14:textId="77777777" w:rsidTr="00BE457D">
        <w:tc>
          <w:tcPr>
            <w:tcW w:w="5376" w:type="dxa"/>
            <w:shd w:val="clear" w:color="auto" w:fill="F2F2F2"/>
          </w:tcPr>
          <w:p w14:paraId="4E2A2C4F" w14:textId="77777777" w:rsidR="000141B2" w:rsidRPr="008A7AE4" w:rsidRDefault="000141B2" w:rsidP="00212858">
            <w:pPr>
              <w:snapToGrid w:val="0"/>
              <w:jc w:val="right"/>
              <w:rPr>
                <w:rFonts w:hint="eastAsia"/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Mobile phone number eg. +61987161221</w:t>
            </w:r>
          </w:p>
        </w:tc>
        <w:tc>
          <w:tcPr>
            <w:tcW w:w="5256" w:type="dxa"/>
          </w:tcPr>
          <w:p w14:paraId="42F2A7F8" w14:textId="77777777" w:rsidR="000141B2" w:rsidRPr="00212858" w:rsidRDefault="000141B2" w:rsidP="00212858">
            <w:pPr>
              <w:snapToGrid w:val="0"/>
              <w:rPr>
                <w:sz w:val="20"/>
                <w:szCs w:val="20"/>
              </w:rPr>
            </w:pPr>
          </w:p>
        </w:tc>
      </w:tr>
      <w:tr w:rsidR="007A081C" w14:paraId="1E291779" w14:textId="77777777" w:rsidTr="00BE457D">
        <w:tc>
          <w:tcPr>
            <w:tcW w:w="5376" w:type="dxa"/>
            <w:shd w:val="clear" w:color="auto" w:fill="F2F2F2"/>
          </w:tcPr>
          <w:p w14:paraId="35EEABE5" w14:textId="77777777" w:rsidR="007A081C" w:rsidRPr="00212858" w:rsidRDefault="00E174EA" w:rsidP="00212858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Your</w:t>
            </w:r>
            <w:r w:rsidR="007A081C" w:rsidRPr="00212858">
              <w:rPr>
                <w:sz w:val="20"/>
                <w:szCs w:val="20"/>
              </w:rPr>
              <w:t xml:space="preserve"> school email account and a back-up email account</w:t>
            </w:r>
          </w:p>
        </w:tc>
        <w:tc>
          <w:tcPr>
            <w:tcW w:w="5256" w:type="dxa"/>
          </w:tcPr>
          <w:p w14:paraId="20454DEE" w14:textId="77777777" w:rsidR="00E174EA" w:rsidRDefault="00E174EA" w:rsidP="002128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 email account</w:t>
            </w:r>
            <w:r w:rsidR="008A7AE4">
              <w:rPr>
                <w:sz w:val="20"/>
                <w:szCs w:val="20"/>
              </w:rPr>
              <w:t xml:space="preserve"> &amp;</w:t>
            </w:r>
          </w:p>
          <w:p w14:paraId="1DCB5FDB" w14:textId="77777777" w:rsidR="00E174EA" w:rsidRPr="00212858" w:rsidRDefault="00E174EA" w:rsidP="002128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Personal email account</w:t>
            </w:r>
          </w:p>
        </w:tc>
      </w:tr>
      <w:tr w:rsidR="000141B2" w14:paraId="2E14F58C" w14:textId="77777777" w:rsidTr="00BE457D">
        <w:tc>
          <w:tcPr>
            <w:tcW w:w="5376" w:type="dxa"/>
            <w:shd w:val="clear" w:color="auto" w:fill="F2F2F2"/>
          </w:tcPr>
          <w:p w14:paraId="2976384D" w14:textId="77777777" w:rsidR="000141B2" w:rsidRPr="00212858" w:rsidRDefault="00CD29A2" w:rsidP="00CD29A2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of study, u</w:t>
            </w:r>
            <w:r w:rsidR="000141B2" w:rsidRPr="00212858">
              <w:rPr>
                <w:sz w:val="20"/>
                <w:szCs w:val="20"/>
              </w:rPr>
              <w:t>niversity and department</w:t>
            </w:r>
          </w:p>
        </w:tc>
        <w:tc>
          <w:tcPr>
            <w:tcW w:w="5256" w:type="dxa"/>
          </w:tcPr>
          <w:p w14:paraId="375AB66B" w14:textId="77777777" w:rsidR="000141B2" w:rsidRPr="00212858" w:rsidRDefault="000141B2" w:rsidP="00212858">
            <w:pPr>
              <w:snapToGrid w:val="0"/>
              <w:rPr>
                <w:sz w:val="20"/>
                <w:szCs w:val="20"/>
              </w:rPr>
            </w:pPr>
          </w:p>
        </w:tc>
      </w:tr>
      <w:tr w:rsidR="000141B2" w14:paraId="57BBC0F1" w14:textId="77777777" w:rsidTr="00BE457D">
        <w:tc>
          <w:tcPr>
            <w:tcW w:w="5376" w:type="dxa"/>
            <w:shd w:val="clear" w:color="auto" w:fill="F2F2F2"/>
          </w:tcPr>
          <w:p w14:paraId="751CCB0E" w14:textId="77777777" w:rsidR="000141B2" w:rsidRPr="00212858" w:rsidRDefault="000141B2" w:rsidP="00212858">
            <w:pPr>
              <w:snapToGrid w:val="0"/>
              <w:jc w:val="right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Studying for</w:t>
            </w:r>
          </w:p>
        </w:tc>
        <w:tc>
          <w:tcPr>
            <w:tcW w:w="5256" w:type="dxa"/>
          </w:tcPr>
          <w:p w14:paraId="6CA6D810" w14:textId="77777777" w:rsidR="000141B2" w:rsidRPr="00212858" w:rsidRDefault="00E55946" w:rsidP="002128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 Honors </w:t>
            </w:r>
            <w:r w:rsidR="000141B2" w:rsidRPr="00212858">
              <w:rPr>
                <w:sz w:val="20"/>
                <w:szCs w:val="20"/>
              </w:rPr>
              <w:t xml:space="preserve">O Masters, O </w:t>
            </w:r>
            <w:r w:rsidR="007A081C" w:rsidRPr="00212858">
              <w:rPr>
                <w:sz w:val="20"/>
                <w:szCs w:val="20"/>
              </w:rPr>
              <w:t>D</w:t>
            </w:r>
            <w:r w:rsidR="000141B2" w:rsidRPr="00212858">
              <w:rPr>
                <w:sz w:val="20"/>
                <w:szCs w:val="20"/>
              </w:rPr>
              <w:t>octorate or O other</w:t>
            </w:r>
          </w:p>
        </w:tc>
      </w:tr>
      <w:tr w:rsidR="007A081C" w14:paraId="710E10FF" w14:textId="77777777" w:rsidTr="00BE457D">
        <w:tc>
          <w:tcPr>
            <w:tcW w:w="5376" w:type="dxa"/>
            <w:shd w:val="clear" w:color="auto" w:fill="F2F2F2"/>
          </w:tcPr>
          <w:p w14:paraId="58E5C361" w14:textId="77777777" w:rsidR="007A081C" w:rsidRPr="00212858" w:rsidRDefault="007A081C" w:rsidP="00212858">
            <w:pPr>
              <w:snapToGrid w:val="0"/>
              <w:jc w:val="right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Student type</w:t>
            </w:r>
          </w:p>
        </w:tc>
        <w:tc>
          <w:tcPr>
            <w:tcW w:w="5256" w:type="dxa"/>
          </w:tcPr>
          <w:p w14:paraId="01853450" w14:textId="77777777" w:rsidR="007A081C" w:rsidRPr="00212858" w:rsidRDefault="007A081C" w:rsidP="00212858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full-time (unemployed)</w:t>
            </w:r>
          </w:p>
          <w:p w14:paraId="6E348CE5" w14:textId="77777777" w:rsidR="007A081C" w:rsidRPr="00212858" w:rsidRDefault="007A081C" w:rsidP="00212858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part-time</w:t>
            </w:r>
          </w:p>
        </w:tc>
      </w:tr>
      <w:tr w:rsidR="008478CC" w14:paraId="2850A9C6" w14:textId="77777777" w:rsidTr="00BE457D">
        <w:tc>
          <w:tcPr>
            <w:tcW w:w="10632" w:type="dxa"/>
            <w:gridSpan w:val="2"/>
            <w:shd w:val="clear" w:color="auto" w:fill="F2F2F2"/>
          </w:tcPr>
          <w:p w14:paraId="43AEE9EB" w14:textId="77777777" w:rsidR="008478CC" w:rsidRPr="00212858" w:rsidRDefault="008478CC" w:rsidP="008478CC">
            <w:pPr>
              <w:snapToGrid w:val="0"/>
              <w:jc w:val="center"/>
              <w:rPr>
                <w:sz w:val="20"/>
                <w:szCs w:val="20"/>
              </w:rPr>
            </w:pPr>
            <w:r w:rsidRPr="00212858">
              <w:rPr>
                <w:b/>
                <w:sz w:val="20"/>
                <w:szCs w:val="20"/>
              </w:rPr>
              <w:t>About your manuscript</w:t>
            </w:r>
          </w:p>
        </w:tc>
      </w:tr>
      <w:tr w:rsidR="000141B2" w14:paraId="4120F8FF" w14:textId="77777777" w:rsidTr="00BE457D">
        <w:tc>
          <w:tcPr>
            <w:tcW w:w="5376" w:type="dxa"/>
            <w:shd w:val="clear" w:color="auto" w:fill="F2F2F2"/>
          </w:tcPr>
          <w:p w14:paraId="398DDCC2" w14:textId="77777777" w:rsidR="000141B2" w:rsidRPr="00212858" w:rsidRDefault="000141B2" w:rsidP="00212858">
            <w:pPr>
              <w:snapToGrid w:val="0"/>
              <w:jc w:val="right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Field of study</w:t>
            </w:r>
          </w:p>
        </w:tc>
        <w:tc>
          <w:tcPr>
            <w:tcW w:w="5256" w:type="dxa"/>
          </w:tcPr>
          <w:p w14:paraId="125AD16D" w14:textId="77777777" w:rsidR="000141B2" w:rsidRPr="00212858" w:rsidRDefault="000141B2" w:rsidP="00212858">
            <w:pPr>
              <w:snapToGrid w:val="0"/>
              <w:rPr>
                <w:sz w:val="20"/>
                <w:szCs w:val="20"/>
              </w:rPr>
            </w:pPr>
          </w:p>
        </w:tc>
      </w:tr>
      <w:tr w:rsidR="000141B2" w14:paraId="125A19E2" w14:textId="77777777" w:rsidTr="00BE457D">
        <w:tc>
          <w:tcPr>
            <w:tcW w:w="5376" w:type="dxa"/>
            <w:shd w:val="clear" w:color="auto" w:fill="F2F2F2"/>
          </w:tcPr>
          <w:p w14:paraId="28FD2388" w14:textId="77777777" w:rsidR="000141B2" w:rsidRPr="00212858" w:rsidRDefault="000141B2" w:rsidP="00212858">
            <w:pPr>
              <w:snapToGrid w:val="0"/>
              <w:jc w:val="right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Thesis topic and title</w:t>
            </w:r>
          </w:p>
        </w:tc>
        <w:tc>
          <w:tcPr>
            <w:tcW w:w="5256" w:type="dxa"/>
          </w:tcPr>
          <w:p w14:paraId="1248EA88" w14:textId="77777777" w:rsidR="000141B2" w:rsidRPr="00212858" w:rsidRDefault="000141B2" w:rsidP="00212858">
            <w:pPr>
              <w:snapToGrid w:val="0"/>
              <w:rPr>
                <w:sz w:val="20"/>
                <w:szCs w:val="20"/>
              </w:rPr>
            </w:pPr>
          </w:p>
        </w:tc>
      </w:tr>
      <w:tr w:rsidR="000141B2" w14:paraId="0C02C621" w14:textId="77777777" w:rsidTr="00BE457D">
        <w:tc>
          <w:tcPr>
            <w:tcW w:w="5376" w:type="dxa"/>
            <w:shd w:val="clear" w:color="auto" w:fill="F2F2F2"/>
          </w:tcPr>
          <w:p w14:paraId="259FA89A" w14:textId="77777777" w:rsidR="000141B2" w:rsidRPr="00212858" w:rsidRDefault="000141B2" w:rsidP="00212858">
            <w:pPr>
              <w:snapToGrid w:val="0"/>
              <w:jc w:val="right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Approximate total number of words (use Microsoft Word Count)</w:t>
            </w:r>
          </w:p>
        </w:tc>
        <w:tc>
          <w:tcPr>
            <w:tcW w:w="5256" w:type="dxa"/>
          </w:tcPr>
          <w:p w14:paraId="7913E9F1" w14:textId="77777777" w:rsidR="000141B2" w:rsidRPr="00212858" w:rsidRDefault="000141B2" w:rsidP="00212858">
            <w:pPr>
              <w:snapToGrid w:val="0"/>
              <w:rPr>
                <w:sz w:val="20"/>
                <w:szCs w:val="20"/>
              </w:rPr>
            </w:pPr>
          </w:p>
        </w:tc>
      </w:tr>
      <w:tr w:rsidR="008478CC" w14:paraId="4327907D" w14:textId="77777777" w:rsidTr="00BE457D">
        <w:tc>
          <w:tcPr>
            <w:tcW w:w="10632" w:type="dxa"/>
            <w:gridSpan w:val="2"/>
            <w:shd w:val="clear" w:color="auto" w:fill="F2F2F2"/>
          </w:tcPr>
          <w:p w14:paraId="617791F7" w14:textId="77777777" w:rsidR="008478CC" w:rsidRPr="00212858" w:rsidRDefault="008478CC" w:rsidP="008478C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Services</w:t>
            </w:r>
          </w:p>
        </w:tc>
      </w:tr>
      <w:tr w:rsidR="00DD1591" w14:paraId="1D17C079" w14:textId="77777777" w:rsidTr="00BE457D">
        <w:tc>
          <w:tcPr>
            <w:tcW w:w="5376" w:type="dxa"/>
            <w:shd w:val="clear" w:color="auto" w:fill="F2F2F2"/>
          </w:tcPr>
          <w:p w14:paraId="5FDEEA7E" w14:textId="77777777" w:rsidR="00DD1591" w:rsidRPr="00212858" w:rsidRDefault="00E55946" w:rsidP="00212858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Which package do you prefer?</w:t>
            </w:r>
          </w:p>
        </w:tc>
        <w:tc>
          <w:tcPr>
            <w:tcW w:w="5256" w:type="dxa"/>
          </w:tcPr>
          <w:p w14:paraId="05D6D0DF" w14:textId="77777777" w:rsidR="00DD1591" w:rsidRPr="00212858" w:rsidRDefault="00DD1591" w:rsidP="00E55946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 xml:space="preserve">O </w:t>
            </w:r>
            <w:r w:rsidR="00E55946">
              <w:rPr>
                <w:sz w:val="20"/>
                <w:szCs w:val="20"/>
              </w:rPr>
              <w:t xml:space="preserve">Budget </w:t>
            </w:r>
            <w:r w:rsidRPr="00212858">
              <w:rPr>
                <w:sz w:val="20"/>
                <w:szCs w:val="20"/>
              </w:rPr>
              <w:t xml:space="preserve">O </w:t>
            </w:r>
            <w:r w:rsidR="00E55946">
              <w:rPr>
                <w:sz w:val="20"/>
                <w:szCs w:val="20"/>
              </w:rPr>
              <w:t>Standard O Gold</w:t>
            </w:r>
          </w:p>
        </w:tc>
      </w:tr>
      <w:tr w:rsidR="00E55946" w14:paraId="66410445" w14:textId="77777777" w:rsidTr="00BE457D">
        <w:tc>
          <w:tcPr>
            <w:tcW w:w="5376" w:type="dxa"/>
            <w:shd w:val="clear" w:color="auto" w:fill="F2F2F2"/>
          </w:tcPr>
          <w:p w14:paraId="333FA40B" w14:textId="77777777" w:rsidR="00E55946" w:rsidRPr="00212858" w:rsidRDefault="00E55946" w:rsidP="00BE457D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Pr="00212858">
              <w:rPr>
                <w:sz w:val="20"/>
                <w:szCs w:val="20"/>
              </w:rPr>
              <w:t>Would you like urgent service for faster turnaround?</w:t>
            </w:r>
          </w:p>
        </w:tc>
        <w:tc>
          <w:tcPr>
            <w:tcW w:w="5256" w:type="dxa"/>
          </w:tcPr>
          <w:p w14:paraId="2B851BC7" w14:textId="77777777" w:rsidR="00E55946" w:rsidRPr="00212858" w:rsidRDefault="00E55946" w:rsidP="00BE457D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 I need standard-</w:t>
            </w:r>
            <w:r w:rsidR="008478CC">
              <w:rPr>
                <w:sz w:val="20"/>
                <w:szCs w:val="20"/>
              </w:rPr>
              <w:t xml:space="preserve">speed </w:t>
            </w:r>
            <w:r w:rsidRPr="00212858">
              <w:rPr>
                <w:sz w:val="20"/>
                <w:szCs w:val="20"/>
              </w:rPr>
              <w:t>service</w:t>
            </w:r>
          </w:p>
          <w:p w14:paraId="2C877CB5" w14:textId="77777777" w:rsidR="00E55946" w:rsidRPr="00212858" w:rsidRDefault="00E55946" w:rsidP="00BE457D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I need urgent</w:t>
            </w:r>
            <w:r>
              <w:rPr>
                <w:sz w:val="20"/>
                <w:szCs w:val="20"/>
              </w:rPr>
              <w:t>-speed</w:t>
            </w:r>
            <w:r w:rsidRPr="00212858">
              <w:rPr>
                <w:sz w:val="20"/>
                <w:szCs w:val="20"/>
              </w:rPr>
              <w:t xml:space="preserve"> service</w:t>
            </w:r>
          </w:p>
          <w:p w14:paraId="64C7F64E" w14:textId="77777777" w:rsidR="008478CC" w:rsidRPr="00212858" w:rsidRDefault="008478CC" w:rsidP="00BE457D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 I have a special request for turnaround</w:t>
            </w:r>
          </w:p>
        </w:tc>
      </w:tr>
      <w:tr w:rsidR="008478CC" w14:paraId="58B56884" w14:textId="77777777" w:rsidTr="00BE457D">
        <w:tc>
          <w:tcPr>
            <w:tcW w:w="5376" w:type="dxa"/>
            <w:shd w:val="clear" w:color="auto" w:fill="F2F2F2"/>
          </w:tcPr>
          <w:p w14:paraId="674DC785" w14:textId="77777777" w:rsidR="008478CC" w:rsidRPr="00212858" w:rsidRDefault="008478CC" w:rsidP="00BE457D">
            <w:pPr>
              <w:snapToGrid w:val="0"/>
              <w:jc w:val="right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Spelling system</w:t>
            </w:r>
          </w:p>
        </w:tc>
        <w:tc>
          <w:tcPr>
            <w:tcW w:w="5256" w:type="dxa"/>
          </w:tcPr>
          <w:p w14:paraId="2DEC2E35" w14:textId="77777777" w:rsidR="008478CC" w:rsidRPr="00212858" w:rsidRDefault="008478CC" w:rsidP="00BE457D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US, O UK, O Australia</w:t>
            </w:r>
            <w:r>
              <w:rPr>
                <w:sz w:val="20"/>
                <w:szCs w:val="20"/>
              </w:rPr>
              <w:t xml:space="preserve"> O Canada</w:t>
            </w:r>
            <w:r w:rsidRPr="00212858">
              <w:rPr>
                <w:sz w:val="20"/>
                <w:szCs w:val="20"/>
              </w:rPr>
              <w:t>, or O not sure?</w:t>
            </w:r>
          </w:p>
        </w:tc>
      </w:tr>
      <w:tr w:rsidR="008478CC" w14:paraId="2B94BE90" w14:textId="77777777" w:rsidTr="00BE457D">
        <w:tc>
          <w:tcPr>
            <w:tcW w:w="5376" w:type="dxa"/>
            <w:shd w:val="clear" w:color="auto" w:fill="F2F2F2"/>
          </w:tcPr>
          <w:p w14:paraId="427771CF" w14:textId="77777777" w:rsidR="008478CC" w:rsidRPr="00212858" w:rsidRDefault="008478CC" w:rsidP="00BE457D">
            <w:pPr>
              <w:snapToGrid w:val="0"/>
              <w:jc w:val="right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Edit the English in Table and Figure captions</w:t>
            </w:r>
            <w:r>
              <w:rPr>
                <w:sz w:val="20"/>
                <w:szCs w:val="20"/>
              </w:rPr>
              <w:t xml:space="preserve"> (titles) </w:t>
            </w:r>
          </w:p>
        </w:tc>
        <w:tc>
          <w:tcPr>
            <w:tcW w:w="5256" w:type="dxa"/>
          </w:tcPr>
          <w:p w14:paraId="7B55F494" w14:textId="77777777" w:rsidR="008478CC" w:rsidRPr="00212858" w:rsidRDefault="008478CC" w:rsidP="00BE457D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Yes or O No?</w:t>
            </w:r>
          </w:p>
        </w:tc>
      </w:tr>
      <w:tr w:rsidR="008478CC" w14:paraId="4D51F0ED" w14:textId="77777777" w:rsidTr="00BE457D">
        <w:tc>
          <w:tcPr>
            <w:tcW w:w="5376" w:type="dxa"/>
            <w:shd w:val="clear" w:color="auto" w:fill="F2F2F2"/>
          </w:tcPr>
          <w:p w14:paraId="045F6A44" w14:textId="77777777" w:rsidR="008478CC" w:rsidRPr="00212858" w:rsidRDefault="008478CC" w:rsidP="00BE457D">
            <w:pPr>
              <w:snapToGrid w:val="0"/>
              <w:jc w:val="right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Edit the English</w:t>
            </w:r>
            <w:r>
              <w:rPr>
                <w:sz w:val="20"/>
                <w:szCs w:val="20"/>
              </w:rPr>
              <w:t xml:space="preserve"> of labels inside the</w:t>
            </w:r>
            <w:r w:rsidRPr="00212858">
              <w:rPr>
                <w:sz w:val="20"/>
                <w:szCs w:val="20"/>
              </w:rPr>
              <w:t xml:space="preserve"> figure</w:t>
            </w:r>
            <w:r>
              <w:rPr>
                <w:sz w:val="20"/>
                <w:szCs w:val="20"/>
              </w:rPr>
              <w:t>s</w:t>
            </w:r>
            <w:r w:rsidRPr="00212858">
              <w:rPr>
                <w:sz w:val="20"/>
                <w:szCs w:val="20"/>
              </w:rPr>
              <w:t xml:space="preserve"> </w:t>
            </w:r>
          </w:p>
        </w:tc>
        <w:tc>
          <w:tcPr>
            <w:tcW w:w="5256" w:type="dxa"/>
          </w:tcPr>
          <w:p w14:paraId="5B7C5EE9" w14:textId="77777777" w:rsidR="008478CC" w:rsidRPr="00212858" w:rsidRDefault="008478CC" w:rsidP="00BE457D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Yes or O No?</w:t>
            </w:r>
          </w:p>
        </w:tc>
      </w:tr>
      <w:tr w:rsidR="008478CC" w14:paraId="07CEA177" w14:textId="77777777" w:rsidTr="00BE457D">
        <w:tc>
          <w:tcPr>
            <w:tcW w:w="5376" w:type="dxa"/>
            <w:shd w:val="clear" w:color="auto" w:fill="F2F2F2"/>
          </w:tcPr>
          <w:p w14:paraId="5B949D98" w14:textId="77777777" w:rsidR="008478CC" w:rsidRPr="00212858" w:rsidRDefault="008478CC" w:rsidP="00BE457D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Edit the English in the t</w:t>
            </w:r>
            <w:r w:rsidRPr="00212858">
              <w:rPr>
                <w:sz w:val="20"/>
                <w:szCs w:val="20"/>
              </w:rPr>
              <w:t>itles, headings and table of contents?</w:t>
            </w:r>
          </w:p>
        </w:tc>
        <w:tc>
          <w:tcPr>
            <w:tcW w:w="5256" w:type="dxa"/>
          </w:tcPr>
          <w:p w14:paraId="6F6EC6D4" w14:textId="77777777" w:rsidR="008478CC" w:rsidRPr="00212858" w:rsidRDefault="008478CC" w:rsidP="00BE457D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Yes or O No?</w:t>
            </w:r>
          </w:p>
        </w:tc>
      </w:tr>
      <w:tr w:rsidR="008478CC" w14:paraId="490D537F" w14:textId="77777777" w:rsidTr="00BE457D">
        <w:tc>
          <w:tcPr>
            <w:tcW w:w="10632" w:type="dxa"/>
            <w:gridSpan w:val="2"/>
            <w:shd w:val="clear" w:color="auto" w:fill="F2F2F2"/>
          </w:tcPr>
          <w:p w14:paraId="1D14FBD1" w14:textId="77777777" w:rsidR="008478CC" w:rsidRPr="008478CC" w:rsidRDefault="008478CC" w:rsidP="008478C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*</w:t>
            </w:r>
            <w:r w:rsidRPr="008478CC">
              <w:rPr>
                <w:b/>
                <w:bCs/>
                <w:sz w:val="20"/>
                <w:szCs w:val="20"/>
              </w:rPr>
              <w:t>Formatting service</w:t>
            </w:r>
            <w:r>
              <w:rPr>
                <w:b/>
                <w:bCs/>
                <w:sz w:val="20"/>
                <w:szCs w:val="20"/>
              </w:rPr>
              <w:t xml:space="preserve"> (additional fee using hourly rate applies)</w:t>
            </w:r>
          </w:p>
        </w:tc>
      </w:tr>
      <w:tr w:rsidR="008478CC" w14:paraId="3B4EA9EC" w14:textId="77777777" w:rsidTr="00BE457D">
        <w:tc>
          <w:tcPr>
            <w:tcW w:w="5376" w:type="dxa"/>
            <w:shd w:val="clear" w:color="auto" w:fill="F2F2F2"/>
          </w:tcPr>
          <w:p w14:paraId="1F490F6C" w14:textId="77777777" w:rsidR="008478CC" w:rsidRPr="00212858" w:rsidRDefault="008478CC" w:rsidP="00BE457D">
            <w:pPr>
              <w:snapToGrid w:val="0"/>
              <w:jc w:val="right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 xml:space="preserve">Do you want us to format according to your university guidelines? </w:t>
            </w:r>
          </w:p>
        </w:tc>
        <w:tc>
          <w:tcPr>
            <w:tcW w:w="5256" w:type="dxa"/>
          </w:tcPr>
          <w:p w14:paraId="50E1655F" w14:textId="77777777" w:rsidR="008478CC" w:rsidRPr="00212858" w:rsidRDefault="008478CC" w:rsidP="00BE457D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No, formatting to university guidelines is not required</w:t>
            </w:r>
          </w:p>
          <w:p w14:paraId="71FABDC2" w14:textId="77777777" w:rsidR="008478CC" w:rsidRPr="00212858" w:rsidRDefault="008478CC" w:rsidP="00BE457D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Yes, formatting to university guidelines is required</w:t>
            </w:r>
          </w:p>
        </w:tc>
      </w:tr>
      <w:tr w:rsidR="008478CC" w14:paraId="28A769BA" w14:textId="77777777" w:rsidTr="00BE457D">
        <w:tc>
          <w:tcPr>
            <w:tcW w:w="5376" w:type="dxa"/>
            <w:shd w:val="clear" w:color="auto" w:fill="F2F2F2"/>
          </w:tcPr>
          <w:p w14:paraId="53D992AF" w14:textId="77777777" w:rsidR="008478CC" w:rsidRPr="00212858" w:rsidRDefault="008478CC" w:rsidP="00BE457D">
            <w:pPr>
              <w:snapToGrid w:val="0"/>
              <w:jc w:val="right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Check that citations are listed in Reference section</w:t>
            </w:r>
          </w:p>
        </w:tc>
        <w:tc>
          <w:tcPr>
            <w:tcW w:w="5256" w:type="dxa"/>
          </w:tcPr>
          <w:p w14:paraId="5CDD1625" w14:textId="77777777" w:rsidR="008478CC" w:rsidRPr="00212858" w:rsidRDefault="008478CC" w:rsidP="00BE457D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Yes or O No?</w:t>
            </w:r>
          </w:p>
        </w:tc>
      </w:tr>
      <w:tr w:rsidR="00693A2A" w14:paraId="30F6AE37" w14:textId="77777777" w:rsidTr="00BE457D">
        <w:tc>
          <w:tcPr>
            <w:tcW w:w="5376" w:type="dxa"/>
            <w:shd w:val="clear" w:color="auto" w:fill="F2F2F2"/>
          </w:tcPr>
          <w:p w14:paraId="398FC7B5" w14:textId="77777777" w:rsidR="00693A2A" w:rsidRPr="00212858" w:rsidRDefault="00693A2A" w:rsidP="00BE457D">
            <w:pPr>
              <w:snapToGrid w:val="0"/>
              <w:jc w:val="right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Edit the References section according to a style?</w:t>
            </w:r>
          </w:p>
        </w:tc>
        <w:tc>
          <w:tcPr>
            <w:tcW w:w="5256" w:type="dxa"/>
          </w:tcPr>
          <w:p w14:paraId="5BED3B00" w14:textId="77777777" w:rsidR="00693A2A" w:rsidRPr="00212858" w:rsidRDefault="00693A2A" w:rsidP="00BE457D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No thank you</w:t>
            </w:r>
          </w:p>
          <w:p w14:paraId="36FD5D72" w14:textId="77777777" w:rsidR="00693A2A" w:rsidRPr="00212858" w:rsidRDefault="00693A2A" w:rsidP="00BE457D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Yes, please check the Reference entries follow this style. Please specify the style.</w:t>
            </w:r>
          </w:p>
        </w:tc>
      </w:tr>
      <w:tr w:rsidR="00693A2A" w14:paraId="7236C78F" w14:textId="77777777" w:rsidTr="00BE457D">
        <w:tc>
          <w:tcPr>
            <w:tcW w:w="10632" w:type="dxa"/>
            <w:gridSpan w:val="2"/>
            <w:shd w:val="clear" w:color="auto" w:fill="F2F2F2"/>
          </w:tcPr>
          <w:p w14:paraId="0286389E" w14:textId="77777777" w:rsidR="00693A2A" w:rsidRPr="008478CC" w:rsidRDefault="00693A2A" w:rsidP="008478CC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8478CC">
              <w:rPr>
                <w:b/>
                <w:sz w:val="20"/>
                <w:szCs w:val="20"/>
              </w:rPr>
              <w:t>Gold package options</w:t>
            </w:r>
          </w:p>
        </w:tc>
      </w:tr>
      <w:tr w:rsidR="00693A2A" w14:paraId="2F3FA839" w14:textId="77777777" w:rsidTr="00BE457D">
        <w:tc>
          <w:tcPr>
            <w:tcW w:w="5376" w:type="dxa"/>
            <w:shd w:val="clear" w:color="auto" w:fill="F2F2F2"/>
          </w:tcPr>
          <w:p w14:paraId="3A92A1B4" w14:textId="77777777" w:rsidR="00693A2A" w:rsidRPr="00212858" w:rsidRDefault="00693A2A" w:rsidP="008478CC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Would you like comments on Content IDEAs?</w:t>
            </w:r>
          </w:p>
        </w:tc>
        <w:tc>
          <w:tcPr>
            <w:tcW w:w="5256" w:type="dxa"/>
          </w:tcPr>
          <w:p w14:paraId="26523E66" w14:textId="77777777" w:rsidR="00693A2A" w:rsidRDefault="00693A2A" w:rsidP="00212858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 xml:space="preserve"> Yes,</w:t>
            </w:r>
            <w:r w:rsidRPr="00212858">
              <w:rPr>
                <w:sz w:val="20"/>
                <w:szCs w:val="20"/>
              </w:rPr>
              <w:t xml:space="preserve"> I want the Content IDEA service</w:t>
            </w:r>
          </w:p>
          <w:p w14:paraId="3C3097E3" w14:textId="77777777" w:rsidR="00693A2A" w:rsidRPr="00212858" w:rsidRDefault="00693A2A" w:rsidP="00212858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 xml:space="preserve">O </w:t>
            </w:r>
            <w:r>
              <w:rPr>
                <w:sz w:val="20"/>
                <w:szCs w:val="20"/>
              </w:rPr>
              <w:t xml:space="preserve">No, </w:t>
            </w:r>
            <w:r w:rsidRPr="00212858">
              <w:rPr>
                <w:sz w:val="20"/>
                <w:szCs w:val="20"/>
              </w:rPr>
              <w:t>I do not want the Content IDEA service</w:t>
            </w:r>
          </w:p>
        </w:tc>
      </w:tr>
      <w:tr w:rsidR="00693A2A" w14:paraId="10692940" w14:textId="77777777" w:rsidTr="00BE457D">
        <w:tc>
          <w:tcPr>
            <w:tcW w:w="5376" w:type="dxa"/>
            <w:shd w:val="clear" w:color="auto" w:fill="F2F2F2"/>
          </w:tcPr>
          <w:p w14:paraId="3825547F" w14:textId="77777777" w:rsidR="00693A2A" w:rsidRPr="00212858" w:rsidRDefault="00693A2A" w:rsidP="00212858">
            <w:pPr>
              <w:snapToGrid w:val="0"/>
              <w:jc w:val="right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Would you like to see an early preview of the editing work?</w:t>
            </w:r>
          </w:p>
        </w:tc>
        <w:tc>
          <w:tcPr>
            <w:tcW w:w="5256" w:type="dxa"/>
          </w:tcPr>
          <w:p w14:paraId="0B27520C" w14:textId="77777777" w:rsidR="00693A2A" w:rsidRPr="00212858" w:rsidRDefault="00693A2A" w:rsidP="00212858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 xml:space="preserve">O </w:t>
            </w:r>
            <w:r>
              <w:rPr>
                <w:sz w:val="20"/>
                <w:szCs w:val="20"/>
              </w:rPr>
              <w:t>N</w:t>
            </w:r>
            <w:r w:rsidRPr="00212858">
              <w:rPr>
                <w:sz w:val="20"/>
                <w:szCs w:val="20"/>
              </w:rPr>
              <w:t>ot required</w:t>
            </w:r>
          </w:p>
          <w:p w14:paraId="7E835BE4" w14:textId="77777777" w:rsidR="00693A2A" w:rsidRPr="00212858" w:rsidRDefault="00693A2A" w:rsidP="00EF59C0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O Y</w:t>
            </w:r>
            <w:r w:rsidRPr="00212858">
              <w:rPr>
                <w:sz w:val="20"/>
                <w:szCs w:val="20"/>
              </w:rPr>
              <w:t>es, please send me a few pages of the edited work so that I can make suggestions</w:t>
            </w:r>
            <w:r>
              <w:rPr>
                <w:sz w:val="20"/>
                <w:szCs w:val="20"/>
              </w:rPr>
              <w:t xml:space="preserve"> to the </w:t>
            </w:r>
            <w:r w:rsidR="00EF59C0" w:rsidRPr="00BF5C53">
              <w:rPr>
                <w:rFonts w:eastAsia="MS Mincho" w:hint="eastAsia"/>
                <w:sz w:val="20"/>
                <w:szCs w:val="20"/>
                <w:lang w:eastAsia="ja-JP"/>
              </w:rPr>
              <w:t>E</w:t>
            </w:r>
            <w:r>
              <w:rPr>
                <w:sz w:val="20"/>
                <w:szCs w:val="20"/>
              </w:rPr>
              <w:t>ditor</w:t>
            </w:r>
            <w:r w:rsidRPr="00212858">
              <w:rPr>
                <w:sz w:val="20"/>
                <w:szCs w:val="20"/>
              </w:rPr>
              <w:t xml:space="preserve"> on how to adjust the rest of the editing work</w:t>
            </w:r>
          </w:p>
        </w:tc>
      </w:tr>
      <w:tr w:rsidR="00693A2A" w14:paraId="1825C4C8" w14:textId="77777777" w:rsidTr="00BE457D">
        <w:tc>
          <w:tcPr>
            <w:tcW w:w="5376" w:type="dxa"/>
            <w:shd w:val="clear" w:color="auto" w:fill="F2F2F2"/>
          </w:tcPr>
          <w:p w14:paraId="2D6033A0" w14:textId="77777777" w:rsidR="00693A2A" w:rsidRPr="00212858" w:rsidRDefault="00693A2A" w:rsidP="00EF59C0">
            <w:pPr>
              <w:snapToGrid w:val="0"/>
              <w:jc w:val="right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lastRenderedPageBreak/>
              <w:t xml:space="preserve">Do you require staged delivery? If yes, you will be responsible </w:t>
            </w:r>
            <w:r w:rsidR="00EF59C0" w:rsidRPr="00BF5C53">
              <w:rPr>
                <w:rFonts w:eastAsia="MS Mincho" w:hint="eastAsia"/>
                <w:sz w:val="20"/>
                <w:szCs w:val="20"/>
                <w:lang w:eastAsia="ja-JP"/>
              </w:rPr>
              <w:t>for</w:t>
            </w:r>
            <w:r w:rsidR="00EF59C0" w:rsidRPr="00212858">
              <w:rPr>
                <w:sz w:val="20"/>
                <w:szCs w:val="20"/>
              </w:rPr>
              <w:t xml:space="preserve"> </w:t>
            </w:r>
            <w:r w:rsidRPr="00212858">
              <w:rPr>
                <w:sz w:val="20"/>
                <w:szCs w:val="20"/>
              </w:rPr>
              <w:t>re-assembl</w:t>
            </w:r>
            <w:r w:rsidR="00EF59C0" w:rsidRPr="00BF5C53">
              <w:rPr>
                <w:rFonts w:eastAsia="MS Mincho" w:hint="eastAsia"/>
                <w:sz w:val="20"/>
                <w:szCs w:val="20"/>
                <w:lang w:eastAsia="ja-JP"/>
              </w:rPr>
              <w:t>ing</w:t>
            </w:r>
            <w:r w:rsidRPr="00212858">
              <w:rPr>
                <w:sz w:val="20"/>
                <w:szCs w:val="20"/>
              </w:rPr>
              <w:t xml:space="preserve"> the parts. </w:t>
            </w:r>
          </w:p>
        </w:tc>
        <w:tc>
          <w:tcPr>
            <w:tcW w:w="5256" w:type="dxa"/>
          </w:tcPr>
          <w:p w14:paraId="5EA93D84" w14:textId="77777777" w:rsidR="00693A2A" w:rsidRPr="00212858" w:rsidRDefault="00693A2A" w:rsidP="00BE457D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Please deliver after completing all editing</w:t>
            </w:r>
          </w:p>
          <w:p w14:paraId="1DA9DA3B" w14:textId="77777777" w:rsidR="00693A2A" w:rsidRPr="00212858" w:rsidRDefault="00693A2A" w:rsidP="00BE457D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Please deliver in stages</w:t>
            </w:r>
          </w:p>
        </w:tc>
      </w:tr>
      <w:tr w:rsidR="00693A2A" w14:paraId="44D7D997" w14:textId="77777777" w:rsidTr="00BE457D">
        <w:tc>
          <w:tcPr>
            <w:tcW w:w="5376" w:type="dxa"/>
            <w:shd w:val="clear" w:color="auto" w:fill="F2F2F2"/>
          </w:tcPr>
          <w:p w14:paraId="7BFADABC" w14:textId="77777777" w:rsidR="00693A2A" w:rsidRPr="00212858" w:rsidRDefault="00693A2A" w:rsidP="00212858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Special requests</w:t>
            </w:r>
          </w:p>
        </w:tc>
        <w:tc>
          <w:tcPr>
            <w:tcW w:w="5256" w:type="dxa"/>
          </w:tcPr>
          <w:p w14:paraId="61A65355" w14:textId="77777777" w:rsidR="00693A2A" w:rsidRPr="00212858" w:rsidRDefault="00693A2A" w:rsidP="00212858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Please describe your requirements</w:t>
            </w:r>
          </w:p>
        </w:tc>
      </w:tr>
      <w:tr w:rsidR="00693A2A" w14:paraId="0CE339AC" w14:textId="77777777" w:rsidTr="00BE457D">
        <w:tc>
          <w:tcPr>
            <w:tcW w:w="10632" w:type="dxa"/>
            <w:gridSpan w:val="2"/>
            <w:shd w:val="clear" w:color="auto" w:fill="F2F2F2"/>
          </w:tcPr>
          <w:p w14:paraId="27C35D68" w14:textId="77777777" w:rsidR="00693A2A" w:rsidRPr="00212858" w:rsidRDefault="00693A2A" w:rsidP="008478CC">
            <w:pPr>
              <w:snapToGrid w:val="0"/>
              <w:jc w:val="center"/>
              <w:rPr>
                <w:sz w:val="20"/>
                <w:szCs w:val="20"/>
              </w:rPr>
            </w:pPr>
            <w:r w:rsidRPr="00212858">
              <w:rPr>
                <w:b/>
                <w:sz w:val="20"/>
                <w:szCs w:val="20"/>
              </w:rPr>
              <w:t>Quotation details</w:t>
            </w:r>
          </w:p>
        </w:tc>
      </w:tr>
      <w:tr w:rsidR="00693A2A" w14:paraId="39C948AC" w14:textId="77777777" w:rsidTr="00BE457D">
        <w:tc>
          <w:tcPr>
            <w:tcW w:w="5376" w:type="dxa"/>
            <w:shd w:val="clear" w:color="auto" w:fill="F2F2F2"/>
          </w:tcPr>
          <w:p w14:paraId="04283BA1" w14:textId="77777777" w:rsidR="00693A2A" w:rsidRPr="00212858" w:rsidRDefault="00693A2A" w:rsidP="00212858">
            <w:pPr>
              <w:snapToGrid w:val="0"/>
              <w:jc w:val="right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We will send you a quotation by email for confirmation. However, would you like us to start the work immediately so that we can deliver sooner?</w:t>
            </w:r>
          </w:p>
        </w:tc>
        <w:tc>
          <w:tcPr>
            <w:tcW w:w="5256" w:type="dxa"/>
          </w:tcPr>
          <w:p w14:paraId="16842F30" w14:textId="77777777" w:rsidR="00693A2A" w:rsidRPr="00212858" w:rsidRDefault="00693A2A" w:rsidP="00212858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Please wait, I want to see the quotation</w:t>
            </w:r>
          </w:p>
          <w:p w14:paraId="6812F18B" w14:textId="77777777" w:rsidR="00693A2A" w:rsidRPr="00212858" w:rsidRDefault="00693A2A" w:rsidP="00212858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Please start immediately (I agree to a cancellation fee of US$50 if I cancel after submitting this form)</w:t>
            </w:r>
          </w:p>
        </w:tc>
      </w:tr>
      <w:tr w:rsidR="00693A2A" w14:paraId="0615F977" w14:textId="77777777" w:rsidTr="00BE457D">
        <w:tc>
          <w:tcPr>
            <w:tcW w:w="5376" w:type="dxa"/>
            <w:shd w:val="clear" w:color="auto" w:fill="F2F2F2"/>
          </w:tcPr>
          <w:p w14:paraId="79F5CCE4" w14:textId="77777777" w:rsidR="00693A2A" w:rsidRPr="00212858" w:rsidRDefault="00693A2A" w:rsidP="00212858">
            <w:pPr>
              <w:widowControl/>
              <w:snapToGrid w:val="0"/>
              <w:jc w:val="right"/>
              <w:rPr>
                <w:rFonts w:eastAsia="Times New Roman"/>
                <w:kern w:val="0"/>
                <w:sz w:val="20"/>
                <w:szCs w:val="20"/>
              </w:rPr>
            </w:pPr>
            <w:r w:rsidRPr="00212858">
              <w:rPr>
                <w:rFonts w:eastAsia="Times New Roman"/>
                <w:kern w:val="0"/>
                <w:sz w:val="20"/>
                <w:szCs w:val="20"/>
              </w:rPr>
              <w:t>You will receive an exact quotation by email. Do you also require a PDF quotation emailed to you?</w:t>
            </w:r>
          </w:p>
        </w:tc>
        <w:tc>
          <w:tcPr>
            <w:tcW w:w="5256" w:type="dxa"/>
          </w:tcPr>
          <w:p w14:paraId="65C241EF" w14:textId="77777777" w:rsidR="00693A2A" w:rsidRPr="00212858" w:rsidRDefault="00693A2A" w:rsidP="00212858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Email quotation only</w:t>
            </w:r>
          </w:p>
          <w:p w14:paraId="68685872" w14:textId="77777777" w:rsidR="00693A2A" w:rsidRPr="00212858" w:rsidRDefault="00693A2A" w:rsidP="00212858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 xml:space="preserve">O Yes, I require a PDF quotation also. </w:t>
            </w:r>
            <w:r>
              <w:rPr>
                <w:sz w:val="20"/>
                <w:szCs w:val="20"/>
              </w:rPr>
              <w:t>Please note special requests.</w:t>
            </w:r>
          </w:p>
        </w:tc>
      </w:tr>
      <w:tr w:rsidR="00693A2A" w14:paraId="5948A924" w14:textId="77777777" w:rsidTr="00BE457D">
        <w:tc>
          <w:tcPr>
            <w:tcW w:w="5376" w:type="dxa"/>
            <w:shd w:val="clear" w:color="auto" w:fill="F2F2F2"/>
          </w:tcPr>
          <w:p w14:paraId="140FFADD" w14:textId="77777777" w:rsidR="00693A2A" w:rsidRPr="00212858" w:rsidRDefault="00693A2A" w:rsidP="00212858">
            <w:pPr>
              <w:widowControl/>
              <w:snapToGrid w:val="0"/>
              <w:jc w:val="right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Which currency do you prefer for the quotation (and payment)?</w:t>
            </w:r>
          </w:p>
        </w:tc>
        <w:tc>
          <w:tcPr>
            <w:tcW w:w="5256" w:type="dxa"/>
          </w:tcPr>
          <w:p w14:paraId="44179F57" w14:textId="77777777" w:rsidR="00693A2A" w:rsidRPr="00212858" w:rsidRDefault="00693A2A" w:rsidP="00647E75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 xml:space="preserve"> USD   O AUD   </w:t>
            </w:r>
            <w:r w:rsidRPr="00212858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 xml:space="preserve"> JPY</w:t>
            </w:r>
            <w:r w:rsidRPr="0021285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Pr="00212858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 xml:space="preserve"> CNY  </w:t>
            </w:r>
            <w:r w:rsidRPr="00212858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 xml:space="preserve"> KRW</w:t>
            </w:r>
            <w:r>
              <w:rPr>
                <w:sz w:val="20"/>
                <w:szCs w:val="20"/>
              </w:rPr>
              <w:br/>
            </w:r>
            <w:r w:rsidRPr="00212858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 xml:space="preserve"> NTD   </w:t>
            </w:r>
            <w:r w:rsidRPr="00212858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 xml:space="preserve"> THB   </w:t>
            </w:r>
            <w:r w:rsidRPr="00212858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 xml:space="preserve"> EURO</w:t>
            </w:r>
          </w:p>
        </w:tc>
      </w:tr>
      <w:tr w:rsidR="00693A2A" w14:paraId="7DB64A71" w14:textId="77777777" w:rsidTr="00BE457D">
        <w:tc>
          <w:tcPr>
            <w:tcW w:w="10632" w:type="dxa"/>
            <w:gridSpan w:val="2"/>
            <w:shd w:val="clear" w:color="auto" w:fill="F2F2F2"/>
          </w:tcPr>
          <w:p w14:paraId="538DB06E" w14:textId="77777777" w:rsidR="00693A2A" w:rsidRPr="00997D3F" w:rsidRDefault="00693A2A" w:rsidP="00997D3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997D3F">
              <w:rPr>
                <w:b/>
                <w:sz w:val="20"/>
                <w:szCs w:val="20"/>
              </w:rPr>
              <w:t xml:space="preserve">Payment receipt details </w:t>
            </w:r>
          </w:p>
        </w:tc>
      </w:tr>
      <w:tr w:rsidR="00693A2A" w14:paraId="0B4CEEF1" w14:textId="77777777" w:rsidTr="00BE457D">
        <w:tc>
          <w:tcPr>
            <w:tcW w:w="5376" w:type="dxa"/>
            <w:shd w:val="clear" w:color="auto" w:fill="F2F2F2"/>
          </w:tcPr>
          <w:p w14:paraId="5552D320" w14:textId="77777777" w:rsidR="00693A2A" w:rsidRPr="00212858" w:rsidRDefault="00EF59C0" w:rsidP="00EF59C0">
            <w:pPr>
              <w:widowControl/>
              <w:snapToGrid w:val="0"/>
              <w:jc w:val="right"/>
              <w:rPr>
                <w:rFonts w:eastAsia="Times New Roman"/>
                <w:kern w:val="0"/>
                <w:sz w:val="20"/>
                <w:szCs w:val="20"/>
              </w:rPr>
            </w:pPr>
            <w:r w:rsidRPr="00BF5C53">
              <w:rPr>
                <w:rFonts w:eastAsia="MS Mincho" w:hint="eastAsia"/>
                <w:kern w:val="0"/>
                <w:sz w:val="20"/>
                <w:szCs w:val="20"/>
                <w:lang w:eastAsia="ja-JP"/>
              </w:rPr>
              <w:t xml:space="preserve">We </w:t>
            </w:r>
            <w:r w:rsidR="00693A2A" w:rsidRPr="00212858">
              <w:rPr>
                <w:rFonts w:eastAsia="Times New Roman"/>
                <w:kern w:val="0"/>
                <w:sz w:val="20"/>
                <w:szCs w:val="20"/>
              </w:rPr>
              <w:t xml:space="preserve">will </w:t>
            </w:r>
            <w:r w:rsidRPr="00BF5C53">
              <w:rPr>
                <w:rFonts w:eastAsia="MS Mincho" w:hint="eastAsia"/>
                <w:kern w:val="0"/>
                <w:sz w:val="20"/>
                <w:szCs w:val="20"/>
                <w:lang w:eastAsia="ja-JP"/>
              </w:rPr>
              <w:t xml:space="preserve">send you </w:t>
            </w:r>
            <w:r w:rsidR="00693A2A" w:rsidRPr="00212858">
              <w:rPr>
                <w:rFonts w:eastAsia="Times New Roman"/>
                <w:kern w:val="0"/>
                <w:sz w:val="20"/>
                <w:szCs w:val="20"/>
              </w:rPr>
              <w:t xml:space="preserve">an email confirmation when </w:t>
            </w:r>
            <w:r w:rsidRPr="00BF5C53">
              <w:rPr>
                <w:rFonts w:eastAsia="MS Mincho" w:hint="eastAsia"/>
                <w:kern w:val="0"/>
                <w:sz w:val="20"/>
                <w:szCs w:val="20"/>
                <w:lang w:eastAsia="ja-JP"/>
              </w:rPr>
              <w:t xml:space="preserve">we receive </w:t>
            </w:r>
            <w:r w:rsidR="00693A2A" w:rsidRPr="00212858">
              <w:rPr>
                <w:rFonts w:eastAsia="Times New Roman"/>
                <w:kern w:val="0"/>
                <w:sz w:val="20"/>
                <w:szCs w:val="20"/>
              </w:rPr>
              <w:t xml:space="preserve">your payment. Do you also require a PDF receipt </w:t>
            </w:r>
            <w:r w:rsidRPr="00BF5C53">
              <w:rPr>
                <w:rFonts w:eastAsia="MS Mincho" w:hint="eastAsia"/>
                <w:kern w:val="0"/>
                <w:sz w:val="20"/>
                <w:szCs w:val="20"/>
                <w:lang w:eastAsia="ja-JP"/>
              </w:rPr>
              <w:t>by email</w:t>
            </w:r>
            <w:r w:rsidR="00693A2A" w:rsidRPr="00212858">
              <w:rPr>
                <w:rFonts w:eastAsia="Times New Roman"/>
                <w:kern w:val="0"/>
                <w:sz w:val="20"/>
                <w:szCs w:val="20"/>
              </w:rPr>
              <w:t>?</w:t>
            </w:r>
          </w:p>
        </w:tc>
        <w:tc>
          <w:tcPr>
            <w:tcW w:w="5256" w:type="dxa"/>
          </w:tcPr>
          <w:p w14:paraId="657A590D" w14:textId="77777777" w:rsidR="00693A2A" w:rsidRPr="00212858" w:rsidRDefault="00693A2A" w:rsidP="00212858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 xml:space="preserve">O </w:t>
            </w:r>
            <w:r w:rsidR="00EF59C0" w:rsidRPr="00BF5C53">
              <w:rPr>
                <w:rFonts w:eastAsia="MS Mincho" w:hint="eastAsia"/>
                <w:sz w:val="20"/>
                <w:szCs w:val="20"/>
                <w:lang w:eastAsia="ja-JP"/>
              </w:rPr>
              <w:t>No, e</w:t>
            </w:r>
            <w:r w:rsidRPr="00212858">
              <w:rPr>
                <w:sz w:val="20"/>
                <w:szCs w:val="20"/>
              </w:rPr>
              <w:t>mail confirmation of payment only</w:t>
            </w:r>
          </w:p>
          <w:p w14:paraId="21B72D2E" w14:textId="77777777" w:rsidR="00693A2A" w:rsidRPr="00212858" w:rsidRDefault="00693A2A" w:rsidP="00212858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 xml:space="preserve">O Yes, I require a PDF receipt also. </w:t>
            </w:r>
            <w:r>
              <w:rPr>
                <w:sz w:val="20"/>
                <w:szCs w:val="20"/>
              </w:rPr>
              <w:t>Please note special requests.</w:t>
            </w:r>
          </w:p>
        </w:tc>
      </w:tr>
      <w:tr w:rsidR="00693A2A" w14:paraId="465649F7" w14:textId="77777777" w:rsidTr="00BE457D">
        <w:trPr>
          <w:trHeight w:val="547"/>
        </w:trPr>
        <w:tc>
          <w:tcPr>
            <w:tcW w:w="5376" w:type="dxa"/>
            <w:shd w:val="clear" w:color="auto" w:fill="F2F2F2"/>
          </w:tcPr>
          <w:p w14:paraId="217753FE" w14:textId="77777777" w:rsidR="00693A2A" w:rsidRPr="00212858" w:rsidRDefault="00693A2A" w:rsidP="00212858">
            <w:pPr>
              <w:widowControl/>
              <w:snapToGrid w:val="0"/>
              <w:jc w:val="right"/>
              <w:rPr>
                <w:rFonts w:eastAsia="Times New Roman"/>
                <w:kern w:val="0"/>
                <w:sz w:val="20"/>
                <w:szCs w:val="20"/>
              </w:rPr>
            </w:pPr>
            <w:r w:rsidRPr="00212858">
              <w:rPr>
                <w:rFonts w:eastAsia="Times New Roman"/>
                <w:kern w:val="0"/>
                <w:sz w:val="20"/>
                <w:szCs w:val="20"/>
              </w:rPr>
              <w:t>For Taiwan customers, do you require a formal fa-piao?</w:t>
            </w:r>
          </w:p>
        </w:tc>
        <w:tc>
          <w:tcPr>
            <w:tcW w:w="5256" w:type="dxa"/>
          </w:tcPr>
          <w:p w14:paraId="79DDF2D7" w14:textId="77777777" w:rsidR="00693A2A" w:rsidRPr="00212858" w:rsidRDefault="00693A2A" w:rsidP="00212858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 xml:space="preserve">O </w:t>
            </w:r>
            <w:r w:rsidR="00EF59C0" w:rsidRPr="00BF5C53">
              <w:rPr>
                <w:rFonts w:eastAsia="MS Mincho" w:hint="eastAsia"/>
                <w:sz w:val="20"/>
                <w:szCs w:val="20"/>
                <w:lang w:eastAsia="ja-JP"/>
              </w:rPr>
              <w:t>No, a</w:t>
            </w:r>
            <w:r w:rsidRPr="00212858">
              <w:rPr>
                <w:sz w:val="20"/>
                <w:szCs w:val="20"/>
              </w:rPr>
              <w:t xml:space="preserve"> fa-piao is not required</w:t>
            </w:r>
          </w:p>
          <w:p w14:paraId="52BA0B74" w14:textId="77777777" w:rsidR="00693A2A" w:rsidRPr="00212858" w:rsidRDefault="00693A2A" w:rsidP="00212858">
            <w:pPr>
              <w:snapToGrid w:val="0"/>
              <w:rPr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 Yes, I need a fa-piao</w:t>
            </w:r>
            <w:r>
              <w:rPr>
                <w:sz w:val="20"/>
                <w:szCs w:val="20"/>
              </w:rPr>
              <w:t>. Please note special requests.</w:t>
            </w:r>
          </w:p>
        </w:tc>
      </w:tr>
      <w:tr w:rsidR="00693A2A" w14:paraId="485BE515" w14:textId="77777777" w:rsidTr="00BE457D">
        <w:tc>
          <w:tcPr>
            <w:tcW w:w="10632" w:type="dxa"/>
            <w:gridSpan w:val="2"/>
            <w:shd w:val="clear" w:color="auto" w:fill="F2F2F2"/>
          </w:tcPr>
          <w:p w14:paraId="776066FD" w14:textId="77777777" w:rsidR="00693A2A" w:rsidRPr="00212858" w:rsidRDefault="00700D0B" w:rsidP="00700D0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</w:t>
            </w:r>
            <w:r w:rsidR="00693A2A" w:rsidRPr="00CD29A2">
              <w:rPr>
                <w:rFonts w:hint="eastAsia"/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resources</w:t>
            </w:r>
          </w:p>
        </w:tc>
      </w:tr>
      <w:tr w:rsidR="00693A2A" w14:paraId="6E1429D9" w14:textId="77777777" w:rsidTr="00BE457D">
        <w:tc>
          <w:tcPr>
            <w:tcW w:w="5376" w:type="dxa"/>
            <w:shd w:val="clear" w:color="auto" w:fill="F2F2F2"/>
          </w:tcPr>
          <w:p w14:paraId="08702322" w14:textId="77777777" w:rsidR="00693A2A" w:rsidRPr="00EF59C0" w:rsidRDefault="008A7AE4" w:rsidP="00700D0B">
            <w:pPr>
              <w:widowControl/>
              <w:snapToGrid w:val="0"/>
              <w:jc w:val="right"/>
              <w:rPr>
                <w:rFonts w:eastAsia="PMingLiU" w:hint="eastAsia"/>
                <w:kern w:val="0"/>
                <w:sz w:val="20"/>
                <w:szCs w:val="20"/>
              </w:rPr>
            </w:pPr>
            <w:r>
              <w:rPr>
                <w:rFonts w:eastAsia="PMingLiU" w:hint="eastAsia"/>
                <w:kern w:val="0"/>
                <w:sz w:val="20"/>
                <w:szCs w:val="20"/>
              </w:rPr>
              <w:t>Can you provide papers</w:t>
            </w:r>
            <w:r>
              <w:rPr>
                <w:rFonts w:eastAsia="PMingLiU"/>
                <w:kern w:val="0"/>
                <w:sz w:val="20"/>
                <w:szCs w:val="20"/>
              </w:rPr>
              <w:t xml:space="preserve"> or </w:t>
            </w:r>
            <w:r w:rsidR="00693A2A">
              <w:rPr>
                <w:rFonts w:eastAsia="PMingLiU" w:hint="eastAsia"/>
                <w:kern w:val="0"/>
                <w:sz w:val="20"/>
                <w:szCs w:val="20"/>
              </w:rPr>
              <w:t>websites relevant to the</w:t>
            </w:r>
            <w:r>
              <w:rPr>
                <w:rFonts w:eastAsia="PMingLiU" w:hint="eastAsia"/>
                <w:kern w:val="0"/>
                <w:sz w:val="20"/>
                <w:szCs w:val="20"/>
              </w:rPr>
              <w:t xml:space="preserve"> subject of your paper for our </w:t>
            </w:r>
            <w:r>
              <w:rPr>
                <w:rFonts w:eastAsia="PMingLiU"/>
                <w:kern w:val="0"/>
                <w:sz w:val="20"/>
                <w:szCs w:val="20"/>
              </w:rPr>
              <w:t>E</w:t>
            </w:r>
            <w:r w:rsidR="00693A2A">
              <w:rPr>
                <w:rFonts w:eastAsia="PMingLiU" w:hint="eastAsia"/>
                <w:kern w:val="0"/>
                <w:sz w:val="20"/>
                <w:szCs w:val="20"/>
              </w:rPr>
              <w:t>ditors</w:t>
            </w:r>
            <w:r w:rsidR="00693A2A">
              <w:rPr>
                <w:rFonts w:eastAsia="PMingLiU"/>
                <w:kern w:val="0"/>
                <w:sz w:val="20"/>
                <w:szCs w:val="20"/>
              </w:rPr>
              <w:t>’</w:t>
            </w:r>
            <w:r w:rsidR="00693A2A">
              <w:rPr>
                <w:rFonts w:eastAsia="PMingLiU" w:hint="eastAsia"/>
                <w:kern w:val="0"/>
                <w:sz w:val="20"/>
                <w:szCs w:val="20"/>
              </w:rPr>
              <w:t xml:space="preserve"> </w:t>
            </w:r>
            <w:r w:rsidR="00700D0B">
              <w:rPr>
                <w:rFonts w:eastAsia="PMingLiU"/>
                <w:kern w:val="0"/>
                <w:sz w:val="20"/>
                <w:szCs w:val="20"/>
              </w:rPr>
              <w:t>to consult</w:t>
            </w:r>
            <w:r w:rsidR="00693A2A">
              <w:rPr>
                <w:rFonts w:eastAsia="PMingLiU" w:hint="eastAsia"/>
                <w:kern w:val="0"/>
                <w:sz w:val="20"/>
                <w:szCs w:val="20"/>
              </w:rPr>
              <w:t>?</w:t>
            </w:r>
            <w:r w:rsidR="00EF59C0" w:rsidRPr="00BF5C53">
              <w:rPr>
                <w:rFonts w:eastAsia="MS Mincho" w:hint="eastAsia"/>
                <w:kern w:val="0"/>
                <w:sz w:val="20"/>
                <w:szCs w:val="20"/>
                <w:lang w:eastAsia="ja-JP"/>
              </w:rPr>
              <w:t xml:space="preserve"> If yes, please supply the file</w:t>
            </w:r>
            <w:r>
              <w:rPr>
                <w:rFonts w:eastAsia="MS Mincho"/>
                <w:kern w:val="0"/>
                <w:sz w:val="20"/>
                <w:szCs w:val="20"/>
                <w:lang w:eastAsia="ja-JP"/>
              </w:rPr>
              <w:t>s</w:t>
            </w:r>
            <w:r w:rsidR="00EF59C0" w:rsidRPr="00BF5C53">
              <w:rPr>
                <w:rFonts w:eastAsia="MS Mincho" w:hint="eastAsia"/>
                <w:kern w:val="0"/>
                <w:sz w:val="20"/>
                <w:szCs w:val="20"/>
                <w:lang w:eastAsia="ja-JP"/>
              </w:rPr>
              <w:t xml:space="preserve"> </w:t>
            </w:r>
            <w:r>
              <w:rPr>
                <w:rFonts w:eastAsia="MS Mincho"/>
                <w:kern w:val="0"/>
                <w:sz w:val="20"/>
                <w:szCs w:val="20"/>
                <w:lang w:eastAsia="ja-JP"/>
              </w:rPr>
              <w:t>and</w:t>
            </w:r>
            <w:r w:rsidR="00EF59C0" w:rsidRPr="00BF5C53">
              <w:rPr>
                <w:rFonts w:eastAsia="MS Mincho" w:hint="eastAsia"/>
                <w:kern w:val="0"/>
                <w:sz w:val="20"/>
                <w:szCs w:val="20"/>
                <w:lang w:eastAsia="ja-JP"/>
              </w:rPr>
              <w:t xml:space="preserve"> web </w:t>
            </w:r>
            <w:r>
              <w:rPr>
                <w:rFonts w:eastAsia="MS Mincho"/>
                <w:kern w:val="0"/>
                <w:sz w:val="20"/>
                <w:szCs w:val="20"/>
                <w:lang w:eastAsia="ja-JP"/>
              </w:rPr>
              <w:t>links.</w:t>
            </w:r>
            <w:r w:rsidR="00EF59C0" w:rsidRPr="00BF5C53">
              <w:rPr>
                <w:rFonts w:eastAsia="MS Mincho" w:hint="eastAsia"/>
                <w:kern w:val="0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5256" w:type="dxa"/>
          </w:tcPr>
          <w:p w14:paraId="51009449" w14:textId="77777777" w:rsidR="00700D0B" w:rsidRDefault="00693A2A" w:rsidP="00700D0B">
            <w:pPr>
              <w:snapToGrid w:val="0"/>
              <w:rPr>
                <w:rFonts w:eastAsia="PMingLiU"/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</w:t>
            </w:r>
            <w:r>
              <w:rPr>
                <w:rFonts w:eastAsia="PMingLiU" w:hint="eastAsia"/>
                <w:sz w:val="20"/>
                <w:szCs w:val="20"/>
              </w:rPr>
              <w:t xml:space="preserve"> No particular </w:t>
            </w:r>
            <w:r w:rsidR="00700D0B">
              <w:rPr>
                <w:rFonts w:eastAsia="PMingLiU"/>
                <w:sz w:val="20"/>
                <w:szCs w:val="20"/>
              </w:rPr>
              <w:t>resources to consult</w:t>
            </w:r>
          </w:p>
          <w:p w14:paraId="1E45928F" w14:textId="77777777" w:rsidR="00693A2A" w:rsidRPr="00AD6953" w:rsidRDefault="00693A2A" w:rsidP="00700D0B">
            <w:pPr>
              <w:snapToGrid w:val="0"/>
              <w:rPr>
                <w:rFonts w:eastAsia="PMingLiU" w:hint="eastAsia"/>
                <w:sz w:val="20"/>
                <w:szCs w:val="20"/>
              </w:rPr>
            </w:pPr>
            <w:r w:rsidRPr="00212858">
              <w:rPr>
                <w:sz w:val="20"/>
                <w:szCs w:val="20"/>
              </w:rPr>
              <w:t>O</w:t>
            </w:r>
            <w:r>
              <w:rPr>
                <w:rFonts w:eastAsia="PMingLiU" w:hint="eastAsia"/>
                <w:sz w:val="20"/>
                <w:szCs w:val="20"/>
              </w:rPr>
              <w:t xml:space="preserve"> Please refer to </w:t>
            </w:r>
            <w:r>
              <w:rPr>
                <w:rFonts w:eastAsia="PMingLiU"/>
                <w:sz w:val="20"/>
                <w:szCs w:val="20"/>
              </w:rPr>
              <w:t>the</w:t>
            </w:r>
            <w:r>
              <w:rPr>
                <w:rFonts w:eastAsia="PMingLiU" w:hint="eastAsia"/>
                <w:sz w:val="20"/>
                <w:szCs w:val="20"/>
              </w:rPr>
              <w:t xml:space="preserve"> </w:t>
            </w:r>
            <w:r w:rsidR="00700D0B">
              <w:rPr>
                <w:rFonts w:eastAsia="PMingLiU"/>
                <w:sz w:val="20"/>
                <w:szCs w:val="20"/>
              </w:rPr>
              <w:t>files or websites</w:t>
            </w:r>
            <w:r>
              <w:rPr>
                <w:rFonts w:eastAsia="PMingLiU" w:hint="eastAsia"/>
                <w:sz w:val="20"/>
                <w:szCs w:val="20"/>
              </w:rPr>
              <w:t xml:space="preserve"> provided for terminology and language style. </w:t>
            </w:r>
          </w:p>
        </w:tc>
      </w:tr>
    </w:tbl>
    <w:p w14:paraId="169668FD" w14:textId="77777777" w:rsidR="00A318CD" w:rsidRDefault="00A318CD" w:rsidP="00A318CD">
      <w:pPr>
        <w:pStyle w:val="Numbered"/>
        <w:numPr>
          <w:ilvl w:val="0"/>
          <w:numId w:val="0"/>
        </w:numPr>
        <w:rPr>
          <w:rFonts w:eastAsia="PMingLiU" w:hint="eastAsia"/>
        </w:rPr>
      </w:pPr>
    </w:p>
    <w:p w14:paraId="23466ED4" w14:textId="77777777" w:rsidR="00AD6953" w:rsidRPr="00AD6953" w:rsidRDefault="00AD6953" w:rsidP="00A318CD">
      <w:pPr>
        <w:pStyle w:val="Numbered"/>
        <w:numPr>
          <w:ilvl w:val="0"/>
          <w:numId w:val="0"/>
        </w:numPr>
        <w:rPr>
          <w:rFonts w:eastAsia="PMingLiU" w:hint="eastAsia"/>
        </w:rPr>
      </w:pPr>
    </w:p>
    <w:p w14:paraId="60168857" w14:textId="77777777" w:rsidR="0010253D" w:rsidRDefault="0010253D" w:rsidP="00A318CD">
      <w:pPr>
        <w:pStyle w:val="Numbered"/>
        <w:numPr>
          <w:ilvl w:val="0"/>
          <w:numId w:val="0"/>
        </w:numPr>
      </w:pPr>
      <w:r>
        <w:t xml:space="preserve">Thank you for completing this quotation request. </w:t>
      </w:r>
    </w:p>
    <w:p w14:paraId="5B795CD4" w14:textId="77777777" w:rsidR="00B94E8B" w:rsidRDefault="00135F77" w:rsidP="00A318CD">
      <w:pPr>
        <w:pStyle w:val="Numbered"/>
        <w:numPr>
          <w:ilvl w:val="0"/>
          <w:numId w:val="0"/>
        </w:numPr>
      </w:pPr>
      <w:r>
        <w:t>V2.1</w:t>
      </w:r>
    </w:p>
    <w:sectPr w:rsidR="00B94E8B" w:rsidSect="00A318CD">
      <w:head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134" w:right="1134" w:bottom="1701" w:left="1134" w:header="851" w:footer="873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043BF" w14:textId="77777777" w:rsidR="008C2D04" w:rsidRDefault="008C2D04" w:rsidP="00AF0287">
      <w:r>
        <w:separator/>
      </w:r>
    </w:p>
    <w:p w14:paraId="6FB3D638" w14:textId="77777777" w:rsidR="008C2D04" w:rsidRDefault="008C2D04" w:rsidP="00AF0287"/>
    <w:p w14:paraId="612E0865" w14:textId="77777777" w:rsidR="008C2D04" w:rsidRDefault="008C2D04" w:rsidP="00AF0287"/>
    <w:p w14:paraId="3E04F3D1" w14:textId="77777777" w:rsidR="008C2D04" w:rsidRDefault="008C2D04" w:rsidP="00AF0287"/>
  </w:endnote>
  <w:endnote w:type="continuationSeparator" w:id="0">
    <w:p w14:paraId="2DF8C55A" w14:textId="77777777" w:rsidR="008C2D04" w:rsidRDefault="008C2D04" w:rsidP="00AF0287">
      <w:r>
        <w:continuationSeparator/>
      </w:r>
    </w:p>
    <w:p w14:paraId="3BB7DB9F" w14:textId="77777777" w:rsidR="008C2D04" w:rsidRDefault="008C2D04" w:rsidP="00AF0287"/>
    <w:p w14:paraId="17713902" w14:textId="77777777" w:rsidR="008C2D04" w:rsidRDefault="008C2D04" w:rsidP="00AF0287"/>
    <w:p w14:paraId="6DA4B7D3" w14:textId="77777777" w:rsidR="008C2D04" w:rsidRDefault="008C2D04" w:rsidP="00AF02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MinchoL JIS">
    <w:charset w:val="80"/>
    <w:family w:val="moder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C5B49" w14:textId="77777777" w:rsidR="00AF0287" w:rsidRPr="0010253D" w:rsidRDefault="0010253D" w:rsidP="0010253D">
    <w:pPr>
      <w:pStyle w:val="Footer"/>
      <w:pBdr>
        <w:top w:val="single" w:sz="4" w:space="1" w:color="auto"/>
      </w:pBdr>
      <w:tabs>
        <w:tab w:val="clear" w:pos="4153"/>
        <w:tab w:val="clear" w:pos="8306"/>
        <w:tab w:val="center" w:pos="4680"/>
        <w:tab w:val="right" w:pos="9540"/>
      </w:tabs>
    </w:pPr>
    <w:r>
      <w:rPr>
        <w:rFonts w:hint="eastAsia"/>
      </w:rPr>
      <w:t>Copyright 20</w:t>
    </w:r>
    <w:r>
      <w:t>11</w:t>
    </w:r>
    <w:r>
      <w:rPr>
        <w:rFonts w:hint="eastAsia"/>
      </w:rPr>
      <w:t xml:space="preserve"> Uni-edi</w:t>
    </w:r>
    <w:r>
      <w:t>t</w:t>
    </w:r>
    <w:r>
      <w:rPr>
        <w:rFonts w:hint="eastAsia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00D0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rFonts w:hint="eastAsia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700D0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Fonts w:hint="eastAsia"/>
      </w:rPr>
      <w:tab/>
    </w:r>
    <w:r>
      <w:t>Private and confidential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C08AA" w14:textId="77777777" w:rsidR="0010253D" w:rsidRDefault="0010253D" w:rsidP="005E5894">
    <w:pPr>
      <w:pStyle w:val="Footer"/>
      <w:pBdr>
        <w:top w:val="single" w:sz="4" w:space="1" w:color="auto"/>
      </w:pBdr>
      <w:tabs>
        <w:tab w:val="clear" w:pos="4153"/>
        <w:tab w:val="clear" w:pos="8306"/>
        <w:tab w:val="center" w:pos="4680"/>
        <w:tab w:val="right" w:pos="9540"/>
      </w:tabs>
      <w:rPr>
        <w:rFonts w:hint="eastAsia"/>
      </w:rPr>
    </w:pPr>
    <w:r>
      <w:rPr>
        <w:rFonts w:hint="eastAsia"/>
      </w:rPr>
      <w:t>Copyright 20</w:t>
    </w:r>
    <w:r>
      <w:t>11</w:t>
    </w:r>
    <w:r>
      <w:rPr>
        <w:rFonts w:hint="eastAsia"/>
      </w:rPr>
      <w:t xml:space="preserve"> Uni-edi</w:t>
    </w:r>
    <w:r>
      <w:t>t</w:t>
    </w:r>
    <w:r w:rsidR="00AF0287">
      <w:rPr>
        <w:rFonts w:hint="eastAsia"/>
      </w:rPr>
      <w:tab/>
    </w:r>
    <w:r w:rsidR="00AF0287">
      <w:rPr>
        <w:rStyle w:val="PageNumber"/>
      </w:rPr>
      <w:fldChar w:fldCharType="begin"/>
    </w:r>
    <w:r w:rsidR="00AF0287">
      <w:rPr>
        <w:rStyle w:val="PageNumber"/>
      </w:rPr>
      <w:instrText xml:space="preserve"> PAGE </w:instrText>
    </w:r>
    <w:r w:rsidR="00AF0287">
      <w:rPr>
        <w:rStyle w:val="PageNumber"/>
      </w:rPr>
      <w:fldChar w:fldCharType="separate"/>
    </w:r>
    <w:r w:rsidR="00700D0B">
      <w:rPr>
        <w:rStyle w:val="PageNumber"/>
        <w:noProof/>
      </w:rPr>
      <w:t>1</w:t>
    </w:r>
    <w:r w:rsidR="00AF0287">
      <w:rPr>
        <w:rStyle w:val="PageNumber"/>
      </w:rPr>
      <w:fldChar w:fldCharType="end"/>
    </w:r>
    <w:r w:rsidR="00AF0287">
      <w:rPr>
        <w:rStyle w:val="PageNumber"/>
        <w:rFonts w:hint="eastAsia"/>
      </w:rPr>
      <w:t xml:space="preserve"> of </w:t>
    </w:r>
    <w:r w:rsidR="00AF0287">
      <w:rPr>
        <w:rStyle w:val="PageNumber"/>
      </w:rPr>
      <w:fldChar w:fldCharType="begin"/>
    </w:r>
    <w:r w:rsidR="00AF0287">
      <w:rPr>
        <w:rStyle w:val="PageNumber"/>
      </w:rPr>
      <w:instrText xml:space="preserve"> NUMPAGES </w:instrText>
    </w:r>
    <w:r w:rsidR="00AF0287">
      <w:rPr>
        <w:rStyle w:val="PageNumber"/>
      </w:rPr>
      <w:fldChar w:fldCharType="separate"/>
    </w:r>
    <w:r w:rsidR="00700D0B">
      <w:rPr>
        <w:rStyle w:val="PageNumber"/>
        <w:noProof/>
      </w:rPr>
      <w:t>2</w:t>
    </w:r>
    <w:r w:rsidR="00AF0287">
      <w:rPr>
        <w:rStyle w:val="PageNumber"/>
      </w:rPr>
      <w:fldChar w:fldCharType="end"/>
    </w:r>
    <w:r w:rsidR="00AF0287">
      <w:rPr>
        <w:rFonts w:hint="eastAsia"/>
      </w:rPr>
      <w:tab/>
    </w:r>
    <w:r>
      <w:t>Private and confidential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7383E" w14:textId="77777777" w:rsidR="008C2D04" w:rsidRDefault="008C2D04" w:rsidP="00AF0287">
      <w:r>
        <w:separator/>
      </w:r>
    </w:p>
    <w:p w14:paraId="7EF5758A" w14:textId="77777777" w:rsidR="008C2D04" w:rsidRDefault="008C2D04" w:rsidP="00AF0287"/>
    <w:p w14:paraId="29AB393A" w14:textId="77777777" w:rsidR="008C2D04" w:rsidRDefault="008C2D04" w:rsidP="00AF0287"/>
    <w:p w14:paraId="28BF36EB" w14:textId="77777777" w:rsidR="008C2D04" w:rsidRDefault="008C2D04" w:rsidP="00AF0287"/>
  </w:footnote>
  <w:footnote w:type="continuationSeparator" w:id="0">
    <w:p w14:paraId="11021CF0" w14:textId="77777777" w:rsidR="008C2D04" w:rsidRDefault="008C2D04" w:rsidP="00AF0287">
      <w:r>
        <w:continuationSeparator/>
      </w:r>
    </w:p>
    <w:p w14:paraId="191CEAD2" w14:textId="77777777" w:rsidR="008C2D04" w:rsidRDefault="008C2D04" w:rsidP="00AF0287"/>
    <w:p w14:paraId="056946A5" w14:textId="77777777" w:rsidR="008C2D04" w:rsidRDefault="008C2D04" w:rsidP="00AF0287"/>
    <w:p w14:paraId="32C7DEF1" w14:textId="77777777" w:rsidR="008C2D04" w:rsidRDefault="008C2D04" w:rsidP="00AF02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CE9C6" w14:textId="77777777" w:rsidR="00AF0287" w:rsidRDefault="00AF0287" w:rsidP="00AF0287"/>
  <w:p w14:paraId="12E11890" w14:textId="77777777" w:rsidR="00AF0287" w:rsidRDefault="00AF0287" w:rsidP="00AF0287"/>
  <w:p w14:paraId="607818AA" w14:textId="77777777" w:rsidR="00AF0287" w:rsidRDefault="00AF0287" w:rsidP="00AF0287"/>
  <w:p w14:paraId="7A570F1D" w14:textId="77777777" w:rsidR="00AF0287" w:rsidRDefault="00AF0287" w:rsidP="00AF0287"/>
  <w:p w14:paraId="78EBD82C" w14:textId="77777777" w:rsidR="00AF0287" w:rsidRDefault="00AF0287" w:rsidP="00AF0287"/>
  <w:p w14:paraId="0AD10DF1" w14:textId="77777777" w:rsidR="00AF0287" w:rsidRDefault="00AF0287" w:rsidP="00AF0287"/>
  <w:p w14:paraId="11109711" w14:textId="77777777" w:rsidR="00AF0287" w:rsidRDefault="00AF0287" w:rsidP="00AF0287"/>
  <w:p w14:paraId="448029B6" w14:textId="77777777" w:rsidR="00AF0287" w:rsidRDefault="00AF0287" w:rsidP="00AF0287"/>
  <w:p w14:paraId="03CD1059" w14:textId="77777777" w:rsidR="00AF0287" w:rsidRDefault="00AF0287" w:rsidP="00AF0287"/>
  <w:p w14:paraId="6CF8E904" w14:textId="77777777" w:rsidR="00AF0287" w:rsidRDefault="00AF0287" w:rsidP="00AF028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19B7D" w14:textId="77777777" w:rsidR="00AF0287" w:rsidRDefault="00350011" w:rsidP="00AF0287">
    <w:pPr>
      <w:pStyle w:val="Header"/>
    </w:pPr>
    <w:r>
      <w:rPr>
        <w:noProof/>
      </w:rPr>
      <w:pict w14:anchorId="69703D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72" type="#_x0000_t75" style="position:absolute;margin-left:-56.7pt;margin-top:-42.55pt;width:596.5pt;height:77.1pt;z-index:251657728">
          <v:imagedata r:id="rId1" o:title="long_banner_a(2)"/>
          <w10:wrap type="topAndBottom"/>
        </v:shape>
      </w:pict>
    </w:r>
  </w:p>
  <w:p w14:paraId="05C6FBDB" w14:textId="77777777" w:rsidR="00AF0287" w:rsidRDefault="00AF0287" w:rsidP="00AF0287"/>
  <w:p w14:paraId="3DB8B456" w14:textId="77777777" w:rsidR="00AF0287" w:rsidRDefault="00AF0287" w:rsidP="00AF0287"/>
  <w:p w14:paraId="71EB0E6C" w14:textId="77777777" w:rsidR="00AF0287" w:rsidRDefault="00AF0287" w:rsidP="00AF028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E2CE5"/>
    <w:multiLevelType w:val="hybridMultilevel"/>
    <w:tmpl w:val="264E0BDA"/>
    <w:lvl w:ilvl="0" w:tplc="250821EC">
      <w:start w:val="1"/>
      <w:numFmt w:val="bullet"/>
      <w:lvlText w:val="•"/>
      <w:lvlJc w:val="left"/>
      <w:pPr>
        <w:tabs>
          <w:tab w:val="num" w:pos="480"/>
        </w:tabs>
        <w:ind w:left="480" w:hanging="480"/>
      </w:pPr>
      <w:rPr>
        <w:rFonts w:eastAsia="AR MinchoL JIS" w:hAnsi="Arial" w:hint="default"/>
        <w:b w:val="0"/>
        <w:i w:val="0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3056601"/>
    <w:multiLevelType w:val="multilevel"/>
    <w:tmpl w:val="2AE02C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sz w:val="16"/>
        <w:szCs w:val="16"/>
      </w:rPr>
    </w:lvl>
    <w:lvl w:ilvl="1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</w:abstractNum>
  <w:abstractNum w:abstractNumId="2" w15:restartNumberingAfterBreak="0">
    <w:nsid w:val="15156CC9"/>
    <w:multiLevelType w:val="hybridMultilevel"/>
    <w:tmpl w:val="35369F2A"/>
    <w:lvl w:ilvl="0" w:tplc="250821EC">
      <w:start w:val="1"/>
      <w:numFmt w:val="bullet"/>
      <w:lvlText w:val="•"/>
      <w:lvlJc w:val="left"/>
      <w:pPr>
        <w:tabs>
          <w:tab w:val="num" w:pos="480"/>
        </w:tabs>
        <w:ind w:left="480" w:hanging="480"/>
      </w:pPr>
      <w:rPr>
        <w:rFonts w:eastAsia="AR MinchoL JIS" w:hAnsi="Arial" w:hint="default"/>
        <w:b w:val="0"/>
        <w:i w:val="0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F5214B2"/>
    <w:multiLevelType w:val="hybridMultilevel"/>
    <w:tmpl w:val="48B4A01C"/>
    <w:lvl w:ilvl="0" w:tplc="46C8CE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7DE771D"/>
    <w:multiLevelType w:val="hybridMultilevel"/>
    <w:tmpl w:val="EF620CC4"/>
    <w:lvl w:ilvl="0" w:tplc="4572B5EE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PMingLiU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29A51E1"/>
    <w:multiLevelType w:val="hybridMultilevel"/>
    <w:tmpl w:val="CC6C06FC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9E81245"/>
    <w:multiLevelType w:val="hybridMultilevel"/>
    <w:tmpl w:val="0B5416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</w:abstractNum>
  <w:abstractNum w:abstractNumId="7" w15:restartNumberingAfterBreak="0">
    <w:nsid w:val="54371AF2"/>
    <w:multiLevelType w:val="hybridMultilevel"/>
    <w:tmpl w:val="44E8C760"/>
    <w:lvl w:ilvl="0" w:tplc="E8464A64">
      <w:start w:val="1"/>
      <w:numFmt w:val="decimal"/>
      <w:pStyle w:val="Numbered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</w:abstractNum>
  <w:abstractNum w:abstractNumId="8" w15:restartNumberingAfterBreak="0">
    <w:nsid w:val="5B006B70"/>
    <w:multiLevelType w:val="hybridMultilevel"/>
    <w:tmpl w:val="E2CA0452"/>
    <w:lvl w:ilvl="0" w:tplc="CC683030">
      <w:start w:val="1"/>
      <w:numFmt w:val="bullet"/>
      <w:lvlText w:val="•"/>
      <w:lvlJc w:val="left"/>
      <w:pPr>
        <w:tabs>
          <w:tab w:val="num" w:pos="480"/>
        </w:tabs>
        <w:ind w:left="480" w:hanging="480"/>
      </w:pPr>
      <w:rPr>
        <w:rFonts w:eastAsia="AR MinchoL JIS" w:hAnsi="Arial" w:hint="default"/>
        <w:b w:val="0"/>
        <w:i w:val="0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D07221A"/>
    <w:multiLevelType w:val="hybridMultilevel"/>
    <w:tmpl w:val="D33A048C"/>
    <w:lvl w:ilvl="0" w:tplc="250821EC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D455B71"/>
    <w:multiLevelType w:val="hybridMultilevel"/>
    <w:tmpl w:val="87E28E60"/>
    <w:lvl w:ilvl="0" w:tplc="04090001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03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03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03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69F936C1"/>
    <w:multiLevelType w:val="hybridMultilevel"/>
    <w:tmpl w:val="7EE8139C"/>
    <w:lvl w:ilvl="0" w:tplc="0409000F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E7E165A"/>
    <w:multiLevelType w:val="hybridMultilevel"/>
    <w:tmpl w:val="95D22C0A"/>
    <w:lvl w:ilvl="0" w:tplc="071E524E">
      <w:start w:val="1"/>
      <w:numFmt w:val="bullet"/>
      <w:pStyle w:val="BulletPoint"/>
      <w:lvlText w:val="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</w:abstractNum>
  <w:abstractNum w:abstractNumId="13" w15:restartNumberingAfterBreak="0">
    <w:nsid w:val="707A515F"/>
    <w:multiLevelType w:val="hybridMultilevel"/>
    <w:tmpl w:val="48B4A01C"/>
    <w:lvl w:ilvl="0" w:tplc="CC68303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03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03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0EB24F8"/>
    <w:multiLevelType w:val="hybridMultilevel"/>
    <w:tmpl w:val="E2CA045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Arial" w:eastAsia="AR MinchoL JIS" w:hAnsi="Arial" w:hint="default"/>
        <w:b w:val="0"/>
        <w:i w:val="0"/>
        <w:sz w:val="16"/>
      </w:rPr>
    </w:lvl>
    <w:lvl w:ilvl="1" w:tplc="0409000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1F05A7B"/>
    <w:multiLevelType w:val="hybridMultilevel"/>
    <w:tmpl w:val="48B4A01C"/>
    <w:lvl w:ilvl="0" w:tplc="ECE47C82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Arial" w:eastAsia="AR MinchoL JIS" w:hAnsi="Arial" w:hint="default"/>
        <w:b w:val="0"/>
        <w:i w:val="0"/>
        <w:sz w:val="16"/>
      </w:rPr>
    </w:lvl>
    <w:lvl w:ilvl="1" w:tplc="04090003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03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03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3C404CD"/>
    <w:multiLevelType w:val="hybridMultilevel"/>
    <w:tmpl w:val="B5BEC318"/>
    <w:lvl w:ilvl="0" w:tplc="ECE47C82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BBF141B"/>
    <w:multiLevelType w:val="hybridMultilevel"/>
    <w:tmpl w:val="070EFD32"/>
    <w:lvl w:ilvl="0" w:tplc="04090001">
      <w:start w:val="1"/>
      <w:numFmt w:val="bullet"/>
      <w:lvlText w:val="•"/>
      <w:lvlJc w:val="left"/>
      <w:pPr>
        <w:tabs>
          <w:tab w:val="num" w:pos="480"/>
        </w:tabs>
        <w:ind w:left="480" w:hanging="480"/>
      </w:pPr>
      <w:rPr>
        <w:rFonts w:eastAsia="AR MinchoL JIS" w:hAnsi="Arial" w:hint="default"/>
        <w:b w:val="0"/>
        <w:i w:val="0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042291135">
    <w:abstractNumId w:val="11"/>
  </w:num>
  <w:num w:numId="2" w16cid:durableId="1867670460">
    <w:abstractNumId w:val="10"/>
  </w:num>
  <w:num w:numId="3" w16cid:durableId="1811248681">
    <w:abstractNumId w:val="3"/>
  </w:num>
  <w:num w:numId="4" w16cid:durableId="1488546154">
    <w:abstractNumId w:val="13"/>
  </w:num>
  <w:num w:numId="5" w16cid:durableId="1705793077">
    <w:abstractNumId w:val="15"/>
  </w:num>
  <w:num w:numId="6" w16cid:durableId="1804931139">
    <w:abstractNumId w:val="14"/>
  </w:num>
  <w:num w:numId="7" w16cid:durableId="2137209445">
    <w:abstractNumId w:val="8"/>
  </w:num>
  <w:num w:numId="8" w16cid:durableId="2022585370">
    <w:abstractNumId w:val="17"/>
  </w:num>
  <w:num w:numId="9" w16cid:durableId="393428593">
    <w:abstractNumId w:val="0"/>
  </w:num>
  <w:num w:numId="10" w16cid:durableId="1018195219">
    <w:abstractNumId w:val="2"/>
  </w:num>
  <w:num w:numId="11" w16cid:durableId="950161331">
    <w:abstractNumId w:val="9"/>
  </w:num>
  <w:num w:numId="12" w16cid:durableId="1232497505">
    <w:abstractNumId w:val="16"/>
  </w:num>
  <w:num w:numId="13" w16cid:durableId="1096246997">
    <w:abstractNumId w:val="12"/>
  </w:num>
  <w:num w:numId="14" w16cid:durableId="908811376">
    <w:abstractNumId w:val="6"/>
  </w:num>
  <w:num w:numId="15" w16cid:durableId="2030989077">
    <w:abstractNumId w:val="5"/>
  </w:num>
  <w:num w:numId="16" w16cid:durableId="1288008002">
    <w:abstractNumId w:val="7"/>
  </w:num>
  <w:num w:numId="17" w16cid:durableId="1053309190">
    <w:abstractNumId w:val="1"/>
  </w:num>
  <w:num w:numId="18" w16cid:durableId="15355356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2CCE"/>
    <w:rsid w:val="00004A8F"/>
    <w:rsid w:val="000141B2"/>
    <w:rsid w:val="000150C1"/>
    <w:rsid w:val="00036B7B"/>
    <w:rsid w:val="00053D44"/>
    <w:rsid w:val="00077471"/>
    <w:rsid w:val="000861B4"/>
    <w:rsid w:val="00095C38"/>
    <w:rsid w:val="000B3FDD"/>
    <w:rsid w:val="000B5D46"/>
    <w:rsid w:val="000F0A73"/>
    <w:rsid w:val="0010253D"/>
    <w:rsid w:val="00114A71"/>
    <w:rsid w:val="001301EB"/>
    <w:rsid w:val="00135F77"/>
    <w:rsid w:val="0014373F"/>
    <w:rsid w:val="0016406F"/>
    <w:rsid w:val="001734A4"/>
    <w:rsid w:val="001750AE"/>
    <w:rsid w:val="00196A60"/>
    <w:rsid w:val="001B544B"/>
    <w:rsid w:val="001C430E"/>
    <w:rsid w:val="001F4704"/>
    <w:rsid w:val="00200CA7"/>
    <w:rsid w:val="002026B6"/>
    <w:rsid w:val="00211EE6"/>
    <w:rsid w:val="00212858"/>
    <w:rsid w:val="0022457C"/>
    <w:rsid w:val="00237500"/>
    <w:rsid w:val="00254FB3"/>
    <w:rsid w:val="0028762B"/>
    <w:rsid w:val="002E6FA4"/>
    <w:rsid w:val="003217E6"/>
    <w:rsid w:val="00350011"/>
    <w:rsid w:val="003C7CC0"/>
    <w:rsid w:val="003D0C73"/>
    <w:rsid w:val="004133BF"/>
    <w:rsid w:val="00456A23"/>
    <w:rsid w:val="00473645"/>
    <w:rsid w:val="004B2CB3"/>
    <w:rsid w:val="004E3C94"/>
    <w:rsid w:val="004F2C1D"/>
    <w:rsid w:val="00526FEF"/>
    <w:rsid w:val="005354F0"/>
    <w:rsid w:val="00535DA4"/>
    <w:rsid w:val="00553362"/>
    <w:rsid w:val="00567493"/>
    <w:rsid w:val="00572283"/>
    <w:rsid w:val="005A17CD"/>
    <w:rsid w:val="005C7500"/>
    <w:rsid w:val="005E5894"/>
    <w:rsid w:val="00606B39"/>
    <w:rsid w:val="00647E75"/>
    <w:rsid w:val="00685FE6"/>
    <w:rsid w:val="006914F2"/>
    <w:rsid w:val="00693A2A"/>
    <w:rsid w:val="006A211F"/>
    <w:rsid w:val="006D0A6B"/>
    <w:rsid w:val="006F5B70"/>
    <w:rsid w:val="00700D0B"/>
    <w:rsid w:val="00702594"/>
    <w:rsid w:val="00720AF1"/>
    <w:rsid w:val="007A081C"/>
    <w:rsid w:val="007D177D"/>
    <w:rsid w:val="00811DBA"/>
    <w:rsid w:val="008478CC"/>
    <w:rsid w:val="008560B5"/>
    <w:rsid w:val="008636CC"/>
    <w:rsid w:val="008678E7"/>
    <w:rsid w:val="00897914"/>
    <w:rsid w:val="008A7AE4"/>
    <w:rsid w:val="008C2D04"/>
    <w:rsid w:val="008F5EB1"/>
    <w:rsid w:val="00973FE0"/>
    <w:rsid w:val="00997D3F"/>
    <w:rsid w:val="009A00E3"/>
    <w:rsid w:val="009A785B"/>
    <w:rsid w:val="009C140E"/>
    <w:rsid w:val="009C41B3"/>
    <w:rsid w:val="00A06734"/>
    <w:rsid w:val="00A318CD"/>
    <w:rsid w:val="00A54968"/>
    <w:rsid w:val="00AA6D5A"/>
    <w:rsid w:val="00AB1B0E"/>
    <w:rsid w:val="00AD6953"/>
    <w:rsid w:val="00AF0287"/>
    <w:rsid w:val="00AF50D3"/>
    <w:rsid w:val="00B067C3"/>
    <w:rsid w:val="00B22D63"/>
    <w:rsid w:val="00B5375D"/>
    <w:rsid w:val="00B718DB"/>
    <w:rsid w:val="00B77E9B"/>
    <w:rsid w:val="00B802B6"/>
    <w:rsid w:val="00B81D07"/>
    <w:rsid w:val="00B94E8B"/>
    <w:rsid w:val="00BC0384"/>
    <w:rsid w:val="00BD721F"/>
    <w:rsid w:val="00BE457D"/>
    <w:rsid w:val="00BF4B9E"/>
    <w:rsid w:val="00BF5C53"/>
    <w:rsid w:val="00C135E0"/>
    <w:rsid w:val="00C154F3"/>
    <w:rsid w:val="00C466E4"/>
    <w:rsid w:val="00C570F9"/>
    <w:rsid w:val="00C63DBD"/>
    <w:rsid w:val="00CC0D85"/>
    <w:rsid w:val="00CD29A2"/>
    <w:rsid w:val="00CF462F"/>
    <w:rsid w:val="00D0126A"/>
    <w:rsid w:val="00D2649D"/>
    <w:rsid w:val="00D31291"/>
    <w:rsid w:val="00DD1591"/>
    <w:rsid w:val="00E00308"/>
    <w:rsid w:val="00E13004"/>
    <w:rsid w:val="00E174EA"/>
    <w:rsid w:val="00E42CCE"/>
    <w:rsid w:val="00E47354"/>
    <w:rsid w:val="00E55946"/>
    <w:rsid w:val="00E705DA"/>
    <w:rsid w:val="00EB5777"/>
    <w:rsid w:val="00EC744D"/>
    <w:rsid w:val="00EE721B"/>
    <w:rsid w:val="00EF59C0"/>
    <w:rsid w:val="00F25030"/>
    <w:rsid w:val="00F51CE5"/>
    <w:rsid w:val="00F765BB"/>
    <w:rsid w:val="00F83E6E"/>
    <w:rsid w:val="00F91290"/>
    <w:rsid w:val="00FC22EE"/>
    <w:rsid w:val="00FD2E46"/>
    <w:rsid w:val="00FD40BC"/>
    <w:rsid w:val="00FF7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406A39"/>
  <w15:chartTrackingRefBased/>
  <w15:docId w15:val="{C150E5F2-E4C0-41CF-8B4D-86C819B30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F0287"/>
    <w:pPr>
      <w:widowControl w:val="0"/>
    </w:pPr>
    <w:rPr>
      <w:rFonts w:ascii="Arial" w:eastAsia="Arial" w:hAnsi="Arial" w:cs="Arial"/>
      <w:kern w:val="2"/>
      <w:sz w:val="22"/>
      <w:szCs w:val="24"/>
      <w:lang w:eastAsia="zh-TW"/>
    </w:rPr>
  </w:style>
  <w:style w:type="paragraph" w:styleId="Heading1">
    <w:name w:val="heading 1"/>
    <w:basedOn w:val="Normal"/>
    <w:next w:val="Normal"/>
    <w:qFormat/>
    <w:rsid w:val="005E5894"/>
    <w:pPr>
      <w:keepNext/>
      <w:snapToGrid w:val="0"/>
      <w:spacing w:before="120" w:after="120"/>
      <w:outlineLvl w:val="0"/>
    </w:pPr>
    <w:rPr>
      <w:b/>
      <w:bCs/>
      <w:kern w:val="52"/>
      <w:sz w:val="36"/>
      <w:szCs w:val="52"/>
    </w:rPr>
  </w:style>
  <w:style w:type="paragraph" w:styleId="Heading2">
    <w:name w:val="heading 2"/>
    <w:basedOn w:val="Normal"/>
    <w:next w:val="Normal"/>
    <w:qFormat/>
    <w:rsid w:val="005E5894"/>
    <w:pPr>
      <w:keepNext/>
      <w:snapToGrid w:val="0"/>
      <w:spacing w:after="120"/>
      <w:outlineLvl w:val="1"/>
    </w:pPr>
    <w:rPr>
      <w:b/>
      <w:bCs/>
      <w:sz w:val="28"/>
      <w:szCs w:val="48"/>
    </w:rPr>
  </w:style>
  <w:style w:type="paragraph" w:styleId="Heading3">
    <w:name w:val="heading 3"/>
    <w:basedOn w:val="Normal"/>
    <w:next w:val="Normal"/>
    <w:qFormat/>
    <w:rsid w:val="00AF0287"/>
    <w:pPr>
      <w:keepNext/>
      <w:snapToGrid w:val="0"/>
      <w:outlineLvl w:val="2"/>
    </w:pPr>
    <w:rPr>
      <w:rFonts w:cs="Times New Roman"/>
      <w:b/>
      <w:bCs/>
      <w:szCs w:val="36"/>
    </w:rPr>
  </w:style>
  <w:style w:type="paragraph" w:styleId="Heading4">
    <w:name w:val="heading 4"/>
    <w:basedOn w:val="Normal"/>
    <w:next w:val="Normal"/>
    <w:qFormat/>
    <w:rsid w:val="00FD40BC"/>
    <w:pPr>
      <w:keepNext/>
      <w:spacing w:line="720" w:lineRule="auto"/>
      <w:outlineLvl w:val="3"/>
    </w:pPr>
    <w:rPr>
      <w:rFonts w:cs="Times New Roman"/>
      <w:sz w:val="36"/>
      <w:szCs w:val="36"/>
    </w:rPr>
  </w:style>
  <w:style w:type="paragraph" w:styleId="Heading5">
    <w:name w:val="heading 5"/>
    <w:basedOn w:val="Normal"/>
    <w:next w:val="Normal"/>
    <w:qFormat/>
    <w:rsid w:val="00FD40BC"/>
    <w:pPr>
      <w:keepNext/>
      <w:spacing w:line="720" w:lineRule="auto"/>
      <w:ind w:leftChars="200" w:left="200"/>
      <w:outlineLvl w:val="4"/>
    </w:pPr>
    <w:rPr>
      <w:rFonts w:cs="Times New Roman"/>
      <w:b/>
      <w:bCs/>
      <w:sz w:val="36"/>
      <w:szCs w:val="3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1">
    <w:name w:val="樣式1"/>
    <w:basedOn w:val="Normal"/>
    <w:pPr>
      <w:widowControl/>
    </w:pPr>
    <w:rPr>
      <w:kern w:val="0"/>
      <w:lang w:val="en-AU"/>
    </w:rPr>
  </w:style>
  <w:style w:type="paragraph" w:styleId="NormalWeb">
    <w:name w:val="Normal (Web)"/>
    <w:basedOn w:val="Normal"/>
    <w:uiPriority w:val="99"/>
    <w:rsid w:val="00114A71"/>
    <w:pPr>
      <w:widowControl/>
      <w:spacing w:before="100" w:beforeAutospacing="1" w:after="100" w:afterAutospacing="1"/>
    </w:pPr>
    <w:rPr>
      <w:color w:val="333366"/>
      <w:kern w:val="0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PageNumber">
    <w:name w:val="page number"/>
    <w:rsid w:val="00114A71"/>
    <w:rPr>
      <w:rFonts w:ascii="Arial" w:eastAsia="Arial" w:hAnsi="Arial"/>
      <w:sz w:val="20"/>
    </w:rPr>
  </w:style>
  <w:style w:type="paragraph" w:customStyle="1" w:styleId="headertext">
    <w:name w:val="header text"/>
    <w:rsid w:val="00AF0287"/>
    <w:pPr>
      <w:snapToGrid w:val="0"/>
      <w:spacing w:before="120" w:after="120"/>
      <w:jc w:val="center"/>
    </w:pPr>
    <w:rPr>
      <w:rFonts w:ascii="Verdana" w:hAnsi="Verdana" w:cs="Arial"/>
      <w:color w:val="292929"/>
      <w:kern w:val="2"/>
      <w:sz w:val="48"/>
      <w:szCs w:val="24"/>
      <w:lang w:eastAsia="zh-TW"/>
    </w:rPr>
  </w:style>
  <w:style w:type="paragraph" w:customStyle="1" w:styleId="BulletPoint">
    <w:name w:val="Bullet Point"/>
    <w:basedOn w:val="Normal"/>
    <w:rsid w:val="00AF0287"/>
    <w:pPr>
      <w:numPr>
        <w:numId w:val="13"/>
      </w:numPr>
      <w:tabs>
        <w:tab w:val="clear" w:pos="567"/>
      </w:tabs>
      <w:adjustRightInd w:val="0"/>
      <w:ind w:left="482" w:hanging="482"/>
      <w:jc w:val="both"/>
    </w:pPr>
    <w:rPr>
      <w:rFonts w:cs="Times New Roman"/>
    </w:rPr>
  </w:style>
  <w:style w:type="character" w:styleId="Hyperlink">
    <w:name w:val="Hyperlink"/>
    <w:rsid w:val="00114A71"/>
    <w:rPr>
      <w:rFonts w:ascii="Arial" w:eastAsia="Arial" w:hAnsi="Arial"/>
      <w:color w:val="0000FF"/>
      <w:sz w:val="22"/>
      <w:u w:val="single"/>
    </w:rPr>
  </w:style>
  <w:style w:type="character" w:styleId="FollowedHyperlink">
    <w:name w:val="FollowedHyperlink"/>
    <w:rsid w:val="00114A71"/>
    <w:rPr>
      <w:rFonts w:ascii="Arial" w:hAnsi="Arial"/>
      <w:color w:val="800080"/>
      <w:sz w:val="22"/>
      <w:u w:val="single"/>
    </w:rPr>
  </w:style>
  <w:style w:type="paragraph" w:customStyle="1" w:styleId="Numbered">
    <w:name w:val="Numbered"/>
    <w:basedOn w:val="BulletPoint"/>
    <w:rsid w:val="00114A71"/>
    <w:pPr>
      <w:numPr>
        <w:numId w:val="16"/>
      </w:numPr>
    </w:pPr>
  </w:style>
  <w:style w:type="table" w:styleId="TableGrid">
    <w:name w:val="Table Grid"/>
    <w:basedOn w:val="TableNormal"/>
    <w:rsid w:val="00A318C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7A081C"/>
    <w:rPr>
      <w:b/>
      <w:bCs/>
    </w:rPr>
  </w:style>
  <w:style w:type="character" w:styleId="CommentReference">
    <w:name w:val="annotation reference"/>
    <w:rsid w:val="008678E7"/>
    <w:rPr>
      <w:sz w:val="18"/>
      <w:szCs w:val="18"/>
    </w:rPr>
  </w:style>
  <w:style w:type="paragraph" w:styleId="CommentText">
    <w:name w:val="annotation text"/>
    <w:basedOn w:val="Normal"/>
    <w:link w:val="CommentTextChar"/>
    <w:rsid w:val="008678E7"/>
  </w:style>
  <w:style w:type="character" w:customStyle="1" w:styleId="CommentTextChar">
    <w:name w:val="Comment Text Char"/>
    <w:link w:val="CommentText"/>
    <w:rsid w:val="008678E7"/>
    <w:rPr>
      <w:rFonts w:ascii="Arial" w:eastAsia="Arial" w:hAnsi="Arial" w:cs="Arial"/>
      <w:kern w:val="2"/>
      <w:sz w:val="22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8678E7"/>
    <w:rPr>
      <w:b/>
      <w:bCs/>
    </w:rPr>
  </w:style>
  <w:style w:type="character" w:customStyle="1" w:styleId="CommentSubjectChar">
    <w:name w:val="Comment Subject Char"/>
    <w:link w:val="CommentSubject"/>
    <w:rsid w:val="008678E7"/>
    <w:rPr>
      <w:rFonts w:ascii="Arial" w:eastAsia="Arial" w:hAnsi="Arial" w:cs="Arial"/>
      <w:b/>
      <w:bCs/>
      <w:kern w:val="2"/>
      <w:sz w:val="22"/>
      <w:szCs w:val="24"/>
    </w:rPr>
  </w:style>
  <w:style w:type="paragraph" w:styleId="BalloonText">
    <w:name w:val="Balloon Text"/>
    <w:basedOn w:val="Normal"/>
    <w:link w:val="BalloonTextChar"/>
    <w:rsid w:val="008678E7"/>
    <w:rPr>
      <w:rFonts w:ascii="Cambria" w:eastAsia="PMingLiU" w:hAnsi="Cambria" w:cs="Times New Roman"/>
      <w:sz w:val="18"/>
      <w:szCs w:val="18"/>
    </w:rPr>
  </w:style>
  <w:style w:type="character" w:customStyle="1" w:styleId="BalloonTextChar">
    <w:name w:val="Balloon Text Char"/>
    <w:link w:val="BalloonText"/>
    <w:rsid w:val="008678E7"/>
    <w:rPr>
      <w:rFonts w:ascii="Cambria" w:eastAsia="PMingLiU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big5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edit.japan@gmail.com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uniedit.global@gmail.co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uniedit.china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uniedit.taiwan@gmail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Uni-edit%20Template%20(Traditional%20Chinese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Uni-edit Template (Traditional Chinese).dot</Template>
  <TotalTime>0</TotalTime>
  <Pages>2</Pages>
  <Words>685</Words>
  <Characters>3297</Characters>
  <Application>Microsoft Office Word</Application>
  <DocSecurity>4</DocSecurity>
  <Lines>116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Introduction to Uni-edit</vt:lpstr>
    </vt:vector>
  </TitlesOfParts>
  <Company/>
  <LinksUpToDate>false</LinksUpToDate>
  <CharactersWithSpaces>3917</CharactersWithSpaces>
  <SharedDoc>false</SharedDoc>
  <HLinks>
    <vt:vector size="24" baseType="variant">
      <vt:variant>
        <vt:i4>6356997</vt:i4>
      </vt:variant>
      <vt:variant>
        <vt:i4>9</vt:i4>
      </vt:variant>
      <vt:variant>
        <vt:i4>0</vt:i4>
      </vt:variant>
      <vt:variant>
        <vt:i4>5</vt:i4>
      </vt:variant>
      <vt:variant>
        <vt:lpwstr>mailto:uniedit.china@gmail.com</vt:lpwstr>
      </vt:variant>
      <vt:variant>
        <vt:lpwstr/>
      </vt:variant>
      <vt:variant>
        <vt:i4>1507447</vt:i4>
      </vt:variant>
      <vt:variant>
        <vt:i4>6</vt:i4>
      </vt:variant>
      <vt:variant>
        <vt:i4>0</vt:i4>
      </vt:variant>
      <vt:variant>
        <vt:i4>5</vt:i4>
      </vt:variant>
      <vt:variant>
        <vt:lpwstr>mailto:uniedit.taiwan@gmail.com</vt:lpwstr>
      </vt:variant>
      <vt:variant>
        <vt:lpwstr/>
      </vt:variant>
      <vt:variant>
        <vt:i4>8257539</vt:i4>
      </vt:variant>
      <vt:variant>
        <vt:i4>3</vt:i4>
      </vt:variant>
      <vt:variant>
        <vt:i4>0</vt:i4>
      </vt:variant>
      <vt:variant>
        <vt:i4>5</vt:i4>
      </vt:variant>
      <vt:variant>
        <vt:lpwstr>mailto:uniedit.japan@gmail.com</vt:lpwstr>
      </vt:variant>
      <vt:variant>
        <vt:lpwstr/>
      </vt:variant>
      <vt:variant>
        <vt:i4>131181</vt:i4>
      </vt:variant>
      <vt:variant>
        <vt:i4>0</vt:i4>
      </vt:variant>
      <vt:variant>
        <vt:i4>0</vt:i4>
      </vt:variant>
      <vt:variant>
        <vt:i4>5</vt:i4>
      </vt:variant>
      <vt:variant>
        <vt:lpwstr>mailto:uniedit.global@gmail.com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Uni-edit</dc:title>
  <dc:subject/>
  <dc:creator>Ozy www.uni-edit.net</dc:creator>
  <cp:keywords/>
  <cp:lastModifiedBy>Daniel Boles</cp:lastModifiedBy>
  <cp:revision>2</cp:revision>
  <cp:lastPrinted>1601-01-01T00:00:00Z</cp:lastPrinted>
  <dcterms:created xsi:type="dcterms:W3CDTF">2026-09-08T00:10:00Z</dcterms:created>
  <dcterms:modified xsi:type="dcterms:W3CDTF">2026-09-08T00:10:00Z</dcterms:modified>
</cp:coreProperties>
</file>