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CB98" w14:textId="77777777" w:rsidR="00114A71" w:rsidRDefault="00855A67" w:rsidP="00855A67">
      <w:pPr>
        <w:pStyle w:val="Heading1"/>
        <w:jc w:val="center"/>
      </w:pPr>
      <w:r>
        <w:t>Job description</w:t>
      </w:r>
    </w:p>
    <w:p w14:paraId="301E6501" w14:textId="77777777" w:rsidR="00CB1A8C" w:rsidRDefault="00CB1A8C" w:rsidP="00995744"/>
    <w:p w14:paraId="1915A897" w14:textId="77777777" w:rsidR="00E93D57" w:rsidRDefault="00855A67" w:rsidP="00E93D57">
      <w:r w:rsidRPr="00995744">
        <w:t>Company:</w:t>
      </w:r>
      <w:r w:rsidR="00995744" w:rsidRPr="00995744">
        <w:t xml:space="preserve"> Uni-edit</w:t>
      </w:r>
    </w:p>
    <w:p w14:paraId="6EF1586F" w14:textId="77777777" w:rsidR="00855A67" w:rsidRPr="00995744" w:rsidRDefault="00855A67" w:rsidP="00E93D57">
      <w:r w:rsidRPr="00995744">
        <w:t>Job title:</w:t>
      </w:r>
      <w:r w:rsidR="00995744">
        <w:t xml:space="preserve"> </w:t>
      </w:r>
      <w:r w:rsidR="00995744" w:rsidRPr="00995744">
        <w:rPr>
          <w:b/>
          <w:bCs/>
        </w:rPr>
        <w:t>Freelance Subject Matter Expert English Editor</w:t>
      </w:r>
    </w:p>
    <w:p w14:paraId="3BDA8147" w14:textId="77777777" w:rsidR="00855A67" w:rsidRPr="00995744" w:rsidRDefault="00855A67" w:rsidP="00995744">
      <w:r w:rsidRPr="00995744">
        <w:t>Job location:</w:t>
      </w:r>
      <w:r w:rsidR="00995744">
        <w:t xml:space="preserve"> Anywhere with a computer and internet connection</w:t>
      </w:r>
    </w:p>
    <w:p w14:paraId="489E4A73" w14:textId="77777777" w:rsidR="00855A67" w:rsidRPr="00995744" w:rsidRDefault="00855A67" w:rsidP="00995744">
      <w:r w:rsidRPr="00995744">
        <w:t>Contact:</w:t>
      </w:r>
      <w:r w:rsidR="00995744">
        <w:t xml:space="preserve"> Ozy Abram, recruit@uni-edit.net</w:t>
      </w:r>
    </w:p>
    <w:p w14:paraId="7B9AE674" w14:textId="77777777" w:rsidR="00855A67" w:rsidRDefault="00855A67" w:rsidP="005E5894">
      <w:pPr>
        <w:pStyle w:val="Heading2"/>
      </w:pPr>
    </w:p>
    <w:p w14:paraId="0087F7B1" w14:textId="77777777" w:rsidR="00114A71" w:rsidRDefault="00855A67" w:rsidP="005E5894">
      <w:pPr>
        <w:pStyle w:val="Heading2"/>
      </w:pPr>
      <w:r>
        <w:t>General description</w:t>
      </w:r>
    </w:p>
    <w:p w14:paraId="7B35E50A" w14:textId="77777777" w:rsidR="00995744" w:rsidRDefault="00995744" w:rsidP="00C92322">
      <w:r>
        <w:t>Professional attributes</w:t>
      </w:r>
    </w:p>
    <w:p w14:paraId="5DA0A31F" w14:textId="77777777" w:rsidR="004C7FD0" w:rsidRDefault="004C7FD0" w:rsidP="00C92322">
      <w:pPr>
        <w:ind w:left="220"/>
      </w:pPr>
      <w:r>
        <w:t xml:space="preserve">write emails to colleagues proactively and clearly for smooth collaboration </w:t>
      </w:r>
    </w:p>
    <w:p w14:paraId="769ED69E" w14:textId="77777777" w:rsidR="009136BE" w:rsidRDefault="009136BE" w:rsidP="00C92322">
      <w:pPr>
        <w:ind w:left="220"/>
      </w:pPr>
      <w:r>
        <w:t xml:space="preserve">follow through on tasks to completion </w:t>
      </w:r>
      <w:r w:rsidR="006C3CC9">
        <w:t xml:space="preserve">and </w:t>
      </w:r>
      <w:r>
        <w:t>without supervision</w:t>
      </w:r>
    </w:p>
    <w:p w14:paraId="469C5CFD" w14:textId="77777777" w:rsidR="00052355" w:rsidRDefault="00052355" w:rsidP="00052355">
      <w:pPr>
        <w:ind w:left="220"/>
      </w:pPr>
      <w:r>
        <w:t>work according to task specifications</w:t>
      </w:r>
    </w:p>
    <w:p w14:paraId="77A83DD5" w14:textId="77777777" w:rsidR="00C92322" w:rsidRDefault="00C92322" w:rsidP="006E06C4">
      <w:pPr>
        <w:ind w:left="220"/>
      </w:pPr>
      <w:r>
        <w:t xml:space="preserve">plan time to </w:t>
      </w:r>
      <w:r w:rsidR="006C3CC9">
        <w:t>complete tasks before deadlines</w:t>
      </w:r>
      <w:r w:rsidR="00E93D57">
        <w:t xml:space="preserve"> and provide prompt follow-up service</w:t>
      </w:r>
    </w:p>
    <w:p w14:paraId="0C59121D" w14:textId="77777777" w:rsidR="00C92322" w:rsidRDefault="00C92322" w:rsidP="00C92322">
      <w:pPr>
        <w:ind w:left="220"/>
      </w:pPr>
      <w:r>
        <w:t>follow documented Uni-edit standards and processes closely</w:t>
      </w:r>
    </w:p>
    <w:p w14:paraId="50188E38" w14:textId="77777777" w:rsidR="00995744" w:rsidRDefault="00995744" w:rsidP="00995744"/>
    <w:p w14:paraId="5914D036" w14:textId="77777777" w:rsidR="00995744" w:rsidRDefault="00995744" w:rsidP="00995744">
      <w:r>
        <w:t>Skills requirements</w:t>
      </w:r>
    </w:p>
    <w:p w14:paraId="0E84879B" w14:textId="77777777" w:rsidR="00995744" w:rsidRDefault="00995744" w:rsidP="0040377D">
      <w:pPr>
        <w:ind w:left="220"/>
      </w:pPr>
      <w:r>
        <w:t>write superb publishable academic-style</w:t>
      </w:r>
      <w:r w:rsidR="006C3CC9">
        <w:t xml:space="preserve"> English</w:t>
      </w:r>
    </w:p>
    <w:p w14:paraId="0D52EC93" w14:textId="77777777" w:rsidR="00995744" w:rsidRDefault="006C3CC9" w:rsidP="0040377D">
      <w:pPr>
        <w:ind w:left="220"/>
      </w:pPr>
      <w:r>
        <w:t>correct or rework</w:t>
      </w:r>
      <w:r w:rsidR="00995744">
        <w:t xml:space="preserve"> broken English</w:t>
      </w:r>
    </w:p>
    <w:p w14:paraId="414A7DC6" w14:textId="77777777" w:rsidR="00995744" w:rsidRDefault="00995744" w:rsidP="0040377D">
      <w:pPr>
        <w:ind w:left="220"/>
      </w:pPr>
      <w:r>
        <w:t>operate Microsoft Word and its reviewing functions</w:t>
      </w:r>
    </w:p>
    <w:p w14:paraId="61C7DB83" w14:textId="77777777" w:rsidR="00995744" w:rsidRDefault="00C92322" w:rsidP="00C92322">
      <w:pPr>
        <w:ind w:left="220"/>
      </w:pPr>
      <w:r>
        <w:t>receive training and feedback to improve editing skills</w:t>
      </w:r>
    </w:p>
    <w:p w14:paraId="4B3D0E7A" w14:textId="77777777" w:rsidR="00995744" w:rsidRDefault="00995744" w:rsidP="00855A67"/>
    <w:p w14:paraId="006128A7" w14:textId="77777777" w:rsidR="00855A67" w:rsidRDefault="00855A67" w:rsidP="00855A67">
      <w:r>
        <w:t>Work experience requirements</w:t>
      </w:r>
      <w:r w:rsidR="006C3CC9">
        <w:t xml:space="preserve"> (at least one of)</w:t>
      </w:r>
    </w:p>
    <w:p w14:paraId="2A614957" w14:textId="77777777" w:rsidR="00855A67" w:rsidRDefault="00C92322" w:rsidP="006C3CC9">
      <w:pPr>
        <w:ind w:left="220"/>
      </w:pPr>
      <w:r>
        <w:t>English editing experience</w:t>
      </w:r>
    </w:p>
    <w:p w14:paraId="71474AB2" w14:textId="77777777" w:rsidR="006C3CC9" w:rsidRDefault="00C92322" w:rsidP="006C3CC9">
      <w:pPr>
        <w:ind w:left="220"/>
      </w:pPr>
      <w:r>
        <w:t>Research report authoring experience</w:t>
      </w:r>
    </w:p>
    <w:p w14:paraId="570990D0" w14:textId="77777777" w:rsidR="00C92322" w:rsidRDefault="00C92322" w:rsidP="006C3CC9">
      <w:pPr>
        <w:ind w:left="220"/>
      </w:pPr>
      <w:r>
        <w:t>Experience working with non-native English speakers</w:t>
      </w:r>
    </w:p>
    <w:p w14:paraId="25056909" w14:textId="77777777" w:rsidR="00C92322" w:rsidRDefault="00C92322" w:rsidP="00C92322">
      <w:pPr>
        <w:ind w:left="220"/>
      </w:pPr>
    </w:p>
    <w:p w14:paraId="5B9B4034" w14:textId="77777777" w:rsidR="00855A67" w:rsidRDefault="00995744" w:rsidP="00855A67">
      <w:r>
        <w:t>Q</w:t>
      </w:r>
      <w:r w:rsidR="00855A67">
        <w:t>ualification requirements</w:t>
      </w:r>
    </w:p>
    <w:p w14:paraId="6DFB0519" w14:textId="77777777" w:rsidR="00995744" w:rsidRDefault="00995744" w:rsidP="006C3CC9">
      <w:pPr>
        <w:ind w:left="220"/>
      </w:pPr>
      <w:r>
        <w:t>Deep theoretical knowledge of an academic field of study gained through tertiary studies</w:t>
      </w:r>
      <w:r w:rsidR="006C3CC9">
        <w:t xml:space="preserve"> or </w:t>
      </w:r>
      <w:r w:rsidR="00C92322">
        <w:t>industry experience or both</w:t>
      </w:r>
    </w:p>
    <w:p w14:paraId="51FF73BC" w14:textId="77777777" w:rsidR="00855A67" w:rsidRDefault="00855A67" w:rsidP="00855A67"/>
    <w:p w14:paraId="5007E39D" w14:textId="77777777" w:rsidR="00E93D57" w:rsidRPr="00E93D57" w:rsidRDefault="00E93D57" w:rsidP="00E93D57">
      <w:r w:rsidRPr="00E93D57">
        <w:rPr>
          <w:rFonts w:hint="eastAsia"/>
        </w:rPr>
        <w:t>Benefits</w:t>
      </w:r>
    </w:p>
    <w:p w14:paraId="59B3E296" w14:textId="77777777" w:rsidR="00E93D57" w:rsidRPr="00E93D57" w:rsidRDefault="00E93D57" w:rsidP="00E93D57">
      <w:pPr>
        <w:ind w:left="220"/>
      </w:pPr>
      <w:r w:rsidRPr="00E93D57">
        <w:rPr>
          <w:rFonts w:hint="eastAsia"/>
        </w:rPr>
        <w:t>Work from home or anywhere</w:t>
      </w:r>
    </w:p>
    <w:p w14:paraId="65088B8D" w14:textId="77777777" w:rsidR="00E93D57" w:rsidRPr="00E93D57" w:rsidRDefault="00E93D57" w:rsidP="00E93D57">
      <w:pPr>
        <w:ind w:left="220"/>
      </w:pPr>
      <w:r w:rsidRPr="00E93D57">
        <w:rPr>
          <w:rFonts w:hint="eastAsia"/>
        </w:rPr>
        <w:t>Read the latest research in your field</w:t>
      </w:r>
    </w:p>
    <w:p w14:paraId="13DE921E" w14:textId="77777777" w:rsidR="00E93D57" w:rsidRPr="00E93D57" w:rsidRDefault="00E93D57" w:rsidP="00E93D57">
      <w:pPr>
        <w:ind w:left="220"/>
      </w:pPr>
      <w:r>
        <w:t>Refine</w:t>
      </w:r>
      <w:r w:rsidRPr="00E93D57">
        <w:rPr>
          <w:rFonts w:hint="eastAsia"/>
        </w:rPr>
        <w:t xml:space="preserve"> your </w:t>
      </w:r>
      <w:r>
        <w:t xml:space="preserve">English </w:t>
      </w:r>
      <w:r w:rsidRPr="00E93D57">
        <w:rPr>
          <w:rFonts w:hint="eastAsia"/>
        </w:rPr>
        <w:t>editing skills</w:t>
      </w:r>
    </w:p>
    <w:p w14:paraId="5C983FF8" w14:textId="77777777" w:rsidR="00E93D57" w:rsidRPr="00E93D57" w:rsidRDefault="00E93D57" w:rsidP="00E93D57">
      <w:pPr>
        <w:ind w:left="220"/>
      </w:pPr>
      <w:r w:rsidRPr="00E93D57">
        <w:rPr>
          <w:rFonts w:hint="eastAsia"/>
        </w:rPr>
        <w:t>Work in your own time at your own pace</w:t>
      </w:r>
    </w:p>
    <w:p w14:paraId="57DAFA57" w14:textId="77777777" w:rsidR="00855A67" w:rsidRDefault="00052355" w:rsidP="00052355">
      <w:pPr>
        <w:pStyle w:val="Heading2"/>
      </w:pPr>
      <w:r>
        <w:br w:type="page"/>
      </w:r>
      <w:r w:rsidR="00995744">
        <w:lastRenderedPageBreak/>
        <w:t xml:space="preserve">Job </w:t>
      </w:r>
      <w:r>
        <w:t>details</w:t>
      </w:r>
    </w:p>
    <w:p w14:paraId="06C2AF01" w14:textId="77777777" w:rsidR="00995744" w:rsidRDefault="00995744" w:rsidP="006C3CC9">
      <w:r>
        <w:t xml:space="preserve">You are required to edit academic </w:t>
      </w:r>
      <w:r w:rsidR="00052355">
        <w:t>and</w:t>
      </w:r>
      <w:r>
        <w:t xml:space="preserve"> technical papers written by </w:t>
      </w:r>
      <w:r w:rsidR="006C3CC9">
        <w:t>researchers</w:t>
      </w:r>
      <w:r>
        <w:t xml:space="preserve"> from universities </w:t>
      </w:r>
      <w:r w:rsidR="006C3CC9">
        <w:t>in</w:t>
      </w:r>
      <w:r>
        <w:t xml:space="preserve"> </w:t>
      </w:r>
      <w:r w:rsidR="00052355">
        <w:t>Asia and around the world</w:t>
      </w:r>
      <w:r>
        <w:t xml:space="preserve">. You will use your outstanding English and editing skills, and your subject matter expertise to edit </w:t>
      </w:r>
      <w:r w:rsidR="006C3CC9">
        <w:t xml:space="preserve">abstracts, </w:t>
      </w:r>
      <w:r>
        <w:t>journal papers, conference papers and theses.</w:t>
      </w:r>
    </w:p>
    <w:p w14:paraId="75C07334" w14:textId="77777777" w:rsidR="00052355" w:rsidRDefault="00052355" w:rsidP="00052355"/>
    <w:p w14:paraId="73109AC8" w14:textId="77777777" w:rsidR="009136BE" w:rsidRPr="009136BE" w:rsidRDefault="00052355" w:rsidP="00B87AC6">
      <w:r>
        <w:t>T</w:t>
      </w:r>
      <w:r w:rsidRPr="00052355">
        <w:t xml:space="preserve">he main goal is to </w:t>
      </w:r>
      <w:r>
        <w:t xml:space="preserve">edit </w:t>
      </w:r>
      <w:r w:rsidR="006C3CC9">
        <w:t xml:space="preserve">the </w:t>
      </w:r>
      <w:r>
        <w:t xml:space="preserve">text to </w:t>
      </w:r>
      <w:r w:rsidRPr="00052355">
        <w:t xml:space="preserve">make the author's intended meaning clear and </w:t>
      </w:r>
      <w:r>
        <w:t xml:space="preserve">to write clear and </w:t>
      </w:r>
      <w:r w:rsidRPr="009136BE">
        <w:t>instructive comments to the author where he or she needs to address problems.</w:t>
      </w:r>
      <w:r w:rsidR="00B87AC6">
        <w:t xml:space="preserve"> F</w:t>
      </w:r>
      <w:r w:rsidR="009136BE" w:rsidRPr="009136BE">
        <w:t>undamental to quality editing is for the editors to grasp the concepts the author wishes to convey in the paper, not more and not less.</w:t>
      </w:r>
      <w:r w:rsidR="00B87AC6">
        <w:t xml:space="preserve"> The editor will research related research to better understand the author's field of research.</w:t>
      </w:r>
    </w:p>
    <w:p w14:paraId="5F0EE576" w14:textId="77777777" w:rsidR="009136BE" w:rsidRDefault="009136BE" w:rsidP="009136BE"/>
    <w:p w14:paraId="5985D4FB" w14:textId="77777777" w:rsidR="009136BE" w:rsidRPr="009136BE" w:rsidRDefault="009136BE" w:rsidP="009136BE">
      <w:r>
        <w:t>The editor will e</w:t>
      </w:r>
      <w:r w:rsidRPr="009136BE">
        <w:t>dit at different levels of depth according the task specifications</w:t>
      </w:r>
      <w:r w:rsidR="002024DC">
        <w:t>. In some cases, the editor will</w:t>
      </w:r>
      <w:r w:rsidR="006C3CC9">
        <w:t xml:space="preserve"> also</w:t>
      </w:r>
      <w:r w:rsidR="002024DC">
        <w:t xml:space="preserve"> include tutor commentary to explain edits or idea commentary for suggestions to the author.</w:t>
      </w:r>
    </w:p>
    <w:p w14:paraId="7E487759" w14:textId="77777777" w:rsidR="009136BE" w:rsidRDefault="009136BE" w:rsidP="0005235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1353"/>
        <w:gridCol w:w="2892"/>
        <w:gridCol w:w="5423"/>
      </w:tblGrid>
      <w:tr w:rsidR="009136BE" w:rsidRPr="00B257D0" w14:paraId="003D5969" w14:textId="77777777" w:rsidTr="001B577E">
        <w:tc>
          <w:tcPr>
            <w:tcW w:w="1353" w:type="dxa"/>
          </w:tcPr>
          <w:p w14:paraId="3D178D30" w14:textId="77777777" w:rsidR="00052355" w:rsidRPr="00052355" w:rsidRDefault="00052355" w:rsidP="009136BE">
            <w:pPr>
              <w:rPr>
                <w:rFonts w:eastAsia="DFKai-SB"/>
                <w:b/>
                <w:bCs/>
              </w:rPr>
            </w:pPr>
            <w:r w:rsidRPr="00052355">
              <w:rPr>
                <w:rFonts w:eastAsia="DFKai-SB"/>
                <w:b/>
                <w:bCs/>
              </w:rPr>
              <w:t>Level of editing</w:t>
            </w:r>
          </w:p>
        </w:tc>
        <w:tc>
          <w:tcPr>
            <w:tcW w:w="2892" w:type="dxa"/>
          </w:tcPr>
          <w:p w14:paraId="4B904E04" w14:textId="77777777" w:rsidR="00052355" w:rsidRPr="00B257D0" w:rsidRDefault="00052355" w:rsidP="009136BE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/>
                <w:b/>
              </w:rPr>
              <w:t>Editing goal</w:t>
            </w:r>
          </w:p>
        </w:tc>
        <w:tc>
          <w:tcPr>
            <w:tcW w:w="5423" w:type="dxa"/>
          </w:tcPr>
          <w:p w14:paraId="7A0DD8A6" w14:textId="77777777" w:rsidR="00052355" w:rsidRPr="00B257D0" w:rsidRDefault="009136BE" w:rsidP="009136BE">
            <w:pPr>
              <w:jc w:val="center"/>
              <w:rPr>
                <w:rFonts w:eastAsia="DFKai-SB"/>
                <w:b/>
              </w:rPr>
            </w:pPr>
            <w:r>
              <w:rPr>
                <w:rFonts w:eastAsia="DFKai-SB"/>
                <w:b/>
              </w:rPr>
              <w:t>Edits made</w:t>
            </w:r>
          </w:p>
        </w:tc>
      </w:tr>
      <w:tr w:rsidR="009136BE" w:rsidRPr="00B257D0" w14:paraId="23DFB8A2" w14:textId="77777777" w:rsidTr="001B577E">
        <w:tc>
          <w:tcPr>
            <w:tcW w:w="1353" w:type="dxa"/>
          </w:tcPr>
          <w:p w14:paraId="4C9BC36C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Level 1</w:t>
            </w:r>
            <w:r>
              <w:rPr>
                <w:rFonts w:eastAsia="DFKai-SB"/>
              </w:rPr>
              <w:t xml:space="preserve"> English editing</w:t>
            </w:r>
          </w:p>
        </w:tc>
        <w:tc>
          <w:tcPr>
            <w:tcW w:w="2892" w:type="dxa"/>
          </w:tcPr>
          <w:p w14:paraId="0EA4DB82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 xml:space="preserve">No </w:t>
            </w:r>
            <w:r>
              <w:rPr>
                <w:rFonts w:eastAsia="DFKai-SB"/>
              </w:rPr>
              <w:t xml:space="preserve">obvious </w:t>
            </w:r>
            <w:r w:rsidRPr="00B257D0">
              <w:rPr>
                <w:rFonts w:eastAsia="DFKai-SB"/>
              </w:rPr>
              <w:t>mistakes</w:t>
            </w:r>
          </w:p>
        </w:tc>
        <w:tc>
          <w:tcPr>
            <w:tcW w:w="5423" w:type="dxa"/>
          </w:tcPr>
          <w:p w14:paraId="6585C0D9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All mistakes are removed in grammar, punctuation, text, headings, diagrams, tables and equations</w:t>
            </w:r>
          </w:p>
          <w:p w14:paraId="57442EA1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Sentence structure is correct (but perhaps not native-like)</w:t>
            </w:r>
          </w:p>
          <w:p w14:paraId="6DBDC29B" w14:textId="77777777" w:rsidR="00052355" w:rsidRPr="00B257D0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 xml:space="preserve">Basic phrasing </w:t>
            </w:r>
            <w:r w:rsidR="009136BE">
              <w:rPr>
                <w:rFonts w:eastAsia="DFKai-SB"/>
              </w:rPr>
              <w:t>and conjunctions are</w:t>
            </w:r>
            <w:r>
              <w:rPr>
                <w:rFonts w:eastAsia="DFKai-SB"/>
              </w:rPr>
              <w:t xml:space="preserve"> improved</w:t>
            </w:r>
          </w:p>
        </w:tc>
      </w:tr>
      <w:tr w:rsidR="009136BE" w:rsidRPr="00B257D0" w14:paraId="2708F02E" w14:textId="77777777" w:rsidTr="001B577E">
        <w:tc>
          <w:tcPr>
            <w:tcW w:w="1353" w:type="dxa"/>
          </w:tcPr>
          <w:p w14:paraId="58BAF04C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Level 2</w:t>
            </w:r>
            <w:r>
              <w:rPr>
                <w:rFonts w:eastAsia="DFKai-SB"/>
              </w:rPr>
              <w:t xml:space="preserve">  English editing</w:t>
            </w:r>
          </w:p>
        </w:tc>
        <w:tc>
          <w:tcPr>
            <w:tcW w:w="2892" w:type="dxa"/>
          </w:tcPr>
          <w:p w14:paraId="16A17E76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Easy to read, as though written by a native speaker</w:t>
            </w:r>
          </w:p>
        </w:tc>
        <w:tc>
          <w:tcPr>
            <w:tcW w:w="5423" w:type="dxa"/>
          </w:tcPr>
          <w:p w14:paraId="4C7D2917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Sentence structuring is improved to be native-like.</w:t>
            </w:r>
          </w:p>
          <w:p w14:paraId="789E4858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Advanced phrasing is improved</w:t>
            </w:r>
          </w:p>
          <w:p w14:paraId="6B4A54DF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Advanced conjunctions are improved</w:t>
            </w:r>
          </w:p>
          <w:p w14:paraId="1DA6E76D" w14:textId="77777777" w:rsidR="00052355" w:rsidRPr="00B257D0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Consistency is improved, e.g. consistent use of terms and phrasing throughout the paper</w:t>
            </w:r>
          </w:p>
        </w:tc>
      </w:tr>
      <w:tr w:rsidR="009136BE" w:rsidRPr="00B257D0" w14:paraId="149559DB" w14:textId="77777777" w:rsidTr="001B577E">
        <w:tc>
          <w:tcPr>
            <w:tcW w:w="1353" w:type="dxa"/>
          </w:tcPr>
          <w:p w14:paraId="1CF2D54D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Level 3</w:t>
            </w:r>
            <w:r>
              <w:rPr>
                <w:rFonts w:eastAsia="DFKai-SB"/>
              </w:rPr>
              <w:t xml:space="preserve">  English editing</w:t>
            </w:r>
          </w:p>
        </w:tc>
        <w:tc>
          <w:tcPr>
            <w:tcW w:w="2892" w:type="dxa"/>
          </w:tcPr>
          <w:p w14:paraId="2AEDB47B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Like a native-speaker who is proficient at writing in the field</w:t>
            </w:r>
          </w:p>
        </w:tc>
        <w:tc>
          <w:tcPr>
            <w:tcW w:w="5423" w:type="dxa"/>
          </w:tcPr>
          <w:p w14:paraId="7C318D6D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Paragraph structure is improved</w:t>
            </w:r>
          </w:p>
          <w:p w14:paraId="140B7806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Document structure is improved</w:t>
            </w:r>
          </w:p>
          <w:p w14:paraId="1708478A" w14:textId="77777777" w:rsidR="00052355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Argument formation is improved</w:t>
            </w:r>
          </w:p>
          <w:p w14:paraId="33AD25F1" w14:textId="77777777" w:rsidR="00052355" w:rsidRPr="00B257D0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Language flow is improved</w:t>
            </w:r>
          </w:p>
        </w:tc>
      </w:tr>
      <w:tr w:rsidR="009136BE" w:rsidRPr="00B257D0" w14:paraId="23EB8EC1" w14:textId="77777777" w:rsidTr="001B577E">
        <w:tc>
          <w:tcPr>
            <w:tcW w:w="1353" w:type="dxa"/>
          </w:tcPr>
          <w:p w14:paraId="40A4EF17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Rewrite</w:t>
            </w:r>
          </w:p>
        </w:tc>
        <w:tc>
          <w:tcPr>
            <w:tcW w:w="2892" w:type="dxa"/>
          </w:tcPr>
          <w:p w14:paraId="1275189B" w14:textId="77777777" w:rsidR="00052355" w:rsidRPr="00B257D0" w:rsidRDefault="00052355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As good as possible</w:t>
            </w:r>
          </w:p>
        </w:tc>
        <w:tc>
          <w:tcPr>
            <w:tcW w:w="5423" w:type="dxa"/>
          </w:tcPr>
          <w:p w14:paraId="313D9E38" w14:textId="77777777" w:rsidR="00052355" w:rsidRPr="00B257D0" w:rsidRDefault="00052355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The editor uses rewrites the text using his or her best writing abilities</w:t>
            </w:r>
          </w:p>
        </w:tc>
      </w:tr>
      <w:tr w:rsidR="009136BE" w:rsidRPr="00B257D0" w14:paraId="4FC8B959" w14:textId="77777777" w:rsidTr="001B577E">
        <w:tc>
          <w:tcPr>
            <w:tcW w:w="1353" w:type="dxa"/>
          </w:tcPr>
          <w:p w14:paraId="1ED055BC" w14:textId="77777777" w:rsidR="009136BE" w:rsidRPr="00B257D0" w:rsidRDefault="009136BE" w:rsidP="009136BE">
            <w:pPr>
              <w:rPr>
                <w:rFonts w:eastAsia="DFKai-SB"/>
              </w:rPr>
            </w:pPr>
            <w:r>
              <w:rPr>
                <w:rFonts w:eastAsia="DFKai-SB"/>
              </w:rPr>
              <w:t>Edit a Uni-edit translation</w:t>
            </w:r>
          </w:p>
        </w:tc>
        <w:tc>
          <w:tcPr>
            <w:tcW w:w="2892" w:type="dxa"/>
          </w:tcPr>
          <w:p w14:paraId="3975DC0C" w14:textId="77777777" w:rsidR="009136BE" w:rsidRPr="00B257D0" w:rsidRDefault="009136BE" w:rsidP="009136BE">
            <w:pPr>
              <w:rPr>
                <w:rFonts w:eastAsia="DFKai-SB"/>
              </w:rPr>
            </w:pPr>
            <w:r w:rsidRPr="00B257D0">
              <w:rPr>
                <w:rFonts w:eastAsia="DFKai-SB"/>
              </w:rPr>
              <w:t>Easy to read, as though written by a native speaker</w:t>
            </w:r>
            <w:r>
              <w:rPr>
                <w:rFonts w:eastAsia="DFKai-SB"/>
              </w:rPr>
              <w:t xml:space="preserve"> and faithful to the original source text</w:t>
            </w:r>
          </w:p>
        </w:tc>
        <w:tc>
          <w:tcPr>
            <w:tcW w:w="5423" w:type="dxa"/>
          </w:tcPr>
          <w:p w14:paraId="79878E86" w14:textId="77777777" w:rsidR="009136BE" w:rsidRDefault="009136BE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Similar to Level 2 editing</w:t>
            </w:r>
          </w:p>
          <w:p w14:paraId="6073A689" w14:textId="77777777" w:rsidR="009136BE" w:rsidRDefault="009136BE" w:rsidP="009136BE">
            <w:pPr>
              <w:numPr>
                <w:ilvl w:val="0"/>
                <w:numId w:val="20"/>
              </w:numPr>
              <w:rPr>
                <w:rFonts w:eastAsia="DFKai-SB"/>
              </w:rPr>
            </w:pPr>
            <w:r>
              <w:rPr>
                <w:rFonts w:eastAsia="DFKai-SB"/>
              </w:rPr>
              <w:t>Work with the translator(s) to ensure edited text conveys the meaning of the source text. eg. Chinese version</w:t>
            </w:r>
          </w:p>
        </w:tc>
      </w:tr>
    </w:tbl>
    <w:p w14:paraId="627B7488" w14:textId="77777777" w:rsidR="00995744" w:rsidRPr="00995744" w:rsidRDefault="00CB1A8C" w:rsidP="009136BE">
      <w:r>
        <w:t>End of document</w:t>
      </w:r>
    </w:p>
    <w:sectPr w:rsidR="00995744" w:rsidRPr="00995744" w:rsidSect="009136BE">
      <w:head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701" w:left="1134" w:header="851" w:footer="87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4C9C" w14:textId="77777777" w:rsidR="004A4BAF" w:rsidRDefault="004A4BAF" w:rsidP="00AF0287">
      <w:r>
        <w:separator/>
      </w:r>
    </w:p>
    <w:p w14:paraId="3737FDED" w14:textId="77777777" w:rsidR="004A4BAF" w:rsidRDefault="004A4BAF" w:rsidP="00AF0287"/>
    <w:p w14:paraId="7A152D3C" w14:textId="77777777" w:rsidR="004A4BAF" w:rsidRDefault="004A4BAF" w:rsidP="00AF0287"/>
    <w:p w14:paraId="19754339" w14:textId="77777777" w:rsidR="004A4BAF" w:rsidRDefault="004A4BAF" w:rsidP="00AF0287"/>
  </w:endnote>
  <w:endnote w:type="continuationSeparator" w:id="0">
    <w:p w14:paraId="2496889D" w14:textId="77777777" w:rsidR="004A4BAF" w:rsidRDefault="004A4BAF" w:rsidP="00AF0287">
      <w:r>
        <w:continuationSeparator/>
      </w:r>
    </w:p>
    <w:p w14:paraId="3E03A2F6" w14:textId="77777777" w:rsidR="004A4BAF" w:rsidRDefault="004A4BAF" w:rsidP="00AF0287"/>
    <w:p w14:paraId="2C8F8C7D" w14:textId="77777777" w:rsidR="004A4BAF" w:rsidRDefault="004A4BAF" w:rsidP="00AF0287"/>
    <w:p w14:paraId="1A0D5813" w14:textId="77777777" w:rsidR="004A4BAF" w:rsidRDefault="004A4BAF" w:rsidP="00AF0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MinchoL JIS">
    <w:altName w:val="MS Gothic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02F3" w14:textId="77777777" w:rsidR="00AF0287" w:rsidRDefault="00AF0287" w:rsidP="00CB1A8C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</w:pPr>
    <w:r>
      <w:rPr>
        <w:rFonts w:hint="eastAsia"/>
      </w:rPr>
      <w:t>Copyright 20</w:t>
    </w:r>
    <w:r w:rsidR="00CB1A8C">
      <w:t>10</w:t>
    </w:r>
    <w:r>
      <w:rPr>
        <w:rFonts w:hint="eastAsia"/>
      </w:rPr>
      <w:t xml:space="preserve"> Uni-edit</w:t>
    </w:r>
    <w:r>
      <w:rPr>
        <w:rFonts w:hint="eastAsia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93D5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  <w:rFonts w:hint="eastAsia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93D5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hint="eastAsia"/>
      </w:rPr>
      <w:tab/>
      <w:t>Not for distribution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1148" w14:textId="77777777" w:rsidR="00AF0287" w:rsidRDefault="00AF0287" w:rsidP="00CB1A8C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680"/>
        <w:tab w:val="right" w:pos="9540"/>
      </w:tabs>
    </w:pPr>
    <w:r>
      <w:rPr>
        <w:rFonts w:hint="eastAsia"/>
      </w:rPr>
      <w:t>Copyright 20</w:t>
    </w:r>
    <w:r w:rsidR="00995744">
      <w:t xml:space="preserve">10 </w:t>
    </w:r>
    <w:r>
      <w:rPr>
        <w:rFonts w:hint="eastAsia"/>
      </w:rPr>
      <w:t>Uni-edit</w:t>
    </w:r>
    <w:r>
      <w:rPr>
        <w:rFonts w:hint="eastAsia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C7FD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rFonts w:hint="eastAsia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C7FD0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hint="eastAsia"/>
      </w:rPr>
      <w:tab/>
    </w:r>
    <w:r w:rsidR="00CB1A8C">
      <w:t>www.uni-edit.net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FB70" w14:textId="77777777" w:rsidR="004A4BAF" w:rsidRDefault="004A4BAF" w:rsidP="00AF0287">
      <w:r>
        <w:separator/>
      </w:r>
    </w:p>
    <w:p w14:paraId="03DFBE6C" w14:textId="77777777" w:rsidR="004A4BAF" w:rsidRDefault="004A4BAF" w:rsidP="00AF0287"/>
    <w:p w14:paraId="3998FAB2" w14:textId="77777777" w:rsidR="004A4BAF" w:rsidRDefault="004A4BAF" w:rsidP="00AF0287"/>
    <w:p w14:paraId="3CD640C0" w14:textId="77777777" w:rsidR="004A4BAF" w:rsidRDefault="004A4BAF" w:rsidP="00AF0287"/>
  </w:footnote>
  <w:footnote w:type="continuationSeparator" w:id="0">
    <w:p w14:paraId="598527D1" w14:textId="77777777" w:rsidR="004A4BAF" w:rsidRDefault="004A4BAF" w:rsidP="00AF0287">
      <w:r>
        <w:continuationSeparator/>
      </w:r>
    </w:p>
    <w:p w14:paraId="64556DD8" w14:textId="77777777" w:rsidR="004A4BAF" w:rsidRDefault="004A4BAF" w:rsidP="00AF0287"/>
    <w:p w14:paraId="3C63DE0C" w14:textId="77777777" w:rsidR="004A4BAF" w:rsidRDefault="004A4BAF" w:rsidP="00AF0287"/>
    <w:p w14:paraId="5E4A3F62" w14:textId="77777777" w:rsidR="004A4BAF" w:rsidRDefault="004A4BAF" w:rsidP="00AF02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ABF02" w14:textId="77777777" w:rsidR="00AF0287" w:rsidRDefault="00AF0287" w:rsidP="00AF0287"/>
  <w:p w14:paraId="4EDE9CAC" w14:textId="77777777" w:rsidR="00AF0287" w:rsidRDefault="00AF0287" w:rsidP="00AF0287"/>
  <w:p w14:paraId="4D2D505E" w14:textId="77777777" w:rsidR="00AF0287" w:rsidRDefault="00AF0287" w:rsidP="00AF0287"/>
  <w:p w14:paraId="5E7116D7" w14:textId="77777777" w:rsidR="00AF0287" w:rsidRDefault="00AF0287" w:rsidP="00AF0287"/>
  <w:p w14:paraId="33861724" w14:textId="77777777" w:rsidR="00AF0287" w:rsidRDefault="00AF0287" w:rsidP="00AF0287"/>
  <w:p w14:paraId="3A327C2C" w14:textId="77777777" w:rsidR="00AF0287" w:rsidRDefault="00AF0287" w:rsidP="00AF0287"/>
  <w:p w14:paraId="3DD27163" w14:textId="77777777" w:rsidR="00AF0287" w:rsidRDefault="00AF0287" w:rsidP="00AF0287"/>
  <w:p w14:paraId="4D54AECB" w14:textId="77777777" w:rsidR="00AF0287" w:rsidRDefault="00AF0287" w:rsidP="00AF0287"/>
  <w:p w14:paraId="44C274B1" w14:textId="77777777" w:rsidR="00AF0287" w:rsidRDefault="00AF0287" w:rsidP="00AF0287"/>
  <w:p w14:paraId="7303870F" w14:textId="77777777" w:rsidR="00AF0287" w:rsidRDefault="00AF0287" w:rsidP="00AF02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E55E" w14:textId="77777777" w:rsidR="00AF0287" w:rsidRDefault="0042759A" w:rsidP="00AF0287">
    <w:pPr>
      <w:pStyle w:val="Header"/>
    </w:pPr>
    <w:r>
      <w:rPr>
        <w:noProof/>
      </w:rPr>
      <w:pict w14:anchorId="3484B7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3" type="#_x0000_t75" style="position:absolute;margin-left:-34.3pt;margin-top:-21.5pt;width:131.7pt;height:48.35pt;z-index:251657728">
          <v:imagedata r:id="rId1" o:title="Uni-edit_Logo_BlackonWhite_Low_res"/>
          <w10:wrap type="topAndBottom"/>
        </v:shape>
      </w:pict>
    </w:r>
  </w:p>
  <w:p w14:paraId="6C003BF6" w14:textId="77777777" w:rsidR="00AF0287" w:rsidRPr="00476A85" w:rsidRDefault="00AF0287" w:rsidP="00AF0287">
    <w:pPr>
      <w:rPr>
        <w:rFonts w:eastAsia="PMingLiU" w:hint="eastAsia"/>
      </w:rPr>
    </w:pPr>
  </w:p>
  <w:p w14:paraId="60092D06" w14:textId="77777777" w:rsidR="00AF0287" w:rsidRDefault="00AF0287" w:rsidP="00AF02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DB8"/>
    <w:multiLevelType w:val="hybridMultilevel"/>
    <w:tmpl w:val="85ACB43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7E2CE5"/>
    <w:multiLevelType w:val="hybridMultilevel"/>
    <w:tmpl w:val="264E0BDA"/>
    <w:lvl w:ilvl="0" w:tplc="250821E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056601"/>
    <w:multiLevelType w:val="multilevel"/>
    <w:tmpl w:val="2AE02C0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3" w15:restartNumberingAfterBreak="0">
    <w:nsid w:val="15156CC9"/>
    <w:multiLevelType w:val="hybridMultilevel"/>
    <w:tmpl w:val="35369F2A"/>
    <w:lvl w:ilvl="0" w:tplc="250821EC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8F328C"/>
    <w:multiLevelType w:val="hybridMultilevel"/>
    <w:tmpl w:val="A482AAC4"/>
    <w:lvl w:ilvl="0" w:tplc="C4C8A184">
      <w:start w:val="1"/>
      <w:numFmt w:val="bullet"/>
      <w:lvlText w:val=""/>
      <w:lvlJc w:val="left"/>
      <w:pPr>
        <w:tabs>
          <w:tab w:val="num" w:pos="240"/>
        </w:tabs>
        <w:ind w:left="240" w:hanging="24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F5214B2"/>
    <w:multiLevelType w:val="hybridMultilevel"/>
    <w:tmpl w:val="48B4A01C"/>
    <w:lvl w:ilvl="0" w:tplc="46C8CE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29A51E1"/>
    <w:multiLevelType w:val="hybridMultilevel"/>
    <w:tmpl w:val="CC6C06F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9E81245"/>
    <w:multiLevelType w:val="hybridMultilevel"/>
    <w:tmpl w:val="0B5416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8" w15:restartNumberingAfterBreak="0">
    <w:nsid w:val="54371AF2"/>
    <w:multiLevelType w:val="hybridMultilevel"/>
    <w:tmpl w:val="44E8C760"/>
    <w:lvl w:ilvl="0" w:tplc="E8464A64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9" w15:restartNumberingAfterBreak="0">
    <w:nsid w:val="5B006B70"/>
    <w:multiLevelType w:val="hybridMultilevel"/>
    <w:tmpl w:val="E2CA0452"/>
    <w:lvl w:ilvl="0" w:tplc="CC683030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D07221A"/>
    <w:multiLevelType w:val="hybridMultilevel"/>
    <w:tmpl w:val="D33A048C"/>
    <w:lvl w:ilvl="0" w:tplc="250821EC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D455B71"/>
    <w:multiLevelType w:val="hybridMultilevel"/>
    <w:tmpl w:val="87E28E60"/>
    <w:lvl w:ilvl="0" w:tplc="04090001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9F936C1"/>
    <w:multiLevelType w:val="hybridMultilevel"/>
    <w:tmpl w:val="7EE8139C"/>
    <w:lvl w:ilvl="0" w:tplc="0409000F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E7E165A"/>
    <w:multiLevelType w:val="hybridMultilevel"/>
    <w:tmpl w:val="95D22C0A"/>
    <w:lvl w:ilvl="0" w:tplc="071E524E">
      <w:start w:val="1"/>
      <w:numFmt w:val="bullet"/>
      <w:pStyle w:val="BulletPoint"/>
      <w:lvlText w:val="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4" w15:restartNumberingAfterBreak="0">
    <w:nsid w:val="707A515F"/>
    <w:multiLevelType w:val="hybridMultilevel"/>
    <w:tmpl w:val="48B4A01C"/>
    <w:lvl w:ilvl="0" w:tplc="CC68303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0EB24F8"/>
    <w:multiLevelType w:val="hybridMultilevel"/>
    <w:tmpl w:val="E2CA045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Arial" w:eastAsia="AR MinchoL JIS" w:hAnsi="Arial" w:hint="default"/>
        <w:b w:val="0"/>
        <w:i w:val="0"/>
        <w:sz w:val="16"/>
      </w:rPr>
    </w:lvl>
    <w:lvl w:ilvl="1" w:tplc="04090001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F05A7B"/>
    <w:multiLevelType w:val="hybridMultilevel"/>
    <w:tmpl w:val="48B4A01C"/>
    <w:lvl w:ilvl="0" w:tplc="ECE47C8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Arial" w:eastAsia="AR MinchoL JIS" w:hAnsi="Arial" w:hint="default"/>
        <w:b w:val="0"/>
        <w:i w:val="0"/>
        <w:sz w:val="16"/>
      </w:rPr>
    </w:lvl>
    <w:lvl w:ilvl="1" w:tplc="04090003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3C404CD"/>
    <w:multiLevelType w:val="hybridMultilevel"/>
    <w:tmpl w:val="B5BEC318"/>
    <w:lvl w:ilvl="0" w:tplc="ECE47C8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4E12E7D"/>
    <w:multiLevelType w:val="multilevel"/>
    <w:tmpl w:val="85ACB436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BBF141B"/>
    <w:multiLevelType w:val="hybridMultilevel"/>
    <w:tmpl w:val="070EFD32"/>
    <w:lvl w:ilvl="0" w:tplc="04090001">
      <w:start w:val="1"/>
      <w:numFmt w:val="bullet"/>
      <w:lvlText w:val="•"/>
      <w:lvlJc w:val="left"/>
      <w:pPr>
        <w:tabs>
          <w:tab w:val="num" w:pos="480"/>
        </w:tabs>
        <w:ind w:left="480" w:hanging="480"/>
      </w:pPr>
      <w:rPr>
        <w:rFonts w:eastAsia="AR MinchoL JIS" w:hAnsi="Arial" w:hint="default"/>
        <w:b w:val="0"/>
        <w:i w:val="0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62287256">
    <w:abstractNumId w:val="12"/>
  </w:num>
  <w:num w:numId="2" w16cid:durableId="556471407">
    <w:abstractNumId w:val="11"/>
  </w:num>
  <w:num w:numId="3" w16cid:durableId="268852772">
    <w:abstractNumId w:val="5"/>
  </w:num>
  <w:num w:numId="4" w16cid:durableId="1717241829">
    <w:abstractNumId w:val="14"/>
  </w:num>
  <w:num w:numId="5" w16cid:durableId="485705403">
    <w:abstractNumId w:val="16"/>
  </w:num>
  <w:num w:numId="6" w16cid:durableId="1050760286">
    <w:abstractNumId w:val="15"/>
  </w:num>
  <w:num w:numId="7" w16cid:durableId="1649237294">
    <w:abstractNumId w:val="9"/>
  </w:num>
  <w:num w:numId="8" w16cid:durableId="1889414555">
    <w:abstractNumId w:val="19"/>
  </w:num>
  <w:num w:numId="9" w16cid:durableId="1270773604">
    <w:abstractNumId w:val="1"/>
  </w:num>
  <w:num w:numId="10" w16cid:durableId="227035279">
    <w:abstractNumId w:val="3"/>
  </w:num>
  <w:num w:numId="11" w16cid:durableId="1630741989">
    <w:abstractNumId w:val="10"/>
  </w:num>
  <w:num w:numId="12" w16cid:durableId="107238673">
    <w:abstractNumId w:val="17"/>
  </w:num>
  <w:num w:numId="13" w16cid:durableId="1037239160">
    <w:abstractNumId w:val="13"/>
  </w:num>
  <w:num w:numId="14" w16cid:durableId="1172450217">
    <w:abstractNumId w:val="7"/>
  </w:num>
  <w:num w:numId="15" w16cid:durableId="823592790">
    <w:abstractNumId w:val="6"/>
  </w:num>
  <w:num w:numId="16" w16cid:durableId="322701851">
    <w:abstractNumId w:val="8"/>
  </w:num>
  <w:num w:numId="17" w16cid:durableId="1620184882">
    <w:abstractNumId w:val="2"/>
  </w:num>
  <w:num w:numId="18" w16cid:durableId="460420388">
    <w:abstractNumId w:val="0"/>
  </w:num>
  <w:num w:numId="19" w16cid:durableId="692456289">
    <w:abstractNumId w:val="18"/>
  </w:num>
  <w:num w:numId="20" w16cid:durableId="790704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5A67"/>
    <w:rsid w:val="00004A8F"/>
    <w:rsid w:val="00052355"/>
    <w:rsid w:val="00077471"/>
    <w:rsid w:val="00087B5E"/>
    <w:rsid w:val="00095C38"/>
    <w:rsid w:val="000B3FDD"/>
    <w:rsid w:val="000F0A73"/>
    <w:rsid w:val="00114A71"/>
    <w:rsid w:val="0014373F"/>
    <w:rsid w:val="001734A4"/>
    <w:rsid w:val="00196A60"/>
    <w:rsid w:val="001B577E"/>
    <w:rsid w:val="001F4704"/>
    <w:rsid w:val="002024DC"/>
    <w:rsid w:val="00254FB3"/>
    <w:rsid w:val="0028762B"/>
    <w:rsid w:val="002E2C0D"/>
    <w:rsid w:val="002E6FA4"/>
    <w:rsid w:val="002F5F03"/>
    <w:rsid w:val="003217E6"/>
    <w:rsid w:val="003862DE"/>
    <w:rsid w:val="003A47C8"/>
    <w:rsid w:val="0040377D"/>
    <w:rsid w:val="004133BF"/>
    <w:rsid w:val="00427246"/>
    <w:rsid w:val="0042759A"/>
    <w:rsid w:val="00473645"/>
    <w:rsid w:val="00473BB4"/>
    <w:rsid w:val="00476A85"/>
    <w:rsid w:val="004A4BAF"/>
    <w:rsid w:val="004C7FD0"/>
    <w:rsid w:val="00535DA4"/>
    <w:rsid w:val="00567493"/>
    <w:rsid w:val="00572283"/>
    <w:rsid w:val="005A17CD"/>
    <w:rsid w:val="005E5894"/>
    <w:rsid w:val="00606B39"/>
    <w:rsid w:val="006914F2"/>
    <w:rsid w:val="006C3CC9"/>
    <w:rsid w:val="006D0A6B"/>
    <w:rsid w:val="006E06C4"/>
    <w:rsid w:val="006F0D3C"/>
    <w:rsid w:val="00715430"/>
    <w:rsid w:val="00811DBA"/>
    <w:rsid w:val="00850A00"/>
    <w:rsid w:val="00855A67"/>
    <w:rsid w:val="008636CC"/>
    <w:rsid w:val="009136BE"/>
    <w:rsid w:val="009220CD"/>
    <w:rsid w:val="00995744"/>
    <w:rsid w:val="009A785B"/>
    <w:rsid w:val="009C140E"/>
    <w:rsid w:val="009C41B3"/>
    <w:rsid w:val="009C427D"/>
    <w:rsid w:val="00A06734"/>
    <w:rsid w:val="00AA6D5A"/>
    <w:rsid w:val="00AF0287"/>
    <w:rsid w:val="00B067C3"/>
    <w:rsid w:val="00B22D63"/>
    <w:rsid w:val="00B718DB"/>
    <w:rsid w:val="00B87AC6"/>
    <w:rsid w:val="00BE6F1E"/>
    <w:rsid w:val="00C135E0"/>
    <w:rsid w:val="00C466E4"/>
    <w:rsid w:val="00C81DD9"/>
    <w:rsid w:val="00C92322"/>
    <w:rsid w:val="00CB1A8C"/>
    <w:rsid w:val="00CF462F"/>
    <w:rsid w:val="00D6375B"/>
    <w:rsid w:val="00DF2A0D"/>
    <w:rsid w:val="00E00308"/>
    <w:rsid w:val="00E35B37"/>
    <w:rsid w:val="00E47354"/>
    <w:rsid w:val="00E64415"/>
    <w:rsid w:val="00E93D57"/>
    <w:rsid w:val="00EB5777"/>
    <w:rsid w:val="00F765BB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622D9"/>
  <w15:chartTrackingRefBased/>
  <w15:docId w15:val="{37052CFC-97C9-43D3-87AB-93718FBA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287"/>
    <w:pPr>
      <w:widowControl w:val="0"/>
    </w:pPr>
    <w:rPr>
      <w:rFonts w:ascii="Arial" w:eastAsia="Arial" w:hAnsi="Arial" w:cs="Arial"/>
      <w:kern w:val="2"/>
      <w:sz w:val="22"/>
      <w:szCs w:val="24"/>
      <w:lang w:eastAsia="zh-TW"/>
    </w:rPr>
  </w:style>
  <w:style w:type="paragraph" w:styleId="Heading1">
    <w:name w:val="heading 1"/>
    <w:basedOn w:val="Normal"/>
    <w:next w:val="Normal"/>
    <w:qFormat/>
    <w:rsid w:val="005E5894"/>
    <w:pPr>
      <w:keepNext/>
      <w:snapToGrid w:val="0"/>
      <w:spacing w:before="120" w:after="120"/>
      <w:outlineLvl w:val="0"/>
    </w:pPr>
    <w:rPr>
      <w:b/>
      <w:bCs/>
      <w:kern w:val="52"/>
      <w:sz w:val="36"/>
      <w:szCs w:val="52"/>
    </w:rPr>
  </w:style>
  <w:style w:type="paragraph" w:styleId="Heading2">
    <w:name w:val="heading 2"/>
    <w:basedOn w:val="Normal"/>
    <w:next w:val="Normal"/>
    <w:qFormat/>
    <w:rsid w:val="005E5894"/>
    <w:pPr>
      <w:keepNext/>
      <w:snapToGrid w:val="0"/>
      <w:spacing w:after="120"/>
      <w:outlineLvl w:val="1"/>
    </w:pPr>
    <w:rPr>
      <w:b/>
      <w:bCs/>
      <w:sz w:val="28"/>
      <w:szCs w:val="48"/>
    </w:rPr>
  </w:style>
  <w:style w:type="paragraph" w:styleId="Heading3">
    <w:name w:val="heading 3"/>
    <w:basedOn w:val="Normal"/>
    <w:next w:val="Normal"/>
    <w:qFormat/>
    <w:rsid w:val="00AF0287"/>
    <w:pPr>
      <w:keepNext/>
      <w:snapToGrid w:val="0"/>
      <w:outlineLvl w:val="2"/>
    </w:pPr>
    <w:rPr>
      <w:rFonts w:cs="Times New Roman"/>
      <w:b/>
      <w:bCs/>
      <w:szCs w:val="36"/>
    </w:rPr>
  </w:style>
  <w:style w:type="paragraph" w:styleId="Heading4">
    <w:name w:val="heading 4"/>
    <w:basedOn w:val="Normal"/>
    <w:next w:val="Normal"/>
    <w:qFormat/>
    <w:rsid w:val="00FD40BC"/>
    <w:pPr>
      <w:keepNext/>
      <w:spacing w:line="720" w:lineRule="auto"/>
      <w:outlineLvl w:val="3"/>
    </w:pPr>
    <w:rPr>
      <w:rFonts w:cs="Times New Roman"/>
      <w:sz w:val="36"/>
      <w:szCs w:val="36"/>
    </w:rPr>
  </w:style>
  <w:style w:type="paragraph" w:styleId="Heading5">
    <w:name w:val="heading 5"/>
    <w:basedOn w:val="Normal"/>
    <w:next w:val="Normal"/>
    <w:qFormat/>
    <w:rsid w:val="00FD40BC"/>
    <w:pPr>
      <w:keepNext/>
      <w:spacing w:line="720" w:lineRule="auto"/>
      <w:ind w:leftChars="200" w:left="200"/>
      <w:outlineLvl w:val="4"/>
    </w:pPr>
    <w:rPr>
      <w:rFonts w:cs="Times New Roman"/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">
    <w:name w:val="樣式1"/>
    <w:basedOn w:val="Normal"/>
    <w:pPr>
      <w:widowControl/>
    </w:pPr>
    <w:rPr>
      <w:kern w:val="0"/>
      <w:lang w:val="en-AU"/>
    </w:rPr>
  </w:style>
  <w:style w:type="paragraph" w:styleId="NormalWeb">
    <w:name w:val="Normal (Web)"/>
    <w:basedOn w:val="Normal"/>
    <w:rsid w:val="00114A71"/>
    <w:pPr>
      <w:widowControl/>
      <w:spacing w:before="100" w:beforeAutospacing="1" w:after="100" w:afterAutospacing="1"/>
    </w:pPr>
    <w:rPr>
      <w:color w:val="333366"/>
      <w:kern w:val="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rsid w:val="00114A71"/>
    <w:rPr>
      <w:rFonts w:ascii="Arial" w:eastAsia="Arial" w:hAnsi="Arial"/>
      <w:sz w:val="20"/>
    </w:rPr>
  </w:style>
  <w:style w:type="paragraph" w:customStyle="1" w:styleId="headertext">
    <w:name w:val="header text"/>
    <w:rsid w:val="00AF0287"/>
    <w:pPr>
      <w:snapToGrid w:val="0"/>
      <w:spacing w:before="120" w:after="120"/>
      <w:jc w:val="center"/>
    </w:pPr>
    <w:rPr>
      <w:rFonts w:ascii="Verdana" w:hAnsi="Verdana" w:cs="Arial"/>
      <w:color w:val="292929"/>
      <w:kern w:val="2"/>
      <w:sz w:val="48"/>
      <w:szCs w:val="24"/>
      <w:lang w:eastAsia="zh-TW"/>
    </w:rPr>
  </w:style>
  <w:style w:type="paragraph" w:customStyle="1" w:styleId="BulletPoint">
    <w:name w:val="Bullet Point"/>
    <w:basedOn w:val="Normal"/>
    <w:rsid w:val="00AF0287"/>
    <w:pPr>
      <w:numPr>
        <w:numId w:val="13"/>
      </w:numPr>
      <w:tabs>
        <w:tab w:val="clear" w:pos="567"/>
      </w:tabs>
      <w:adjustRightInd w:val="0"/>
      <w:ind w:left="482" w:hanging="482"/>
      <w:jc w:val="both"/>
    </w:pPr>
    <w:rPr>
      <w:rFonts w:cs="Times New Roman"/>
    </w:rPr>
  </w:style>
  <w:style w:type="character" w:styleId="Hyperlink">
    <w:name w:val="Hyperlink"/>
    <w:basedOn w:val="DefaultParagraphFont"/>
    <w:rsid w:val="00114A71"/>
    <w:rPr>
      <w:rFonts w:ascii="Arial" w:eastAsia="Arial" w:hAnsi="Arial"/>
      <w:color w:val="0000FF"/>
      <w:sz w:val="22"/>
      <w:u w:val="single"/>
    </w:rPr>
  </w:style>
  <w:style w:type="character" w:styleId="FollowedHyperlink">
    <w:name w:val="FollowedHyperlink"/>
    <w:basedOn w:val="DefaultParagraphFont"/>
    <w:rsid w:val="00114A71"/>
    <w:rPr>
      <w:rFonts w:ascii="Arial" w:hAnsi="Arial"/>
      <w:color w:val="800080"/>
      <w:sz w:val="22"/>
      <w:u w:val="single"/>
    </w:rPr>
  </w:style>
  <w:style w:type="paragraph" w:customStyle="1" w:styleId="Numbered">
    <w:name w:val="Numbered"/>
    <w:basedOn w:val="BulletPoint"/>
    <w:rsid w:val="00114A71"/>
    <w:pPr>
      <w:numPr>
        <w:numId w:val="16"/>
      </w:numPr>
    </w:pPr>
  </w:style>
  <w:style w:type="character" w:customStyle="1" w:styleId="hp">
    <w:name w:val="hp"/>
    <w:basedOn w:val="DefaultParagraphFont"/>
    <w:rsid w:val="0085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big5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Uni-edit%20General%20Template%20b&amp;w%20logo%20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Uni-edit General Template b&amp;w logo v01.dot</Template>
  <TotalTime>0</TotalTime>
  <Pages>2</Pages>
  <Words>494</Words>
  <Characters>2820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 to Uni-edit</vt:lpstr>
    </vt:vector>
  </TitlesOfParts>
  <Company>Ozy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Uni-edit</dc:title>
  <dc:subject/>
  <dc:creator>Ozy</dc:creator>
  <cp:keywords/>
  <dc:description/>
  <cp:lastModifiedBy>Daniel Boles</cp:lastModifiedBy>
  <cp:revision>2</cp:revision>
  <cp:lastPrinted>2008-06-23T04:51:00Z</cp:lastPrinted>
  <dcterms:created xsi:type="dcterms:W3CDTF">2026-09-08T07:34:00Z</dcterms:created>
  <dcterms:modified xsi:type="dcterms:W3CDTF">2026-09-08T07:34:00Z</dcterms:modified>
</cp:coreProperties>
</file>