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A71" w:rsidRDefault="00855A67" w:rsidP="00855A67">
      <w:pPr>
        <w:pStyle w:val="Heading1"/>
        <w:jc w:val="center"/>
      </w:pPr>
      <w:r>
        <w:t>Job description</w:t>
      </w:r>
    </w:p>
    <w:p w:rsidR="00855A67" w:rsidRPr="00995744" w:rsidRDefault="00855A67" w:rsidP="00D72480">
      <w:r w:rsidRPr="00995744">
        <w:t>Company:</w:t>
      </w:r>
      <w:r w:rsidR="00995744" w:rsidRPr="00995744">
        <w:t xml:space="preserve"> Uni-edit</w:t>
      </w:r>
    </w:p>
    <w:p w:rsidR="00855A67" w:rsidRPr="00995744" w:rsidRDefault="00855A67" w:rsidP="00D72480">
      <w:r w:rsidRPr="00995744">
        <w:t>Job title:</w:t>
      </w:r>
      <w:r w:rsidR="00995744" w:rsidRPr="00D72480">
        <w:rPr>
          <w:b/>
          <w:bCs/>
        </w:rPr>
        <w:t xml:space="preserve"> </w:t>
      </w:r>
      <w:r w:rsidR="00D72480">
        <w:rPr>
          <w:b/>
          <w:bCs/>
        </w:rPr>
        <w:t>Academic Research</w:t>
      </w:r>
      <w:r w:rsidR="00D72480" w:rsidRPr="00D72480">
        <w:rPr>
          <w:b/>
          <w:bCs/>
        </w:rPr>
        <w:t xml:space="preserve"> Translator</w:t>
      </w:r>
    </w:p>
    <w:p w:rsidR="00855A67" w:rsidRPr="00995744" w:rsidRDefault="00855A67" w:rsidP="00995744">
      <w:r w:rsidRPr="00995744">
        <w:t>Job location:</w:t>
      </w:r>
      <w:r w:rsidR="00995744">
        <w:t xml:space="preserve"> Anywhere with a computer and internet connection</w:t>
      </w:r>
    </w:p>
    <w:p w:rsidR="00855A67" w:rsidRPr="00995744" w:rsidRDefault="00855A67" w:rsidP="00995744">
      <w:r w:rsidRPr="00995744">
        <w:t>Contact:</w:t>
      </w:r>
      <w:r w:rsidR="00995744">
        <w:t xml:space="preserve"> Ozy Abram, recruit@uni-edit.net</w:t>
      </w:r>
    </w:p>
    <w:p w:rsidR="00855A67" w:rsidRDefault="00855A67" w:rsidP="005E5894">
      <w:pPr>
        <w:pStyle w:val="Heading2"/>
      </w:pPr>
    </w:p>
    <w:p w:rsidR="00114A71" w:rsidRDefault="00855A67" w:rsidP="005E5894">
      <w:pPr>
        <w:pStyle w:val="Heading2"/>
      </w:pPr>
      <w:r>
        <w:t>General description</w:t>
      </w:r>
    </w:p>
    <w:p w:rsidR="00995744" w:rsidRDefault="00995744" w:rsidP="00C92322">
      <w:r>
        <w:t>Professional attributes</w:t>
      </w:r>
    </w:p>
    <w:p w:rsidR="00C92322" w:rsidRDefault="00644832" w:rsidP="00644832">
      <w:pPr>
        <w:ind w:left="220"/>
      </w:pPr>
      <w:r>
        <w:t xml:space="preserve">write </w:t>
      </w:r>
      <w:r w:rsidR="00C92322">
        <w:t>email</w:t>
      </w:r>
      <w:r>
        <w:t>s to</w:t>
      </w:r>
      <w:r w:rsidR="00C92322">
        <w:t xml:space="preserve"> colleagues proactively and clearly</w:t>
      </w:r>
      <w:r>
        <w:t xml:space="preserve"> for smooth collaboration</w:t>
      </w:r>
    </w:p>
    <w:p w:rsidR="009136BE" w:rsidRDefault="009136BE" w:rsidP="00C92322">
      <w:pPr>
        <w:ind w:left="220"/>
      </w:pPr>
      <w:r>
        <w:t xml:space="preserve">follow through on tasks to completion </w:t>
      </w:r>
      <w:r w:rsidR="006C3CC9">
        <w:t xml:space="preserve">and </w:t>
      </w:r>
      <w:r>
        <w:t>without supervision</w:t>
      </w:r>
    </w:p>
    <w:p w:rsidR="00052355" w:rsidRDefault="00052355" w:rsidP="00052355">
      <w:pPr>
        <w:ind w:left="220"/>
      </w:pPr>
      <w:r>
        <w:t>work according to task specifications</w:t>
      </w:r>
    </w:p>
    <w:p w:rsidR="00C92322" w:rsidRDefault="00C92322" w:rsidP="006E06C4">
      <w:pPr>
        <w:ind w:left="220"/>
      </w:pPr>
      <w:r>
        <w:t xml:space="preserve">plan time to </w:t>
      </w:r>
      <w:r w:rsidR="006C3CC9">
        <w:t>complete tasks before deadlines</w:t>
      </w:r>
      <w:r w:rsidR="00D72480">
        <w:t xml:space="preserve"> and provide prompt follow-up service</w:t>
      </w:r>
    </w:p>
    <w:p w:rsidR="00C92322" w:rsidRDefault="00C92322" w:rsidP="00C92322">
      <w:pPr>
        <w:ind w:left="220"/>
      </w:pPr>
      <w:r>
        <w:t>follow documented Uni-edit standards and processes closely</w:t>
      </w:r>
    </w:p>
    <w:p w:rsidR="00995744" w:rsidRDefault="00995744" w:rsidP="00995744"/>
    <w:p w:rsidR="00995744" w:rsidRDefault="00995744" w:rsidP="00995744">
      <w:r>
        <w:t>Skills requirements</w:t>
      </w:r>
    </w:p>
    <w:p w:rsidR="00CE6054" w:rsidRDefault="00D72480" w:rsidP="00CE6054">
      <w:pPr>
        <w:ind w:left="220"/>
        <w:rPr>
          <w:rFonts w:hint="eastAsia"/>
        </w:rPr>
      </w:pPr>
      <w:r>
        <w:t>read advanced academic Japanese or Chinese or Korean</w:t>
      </w:r>
      <w:r w:rsidR="00CE6054">
        <w:t xml:space="preserve"> including </w:t>
      </w:r>
      <w:r w:rsidR="00CE6054">
        <w:rPr>
          <w:rFonts w:hint="eastAsia"/>
        </w:rPr>
        <w:t>complex technical, scientific and academic ideas</w:t>
      </w:r>
    </w:p>
    <w:p w:rsidR="00995744" w:rsidRDefault="00D72480" w:rsidP="0040377D">
      <w:pPr>
        <w:ind w:left="220"/>
      </w:pPr>
      <w:r>
        <w:t>translate into clear</w:t>
      </w:r>
      <w:r w:rsidR="00995744">
        <w:t xml:space="preserve"> academic-style</w:t>
      </w:r>
      <w:r w:rsidR="006C3CC9">
        <w:t xml:space="preserve"> English</w:t>
      </w:r>
      <w:r w:rsidR="005C5E28">
        <w:t xml:space="preserve"> eg. IELTS 8.0+</w:t>
      </w:r>
    </w:p>
    <w:p w:rsidR="00995744" w:rsidRDefault="00995744" w:rsidP="0040377D">
      <w:pPr>
        <w:ind w:left="220"/>
      </w:pPr>
      <w:r>
        <w:t>operate Microsoft Word and its reviewing functions</w:t>
      </w:r>
    </w:p>
    <w:p w:rsidR="00D72480" w:rsidRDefault="00D72480" w:rsidP="0040377D">
      <w:pPr>
        <w:ind w:left="220"/>
      </w:pPr>
      <w:r>
        <w:t>research terminology on the web</w:t>
      </w:r>
      <w:r w:rsidR="00644832">
        <w:t xml:space="preserve"> to achieve faithful translations</w:t>
      </w:r>
    </w:p>
    <w:p w:rsidR="00995744" w:rsidRDefault="00C92322" w:rsidP="00D72480">
      <w:pPr>
        <w:ind w:left="220"/>
      </w:pPr>
      <w:r>
        <w:t xml:space="preserve">receive training and feedback to improve </w:t>
      </w:r>
      <w:r w:rsidR="00D72480">
        <w:t>translation and English writing skills</w:t>
      </w:r>
    </w:p>
    <w:p w:rsidR="00995744" w:rsidRDefault="00995744" w:rsidP="00855A67"/>
    <w:p w:rsidR="00855A67" w:rsidRDefault="00855A67" w:rsidP="00D72480">
      <w:r>
        <w:t>Work experience requirements</w:t>
      </w:r>
    </w:p>
    <w:p w:rsidR="00855A67" w:rsidRDefault="00D72480" w:rsidP="00D72480">
      <w:pPr>
        <w:ind w:left="220"/>
      </w:pPr>
      <w:r>
        <w:t>Professional into-English translation</w:t>
      </w:r>
    </w:p>
    <w:p w:rsidR="006C3CC9" w:rsidRDefault="00D72480" w:rsidP="00D72480">
      <w:pPr>
        <w:ind w:left="220"/>
      </w:pPr>
      <w:r>
        <w:t>English research report authoring</w:t>
      </w:r>
    </w:p>
    <w:p w:rsidR="00C92322" w:rsidRDefault="00C92322" w:rsidP="00C92322">
      <w:pPr>
        <w:ind w:left="220"/>
      </w:pPr>
    </w:p>
    <w:p w:rsidR="00855A67" w:rsidRDefault="00995744" w:rsidP="00855A67">
      <w:r>
        <w:t>Q</w:t>
      </w:r>
      <w:r w:rsidR="00855A67">
        <w:t>ualification requirements</w:t>
      </w:r>
    </w:p>
    <w:p w:rsidR="00995744" w:rsidRDefault="00995744" w:rsidP="006C3CC9">
      <w:pPr>
        <w:ind w:left="220"/>
      </w:pPr>
      <w:r>
        <w:t>Deep theoretical knowledge of an academic field of study gained through tertiary studies</w:t>
      </w:r>
      <w:r w:rsidR="006C3CC9">
        <w:t xml:space="preserve"> or </w:t>
      </w:r>
      <w:r w:rsidR="00C92322">
        <w:t>industry experience or both</w:t>
      </w:r>
      <w:r w:rsidR="00D72480">
        <w:t>, or</w:t>
      </w:r>
    </w:p>
    <w:p w:rsidR="00D72480" w:rsidRDefault="00644832" w:rsidP="00644832">
      <w:pPr>
        <w:ind w:left="220"/>
      </w:pPr>
      <w:r>
        <w:t>Formal t</w:t>
      </w:r>
      <w:r w:rsidR="00D72480">
        <w:t>ranslation studies at the masters level</w:t>
      </w:r>
    </w:p>
    <w:p w:rsidR="00855A67" w:rsidRDefault="00855A67" w:rsidP="00855A67"/>
    <w:p w:rsidR="005C5E28" w:rsidRPr="005C5E28" w:rsidRDefault="005C5E28" w:rsidP="005C5E28">
      <w:r w:rsidRPr="005C5E28">
        <w:rPr>
          <w:rFonts w:hint="eastAsia"/>
        </w:rPr>
        <w:t>Benefits</w:t>
      </w:r>
    </w:p>
    <w:p w:rsidR="005C5E28" w:rsidRPr="005C5E28" w:rsidRDefault="005C5E28" w:rsidP="005C5E28">
      <w:pPr>
        <w:ind w:left="220"/>
      </w:pPr>
      <w:r w:rsidRPr="005C5E28">
        <w:rPr>
          <w:rFonts w:hint="eastAsia"/>
        </w:rPr>
        <w:t>Wo</w:t>
      </w:r>
      <w:r>
        <w:rPr>
          <w:rFonts w:hint="eastAsia"/>
        </w:rPr>
        <w:t>rk from home or anywhere</w:t>
      </w:r>
      <w:r>
        <w:t xml:space="preserve"> and </w:t>
      </w:r>
      <w:r w:rsidRPr="005C5E28">
        <w:rPr>
          <w:rFonts w:hint="eastAsia"/>
        </w:rPr>
        <w:t>at your own pace</w:t>
      </w:r>
    </w:p>
    <w:p w:rsidR="005C5E28" w:rsidRPr="005C5E28" w:rsidRDefault="005C5E28" w:rsidP="005C5E28">
      <w:pPr>
        <w:ind w:left="220"/>
        <w:rPr>
          <w:rFonts w:hint="eastAsia"/>
        </w:rPr>
      </w:pPr>
      <w:r w:rsidRPr="005C5E28">
        <w:rPr>
          <w:rFonts w:hint="eastAsia"/>
        </w:rPr>
        <w:t>Read the latest research in your field</w:t>
      </w:r>
    </w:p>
    <w:p w:rsidR="005C5E28" w:rsidRPr="005C5E28" w:rsidRDefault="005C5E28" w:rsidP="005C5E28">
      <w:pPr>
        <w:ind w:left="220"/>
        <w:rPr>
          <w:rFonts w:hint="eastAsia"/>
        </w:rPr>
      </w:pPr>
      <w:r w:rsidRPr="005C5E28">
        <w:t>Receive feedback on your English and i</w:t>
      </w:r>
      <w:r w:rsidRPr="005C5E28">
        <w:rPr>
          <w:rFonts w:hint="eastAsia"/>
        </w:rPr>
        <w:t>mprove your English writing skills</w:t>
      </w:r>
    </w:p>
    <w:p w:rsidR="005C5E28" w:rsidRPr="005C5E28" w:rsidRDefault="005C5E28" w:rsidP="005C5E28">
      <w:pPr>
        <w:ind w:left="220"/>
        <w:rPr>
          <w:rFonts w:hint="eastAsia"/>
        </w:rPr>
      </w:pPr>
      <w:r w:rsidRPr="005C5E28">
        <w:t>Maintain or improve your reading skills in another language</w:t>
      </w:r>
    </w:p>
    <w:p w:rsidR="00855A67" w:rsidRDefault="00052355" w:rsidP="00052355">
      <w:pPr>
        <w:pStyle w:val="Heading2"/>
      </w:pPr>
      <w:r>
        <w:br w:type="page"/>
      </w:r>
      <w:r w:rsidR="00995744">
        <w:lastRenderedPageBreak/>
        <w:t xml:space="preserve">Job </w:t>
      </w:r>
      <w:r>
        <w:t>details</w:t>
      </w:r>
    </w:p>
    <w:p w:rsidR="005C5E28" w:rsidRDefault="00CE6054" w:rsidP="00B96F28">
      <w:r>
        <w:t>You will translate</w:t>
      </w:r>
      <w:r w:rsidR="005C5E28">
        <w:rPr>
          <w:rFonts w:hint="eastAsia"/>
        </w:rPr>
        <w:t xml:space="preserve"> </w:t>
      </w:r>
      <w:r w:rsidR="005C5E28">
        <w:t xml:space="preserve">journal </w:t>
      </w:r>
      <w:r w:rsidR="005C5E28">
        <w:rPr>
          <w:rFonts w:hint="eastAsia"/>
        </w:rPr>
        <w:t>papers, conference papers, presentations, theses, instructio</w:t>
      </w:r>
      <w:r>
        <w:rPr>
          <w:rFonts w:hint="eastAsia"/>
        </w:rPr>
        <w:t>nal manuals and other documents</w:t>
      </w:r>
      <w:r>
        <w:t xml:space="preserve"> into English.</w:t>
      </w:r>
      <w:r w:rsidR="005C5E28">
        <w:rPr>
          <w:rFonts w:hint="eastAsia"/>
        </w:rPr>
        <w:t xml:space="preserve"> </w:t>
      </w:r>
      <w:r>
        <w:t>The</w:t>
      </w:r>
      <w:r w:rsidR="005C5E28">
        <w:rPr>
          <w:rFonts w:hint="eastAsia"/>
        </w:rPr>
        <w:t xml:space="preserve"> English </w:t>
      </w:r>
      <w:r>
        <w:t xml:space="preserve">version </w:t>
      </w:r>
      <w:r w:rsidR="005C5E28">
        <w:rPr>
          <w:rFonts w:hint="eastAsia"/>
        </w:rPr>
        <w:t>need</w:t>
      </w:r>
      <w:r>
        <w:t>s</w:t>
      </w:r>
      <w:r w:rsidR="005C5E28">
        <w:rPr>
          <w:rFonts w:hint="eastAsia"/>
        </w:rPr>
        <w:t xml:space="preserve"> to reflect the </w:t>
      </w:r>
      <w:r w:rsidR="005C5E28">
        <w:t>source text</w:t>
      </w:r>
      <w:r>
        <w:t xml:space="preserve"> </w:t>
      </w:r>
      <w:r>
        <w:rPr>
          <w:rFonts w:hint="eastAsia"/>
        </w:rPr>
        <w:t>accurately</w:t>
      </w:r>
      <w:r w:rsidR="005C5E28">
        <w:t xml:space="preserve"> in meaning</w:t>
      </w:r>
      <w:r w:rsidR="006B5448">
        <w:t>. A native-speaker of English will edit your translation to bring the English to a publishable standard and will consult you to clarify where necessary.</w:t>
      </w:r>
    </w:p>
    <w:p w:rsidR="00CE6054" w:rsidRDefault="00CE6054" w:rsidP="005C5E28"/>
    <w:p w:rsidR="005C5E28" w:rsidRDefault="006B5448" w:rsidP="005C5E28">
      <w:r>
        <w:t>Academic research translators</w:t>
      </w:r>
      <w:r w:rsidR="005C5E28">
        <w:t xml:space="preserve"> should take care to:</w:t>
      </w:r>
    </w:p>
    <w:p w:rsidR="005C5E28" w:rsidRDefault="005C5E28" w:rsidP="005C5E28"/>
    <w:p w:rsidR="005C5E28" w:rsidRDefault="005C5E28" w:rsidP="005C5E28">
      <w:pPr>
        <w:pStyle w:val="BulletPoint"/>
        <w:tabs>
          <w:tab w:val="num" w:pos="300"/>
        </w:tabs>
        <w:adjustRightInd/>
        <w:ind w:left="300" w:hanging="300"/>
        <w:jc w:val="left"/>
      </w:pPr>
      <w:r>
        <w:t>include every concept and idea of the source text in the translation. No concepts or ideas should be removed.</w:t>
      </w:r>
    </w:p>
    <w:p w:rsidR="005C5E28" w:rsidRDefault="005C5E28" w:rsidP="005C5E28">
      <w:pPr>
        <w:pStyle w:val="BulletPoint"/>
        <w:tabs>
          <w:tab w:val="num" w:pos="300"/>
        </w:tabs>
        <w:adjustRightInd/>
        <w:ind w:left="300" w:hanging="300"/>
        <w:jc w:val="left"/>
      </w:pPr>
      <w:r>
        <w:t xml:space="preserve">translate faithfully. This means the meaning of the source and target </w:t>
      </w:r>
      <w:r w:rsidR="00F11FE4">
        <w:t xml:space="preserve">in English </w:t>
      </w:r>
      <w:r>
        <w:t>should be equivalent.</w:t>
      </w:r>
    </w:p>
    <w:p w:rsidR="005C5E28" w:rsidRDefault="005C5E28" w:rsidP="005C5E28">
      <w:pPr>
        <w:pStyle w:val="BulletPoint"/>
        <w:tabs>
          <w:tab w:val="num" w:pos="300"/>
        </w:tabs>
        <w:adjustRightInd/>
        <w:ind w:left="300" w:hanging="300"/>
        <w:jc w:val="left"/>
      </w:pPr>
      <w:r>
        <w:t>write using language that is as near to native as possible.</w:t>
      </w:r>
    </w:p>
    <w:p w:rsidR="005C5E28" w:rsidRDefault="005C5E28" w:rsidP="00F11FE4">
      <w:pPr>
        <w:pStyle w:val="BulletPoint"/>
        <w:tabs>
          <w:tab w:val="num" w:pos="300"/>
        </w:tabs>
        <w:adjustRightInd/>
        <w:ind w:left="300" w:hanging="300"/>
        <w:jc w:val="left"/>
      </w:pPr>
      <w:r>
        <w:t xml:space="preserve">produce a translation with a style that is appropriate for the destination of the text; for example, a journal or conference proceedings. Generally this means **not** translating word for word. </w:t>
      </w:r>
      <w:r w:rsidR="00F11FE4">
        <w:t>A</w:t>
      </w:r>
      <w:r>
        <w:t>cademic style is generally required.</w:t>
      </w:r>
    </w:p>
    <w:p w:rsidR="005C5E28" w:rsidRDefault="005C5E28" w:rsidP="006B5448">
      <w:pPr>
        <w:pStyle w:val="BulletPoint"/>
        <w:tabs>
          <w:tab w:val="num" w:pos="300"/>
        </w:tabs>
        <w:adjustRightInd/>
        <w:ind w:left="300" w:hanging="300"/>
        <w:jc w:val="left"/>
      </w:pPr>
      <w:r>
        <w:t xml:space="preserve">communicate and collaborate with the Uni-edit team </w:t>
      </w:r>
      <w:r w:rsidR="006B5448">
        <w:t>as soon as</w:t>
      </w:r>
      <w:r>
        <w:t xml:space="preserve"> difficulties arise; and</w:t>
      </w:r>
    </w:p>
    <w:p w:rsidR="005C5E28" w:rsidRPr="002B4777" w:rsidRDefault="005C5E28" w:rsidP="006B5448">
      <w:pPr>
        <w:pStyle w:val="BulletPoint"/>
        <w:tabs>
          <w:tab w:val="num" w:pos="300"/>
        </w:tabs>
        <w:adjustRightInd/>
        <w:ind w:left="300" w:hanging="300"/>
        <w:jc w:val="left"/>
      </w:pPr>
      <w:r>
        <w:t xml:space="preserve">put </w:t>
      </w:r>
      <w:r w:rsidR="006B5448">
        <w:t>commentary to the side of</w:t>
      </w:r>
      <w:r>
        <w:t xml:space="preserve"> the text where the author needs to pay special attention or check something.</w:t>
      </w:r>
    </w:p>
    <w:p w:rsidR="00D72480" w:rsidRDefault="00D72480" w:rsidP="009136BE"/>
    <w:p w:rsidR="00995744" w:rsidRDefault="00CB1A8C" w:rsidP="009136BE">
      <w:r>
        <w:t>End of document</w:t>
      </w:r>
    </w:p>
    <w:p w:rsidR="00D72480" w:rsidRPr="00995744" w:rsidRDefault="00D72480" w:rsidP="005C5E28"/>
    <w:sectPr w:rsidR="00D72480" w:rsidRPr="00995744" w:rsidSect="009136BE">
      <w:head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701" w:left="1134" w:header="851" w:footer="87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CDD" w:rsidRDefault="008F7CDD" w:rsidP="00AF0287">
      <w:r>
        <w:separator/>
      </w:r>
    </w:p>
    <w:p w:rsidR="008F7CDD" w:rsidRDefault="008F7CDD" w:rsidP="00AF0287"/>
    <w:p w:rsidR="008F7CDD" w:rsidRDefault="008F7CDD" w:rsidP="00AF0287"/>
    <w:p w:rsidR="008F7CDD" w:rsidRDefault="008F7CDD" w:rsidP="00AF0287"/>
  </w:endnote>
  <w:endnote w:type="continuationSeparator" w:id="0">
    <w:p w:rsidR="008F7CDD" w:rsidRDefault="008F7CDD" w:rsidP="00AF0287">
      <w:r>
        <w:continuationSeparator/>
      </w:r>
    </w:p>
    <w:p w:rsidR="008F7CDD" w:rsidRDefault="008F7CDD" w:rsidP="00AF0287"/>
    <w:p w:rsidR="008F7CDD" w:rsidRDefault="008F7CDD" w:rsidP="00AF0287"/>
    <w:p w:rsidR="008F7CDD" w:rsidRDefault="008F7CDD" w:rsidP="00AF0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MinchoL JIS">
    <w:altName w:val="MS Gothic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287" w:rsidRDefault="00AF0287" w:rsidP="006B5448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</w:pPr>
    <w:r>
      <w:rPr>
        <w:rFonts w:hint="eastAsia"/>
      </w:rPr>
      <w:t>Copyright 20</w:t>
    </w:r>
    <w:r w:rsidR="00CB1A8C">
      <w:t>10</w:t>
    </w:r>
    <w:r>
      <w:rPr>
        <w:rFonts w:hint="eastAsia"/>
      </w:rPr>
      <w:t xml:space="preserve"> Uni-edit</w:t>
    </w:r>
    <w:r>
      <w:rPr>
        <w:rFonts w:hint="eastAsia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11FE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  <w:rFonts w:hint="eastAsia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4483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hint="eastAsia"/>
      </w:rPr>
      <w:tab/>
    </w:r>
    <w:r w:rsidR="006B5448">
      <w:t>www.uni-edit.net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287" w:rsidRDefault="00AF0287" w:rsidP="00CB1A8C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680"/>
        <w:tab w:val="right" w:pos="9540"/>
      </w:tabs>
    </w:pPr>
    <w:r>
      <w:rPr>
        <w:rFonts w:hint="eastAsia"/>
      </w:rPr>
      <w:t>Copyright 20</w:t>
    </w:r>
    <w:r w:rsidR="00995744">
      <w:t xml:space="preserve">10 </w:t>
    </w:r>
    <w:r>
      <w:rPr>
        <w:rFonts w:hint="eastAsia"/>
      </w:rPr>
      <w:t>Uni-edit</w:t>
    </w:r>
    <w:r>
      <w:rPr>
        <w:rFonts w:hint="eastAsia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11FE4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rFonts w:hint="eastAsia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11FE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hint="eastAsia"/>
      </w:rPr>
      <w:tab/>
    </w:r>
    <w:r w:rsidR="00CB1A8C">
      <w:t>www.uni-edit.net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CDD" w:rsidRDefault="008F7CDD" w:rsidP="00AF0287">
      <w:r>
        <w:separator/>
      </w:r>
    </w:p>
    <w:p w:rsidR="008F7CDD" w:rsidRDefault="008F7CDD" w:rsidP="00AF0287"/>
    <w:p w:rsidR="008F7CDD" w:rsidRDefault="008F7CDD" w:rsidP="00AF0287"/>
    <w:p w:rsidR="008F7CDD" w:rsidRDefault="008F7CDD" w:rsidP="00AF0287"/>
  </w:footnote>
  <w:footnote w:type="continuationSeparator" w:id="0">
    <w:p w:rsidR="008F7CDD" w:rsidRDefault="008F7CDD" w:rsidP="00AF0287">
      <w:r>
        <w:continuationSeparator/>
      </w:r>
    </w:p>
    <w:p w:rsidR="008F7CDD" w:rsidRDefault="008F7CDD" w:rsidP="00AF0287"/>
    <w:p w:rsidR="008F7CDD" w:rsidRDefault="008F7CDD" w:rsidP="00AF0287"/>
    <w:p w:rsidR="008F7CDD" w:rsidRDefault="008F7CDD" w:rsidP="00AF02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287" w:rsidRDefault="0042759A" w:rsidP="00AF028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3" type="#_x0000_t75" style="position:absolute;margin-left:-34.3pt;margin-top:-21.5pt;width:131.7pt;height:48.35pt;z-index:251657728">
          <v:imagedata r:id="rId1" o:title="Uni-edit_Logo_BlackonWhite_Low_res"/>
          <w10:wrap type="topAndBottom"/>
        </v:shape>
      </w:pict>
    </w:r>
  </w:p>
  <w:p w:rsidR="00AF0287" w:rsidRPr="00476A85" w:rsidRDefault="00AF0287" w:rsidP="00AF0287">
    <w:pPr>
      <w:rPr>
        <w:rFonts w:eastAsia="PMingLiU" w:hint="eastAsia"/>
      </w:rPr>
    </w:pPr>
  </w:p>
  <w:p w:rsidR="00AF0287" w:rsidRDefault="00AF0287" w:rsidP="00AF02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DB8"/>
    <w:multiLevelType w:val="hybridMultilevel"/>
    <w:tmpl w:val="85ACB43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7E2CE5"/>
    <w:multiLevelType w:val="hybridMultilevel"/>
    <w:tmpl w:val="264E0BDA"/>
    <w:lvl w:ilvl="0" w:tplc="250821E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056601"/>
    <w:multiLevelType w:val="multilevel"/>
    <w:tmpl w:val="2AE02C0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3" w15:restartNumberingAfterBreak="0">
    <w:nsid w:val="15156CC9"/>
    <w:multiLevelType w:val="hybridMultilevel"/>
    <w:tmpl w:val="35369F2A"/>
    <w:lvl w:ilvl="0" w:tplc="250821E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8F328C"/>
    <w:multiLevelType w:val="hybridMultilevel"/>
    <w:tmpl w:val="A482AAC4"/>
    <w:lvl w:ilvl="0" w:tplc="C4C8A184">
      <w:start w:val="1"/>
      <w:numFmt w:val="bullet"/>
      <w:lvlText w:val=""/>
      <w:lvlJc w:val="left"/>
      <w:pPr>
        <w:tabs>
          <w:tab w:val="num" w:pos="240"/>
        </w:tabs>
        <w:ind w:left="240" w:hanging="24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F5214B2"/>
    <w:multiLevelType w:val="hybridMultilevel"/>
    <w:tmpl w:val="48B4A01C"/>
    <w:lvl w:ilvl="0" w:tplc="46C8CE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29A51E1"/>
    <w:multiLevelType w:val="hybridMultilevel"/>
    <w:tmpl w:val="CC6C06F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9E81245"/>
    <w:multiLevelType w:val="hybridMultilevel"/>
    <w:tmpl w:val="0B5416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8" w15:restartNumberingAfterBreak="0">
    <w:nsid w:val="54371AF2"/>
    <w:multiLevelType w:val="hybridMultilevel"/>
    <w:tmpl w:val="44E8C760"/>
    <w:lvl w:ilvl="0" w:tplc="97A4FFCE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9" w15:restartNumberingAfterBreak="0">
    <w:nsid w:val="5B006B70"/>
    <w:multiLevelType w:val="hybridMultilevel"/>
    <w:tmpl w:val="E2CA0452"/>
    <w:lvl w:ilvl="0" w:tplc="E8464A64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D07221A"/>
    <w:multiLevelType w:val="hybridMultilevel"/>
    <w:tmpl w:val="D33A048C"/>
    <w:lvl w:ilvl="0" w:tplc="CC68303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D455B71"/>
    <w:multiLevelType w:val="hybridMultilevel"/>
    <w:tmpl w:val="87E28E60"/>
    <w:lvl w:ilvl="0" w:tplc="250821E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9F936C1"/>
    <w:multiLevelType w:val="hybridMultilevel"/>
    <w:tmpl w:val="7EE8139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E7E165A"/>
    <w:multiLevelType w:val="hybridMultilevel"/>
    <w:tmpl w:val="95D22C0A"/>
    <w:lvl w:ilvl="0" w:tplc="0409000F">
      <w:start w:val="1"/>
      <w:numFmt w:val="bullet"/>
      <w:pStyle w:val="BulletPoint"/>
      <w:lvlText w:val="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  <w:szCs w:val="16"/>
      </w:rPr>
    </w:lvl>
    <w:lvl w:ilvl="1" w:tplc="04090019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4" w15:restartNumberingAfterBreak="0">
    <w:nsid w:val="707A515F"/>
    <w:multiLevelType w:val="hybridMultilevel"/>
    <w:tmpl w:val="48B4A01C"/>
    <w:lvl w:ilvl="0" w:tplc="071E524E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0EB24F8"/>
    <w:multiLevelType w:val="hybridMultilevel"/>
    <w:tmpl w:val="E2CA0452"/>
    <w:lvl w:ilvl="0" w:tplc="CC68303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Arial"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F05A7B"/>
    <w:multiLevelType w:val="hybridMultilevel"/>
    <w:tmpl w:val="48B4A01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Arial" w:eastAsia="AR MinchoL JIS" w:hAnsi="Arial" w:hint="default"/>
        <w:b w:val="0"/>
        <w:i w:val="0"/>
        <w:sz w:val="16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3C404CD"/>
    <w:multiLevelType w:val="hybridMultilevel"/>
    <w:tmpl w:val="B5BEC318"/>
    <w:lvl w:ilvl="0" w:tplc="ECE47C8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4E12E7D"/>
    <w:multiLevelType w:val="multilevel"/>
    <w:tmpl w:val="85ACB436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BBF141B"/>
    <w:multiLevelType w:val="hybridMultilevel"/>
    <w:tmpl w:val="070EFD32"/>
    <w:lvl w:ilvl="0" w:tplc="FFFFFFFF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79721349">
    <w:abstractNumId w:val="12"/>
  </w:num>
  <w:num w:numId="2" w16cid:durableId="2069379495">
    <w:abstractNumId w:val="11"/>
  </w:num>
  <w:num w:numId="3" w16cid:durableId="4406916">
    <w:abstractNumId w:val="5"/>
  </w:num>
  <w:num w:numId="4" w16cid:durableId="272054091">
    <w:abstractNumId w:val="14"/>
  </w:num>
  <w:num w:numId="5" w16cid:durableId="1871337951">
    <w:abstractNumId w:val="16"/>
  </w:num>
  <w:num w:numId="6" w16cid:durableId="2101295438">
    <w:abstractNumId w:val="15"/>
  </w:num>
  <w:num w:numId="7" w16cid:durableId="554704977">
    <w:abstractNumId w:val="9"/>
  </w:num>
  <w:num w:numId="8" w16cid:durableId="153113492">
    <w:abstractNumId w:val="19"/>
  </w:num>
  <w:num w:numId="9" w16cid:durableId="468983683">
    <w:abstractNumId w:val="1"/>
  </w:num>
  <w:num w:numId="10" w16cid:durableId="274023651">
    <w:abstractNumId w:val="3"/>
  </w:num>
  <w:num w:numId="11" w16cid:durableId="143083925">
    <w:abstractNumId w:val="10"/>
  </w:num>
  <w:num w:numId="12" w16cid:durableId="196478863">
    <w:abstractNumId w:val="17"/>
  </w:num>
  <w:num w:numId="13" w16cid:durableId="460924781">
    <w:abstractNumId w:val="13"/>
  </w:num>
  <w:num w:numId="14" w16cid:durableId="1139689772">
    <w:abstractNumId w:val="7"/>
  </w:num>
  <w:num w:numId="15" w16cid:durableId="1834418721">
    <w:abstractNumId w:val="6"/>
  </w:num>
  <w:num w:numId="16" w16cid:durableId="1577978203">
    <w:abstractNumId w:val="8"/>
  </w:num>
  <w:num w:numId="17" w16cid:durableId="325086994">
    <w:abstractNumId w:val="2"/>
  </w:num>
  <w:num w:numId="18" w16cid:durableId="1181823395">
    <w:abstractNumId w:val="0"/>
  </w:num>
  <w:num w:numId="19" w16cid:durableId="1916476109">
    <w:abstractNumId w:val="18"/>
  </w:num>
  <w:num w:numId="20" w16cid:durableId="1603294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5A67"/>
    <w:rsid w:val="00004A8F"/>
    <w:rsid w:val="00052355"/>
    <w:rsid w:val="00077471"/>
    <w:rsid w:val="00087B5E"/>
    <w:rsid w:val="00095C38"/>
    <w:rsid w:val="000B3FDD"/>
    <w:rsid w:val="000F0A73"/>
    <w:rsid w:val="00114A71"/>
    <w:rsid w:val="0014373F"/>
    <w:rsid w:val="001734A4"/>
    <w:rsid w:val="00196A60"/>
    <w:rsid w:val="001B577E"/>
    <w:rsid w:val="001F4704"/>
    <w:rsid w:val="002024DC"/>
    <w:rsid w:val="00254FB3"/>
    <w:rsid w:val="0028762B"/>
    <w:rsid w:val="002E2C0D"/>
    <w:rsid w:val="002E6FA4"/>
    <w:rsid w:val="003217E6"/>
    <w:rsid w:val="003A47C8"/>
    <w:rsid w:val="0040377D"/>
    <w:rsid w:val="004133BF"/>
    <w:rsid w:val="00427246"/>
    <w:rsid w:val="0042759A"/>
    <w:rsid w:val="00473645"/>
    <w:rsid w:val="00473BB4"/>
    <w:rsid w:val="00476A85"/>
    <w:rsid w:val="00535DA4"/>
    <w:rsid w:val="00567493"/>
    <w:rsid w:val="00572283"/>
    <w:rsid w:val="005A17CD"/>
    <w:rsid w:val="005C5E28"/>
    <w:rsid w:val="005E5894"/>
    <w:rsid w:val="00606B39"/>
    <w:rsid w:val="00644832"/>
    <w:rsid w:val="006914F2"/>
    <w:rsid w:val="006B5448"/>
    <w:rsid w:val="006C3CC9"/>
    <w:rsid w:val="006D0A6B"/>
    <w:rsid w:val="006E06C4"/>
    <w:rsid w:val="006F0D3C"/>
    <w:rsid w:val="00715430"/>
    <w:rsid w:val="00811DBA"/>
    <w:rsid w:val="00850A00"/>
    <w:rsid w:val="00855A67"/>
    <w:rsid w:val="008636CC"/>
    <w:rsid w:val="008F7CDD"/>
    <w:rsid w:val="009136BE"/>
    <w:rsid w:val="009220CD"/>
    <w:rsid w:val="00995744"/>
    <w:rsid w:val="009A785B"/>
    <w:rsid w:val="009C140E"/>
    <w:rsid w:val="009C41B3"/>
    <w:rsid w:val="009C427D"/>
    <w:rsid w:val="00A06734"/>
    <w:rsid w:val="00AA6D5A"/>
    <w:rsid w:val="00AE5AA1"/>
    <w:rsid w:val="00AF0287"/>
    <w:rsid w:val="00B067C3"/>
    <w:rsid w:val="00B22D63"/>
    <w:rsid w:val="00B718DB"/>
    <w:rsid w:val="00B87AC6"/>
    <w:rsid w:val="00B96F28"/>
    <w:rsid w:val="00BE6F1E"/>
    <w:rsid w:val="00C056DD"/>
    <w:rsid w:val="00C135E0"/>
    <w:rsid w:val="00C466E4"/>
    <w:rsid w:val="00C81DD9"/>
    <w:rsid w:val="00C82192"/>
    <w:rsid w:val="00C92322"/>
    <w:rsid w:val="00CB1A8C"/>
    <w:rsid w:val="00CE6054"/>
    <w:rsid w:val="00CF462F"/>
    <w:rsid w:val="00D72480"/>
    <w:rsid w:val="00E00308"/>
    <w:rsid w:val="00E35B37"/>
    <w:rsid w:val="00E47354"/>
    <w:rsid w:val="00E64415"/>
    <w:rsid w:val="00EB5777"/>
    <w:rsid w:val="00F11FE4"/>
    <w:rsid w:val="00F765BB"/>
    <w:rsid w:val="00F8240A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7810BCE-001C-474F-8665-D069BC6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287"/>
    <w:pPr>
      <w:widowControl w:val="0"/>
    </w:pPr>
    <w:rPr>
      <w:rFonts w:ascii="Arial" w:eastAsia="Arial" w:hAnsi="Arial" w:cs="Arial"/>
      <w:kern w:val="2"/>
      <w:sz w:val="22"/>
      <w:szCs w:val="24"/>
      <w:lang w:eastAsia="zh-TW"/>
    </w:rPr>
  </w:style>
  <w:style w:type="paragraph" w:styleId="Heading1">
    <w:name w:val="heading 1"/>
    <w:basedOn w:val="Normal"/>
    <w:next w:val="Normal"/>
    <w:qFormat/>
    <w:rsid w:val="005E5894"/>
    <w:pPr>
      <w:keepNext/>
      <w:snapToGrid w:val="0"/>
      <w:spacing w:before="120" w:after="120"/>
      <w:outlineLvl w:val="0"/>
    </w:pPr>
    <w:rPr>
      <w:b/>
      <w:bCs/>
      <w:kern w:val="52"/>
      <w:sz w:val="36"/>
      <w:szCs w:val="52"/>
    </w:rPr>
  </w:style>
  <w:style w:type="paragraph" w:styleId="Heading2">
    <w:name w:val="heading 2"/>
    <w:basedOn w:val="Normal"/>
    <w:next w:val="Normal"/>
    <w:qFormat/>
    <w:rsid w:val="005E5894"/>
    <w:pPr>
      <w:keepNext/>
      <w:snapToGrid w:val="0"/>
      <w:spacing w:after="120"/>
      <w:outlineLvl w:val="1"/>
    </w:pPr>
    <w:rPr>
      <w:b/>
      <w:bCs/>
      <w:sz w:val="28"/>
      <w:szCs w:val="48"/>
    </w:rPr>
  </w:style>
  <w:style w:type="paragraph" w:styleId="Heading3">
    <w:name w:val="heading 3"/>
    <w:basedOn w:val="Normal"/>
    <w:next w:val="Normal"/>
    <w:qFormat/>
    <w:rsid w:val="00AF0287"/>
    <w:pPr>
      <w:keepNext/>
      <w:snapToGrid w:val="0"/>
      <w:outlineLvl w:val="2"/>
    </w:pPr>
    <w:rPr>
      <w:rFonts w:cs="Times New Roman"/>
      <w:b/>
      <w:bCs/>
      <w:szCs w:val="36"/>
    </w:rPr>
  </w:style>
  <w:style w:type="paragraph" w:styleId="Heading4">
    <w:name w:val="heading 4"/>
    <w:basedOn w:val="Normal"/>
    <w:next w:val="Normal"/>
    <w:qFormat/>
    <w:rsid w:val="00FD40BC"/>
    <w:pPr>
      <w:keepNext/>
      <w:spacing w:line="720" w:lineRule="auto"/>
      <w:outlineLvl w:val="3"/>
    </w:pPr>
    <w:rPr>
      <w:rFonts w:cs="Times New Roman"/>
      <w:sz w:val="36"/>
      <w:szCs w:val="36"/>
    </w:rPr>
  </w:style>
  <w:style w:type="paragraph" w:styleId="Heading5">
    <w:name w:val="heading 5"/>
    <w:basedOn w:val="Normal"/>
    <w:next w:val="Normal"/>
    <w:qFormat/>
    <w:rsid w:val="00FD40BC"/>
    <w:pPr>
      <w:keepNext/>
      <w:spacing w:line="720" w:lineRule="auto"/>
      <w:ind w:leftChars="200" w:left="200"/>
      <w:outlineLvl w:val="4"/>
    </w:pPr>
    <w:rPr>
      <w:rFonts w:cs="Times New Roman"/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">
    <w:name w:val="樣式1"/>
    <w:basedOn w:val="Normal"/>
    <w:pPr>
      <w:widowControl/>
    </w:pPr>
    <w:rPr>
      <w:kern w:val="0"/>
      <w:lang w:val="en-AU"/>
    </w:rPr>
  </w:style>
  <w:style w:type="paragraph" w:styleId="NormalWeb">
    <w:name w:val="Normal (Web)"/>
    <w:basedOn w:val="Normal"/>
    <w:rsid w:val="00114A71"/>
    <w:pPr>
      <w:widowControl/>
      <w:spacing w:before="100" w:beforeAutospacing="1" w:after="100" w:afterAutospacing="1"/>
    </w:pPr>
    <w:rPr>
      <w:color w:val="333366"/>
      <w:kern w:val="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rsid w:val="00114A71"/>
    <w:rPr>
      <w:rFonts w:ascii="Arial" w:eastAsia="Arial" w:hAnsi="Arial"/>
      <w:sz w:val="20"/>
    </w:rPr>
  </w:style>
  <w:style w:type="paragraph" w:customStyle="1" w:styleId="headertext">
    <w:name w:val="header text"/>
    <w:rsid w:val="00AF0287"/>
    <w:pPr>
      <w:snapToGrid w:val="0"/>
      <w:spacing w:before="120" w:after="120"/>
      <w:jc w:val="center"/>
    </w:pPr>
    <w:rPr>
      <w:rFonts w:ascii="Verdana" w:hAnsi="Verdana" w:cs="Arial"/>
      <w:color w:val="292929"/>
      <w:kern w:val="2"/>
      <w:sz w:val="48"/>
      <w:szCs w:val="24"/>
      <w:lang w:eastAsia="zh-TW"/>
    </w:rPr>
  </w:style>
  <w:style w:type="paragraph" w:customStyle="1" w:styleId="BulletPoint">
    <w:name w:val="Bullet Point"/>
    <w:basedOn w:val="Normal"/>
    <w:rsid w:val="00AF0287"/>
    <w:pPr>
      <w:numPr>
        <w:numId w:val="13"/>
      </w:numPr>
      <w:tabs>
        <w:tab w:val="clear" w:pos="567"/>
      </w:tabs>
      <w:adjustRightInd w:val="0"/>
      <w:ind w:left="482" w:hanging="482"/>
      <w:jc w:val="both"/>
    </w:pPr>
    <w:rPr>
      <w:rFonts w:cs="Times New Roman"/>
    </w:rPr>
  </w:style>
  <w:style w:type="character" w:styleId="Hyperlink">
    <w:name w:val="Hyperlink"/>
    <w:basedOn w:val="DefaultParagraphFont"/>
    <w:rsid w:val="00114A71"/>
    <w:rPr>
      <w:rFonts w:ascii="Arial" w:eastAsia="Arial" w:hAnsi="Arial"/>
      <w:color w:val="0000FF"/>
      <w:sz w:val="22"/>
      <w:u w:val="single"/>
    </w:rPr>
  </w:style>
  <w:style w:type="character" w:styleId="FollowedHyperlink">
    <w:name w:val="FollowedHyperlink"/>
    <w:basedOn w:val="DefaultParagraphFont"/>
    <w:rsid w:val="00114A71"/>
    <w:rPr>
      <w:rFonts w:ascii="Arial" w:hAnsi="Arial"/>
      <w:color w:val="800080"/>
      <w:sz w:val="22"/>
      <w:u w:val="single"/>
    </w:rPr>
  </w:style>
  <w:style w:type="paragraph" w:customStyle="1" w:styleId="Numbered">
    <w:name w:val="Numbered"/>
    <w:basedOn w:val="BulletPoint"/>
    <w:rsid w:val="00114A71"/>
    <w:pPr>
      <w:numPr>
        <w:numId w:val="16"/>
      </w:numPr>
    </w:pPr>
  </w:style>
  <w:style w:type="character" w:customStyle="1" w:styleId="hp">
    <w:name w:val="hp"/>
    <w:basedOn w:val="DefaultParagraphFont"/>
    <w:rsid w:val="0085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big5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Uni-edit%20General%20Template%20b&amp;w%20logo%20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Uni-edit General Template b&amp;w logo v01.dot</Template>
  <TotalTime>0</TotalTime>
  <Pages>2</Pages>
  <Words>388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Uni-edit</vt:lpstr>
    </vt:vector>
  </TitlesOfParts>
  <Company>Ozy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Uni-edit</dc:title>
  <dc:subject/>
  <dc:creator>Ozy</dc:creator>
  <cp:keywords/>
  <dc:description/>
  <cp:lastModifiedBy>Daniel Boles</cp:lastModifiedBy>
  <cp:revision>2</cp:revision>
  <cp:lastPrinted>2008-06-23T04:51:00Z</cp:lastPrinted>
  <dcterms:created xsi:type="dcterms:W3CDTF">2026-09-08T07:34:00Z</dcterms:created>
  <dcterms:modified xsi:type="dcterms:W3CDTF">2026-09-08T07:34:00Z</dcterms:modified>
</cp:coreProperties>
</file>