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6127" w:rsidRPr="005543E6" w:rsidRDefault="00B36127">
      <w:pPr>
        <w:rPr>
          <w:sz w:val="24"/>
          <w:szCs w:val="24"/>
        </w:rPr>
      </w:pPr>
    </w:p>
    <w:p w:rsidR="006B7455" w:rsidRPr="005543E6" w:rsidRDefault="006B7455">
      <w:pPr>
        <w:rPr>
          <w:sz w:val="24"/>
          <w:szCs w:val="24"/>
        </w:rPr>
      </w:pPr>
    </w:p>
    <w:p w:rsidR="006B7455" w:rsidRPr="005543E6" w:rsidRDefault="009517A9">
      <w:pPr>
        <w:rPr>
          <w:sz w:val="24"/>
          <w:szCs w:val="24"/>
        </w:rPr>
      </w:pPr>
      <w:r w:rsidRPr="005543E6">
        <w:rPr>
          <w:sz w:val="24"/>
          <w:szCs w:val="24"/>
        </w:rPr>
        <w:t>Dear Parents</w:t>
      </w:r>
    </w:p>
    <w:p w:rsidR="009517A9" w:rsidRPr="005543E6" w:rsidRDefault="009517A9">
      <w:pPr>
        <w:rPr>
          <w:sz w:val="24"/>
          <w:szCs w:val="24"/>
        </w:rPr>
      </w:pPr>
    </w:p>
    <w:p w:rsidR="005543E6" w:rsidRDefault="00B04545" w:rsidP="00B04545">
      <w:pPr>
        <w:rPr>
          <w:sz w:val="24"/>
          <w:szCs w:val="24"/>
        </w:rPr>
      </w:pPr>
      <w:r w:rsidRPr="005543E6">
        <w:rPr>
          <w:sz w:val="24"/>
          <w:szCs w:val="24"/>
        </w:rPr>
        <w:t xml:space="preserve">We are excited to announce </w:t>
      </w:r>
      <w:r w:rsidR="00F52271" w:rsidRPr="005543E6">
        <w:rPr>
          <w:sz w:val="24"/>
          <w:szCs w:val="24"/>
        </w:rPr>
        <w:t>that we are increasing support in our school for</w:t>
      </w:r>
      <w:r w:rsidR="002C1E67">
        <w:rPr>
          <w:sz w:val="24"/>
          <w:szCs w:val="24"/>
        </w:rPr>
        <w:t xml:space="preserve"> our pupils who are </w:t>
      </w:r>
      <w:r w:rsidRPr="005543E6">
        <w:rPr>
          <w:sz w:val="24"/>
          <w:szCs w:val="24"/>
        </w:rPr>
        <w:t>helping to care or loo</w:t>
      </w:r>
      <w:r w:rsidR="005543E6">
        <w:rPr>
          <w:sz w:val="24"/>
          <w:szCs w:val="24"/>
        </w:rPr>
        <w:t xml:space="preserve">k after </w:t>
      </w:r>
      <w:r w:rsidR="005543E6" w:rsidRPr="005543E6">
        <w:rPr>
          <w:sz w:val="24"/>
          <w:szCs w:val="24"/>
        </w:rPr>
        <w:t xml:space="preserve">one or more family members who have disabilities, </w:t>
      </w:r>
      <w:r w:rsidR="002C1E67">
        <w:rPr>
          <w:sz w:val="24"/>
          <w:szCs w:val="24"/>
        </w:rPr>
        <w:t xml:space="preserve">long term physical </w:t>
      </w:r>
      <w:r w:rsidR="005543E6" w:rsidRPr="005543E6">
        <w:rPr>
          <w:sz w:val="24"/>
          <w:szCs w:val="24"/>
        </w:rPr>
        <w:t xml:space="preserve">illnesses, mental health difficulties or </w:t>
      </w:r>
      <w:r w:rsidR="005543E6">
        <w:rPr>
          <w:sz w:val="24"/>
          <w:szCs w:val="24"/>
        </w:rPr>
        <w:t xml:space="preserve">substance misuse issues. </w:t>
      </w:r>
    </w:p>
    <w:p w:rsidR="00B04545" w:rsidRPr="005543E6" w:rsidRDefault="005543E6" w:rsidP="00B04545">
      <w:pPr>
        <w:rPr>
          <w:sz w:val="24"/>
          <w:szCs w:val="24"/>
        </w:rPr>
      </w:pPr>
      <w:r>
        <w:rPr>
          <w:sz w:val="24"/>
          <w:szCs w:val="24"/>
        </w:rPr>
        <w:t>W</w:t>
      </w:r>
      <w:r w:rsidR="00F52271" w:rsidRPr="005543E6">
        <w:rPr>
          <w:sz w:val="24"/>
          <w:szCs w:val="24"/>
        </w:rPr>
        <w:t>e</w:t>
      </w:r>
      <w:r w:rsidR="00B04545" w:rsidRPr="005543E6">
        <w:rPr>
          <w:sz w:val="24"/>
          <w:szCs w:val="24"/>
        </w:rPr>
        <w:t xml:space="preserve"> will be delivering assemblies to raise their awareness about young carers, the issues they may face and the </w:t>
      </w:r>
      <w:r w:rsidR="00F52271" w:rsidRPr="005543E6">
        <w:rPr>
          <w:sz w:val="24"/>
          <w:szCs w:val="24"/>
        </w:rPr>
        <w:t xml:space="preserve">impact that caring </w:t>
      </w:r>
      <w:r w:rsidR="002C1E67">
        <w:rPr>
          <w:sz w:val="24"/>
          <w:szCs w:val="24"/>
        </w:rPr>
        <w:t xml:space="preserve">can have </w:t>
      </w:r>
      <w:r w:rsidR="00B04545" w:rsidRPr="005543E6">
        <w:rPr>
          <w:sz w:val="24"/>
          <w:szCs w:val="24"/>
        </w:rPr>
        <w:t>on their lives and education.</w:t>
      </w:r>
    </w:p>
    <w:p w:rsidR="00F52271" w:rsidRPr="005543E6" w:rsidRDefault="00B04545" w:rsidP="00B04545">
      <w:pPr>
        <w:rPr>
          <w:sz w:val="24"/>
          <w:szCs w:val="24"/>
        </w:rPr>
      </w:pPr>
      <w:r w:rsidRPr="005543E6">
        <w:rPr>
          <w:sz w:val="24"/>
          <w:szCs w:val="24"/>
        </w:rPr>
        <w:t>Following the assemblies</w:t>
      </w:r>
      <w:r w:rsidR="00F52271" w:rsidRPr="005543E6">
        <w:rPr>
          <w:sz w:val="24"/>
          <w:szCs w:val="24"/>
        </w:rPr>
        <w:t>,</w:t>
      </w:r>
      <w:r w:rsidRPr="005543E6">
        <w:rPr>
          <w:sz w:val="24"/>
          <w:szCs w:val="24"/>
        </w:rPr>
        <w:t xml:space="preserve"> we will be asking children to complete a short and simple questionnaire which will help us to identify where any support may be needed or wanted</w:t>
      </w:r>
      <w:r w:rsidR="00F52271" w:rsidRPr="005543E6">
        <w:rPr>
          <w:sz w:val="24"/>
          <w:szCs w:val="24"/>
        </w:rPr>
        <w:t xml:space="preserve">. We have enclosed a copy of the questionnaire for you to see. </w:t>
      </w:r>
      <w:r w:rsidRPr="005543E6">
        <w:rPr>
          <w:sz w:val="24"/>
          <w:szCs w:val="24"/>
        </w:rPr>
        <w:t xml:space="preserve"> </w:t>
      </w:r>
      <w:r w:rsidR="00F52271" w:rsidRPr="005543E6">
        <w:rPr>
          <w:sz w:val="24"/>
          <w:szCs w:val="24"/>
        </w:rPr>
        <w:t>Following this, we will develop individual support for any identified young carers to ensure they can attend and achieve their best at school. We are also happy to offer information about financial support and other services that could help families affected by illness or disabil</w:t>
      </w:r>
      <w:bookmarkStart w:id="0" w:name="_GoBack"/>
      <w:bookmarkEnd w:id="0"/>
      <w:r w:rsidR="00F52271" w:rsidRPr="005543E6">
        <w:rPr>
          <w:sz w:val="24"/>
          <w:szCs w:val="24"/>
        </w:rPr>
        <w:t xml:space="preserve">ity. </w:t>
      </w:r>
    </w:p>
    <w:p w:rsidR="00B04545" w:rsidRPr="005543E6" w:rsidRDefault="00B04545" w:rsidP="00B04545">
      <w:pPr>
        <w:rPr>
          <w:sz w:val="24"/>
          <w:szCs w:val="24"/>
        </w:rPr>
      </w:pPr>
      <w:r w:rsidRPr="005543E6">
        <w:rPr>
          <w:sz w:val="24"/>
          <w:szCs w:val="24"/>
        </w:rPr>
        <w:t xml:space="preserve">There are </w:t>
      </w:r>
      <w:r w:rsidR="00F52271" w:rsidRPr="005543E6">
        <w:rPr>
          <w:sz w:val="24"/>
          <w:szCs w:val="24"/>
        </w:rPr>
        <w:t>at least</w:t>
      </w:r>
      <w:r w:rsidRPr="005543E6">
        <w:rPr>
          <w:sz w:val="24"/>
          <w:szCs w:val="24"/>
        </w:rPr>
        <w:t xml:space="preserve"> </w:t>
      </w:r>
      <w:r w:rsidR="00096512" w:rsidRPr="005543E6">
        <w:rPr>
          <w:b/>
          <w:sz w:val="24"/>
          <w:szCs w:val="24"/>
        </w:rPr>
        <w:t>7</w:t>
      </w:r>
      <w:r w:rsidRPr="005543E6">
        <w:rPr>
          <w:b/>
          <w:sz w:val="24"/>
          <w:szCs w:val="24"/>
        </w:rPr>
        <w:t>000 young carers</w:t>
      </w:r>
      <w:r w:rsidRPr="005543E6">
        <w:rPr>
          <w:sz w:val="24"/>
          <w:szCs w:val="24"/>
        </w:rPr>
        <w:t xml:space="preserve"> in Sheffield who may need additional support to help them through some difficult issues and periods in their lives. As a school we are committed to supporting all our pupils and helping them to achieve their potential, and we hope that you will join us in welcoming th</w:t>
      </w:r>
      <w:r w:rsidR="00F52271" w:rsidRPr="005543E6">
        <w:rPr>
          <w:sz w:val="24"/>
          <w:szCs w:val="24"/>
        </w:rPr>
        <w:t xml:space="preserve">is work </w:t>
      </w:r>
      <w:r w:rsidRPr="005543E6">
        <w:rPr>
          <w:sz w:val="24"/>
          <w:szCs w:val="24"/>
        </w:rPr>
        <w:t xml:space="preserve">in our school. </w:t>
      </w:r>
    </w:p>
    <w:p w:rsidR="00F52271" w:rsidRPr="005543E6" w:rsidRDefault="00F52271" w:rsidP="00B04545">
      <w:pPr>
        <w:rPr>
          <w:sz w:val="24"/>
          <w:szCs w:val="24"/>
        </w:rPr>
      </w:pPr>
      <w:r w:rsidRPr="005543E6">
        <w:rPr>
          <w:sz w:val="24"/>
          <w:szCs w:val="24"/>
        </w:rPr>
        <w:t>If you have any questions about this work, please contact the school to discuss this,</w:t>
      </w:r>
    </w:p>
    <w:p w:rsidR="00F52271" w:rsidRPr="005543E6" w:rsidRDefault="00F52271" w:rsidP="00B04545">
      <w:pPr>
        <w:rPr>
          <w:sz w:val="24"/>
          <w:szCs w:val="24"/>
        </w:rPr>
      </w:pPr>
      <w:r w:rsidRPr="005543E6">
        <w:rPr>
          <w:sz w:val="24"/>
          <w:szCs w:val="24"/>
        </w:rPr>
        <w:t>Kind regards,</w:t>
      </w:r>
    </w:p>
    <w:p w:rsidR="00F52271" w:rsidRPr="005543E6" w:rsidRDefault="00F52271" w:rsidP="00B04545">
      <w:pPr>
        <w:rPr>
          <w:sz w:val="24"/>
          <w:szCs w:val="24"/>
        </w:rPr>
      </w:pPr>
    </w:p>
    <w:p w:rsidR="00F52271" w:rsidRPr="005543E6" w:rsidRDefault="00F52271" w:rsidP="00B04545">
      <w:pPr>
        <w:rPr>
          <w:sz w:val="24"/>
          <w:szCs w:val="24"/>
        </w:rPr>
      </w:pPr>
    </w:p>
    <w:p w:rsidR="00F52271" w:rsidRPr="005543E6" w:rsidRDefault="00F52271" w:rsidP="00B04545">
      <w:pPr>
        <w:rPr>
          <w:sz w:val="24"/>
          <w:szCs w:val="24"/>
        </w:rPr>
      </w:pPr>
    </w:p>
    <w:p w:rsidR="00B04545" w:rsidRPr="005543E6" w:rsidRDefault="00B04545" w:rsidP="00B04545">
      <w:pPr>
        <w:rPr>
          <w:sz w:val="24"/>
          <w:szCs w:val="24"/>
        </w:rPr>
      </w:pPr>
    </w:p>
    <w:p w:rsidR="00B04545" w:rsidRPr="005543E6" w:rsidRDefault="00B04545">
      <w:pPr>
        <w:rPr>
          <w:sz w:val="24"/>
          <w:szCs w:val="24"/>
        </w:rPr>
      </w:pPr>
    </w:p>
    <w:p w:rsidR="00B04545" w:rsidRPr="005543E6" w:rsidRDefault="00B04545">
      <w:pPr>
        <w:rPr>
          <w:sz w:val="24"/>
          <w:szCs w:val="24"/>
        </w:rPr>
      </w:pPr>
    </w:p>
    <w:sectPr w:rsidR="00B04545" w:rsidRPr="005543E6" w:rsidSect="00B36127">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4545" w:rsidRDefault="00B04545" w:rsidP="00483A3D">
      <w:pPr>
        <w:spacing w:after="0" w:line="240" w:lineRule="auto"/>
      </w:pPr>
      <w:r>
        <w:separator/>
      </w:r>
    </w:p>
  </w:endnote>
  <w:endnote w:type="continuationSeparator" w:id="0">
    <w:p w:rsidR="00B04545" w:rsidRDefault="00B04545" w:rsidP="00483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B76" w:rsidRDefault="00D82B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B76" w:rsidRDefault="00D82B7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B76" w:rsidRDefault="00D82B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4545" w:rsidRDefault="00B04545" w:rsidP="00483A3D">
      <w:pPr>
        <w:spacing w:after="0" w:line="240" w:lineRule="auto"/>
      </w:pPr>
      <w:r>
        <w:separator/>
      </w:r>
    </w:p>
  </w:footnote>
  <w:footnote w:type="continuationSeparator" w:id="0">
    <w:p w:rsidR="00B04545" w:rsidRDefault="00B04545" w:rsidP="00483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B76" w:rsidRDefault="00D82B7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4545" w:rsidRDefault="00B045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B76" w:rsidRDefault="00D82B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7A9"/>
    <w:rsid w:val="00096512"/>
    <w:rsid w:val="002C1E67"/>
    <w:rsid w:val="00382F20"/>
    <w:rsid w:val="00483A3D"/>
    <w:rsid w:val="005543E6"/>
    <w:rsid w:val="005D7C85"/>
    <w:rsid w:val="006B7455"/>
    <w:rsid w:val="009517A9"/>
    <w:rsid w:val="009640AC"/>
    <w:rsid w:val="00B04545"/>
    <w:rsid w:val="00B24C1B"/>
    <w:rsid w:val="00B36127"/>
    <w:rsid w:val="00B519CF"/>
    <w:rsid w:val="00CC1AF5"/>
    <w:rsid w:val="00D82B76"/>
    <w:rsid w:val="00DB04BA"/>
    <w:rsid w:val="00F52271"/>
    <w:rsid w:val="00F65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A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A3D"/>
  </w:style>
  <w:style w:type="paragraph" w:styleId="Footer">
    <w:name w:val="footer"/>
    <w:basedOn w:val="Normal"/>
    <w:link w:val="FooterChar"/>
    <w:uiPriority w:val="99"/>
    <w:unhideWhenUsed/>
    <w:rsid w:val="00483A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A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3A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3A3D"/>
  </w:style>
  <w:style w:type="paragraph" w:styleId="Footer">
    <w:name w:val="footer"/>
    <w:basedOn w:val="Normal"/>
    <w:link w:val="FooterChar"/>
    <w:uiPriority w:val="99"/>
    <w:unhideWhenUsed/>
    <w:rsid w:val="00483A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83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AppData\Roaming\Microsoft\Templates\VOYCE%20footed%20pa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VOYCE footed page</Template>
  <TotalTime>2</TotalTime>
  <Pages>1</Pages>
  <Words>209</Words>
  <Characters>1192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 Fitzpatrick</dc:creator>
  <cp:lastModifiedBy>Laura Selby</cp:lastModifiedBy>
  <cp:revision>3</cp:revision>
  <cp:lastPrinted>2014-09-18T13:04:00Z</cp:lastPrinted>
  <dcterms:created xsi:type="dcterms:W3CDTF">2016-06-30T09:28:00Z</dcterms:created>
  <dcterms:modified xsi:type="dcterms:W3CDTF">2016-06-30T09:29:00Z</dcterms:modified>
</cp:coreProperties>
</file>