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008F9D" w14:textId="7F08C3CC" w:rsidR="001C5FD8" w:rsidRPr="00B86D8E" w:rsidRDefault="006633D9" w:rsidP="003E1ECB">
      <w:pPr>
        <w:tabs>
          <w:tab w:val="left" w:pos="8100"/>
        </w:tabs>
        <w:ind w:left="-900"/>
        <w:rPr>
          <w:rFonts w:ascii="Lao MN" w:hAnsi="Lao MN" w:cs="Lao MN"/>
          <w:color w:val="404040" w:themeColor="text1" w:themeTint="BF"/>
        </w:rPr>
      </w:pPr>
      <w:r w:rsidRPr="00B86D8E">
        <w:rPr>
          <w:rFonts w:ascii="Lao MN" w:hAnsi="Lao MN" w:cs="Lao MN"/>
          <w:color w:val="404040" w:themeColor="text1" w:themeTint="BF"/>
        </w:rPr>
        <w:t xml:space="preserve">  </w:t>
      </w:r>
      <w:r w:rsidR="008423C0" w:rsidRPr="00B86D8E">
        <w:rPr>
          <w:rFonts w:ascii="Lao MN" w:hAnsi="Lao MN" w:cs="Lao MN"/>
          <w:color w:val="404040" w:themeColor="text1" w:themeTint="BF"/>
        </w:rPr>
        <w:t xml:space="preserve"> </w:t>
      </w:r>
      <w:r w:rsidR="00637634" w:rsidRPr="00B86D8E">
        <w:rPr>
          <w:rFonts w:ascii="Lao MN" w:hAnsi="Lao MN" w:cs="Lao MN"/>
          <w:color w:val="404040" w:themeColor="text1" w:themeTint="BF"/>
        </w:rPr>
        <w:t xml:space="preserve">     </w:t>
      </w:r>
      <w:r w:rsidR="00DD781C" w:rsidRPr="00B86D8E">
        <w:rPr>
          <w:rFonts w:ascii="Lao MN" w:hAnsi="Lao MN" w:cs="Lao MN"/>
          <w:color w:val="404040" w:themeColor="text1" w:themeTint="BF"/>
        </w:rPr>
        <w:t xml:space="preserve"> </w:t>
      </w:r>
    </w:p>
    <w:p w14:paraId="58924723" w14:textId="77777777" w:rsidR="00E72981" w:rsidRPr="00B86D8E" w:rsidRDefault="00E72981" w:rsidP="003E1ECB">
      <w:pPr>
        <w:tabs>
          <w:tab w:val="left" w:pos="8100"/>
        </w:tabs>
        <w:ind w:left="-900"/>
        <w:rPr>
          <w:rFonts w:ascii="Lao MN" w:hAnsi="Lao MN" w:cs="Lao MN"/>
          <w:color w:val="404040" w:themeColor="text1" w:themeTint="BF"/>
        </w:rPr>
      </w:pPr>
    </w:p>
    <w:p w14:paraId="7EBFE007" w14:textId="77777777" w:rsidR="004361E2" w:rsidRPr="00B86D8E" w:rsidRDefault="004361E2" w:rsidP="00E1598A">
      <w:pPr>
        <w:rPr>
          <w:rFonts w:ascii="Lao MN" w:hAnsi="Lao MN" w:cs="Lao MN"/>
          <w:color w:val="404040" w:themeColor="text1" w:themeTint="BF"/>
        </w:rPr>
      </w:pPr>
    </w:p>
    <w:p w14:paraId="75D5E4D3" w14:textId="77777777" w:rsidR="00C86476" w:rsidRPr="00B86D8E" w:rsidRDefault="00C86476" w:rsidP="003868A5">
      <w:pPr>
        <w:ind w:left="-900"/>
        <w:rPr>
          <w:rFonts w:ascii="Lao MN" w:hAnsi="Lao MN" w:cs="Lao MN"/>
          <w:color w:val="404040" w:themeColor="text1" w:themeTint="BF"/>
        </w:rPr>
      </w:pPr>
    </w:p>
    <w:p w14:paraId="1EBE94DC" w14:textId="77777777" w:rsidR="003B7400" w:rsidRPr="00B86D8E" w:rsidRDefault="003B7400" w:rsidP="003868A5">
      <w:pPr>
        <w:ind w:left="-900"/>
        <w:rPr>
          <w:rFonts w:ascii="Lao MN" w:hAnsi="Lao MN" w:cs="Lao MN"/>
          <w:color w:val="404040" w:themeColor="text1" w:themeTint="BF"/>
        </w:rPr>
      </w:pPr>
    </w:p>
    <w:tbl>
      <w:tblPr>
        <w:tblStyle w:val="TableGrid"/>
        <w:tblW w:w="145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0"/>
        <w:gridCol w:w="7200"/>
      </w:tblGrid>
      <w:tr w:rsidR="00B86D8E" w:rsidRPr="00B86D8E" w14:paraId="181E318C" w14:textId="77777777" w:rsidTr="00D840EE">
        <w:trPr>
          <w:trHeight w:val="612"/>
          <w:jc w:val="center"/>
        </w:trPr>
        <w:tc>
          <w:tcPr>
            <w:tcW w:w="7380" w:type="dxa"/>
          </w:tcPr>
          <w:p w14:paraId="1127EF12" w14:textId="77777777" w:rsidR="00967D88" w:rsidRPr="00B86D8E" w:rsidRDefault="00967D88" w:rsidP="00967D88">
            <w:pPr>
              <w:tabs>
                <w:tab w:val="left" w:pos="180"/>
                <w:tab w:val="left" w:pos="1170"/>
                <w:tab w:val="left" w:pos="1440"/>
                <w:tab w:val="left" w:pos="1530"/>
              </w:tabs>
              <w:ind w:right="975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032EFE44" w14:textId="77777777" w:rsidR="00BB7BA3" w:rsidRPr="00B86D8E" w:rsidRDefault="00BB7BA3" w:rsidP="00D81AEB">
            <w:pPr>
              <w:ind w:right="890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76A3A3DF" w14:textId="77777777" w:rsidR="00CC056E" w:rsidRPr="00B86D8E" w:rsidRDefault="00CC056E" w:rsidP="00D81AEB">
            <w:pPr>
              <w:ind w:right="890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</w:p>
          <w:p w14:paraId="69F485A1" w14:textId="0073D449" w:rsidR="00D81AEB" w:rsidRPr="00B86D8E" w:rsidRDefault="00D81AEB" w:rsidP="00D81AEB">
            <w:pPr>
              <w:ind w:right="890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deer bark</w:t>
            </w:r>
          </w:p>
          <w:p w14:paraId="01BADB29" w14:textId="77777777" w:rsidR="00972EDF" w:rsidRPr="00B86D8E" w:rsidRDefault="00972EDF" w:rsidP="00042541">
            <w:pPr>
              <w:tabs>
                <w:tab w:val="left" w:pos="180"/>
                <w:tab w:val="left" w:pos="1170"/>
                <w:tab w:val="left" w:pos="1440"/>
                <w:tab w:val="left" w:pos="1530"/>
              </w:tabs>
              <w:ind w:right="890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59C09CE5" w14:textId="77777777" w:rsidR="005768C6" w:rsidRDefault="006C22ED" w:rsidP="00972EDF">
            <w:pPr>
              <w:ind w:right="890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forest </w:t>
            </w:r>
            <w:r w:rsidR="00053A01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cracker</w:t>
            </w:r>
          </w:p>
          <w:p w14:paraId="74BE31C5" w14:textId="77777777" w:rsidR="00972EDF" w:rsidRPr="00B86D8E" w:rsidRDefault="00972EDF" w:rsidP="00972EDF">
            <w:pPr>
              <w:ind w:right="890"/>
              <w:jc w:val="right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128A2A4D" w14:textId="5C4C7E52" w:rsidR="005768C6" w:rsidRDefault="009A7605" w:rsidP="00972EDF">
            <w:pPr>
              <w:ind w:right="890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grilled </w:t>
            </w:r>
            <w:r w:rsidR="005768C6">
              <w:rPr>
                <w:rFonts w:ascii="Lao MN" w:hAnsi="Lao MN" w:cs="Lao MN"/>
                <w:b/>
                <w:bCs/>
                <w:color w:val="404040" w:themeColor="text1" w:themeTint="BF"/>
              </w:rPr>
              <w:t>rabbit &amp; recado negro</w:t>
            </w:r>
          </w:p>
          <w:p w14:paraId="1701DBE8" w14:textId="0B34BA01" w:rsidR="00B86D8E" w:rsidRPr="005768C6" w:rsidRDefault="005768C6" w:rsidP="00972EDF">
            <w:pPr>
              <w:ind w:right="890"/>
              <w:jc w:val="right"/>
              <w:rPr>
                <w:rFonts w:ascii="Lao MN" w:hAnsi="Lao MN" w:cs="Lao MN"/>
                <w:color w:val="404040" w:themeColor="text1" w:themeTint="BF"/>
              </w:rPr>
            </w:pPr>
            <w:r w:rsidRPr="005768C6">
              <w:rPr>
                <w:rFonts w:ascii="Lao MN" w:hAnsi="Lao MN" w:cs="Lao MN"/>
                <w:color w:val="404040" w:themeColor="text1" w:themeTint="BF"/>
              </w:rPr>
              <w:t xml:space="preserve">wrapped in chard </w:t>
            </w:r>
            <w:r w:rsidR="009A7605">
              <w:rPr>
                <w:rFonts w:ascii="Lao MN" w:hAnsi="Lao MN" w:cs="Lao MN"/>
                <w:color w:val="404040" w:themeColor="text1" w:themeTint="BF"/>
              </w:rPr>
              <w:t>leaves</w:t>
            </w:r>
          </w:p>
          <w:p w14:paraId="38A4FB18" w14:textId="77777777" w:rsidR="00972EDF" w:rsidRPr="00B86D8E" w:rsidRDefault="00972EDF" w:rsidP="00972EDF">
            <w:pPr>
              <w:tabs>
                <w:tab w:val="left" w:pos="180"/>
                <w:tab w:val="left" w:pos="1170"/>
                <w:tab w:val="left" w:pos="1440"/>
                <w:tab w:val="left" w:pos="1530"/>
              </w:tabs>
              <w:ind w:right="890"/>
              <w:jc w:val="right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2C419FE9" w14:textId="16779163" w:rsidR="00972EDF" w:rsidRPr="00B86D8E" w:rsidRDefault="00972EDF" w:rsidP="00972EDF">
            <w:pPr>
              <w:tabs>
                <w:tab w:val="left" w:pos="180"/>
                <w:tab w:val="left" w:pos="1170"/>
                <w:tab w:val="left" w:pos="1440"/>
                <w:tab w:val="left" w:pos="1530"/>
              </w:tabs>
              <w:ind w:right="890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duck liver mousse</w:t>
            </w:r>
            <w:r w:rsidR="00AC1ADE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    </w:t>
            </w:r>
          </w:p>
          <w:p w14:paraId="6446DF8E" w14:textId="64804EE3" w:rsidR="00972EDF" w:rsidRPr="00B86D8E" w:rsidRDefault="00B86D8E" w:rsidP="00CC056E">
            <w:pPr>
              <w:ind w:right="890"/>
              <w:jc w:val="right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sherry glaze, </w:t>
            </w:r>
            <w:r w:rsidR="005768C6">
              <w:rPr>
                <w:rFonts w:ascii="Lao MN" w:hAnsi="Lao MN" w:cs="Lao MN"/>
                <w:color w:val="404040" w:themeColor="text1" w:themeTint="BF"/>
              </w:rPr>
              <w:t>parsnip-koji crust, citrus confit</w:t>
            </w:r>
          </w:p>
          <w:p w14:paraId="2130DFAD" w14:textId="77777777" w:rsidR="00D1683F" w:rsidRPr="00B86D8E" w:rsidRDefault="00D1683F" w:rsidP="00CC056E">
            <w:pPr>
              <w:ind w:right="890"/>
              <w:jc w:val="right"/>
              <w:rPr>
                <w:rFonts w:ascii="Lao MN" w:hAnsi="Lao MN" w:cs="Lao MN"/>
                <w:color w:val="404040" w:themeColor="text1" w:themeTint="BF"/>
              </w:rPr>
            </w:pPr>
          </w:p>
          <w:p w14:paraId="75742C02" w14:textId="77777777" w:rsidR="006E2BF7" w:rsidRPr="00B86D8E" w:rsidRDefault="00CC0CA8" w:rsidP="00CC460B">
            <w:pPr>
              <w:tabs>
                <w:tab w:val="left" w:pos="180"/>
                <w:tab w:val="left" w:pos="1170"/>
                <w:tab w:val="left" w:pos="1440"/>
                <w:tab w:val="left" w:pos="1530"/>
              </w:tabs>
              <w:ind w:right="980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                   </w:t>
            </w:r>
            <w:r w:rsidR="0070485C" w:rsidRPr="00B86D8E">
              <w:rPr>
                <w:rFonts w:ascii="Lao MN" w:hAnsi="Lao MN" w:cs="Lao MN"/>
                <w:color w:val="404040" w:themeColor="text1" w:themeTint="BF"/>
              </w:rPr>
              <w:t xml:space="preserve"> </w:t>
            </w:r>
            <w:r w:rsidR="00351F43" w:rsidRPr="00B86D8E">
              <w:rPr>
                <w:rFonts w:ascii="Lao MN" w:hAnsi="Lao MN" w:cs="Lao MN"/>
                <w:color w:val="404040" w:themeColor="text1" w:themeTint="BF"/>
              </w:rPr>
              <w:t xml:space="preserve">     </w:t>
            </w:r>
            <w:r w:rsidR="001C1B12" w:rsidRPr="00B86D8E">
              <w:rPr>
                <w:rFonts w:ascii="Lao MN" w:hAnsi="Lao MN" w:cs="Lao MN"/>
                <w:color w:val="404040" w:themeColor="text1" w:themeTint="BF"/>
              </w:rPr>
              <w:t xml:space="preserve">  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</w:t>
            </w:r>
            <w:r w:rsidR="0070485C" w:rsidRPr="00B86D8E">
              <w:rPr>
                <w:rFonts w:ascii="Lao MN" w:hAnsi="Lao MN" w:cs="Lao MN"/>
                <w:color w:val="404040" w:themeColor="text1" w:themeTint="BF"/>
              </w:rPr>
              <w:t>___________________________</w:t>
            </w:r>
          </w:p>
          <w:p w14:paraId="7812B7B9" w14:textId="77777777" w:rsidR="00D1683F" w:rsidRPr="00B86D8E" w:rsidRDefault="00D1683F" w:rsidP="00D1683F">
            <w:pPr>
              <w:tabs>
                <w:tab w:val="left" w:pos="180"/>
                <w:tab w:val="left" w:pos="428"/>
                <w:tab w:val="left" w:pos="1170"/>
                <w:tab w:val="left" w:pos="1440"/>
                <w:tab w:val="left" w:pos="1890"/>
                <w:tab w:val="left" w:pos="9270"/>
              </w:tabs>
              <w:ind w:right="-36"/>
              <w:rPr>
                <w:rFonts w:ascii="Lao MN" w:hAnsi="Lao MN" w:cs="Lao MN"/>
                <w:color w:val="404040" w:themeColor="text1" w:themeTint="BF"/>
              </w:rPr>
            </w:pPr>
          </w:p>
          <w:p w14:paraId="5532B0FD" w14:textId="77777777" w:rsidR="00372B00" w:rsidRPr="00B86D8E" w:rsidRDefault="00372B00" w:rsidP="00953DEB">
            <w:pPr>
              <w:ind w:right="-482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2543F1C6" w14:textId="309542C4" w:rsidR="00D1683F" w:rsidRPr="00B86D8E" w:rsidRDefault="00D1683F" w:rsidP="00053A01">
            <w:pPr>
              <w:ind w:left="878" w:right="-482"/>
              <w:rPr>
                <w:rFonts w:ascii="Lao MN" w:hAnsi="Lao MN" w:cs="Lao MN"/>
                <w:i/>
                <w:iCs/>
                <w:color w:val="404040" w:themeColor="text1" w:themeTint="BF"/>
                <w:sz w:val="20"/>
                <w:szCs w:val="20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nordic oscietra caviar </w:t>
            </w:r>
            <w:r w:rsidRPr="00B86D8E">
              <w:rPr>
                <w:rFonts w:ascii="Lao MN" w:hAnsi="Lao MN" w:cs="Lao MN"/>
                <w:i/>
                <w:iCs/>
                <w:color w:val="404040" w:themeColor="text1" w:themeTint="BF"/>
                <w:sz w:val="21"/>
                <w:szCs w:val="21"/>
              </w:rPr>
              <w:t>supplement 6</w:t>
            </w:r>
            <w:r w:rsidRPr="00B86D8E">
              <w:rPr>
                <w:rFonts w:ascii="Lao MN" w:hAnsi="Lao MN" w:cs="Lao MN"/>
                <w:i/>
                <w:iCs/>
                <w:color w:val="404040" w:themeColor="text1" w:themeTint="BF"/>
                <w:sz w:val="20"/>
                <w:szCs w:val="20"/>
              </w:rPr>
              <w:t xml:space="preserve">5 </w:t>
            </w:r>
          </w:p>
          <w:p w14:paraId="7DF7226A" w14:textId="18FBFB0D" w:rsidR="00D1683F" w:rsidRPr="00B86D8E" w:rsidRDefault="00671435" w:rsidP="00053A01">
            <w:pPr>
              <w:ind w:left="878" w:right="-482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pumpkin, green apple, </w:t>
            </w:r>
            <w:r w:rsidR="009A7605">
              <w:rPr>
                <w:rFonts w:ascii="Lao MN" w:hAnsi="Lao MN" w:cs="Lao MN"/>
                <w:color w:val="404040" w:themeColor="text1" w:themeTint="BF"/>
              </w:rPr>
              <w:t>colostrum</w:t>
            </w:r>
          </w:p>
          <w:p w14:paraId="49E7BADB" w14:textId="77777777" w:rsidR="001236ED" w:rsidRPr="00B86D8E" w:rsidRDefault="001236ED" w:rsidP="00053A01">
            <w:pPr>
              <w:ind w:left="878" w:right="-482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46217932" w14:textId="77777777" w:rsidR="00D1683F" w:rsidRPr="00B86D8E" w:rsidRDefault="00D1683F" w:rsidP="00D1683F">
            <w:pPr>
              <w:ind w:left="878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bison tartare</w:t>
            </w:r>
          </w:p>
          <w:p w14:paraId="0D334DFB" w14:textId="77777777" w:rsidR="00D1683F" w:rsidRPr="00B86D8E" w:rsidRDefault="00D1683F" w:rsidP="00D1683F">
            <w:pPr>
              <w:ind w:left="878" w:right="-482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cocoa miso, harissa, red plum* </w:t>
            </w:r>
          </w:p>
          <w:p w14:paraId="65F95853" w14:textId="77777777" w:rsidR="00D1683F" w:rsidRPr="00B86D8E" w:rsidRDefault="00D1683F" w:rsidP="00053A01">
            <w:pPr>
              <w:ind w:left="878" w:right="-482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2B85DD2F" w14:textId="4B63B473" w:rsidR="000A0868" w:rsidRPr="00B86D8E" w:rsidRDefault="005768C6" w:rsidP="00053A01">
            <w:pPr>
              <w:ind w:left="878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>
              <w:rPr>
                <w:rFonts w:ascii="Lao MN" w:hAnsi="Lao MN" w:cs="Lao MN"/>
                <w:b/>
                <w:bCs/>
                <w:color w:val="404040" w:themeColor="text1" w:themeTint="BF"/>
              </w:rPr>
              <w:t>braised oxtail &amp; celeriac</w:t>
            </w:r>
          </w:p>
          <w:p w14:paraId="36C4BAF3" w14:textId="663D8EBF" w:rsidR="00053A01" w:rsidRPr="005768C6" w:rsidRDefault="005768C6" w:rsidP="00053A01">
            <w:pPr>
              <w:ind w:left="878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>
              <w:rPr>
                <w:rFonts w:ascii="Lao MN" w:hAnsi="Lao MN" w:cs="Lao MN"/>
                <w:color w:val="404040" w:themeColor="text1" w:themeTint="BF"/>
              </w:rPr>
              <w:t>dark oaxacan</w:t>
            </w:r>
            <w:r w:rsidR="009F6D01" w:rsidRPr="005768C6">
              <w:rPr>
                <w:rFonts w:ascii="Lao MN" w:hAnsi="Lao MN" w:cs="Lao MN"/>
                <w:color w:val="404040" w:themeColor="text1" w:themeTint="BF"/>
              </w:rPr>
              <w:t xml:space="preserve"> mol</w:t>
            </w:r>
            <w:r w:rsidR="009F6D01" w:rsidRPr="005768C6">
              <w:rPr>
                <w:rFonts w:ascii="Cambria" w:hAnsi="Cambria" w:cs="Cambria"/>
                <w:color w:val="404040" w:themeColor="text1" w:themeTint="BF"/>
              </w:rPr>
              <w:t>é</w:t>
            </w:r>
            <w:r>
              <w:rPr>
                <w:rFonts w:ascii="Cambria" w:hAnsi="Cambria" w:cs="Cambria"/>
                <w:color w:val="404040" w:themeColor="text1" w:themeTint="BF"/>
              </w:rPr>
              <w:t xml:space="preserve"> &amp;</w:t>
            </w:r>
            <w:r w:rsidR="009F6D01" w:rsidRPr="005768C6">
              <w:rPr>
                <w:rFonts w:ascii="Lao MN" w:hAnsi="Lao MN" w:cs="Lao MN"/>
                <w:color w:val="404040" w:themeColor="text1" w:themeTint="BF"/>
              </w:rPr>
              <w:t xml:space="preserve"> epazote</w:t>
            </w:r>
          </w:p>
          <w:p w14:paraId="770883B3" w14:textId="77777777" w:rsidR="00470B88" w:rsidRPr="00B86D8E" w:rsidRDefault="00470B88" w:rsidP="00470B88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left="878" w:right="-482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           </w:t>
            </w:r>
          </w:p>
          <w:p w14:paraId="1783B194" w14:textId="512BA39C" w:rsidR="007234C3" w:rsidRPr="00B86D8E" w:rsidRDefault="003C36D4" w:rsidP="000551C1">
            <w:pPr>
              <w:tabs>
                <w:tab w:val="left" w:pos="180"/>
                <w:tab w:val="left" w:pos="797"/>
                <w:tab w:val="left" w:pos="1422"/>
                <w:tab w:val="left" w:pos="1890"/>
              </w:tabs>
              <w:ind w:left="878" w:right="209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portobello </w:t>
            </w:r>
            <w:r w:rsidR="0021018B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mushroom</w:t>
            </w:r>
            <w:r>
              <w:rPr>
                <w:rFonts w:ascii="Lao MN" w:hAnsi="Lao MN" w:cs="Lao MN"/>
                <w:b/>
                <w:bCs/>
                <w:color w:val="404040" w:themeColor="text1" w:themeTint="BF"/>
              </w:rPr>
              <w:t>, walnut</w:t>
            </w:r>
            <w:r w:rsidR="005768C6">
              <w:rPr>
                <w:rFonts w:ascii="Lao MN" w:hAnsi="Lao MN" w:cs="Lao MN"/>
                <w:b/>
                <w:bCs/>
                <w:color w:val="404040" w:themeColor="text1" w:themeTint="BF"/>
              </w:rPr>
              <w:t>-date</w:t>
            </w:r>
            <w:r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&amp; </w:t>
            </w:r>
            <w:r w:rsidR="005768C6">
              <w:rPr>
                <w:rFonts w:ascii="Lao MN" w:hAnsi="Lao MN" w:cs="Lao MN"/>
                <w:b/>
                <w:bCs/>
                <w:color w:val="404040" w:themeColor="text1" w:themeTint="BF"/>
              </w:rPr>
              <w:t>soy</w:t>
            </w:r>
          </w:p>
          <w:p w14:paraId="0B7A4C7E" w14:textId="77777777" w:rsidR="00F9448D" w:rsidRPr="00B86D8E" w:rsidRDefault="00F9448D" w:rsidP="00D5016C">
            <w:pPr>
              <w:tabs>
                <w:tab w:val="left" w:pos="180"/>
                <w:tab w:val="left" w:pos="620"/>
                <w:tab w:val="left" w:pos="1427"/>
                <w:tab w:val="left" w:pos="1890"/>
              </w:tabs>
              <w:ind w:right="-360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3A174EBF" w14:textId="5374F2AC" w:rsidR="000A0868" w:rsidRPr="00B86D8E" w:rsidRDefault="00D1683F" w:rsidP="00D1683F">
            <w:pPr>
              <w:pStyle w:val="s22"/>
              <w:spacing w:before="0" w:beforeAutospacing="0" w:after="0" w:afterAutospacing="0" w:line="216" w:lineRule="atLeast"/>
              <w:ind w:left="883" w:right="58"/>
              <w:rPr>
                <w:rFonts w:ascii="Lao MN" w:hAnsi="Lao MN" w:cs="Lao MN"/>
                <w:i/>
                <w:iCs/>
                <w:color w:val="404040" w:themeColor="text1" w:themeTint="BF"/>
                <w:sz w:val="21"/>
                <w:szCs w:val="21"/>
              </w:rPr>
            </w:pPr>
            <w:r w:rsidRPr="00B86D8E">
              <w:rPr>
                <w:rStyle w:val="s6"/>
                <w:rFonts w:ascii="Lao MN" w:hAnsi="Lao MN" w:cs="Lao MN"/>
                <w:b/>
                <w:bCs/>
                <w:color w:val="404040" w:themeColor="text1" w:themeTint="BF"/>
              </w:rPr>
              <w:t>a5</w:t>
            </w:r>
            <w:r w:rsidRPr="00B86D8E">
              <w:rPr>
                <w:rStyle w:val="apple-converted-space"/>
                <w:rFonts w:ascii="Lao MN" w:hAnsi="Lao MN" w:cs="Lao MN"/>
                <w:b/>
                <w:bCs/>
                <w:color w:val="404040" w:themeColor="text1" w:themeTint="BF"/>
              </w:rPr>
              <w:t> </w:t>
            </w:r>
            <w:r w:rsidRPr="00B86D8E">
              <w:rPr>
                <w:rStyle w:val="s6"/>
                <w:rFonts w:ascii="Lao MN" w:hAnsi="Lao MN" w:cs="Lao MN"/>
                <w:b/>
                <w:bCs/>
                <w:color w:val="404040" w:themeColor="text1" w:themeTint="BF"/>
              </w:rPr>
              <w:t>wa</w:t>
            </w:r>
            <w:r w:rsidR="000A0868" w:rsidRPr="00B86D8E">
              <w:rPr>
                <w:rStyle w:val="s6"/>
                <w:rFonts w:ascii="Lao MN" w:hAnsi="Lao MN" w:cs="Lao MN"/>
                <w:b/>
                <w:bCs/>
                <w:color w:val="404040" w:themeColor="text1" w:themeTint="BF"/>
              </w:rPr>
              <w:t>g</w:t>
            </w:r>
            <w:r w:rsidRPr="00B86D8E">
              <w:rPr>
                <w:rStyle w:val="s6"/>
                <w:rFonts w:ascii="Lao MN" w:hAnsi="Lao MN" w:cs="Lao MN"/>
                <w:b/>
                <w:bCs/>
                <w:color w:val="404040" w:themeColor="text1" w:themeTint="BF"/>
              </w:rPr>
              <w:t>yu</w:t>
            </w:r>
            <w:r w:rsidR="000A0868" w:rsidRPr="00B86D8E">
              <w:rPr>
                <w:rStyle w:val="s6"/>
                <w:rFonts w:ascii="Lao MN" w:hAnsi="Lao MN" w:cs="Lao MN"/>
                <w:b/>
                <w:bCs/>
                <w:color w:val="404040" w:themeColor="text1" w:themeTint="BF"/>
              </w:rPr>
              <w:t xml:space="preserve"> striploin</w:t>
            </w:r>
            <w:r w:rsidRPr="00B86D8E">
              <w:rPr>
                <w:rStyle w:val="s6"/>
                <w:rFonts w:ascii="Lao MN" w:hAnsi="Lao MN" w:cs="Lao MN"/>
                <w:b/>
                <w:bCs/>
                <w:color w:val="404040" w:themeColor="text1" w:themeTint="BF"/>
              </w:rPr>
              <w:t xml:space="preserve"> </w:t>
            </w:r>
            <w:r w:rsidRPr="00B86D8E">
              <w:rPr>
                <w:rFonts w:ascii="Lao MN" w:hAnsi="Lao MN" w:cs="Lao MN"/>
                <w:i/>
                <w:iCs/>
                <w:color w:val="404040" w:themeColor="text1" w:themeTint="BF"/>
                <w:sz w:val="21"/>
                <w:szCs w:val="21"/>
              </w:rPr>
              <w:t xml:space="preserve">supplement 55 </w:t>
            </w:r>
          </w:p>
          <w:p w14:paraId="4760916B" w14:textId="441830AC" w:rsidR="00D1683F" w:rsidRPr="00B86D8E" w:rsidRDefault="000A0868" w:rsidP="00D1683F">
            <w:pPr>
              <w:pStyle w:val="s22"/>
              <w:spacing w:before="0" w:beforeAutospacing="0" w:after="0" w:afterAutospacing="0" w:line="216" w:lineRule="atLeast"/>
              <w:ind w:left="883" w:right="58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jimmy nardello</w:t>
            </w:r>
            <w:r w:rsidR="005768C6">
              <w:rPr>
                <w:rFonts w:ascii="Lao MN" w:hAnsi="Lao MN" w:cs="Lao MN"/>
                <w:color w:val="404040" w:themeColor="text1" w:themeTint="BF"/>
              </w:rPr>
              <w:t xml:space="preserve"> pepper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&amp; black onion crisp</w:t>
            </w:r>
            <w:r w:rsidR="005768C6" w:rsidRPr="00B86D8E">
              <w:rPr>
                <w:rFonts w:ascii="Lao MN" w:hAnsi="Lao MN" w:cs="Lao MN"/>
                <w:color w:val="404040" w:themeColor="text1" w:themeTint="BF"/>
                <w:sz w:val="20"/>
                <w:szCs w:val="20"/>
              </w:rPr>
              <w:t>*</w:t>
            </w:r>
            <w:r w:rsidR="005768C6" w:rsidRPr="00B86D8E">
              <w:rPr>
                <w:rFonts w:ascii="Lao MN" w:hAnsi="Lao MN" w:cs="Lao MN"/>
                <w:color w:val="404040" w:themeColor="text1" w:themeTint="BF"/>
              </w:rPr>
              <w:t xml:space="preserve"> </w:t>
            </w:r>
          </w:p>
          <w:p w14:paraId="667D9C5C" w14:textId="77777777" w:rsidR="00D1683F" w:rsidRPr="00B86D8E" w:rsidRDefault="00D1683F" w:rsidP="00053A01">
            <w:pPr>
              <w:tabs>
                <w:tab w:val="left" w:pos="180"/>
                <w:tab w:val="left" w:pos="797"/>
                <w:tab w:val="left" w:pos="1152"/>
                <w:tab w:val="left" w:pos="1422"/>
                <w:tab w:val="left" w:pos="1890"/>
                <w:tab w:val="left" w:pos="4752"/>
              </w:tabs>
              <w:ind w:left="878" w:right="-810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67523736" w14:textId="0C7B050E" w:rsidR="00E071DA" w:rsidRPr="00B86D8E" w:rsidRDefault="00DD6F8D" w:rsidP="00053A01">
            <w:pPr>
              <w:tabs>
                <w:tab w:val="left" w:pos="180"/>
                <w:tab w:val="left" w:pos="797"/>
                <w:tab w:val="left" w:pos="1152"/>
                <w:tab w:val="left" w:pos="1422"/>
                <w:tab w:val="left" w:pos="1890"/>
                <w:tab w:val="left" w:pos="4752"/>
              </w:tabs>
              <w:ind w:left="878" w:right="-810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lobster</w:t>
            </w:r>
            <w:r w:rsidR="001A2C02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</w:t>
            </w:r>
            <w:r w:rsidR="00E071DA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grilled over juniper branches</w:t>
            </w:r>
          </w:p>
          <w:p w14:paraId="581CF9DE" w14:textId="60E861E8" w:rsidR="00E071DA" w:rsidRPr="00B86D8E" w:rsidRDefault="00E071DA" w:rsidP="00053A01">
            <w:pPr>
              <w:tabs>
                <w:tab w:val="left" w:pos="180"/>
                <w:tab w:val="left" w:pos="1427"/>
                <w:tab w:val="left" w:pos="1890"/>
              </w:tabs>
              <w:ind w:left="878" w:right="-810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buttermilk, lilac, dill</w:t>
            </w:r>
            <w:r w:rsidRPr="00B86D8E">
              <w:rPr>
                <w:rFonts w:ascii="Lao MN" w:hAnsi="Lao MN" w:cs="Lao MN"/>
                <w:color w:val="404040" w:themeColor="text1" w:themeTint="BF"/>
                <w:sz w:val="20"/>
                <w:szCs w:val="20"/>
              </w:rPr>
              <w:t>*</w:t>
            </w:r>
          </w:p>
          <w:p w14:paraId="472D1211" w14:textId="77777777" w:rsidR="00CC056E" w:rsidRPr="00B86D8E" w:rsidRDefault="00CC056E" w:rsidP="00053A01">
            <w:pPr>
              <w:tabs>
                <w:tab w:val="left" w:pos="180"/>
                <w:tab w:val="left" w:pos="1427"/>
                <w:tab w:val="left" w:pos="1890"/>
              </w:tabs>
              <w:ind w:left="878" w:right="-810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605E53EF" w14:textId="77777777" w:rsidR="00D1683F" w:rsidRPr="00B86D8E" w:rsidRDefault="00D1683F" w:rsidP="00053A01">
            <w:pPr>
              <w:tabs>
                <w:tab w:val="left" w:pos="180"/>
                <w:tab w:val="left" w:pos="1427"/>
                <w:tab w:val="left" w:pos="1890"/>
              </w:tabs>
              <w:ind w:left="878" w:right="-810"/>
              <w:rPr>
                <w:rFonts w:ascii="Lao MN" w:hAnsi="Lao MN" w:cs="Lao MN"/>
                <w:color w:val="404040" w:themeColor="text1" w:themeTint="BF"/>
              </w:rPr>
            </w:pPr>
          </w:p>
          <w:p w14:paraId="0917E356" w14:textId="77777777" w:rsidR="00AD0A81" w:rsidRPr="00B86D8E" w:rsidRDefault="00AD0A81" w:rsidP="00E071DA">
            <w:pPr>
              <w:tabs>
                <w:tab w:val="left" w:pos="180"/>
                <w:tab w:val="left" w:pos="878"/>
                <w:tab w:val="left" w:pos="1427"/>
                <w:tab w:val="left" w:pos="1890"/>
                <w:tab w:val="left" w:pos="3002"/>
              </w:tabs>
              <w:ind w:left="889" w:right="-360"/>
              <w:rPr>
                <w:rFonts w:ascii="Lao MN" w:hAnsi="Lao MN" w:cs="Lao MN"/>
                <w:color w:val="404040" w:themeColor="text1" w:themeTint="BF"/>
              </w:rPr>
            </w:pPr>
          </w:p>
          <w:p w14:paraId="409EC380" w14:textId="77777777" w:rsidR="00F7019D" w:rsidRPr="00B86D8E" w:rsidRDefault="00F7019D" w:rsidP="00F7019D">
            <w:pPr>
              <w:tabs>
                <w:tab w:val="left" w:pos="180"/>
                <w:tab w:val="left" w:pos="878"/>
                <w:tab w:val="left" w:pos="1427"/>
                <w:tab w:val="left" w:pos="1890"/>
                <w:tab w:val="left" w:pos="3002"/>
              </w:tabs>
              <w:ind w:left="889" w:right="-360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029AFD06" w14:textId="77777777" w:rsidR="003E3736" w:rsidRPr="00B86D8E" w:rsidRDefault="003E3736" w:rsidP="00186FF9">
            <w:pPr>
              <w:tabs>
                <w:tab w:val="left" w:pos="180"/>
                <w:tab w:val="left" w:pos="878"/>
                <w:tab w:val="left" w:pos="1427"/>
                <w:tab w:val="left" w:pos="1890"/>
                <w:tab w:val="left" w:pos="3002"/>
              </w:tabs>
              <w:ind w:right="-360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0EE9885A" w14:textId="77777777" w:rsidR="0070485C" w:rsidRPr="00B86D8E" w:rsidRDefault="0070485C" w:rsidP="00891916">
            <w:pPr>
              <w:tabs>
                <w:tab w:val="left" w:pos="180"/>
                <w:tab w:val="left" w:pos="878"/>
                <w:tab w:val="left" w:pos="1427"/>
                <w:tab w:val="left" w:pos="1890"/>
              </w:tabs>
              <w:ind w:left="349" w:right="-360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1D625097" w14:textId="7FBD1643" w:rsidR="008E7A08" w:rsidRPr="00B86D8E" w:rsidRDefault="008E7A08" w:rsidP="00EF14FA">
            <w:pPr>
              <w:tabs>
                <w:tab w:val="left" w:pos="90"/>
                <w:tab w:val="left" w:pos="797"/>
                <w:tab w:val="left" w:pos="1440"/>
                <w:tab w:val="left" w:pos="1890"/>
              </w:tabs>
              <w:ind w:right="1440" w:firstLine="720"/>
              <w:rPr>
                <w:rFonts w:ascii="Lao MN" w:eastAsia="Times New Roman" w:hAnsi="Lao MN" w:cs="Lao MN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7200" w:type="dxa"/>
          </w:tcPr>
          <w:p w14:paraId="61753F57" w14:textId="77777777" w:rsidR="00CC056E" w:rsidRPr="00B86D8E" w:rsidRDefault="00CC056E" w:rsidP="004F357D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left="522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</w:p>
          <w:p w14:paraId="5E027C17" w14:textId="77777777" w:rsidR="00CC056E" w:rsidRPr="00B86D8E" w:rsidRDefault="00CC056E" w:rsidP="00CC056E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left="519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</w:p>
          <w:p w14:paraId="26524A09" w14:textId="4BC6453E" w:rsidR="005B3AE5" w:rsidRPr="00B86D8E" w:rsidRDefault="000A0868" w:rsidP="00CC056E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left="519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diver scallop</w:t>
            </w:r>
          </w:p>
          <w:p w14:paraId="7C0644B4" w14:textId="6B7DA4C4" w:rsidR="000A0868" w:rsidRPr="00B86D8E" w:rsidRDefault="000A0868" w:rsidP="00CC056E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left="519" w:right="-482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chanterelles, leeks, umami</w:t>
            </w:r>
            <w:r w:rsidR="005768C6">
              <w:rPr>
                <w:rFonts w:ascii="Lao MN" w:hAnsi="Lao MN" w:cs="Lao MN"/>
                <w:color w:val="404040" w:themeColor="text1" w:themeTint="BF"/>
              </w:rPr>
              <w:t xml:space="preserve"> foam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>*</w:t>
            </w:r>
          </w:p>
          <w:p w14:paraId="22ECFA3F" w14:textId="77777777" w:rsidR="00A67A9B" w:rsidRPr="00B86D8E" w:rsidRDefault="00A67A9B" w:rsidP="004F357D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left="522" w:right="-810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57C46A21" w14:textId="77777777" w:rsidR="000A0868" w:rsidRPr="00B86D8E" w:rsidRDefault="003013E9" w:rsidP="004F357D">
            <w:pPr>
              <w:ind w:left="522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roasted duck</w:t>
            </w:r>
            <w:r w:rsidR="007225A1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</w:t>
            </w:r>
          </w:p>
          <w:p w14:paraId="7AAC3189" w14:textId="073F2B64" w:rsidR="003013E9" w:rsidRPr="00B86D8E" w:rsidRDefault="000A0868" w:rsidP="004F357D">
            <w:pPr>
              <w:ind w:left="522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flaxseed cracker &amp; black</w:t>
            </w:r>
            <w:r w:rsidR="005768C6">
              <w:rPr>
                <w:rFonts w:ascii="Lao MN" w:hAnsi="Lao MN" w:cs="Lao MN"/>
                <w:color w:val="404040" w:themeColor="text1" w:themeTint="BF"/>
              </w:rPr>
              <w:t>ened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sunchoke*</w:t>
            </w:r>
          </w:p>
          <w:p w14:paraId="5CD1E745" w14:textId="77777777" w:rsidR="00B419C6" w:rsidRPr="00B86D8E" w:rsidRDefault="00B419C6" w:rsidP="006F3976">
            <w:pPr>
              <w:tabs>
                <w:tab w:val="left" w:pos="180"/>
                <w:tab w:val="left" w:pos="797"/>
                <w:tab w:val="left" w:pos="1427"/>
                <w:tab w:val="left" w:pos="1890"/>
              </w:tabs>
              <w:ind w:right="-810"/>
              <w:rPr>
                <w:rFonts w:ascii="Lao MN" w:hAnsi="Lao MN" w:cs="Lao MN"/>
                <w:b/>
                <w:bCs/>
                <w:color w:val="404040" w:themeColor="text1" w:themeTint="BF"/>
                <w:sz w:val="10"/>
                <w:szCs w:val="10"/>
              </w:rPr>
            </w:pPr>
          </w:p>
          <w:p w14:paraId="27639E93" w14:textId="7EA7584E" w:rsidR="000A0868" w:rsidRPr="00B86D8E" w:rsidRDefault="006F3976" w:rsidP="004F357D">
            <w:pPr>
              <w:ind w:left="522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beef tenderloin</w:t>
            </w:r>
            <w:r w:rsidR="007A307C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  </w:t>
            </w:r>
          </w:p>
          <w:p w14:paraId="4E62EBB8" w14:textId="74F3992D" w:rsidR="003013E9" w:rsidRPr="00B86D8E" w:rsidRDefault="000A0868" w:rsidP="004F357D">
            <w:pPr>
              <w:ind w:left="522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charred carrot &amp; black trumpets mushrooms* </w:t>
            </w:r>
          </w:p>
          <w:p w14:paraId="3A05D744" w14:textId="77777777" w:rsidR="00D1683F" w:rsidRPr="00B86D8E" w:rsidRDefault="00D1683F" w:rsidP="004F357D">
            <w:pPr>
              <w:ind w:left="522" w:right="-482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</w:p>
          <w:p w14:paraId="45BFAF18" w14:textId="4B9726A5" w:rsidR="007512E5" w:rsidRPr="00B86D8E" w:rsidRDefault="0070485C" w:rsidP="00CC056E">
            <w:pPr>
              <w:tabs>
                <w:tab w:val="left" w:pos="180"/>
                <w:tab w:val="left" w:pos="1440"/>
                <w:tab w:val="left" w:pos="1890"/>
                <w:tab w:val="left" w:pos="4842"/>
                <w:tab w:val="left" w:pos="6286"/>
                <w:tab w:val="left" w:pos="6466"/>
              </w:tabs>
              <w:ind w:left="706" w:right="-810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        </w:t>
            </w:r>
            <w:r w:rsidR="000C48DE" w:rsidRPr="00B86D8E">
              <w:rPr>
                <w:rFonts w:ascii="Lao MN" w:hAnsi="Lao MN" w:cs="Lao MN"/>
                <w:color w:val="404040" w:themeColor="text1" w:themeTint="BF"/>
              </w:rPr>
              <w:t xml:space="preserve"> 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>_</w:t>
            </w:r>
            <w:r w:rsidR="000C48DE" w:rsidRPr="00B86D8E">
              <w:rPr>
                <w:rFonts w:ascii="Lao MN" w:hAnsi="Lao MN" w:cs="Lao MN"/>
                <w:color w:val="404040" w:themeColor="text1" w:themeTint="BF"/>
              </w:rPr>
              <w:t>_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>__________________________</w:t>
            </w:r>
          </w:p>
          <w:p w14:paraId="1E987960" w14:textId="77777777" w:rsidR="00953DEB" w:rsidRPr="00B86D8E" w:rsidRDefault="00953DEB" w:rsidP="004C27D4">
            <w:pPr>
              <w:tabs>
                <w:tab w:val="left" w:pos="180"/>
                <w:tab w:val="left" w:pos="1440"/>
                <w:tab w:val="left" w:pos="1890"/>
                <w:tab w:val="left" w:pos="6009"/>
              </w:tabs>
              <w:ind w:left="432" w:right="1243"/>
              <w:jc w:val="right"/>
              <w:rPr>
                <w:rFonts w:ascii="Lao MN" w:hAnsi="Lao MN" w:cs="Lao MN"/>
                <w:color w:val="404040" w:themeColor="text1" w:themeTint="BF"/>
                <w:sz w:val="20"/>
                <w:szCs w:val="20"/>
              </w:rPr>
            </w:pPr>
          </w:p>
          <w:p w14:paraId="04A515D2" w14:textId="0F43956E" w:rsidR="002863E3" w:rsidRPr="00B86D8E" w:rsidRDefault="005C693F" w:rsidP="00570312">
            <w:pPr>
              <w:tabs>
                <w:tab w:val="left" w:pos="180"/>
                <w:tab w:val="left" w:pos="1440"/>
                <w:tab w:val="left" w:pos="1890"/>
                <w:tab w:val="left" w:pos="6009"/>
              </w:tabs>
              <w:ind w:left="159" w:right="1243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proofErr w:type="spellStart"/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dubai</w:t>
            </w:r>
            <w:proofErr w:type="spellEnd"/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 xml:space="preserve"> bar</w:t>
            </w:r>
          </w:p>
          <w:p w14:paraId="1B53D340" w14:textId="77777777" w:rsidR="004E3D0F" w:rsidRPr="00B86D8E" w:rsidRDefault="004E3D0F" w:rsidP="00570312">
            <w:pPr>
              <w:tabs>
                <w:tab w:val="left" w:pos="180"/>
                <w:tab w:val="left" w:pos="1440"/>
                <w:tab w:val="left" w:pos="1890"/>
                <w:tab w:val="left" w:pos="6009"/>
              </w:tabs>
              <w:ind w:left="159" w:right="1243"/>
              <w:jc w:val="right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52DECAF1" w14:textId="77777777" w:rsidR="000A0868" w:rsidRPr="00B86D8E" w:rsidRDefault="000551C1" w:rsidP="00570312">
            <w:pPr>
              <w:tabs>
                <w:tab w:val="left" w:pos="6009"/>
              </w:tabs>
              <w:ind w:left="159" w:right="1243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bad apple</w:t>
            </w:r>
          </w:p>
          <w:p w14:paraId="33052FEC" w14:textId="09BD08FB" w:rsidR="008279BD" w:rsidRPr="00B86D8E" w:rsidRDefault="000A0868" w:rsidP="00570312">
            <w:pPr>
              <w:tabs>
                <w:tab w:val="left" w:pos="6009"/>
              </w:tabs>
              <w:ind w:left="159" w:right="1243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pecan cake, birch syrup</w:t>
            </w:r>
          </w:p>
          <w:p w14:paraId="7BEB2B6B" w14:textId="7EB42519" w:rsidR="00AC7213" w:rsidRPr="00B86D8E" w:rsidRDefault="00AC7213" w:rsidP="00915AEB">
            <w:pPr>
              <w:tabs>
                <w:tab w:val="left" w:pos="180"/>
                <w:tab w:val="left" w:pos="800"/>
                <w:tab w:val="left" w:pos="1440"/>
                <w:tab w:val="left" w:pos="1890"/>
                <w:tab w:val="left" w:pos="6009"/>
              </w:tabs>
              <w:ind w:right="1243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07EDA6E1" w14:textId="77777777" w:rsidR="005E0EA2" w:rsidRPr="00B86D8E" w:rsidRDefault="005E0EA2" w:rsidP="00570312">
            <w:pPr>
              <w:tabs>
                <w:tab w:val="left" w:pos="180"/>
                <w:tab w:val="left" w:pos="800"/>
                <w:tab w:val="left" w:pos="1440"/>
                <w:tab w:val="left" w:pos="1890"/>
                <w:tab w:val="left" w:pos="6009"/>
              </w:tabs>
              <w:ind w:left="159" w:right="1243"/>
              <w:jc w:val="right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butterscotch</w:t>
            </w:r>
          </w:p>
          <w:p w14:paraId="4327B4B8" w14:textId="77777777" w:rsidR="00647311" w:rsidRPr="00B86D8E" w:rsidRDefault="00647311" w:rsidP="00570312">
            <w:pPr>
              <w:tabs>
                <w:tab w:val="left" w:pos="180"/>
                <w:tab w:val="left" w:pos="800"/>
                <w:tab w:val="left" w:pos="1440"/>
                <w:tab w:val="left" w:pos="1890"/>
                <w:tab w:val="left" w:pos="6009"/>
              </w:tabs>
              <w:ind w:left="159" w:right="1243"/>
              <w:jc w:val="right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fresh cream, salted caramel</w:t>
            </w:r>
            <w:r w:rsidR="00C95996" w:rsidRPr="00B86D8E">
              <w:rPr>
                <w:rFonts w:ascii="Lao MN" w:hAnsi="Lao MN" w:cs="Lao MN"/>
                <w:color w:val="404040" w:themeColor="text1" w:themeTint="BF"/>
              </w:rPr>
              <w:t>, tonka bean</w:t>
            </w:r>
          </w:p>
          <w:p w14:paraId="188AE92B" w14:textId="77777777" w:rsidR="009C3E85" w:rsidRPr="00B86D8E" w:rsidRDefault="009C3E85" w:rsidP="004C27D4">
            <w:pPr>
              <w:tabs>
                <w:tab w:val="left" w:pos="180"/>
                <w:tab w:val="left" w:pos="800"/>
                <w:tab w:val="left" w:pos="1440"/>
                <w:tab w:val="left" w:pos="1890"/>
                <w:tab w:val="left" w:pos="6009"/>
              </w:tabs>
              <w:ind w:left="432" w:right="1243"/>
              <w:jc w:val="right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654CCC69" w14:textId="77777777" w:rsidR="00DD0422" w:rsidRPr="00B86D8E" w:rsidRDefault="00DD0422" w:rsidP="00AC7213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1430" w:right="1440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>____________________________</w:t>
            </w:r>
          </w:p>
          <w:p w14:paraId="4E4AC29E" w14:textId="77777777" w:rsidR="003D0F71" w:rsidRPr="00B86D8E" w:rsidRDefault="003D0F71" w:rsidP="003D0F71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706" w:right="1440"/>
              <w:rPr>
                <w:rFonts w:ascii="Lao MN" w:hAnsi="Lao MN" w:cs="Lao MN"/>
                <w:color w:val="404040" w:themeColor="text1" w:themeTint="BF"/>
                <w:sz w:val="20"/>
                <w:szCs w:val="20"/>
              </w:rPr>
            </w:pPr>
          </w:p>
          <w:p w14:paraId="4BA92AFE" w14:textId="77777777" w:rsidR="004F357D" w:rsidRPr="00B86D8E" w:rsidRDefault="004F357D" w:rsidP="003D0F71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706" w:right="1440"/>
              <w:rPr>
                <w:rFonts w:ascii="Lao MN" w:hAnsi="Lao MN" w:cs="Lao MN"/>
                <w:color w:val="404040" w:themeColor="text1" w:themeTint="BF"/>
                <w:sz w:val="20"/>
                <w:szCs w:val="20"/>
              </w:rPr>
            </w:pPr>
          </w:p>
          <w:p w14:paraId="2C36100E" w14:textId="77777777" w:rsidR="004F357D" w:rsidRPr="00B86D8E" w:rsidRDefault="00F106B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  <w:sz w:val="22"/>
                <w:szCs w:val="22"/>
              </w:rPr>
              <w:t xml:space="preserve">  </w:t>
            </w:r>
            <w:r w:rsidR="00AC7213" w:rsidRPr="00B86D8E">
              <w:rPr>
                <w:rFonts w:ascii="Lao MN" w:hAnsi="Lao MN" w:cs="Lao MN"/>
                <w:color w:val="404040" w:themeColor="text1" w:themeTint="BF"/>
                <w:sz w:val="22"/>
                <w:szCs w:val="22"/>
              </w:rPr>
              <w:t xml:space="preserve">  </w:t>
            </w:r>
            <w:r w:rsidR="004F357D"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menu</w:t>
            </w:r>
          </w:p>
          <w:p w14:paraId="3112BBF5" w14:textId="37D4546C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five-course tasting </w:t>
            </w:r>
            <w:r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1</w:t>
            </w:r>
            <w:r w:rsidR="00C90DC9"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9</w:t>
            </w:r>
            <w:r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5</w:t>
            </w:r>
          </w:p>
          <w:p w14:paraId="08557BF3" w14:textId="27958FDD" w:rsidR="00C90DC9" w:rsidRPr="00B86D8E" w:rsidRDefault="00C90DC9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chef’s tasting </w:t>
            </w:r>
            <w:r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275</w:t>
            </w:r>
          </w:p>
          <w:p w14:paraId="36C17BCC" w14:textId="77777777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37B71A20" w14:textId="77777777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Cambria Math" w:hAnsi="Cambria Math" w:cs="Cambria Math"/>
                <w:color w:val="404040" w:themeColor="text1" w:themeTint="BF"/>
              </w:rPr>
              <w:t>∞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</w:t>
            </w:r>
            <w:r w:rsidRPr="00B86D8E">
              <w:rPr>
                <w:rFonts w:ascii="Cambria Math" w:hAnsi="Cambria Math" w:cs="Cambria Math"/>
                <w:color w:val="404040" w:themeColor="text1" w:themeTint="BF"/>
              </w:rPr>
              <w:t>∞</w:t>
            </w: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 </w:t>
            </w:r>
            <w:r w:rsidRPr="00B86D8E">
              <w:rPr>
                <w:rFonts w:ascii="Cambria Math" w:hAnsi="Cambria Math" w:cs="Cambria Math"/>
                <w:color w:val="404040" w:themeColor="text1" w:themeTint="BF"/>
              </w:rPr>
              <w:t>∞</w:t>
            </w:r>
          </w:p>
          <w:p w14:paraId="06720F60" w14:textId="77777777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60C48FDE" w14:textId="77777777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b/>
                <w:bCs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b/>
                <w:bCs/>
                <w:color w:val="404040" w:themeColor="text1" w:themeTint="BF"/>
              </w:rPr>
              <w:t>sommelier pairings</w:t>
            </w:r>
          </w:p>
          <w:p w14:paraId="6FD0281D" w14:textId="14AD2ABC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five-course pairing </w:t>
            </w:r>
            <w:r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1</w:t>
            </w:r>
            <w:r w:rsidR="00390408"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45</w:t>
            </w:r>
          </w:p>
          <w:p w14:paraId="1F9FD307" w14:textId="77777777" w:rsidR="004F357D" w:rsidRPr="00B86D8E" w:rsidRDefault="004F357D" w:rsidP="004F357D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  <w:sz w:val="6"/>
                <w:szCs w:val="6"/>
              </w:rPr>
            </w:pPr>
          </w:p>
          <w:p w14:paraId="516F7BFF" w14:textId="3494C2A5" w:rsidR="004F357D" w:rsidRPr="00B86D8E" w:rsidRDefault="004F357D" w:rsidP="004F357D">
            <w:pPr>
              <w:tabs>
                <w:tab w:val="left" w:pos="78"/>
                <w:tab w:val="left" w:pos="797"/>
                <w:tab w:val="left" w:pos="1440"/>
                <w:tab w:val="left" w:pos="1890"/>
                <w:tab w:val="left" w:pos="3240"/>
              </w:tabs>
              <w:ind w:left="800" w:right="1430"/>
              <w:jc w:val="center"/>
              <w:rPr>
                <w:rFonts w:ascii="Lao MN" w:hAnsi="Lao MN" w:cs="Lao MN"/>
                <w:color w:val="404040" w:themeColor="text1" w:themeTint="BF"/>
              </w:rPr>
            </w:pPr>
            <w:r w:rsidRPr="00B86D8E">
              <w:rPr>
                <w:rFonts w:ascii="Lao MN" w:hAnsi="Lao MN" w:cs="Lao MN"/>
                <w:color w:val="404040" w:themeColor="text1" w:themeTint="BF"/>
              </w:rPr>
              <w:t xml:space="preserve">fine &amp; rare pairing </w:t>
            </w:r>
            <w:r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2</w:t>
            </w:r>
            <w:r w:rsidR="00390408" w:rsidRPr="00B86D8E">
              <w:rPr>
                <w:rFonts w:ascii="Lao MN" w:hAnsi="Lao MN" w:cs="Lao MN"/>
                <w:color w:val="404040" w:themeColor="text1" w:themeTint="BF"/>
                <w:sz w:val="21"/>
                <w:szCs w:val="21"/>
              </w:rPr>
              <w:t>70</w:t>
            </w:r>
          </w:p>
          <w:p w14:paraId="1791228A" w14:textId="77777777" w:rsidR="00AC7213" w:rsidRPr="00B86D8E" w:rsidRDefault="00AC7213" w:rsidP="00AC7213">
            <w:pPr>
              <w:tabs>
                <w:tab w:val="left" w:pos="90"/>
                <w:tab w:val="left" w:pos="797"/>
                <w:tab w:val="left" w:pos="1440"/>
                <w:tab w:val="left" w:pos="1890"/>
                <w:tab w:val="left" w:pos="3240"/>
              </w:tabs>
              <w:ind w:left="706" w:right="1440"/>
              <w:jc w:val="center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27FE376D" w14:textId="77777777" w:rsidR="003013E9" w:rsidRPr="00B86D8E" w:rsidRDefault="003013E9" w:rsidP="00AC7213">
            <w:pPr>
              <w:tabs>
                <w:tab w:val="left" w:pos="78"/>
                <w:tab w:val="left" w:pos="797"/>
                <w:tab w:val="left" w:pos="1440"/>
                <w:tab w:val="left" w:pos="1890"/>
              </w:tabs>
              <w:ind w:left="-104" w:right="446"/>
              <w:jc w:val="center"/>
              <w:rPr>
                <w:rFonts w:ascii="Lao MN" w:hAnsi="Lao MN" w:cs="Lao MN"/>
                <w:color w:val="404040" w:themeColor="text1" w:themeTint="BF"/>
                <w:sz w:val="10"/>
                <w:szCs w:val="10"/>
              </w:rPr>
            </w:pPr>
          </w:p>
          <w:p w14:paraId="309325CF" w14:textId="5A371A79" w:rsidR="000E51DA" w:rsidRPr="00B86D8E" w:rsidRDefault="000E51DA" w:rsidP="00D44D7F">
            <w:pPr>
              <w:tabs>
                <w:tab w:val="left" w:pos="78"/>
                <w:tab w:val="left" w:pos="797"/>
                <w:tab w:val="left" w:pos="1440"/>
                <w:tab w:val="left" w:pos="1890"/>
              </w:tabs>
              <w:ind w:left="-104" w:right="446"/>
              <w:rPr>
                <w:rFonts w:ascii="Lao MN" w:hAnsi="Lao MN" w:cs="Lao MN"/>
                <w:color w:val="404040" w:themeColor="text1" w:themeTint="BF"/>
                <w:sz w:val="18"/>
                <w:szCs w:val="18"/>
              </w:rPr>
            </w:pPr>
          </w:p>
        </w:tc>
      </w:tr>
      <w:tr w:rsidR="00934AA1" w:rsidRPr="00B86D8E" w14:paraId="2F371945" w14:textId="77777777" w:rsidTr="00D840EE">
        <w:trPr>
          <w:trHeight w:val="612"/>
          <w:jc w:val="center"/>
        </w:trPr>
        <w:tc>
          <w:tcPr>
            <w:tcW w:w="7380" w:type="dxa"/>
          </w:tcPr>
          <w:p w14:paraId="595F75F0" w14:textId="2B00D8B5" w:rsidR="00C61A4E" w:rsidRPr="00B86D8E" w:rsidRDefault="00C61A4E" w:rsidP="004B0F01">
            <w:pPr>
              <w:tabs>
                <w:tab w:val="left" w:pos="3060"/>
                <w:tab w:val="left" w:pos="3330"/>
                <w:tab w:val="left" w:pos="4320"/>
                <w:tab w:val="left" w:pos="7560"/>
              </w:tabs>
              <w:ind w:right="980"/>
              <w:rPr>
                <w:rFonts w:ascii="Lao MN" w:hAnsi="Lao MN" w:cs="Lao MN"/>
                <w:color w:val="404040" w:themeColor="text1" w:themeTint="BF"/>
              </w:rPr>
            </w:pPr>
          </w:p>
        </w:tc>
        <w:tc>
          <w:tcPr>
            <w:tcW w:w="7200" w:type="dxa"/>
          </w:tcPr>
          <w:p w14:paraId="3E3C6D3A" w14:textId="77777777" w:rsidR="00934AA1" w:rsidRPr="00B86D8E" w:rsidRDefault="00934AA1" w:rsidP="0065226A">
            <w:pPr>
              <w:tabs>
                <w:tab w:val="left" w:pos="180"/>
                <w:tab w:val="left" w:pos="1427"/>
                <w:tab w:val="left" w:pos="1890"/>
              </w:tabs>
              <w:ind w:left="706" w:right="-360"/>
              <w:rPr>
                <w:rFonts w:ascii="Lao MN" w:hAnsi="Lao MN" w:cs="Lao MN"/>
                <w:color w:val="404040" w:themeColor="text1" w:themeTint="BF"/>
              </w:rPr>
            </w:pPr>
          </w:p>
        </w:tc>
      </w:tr>
    </w:tbl>
    <w:p w14:paraId="49F2C33C" w14:textId="77777777" w:rsidR="00570D59" w:rsidRPr="00B86D8E" w:rsidRDefault="00570D59" w:rsidP="00174D4E">
      <w:pPr>
        <w:tabs>
          <w:tab w:val="left" w:pos="7200"/>
        </w:tabs>
        <w:ind w:left="720"/>
        <w:jc w:val="both"/>
        <w:rPr>
          <w:rFonts w:ascii="Lao MN" w:hAnsi="Lao MN" w:cs="Lao MN"/>
          <w:b/>
          <w:bCs/>
          <w:noProof/>
          <w:color w:val="404040" w:themeColor="text1" w:themeTint="BF"/>
          <w:sz w:val="32"/>
          <w:szCs w:val="32"/>
        </w:rPr>
      </w:pPr>
    </w:p>
    <w:p w14:paraId="6692DC59" w14:textId="77777777" w:rsidR="00177B15" w:rsidRPr="00B86D8E" w:rsidRDefault="00177B15" w:rsidP="00174D4E">
      <w:pPr>
        <w:tabs>
          <w:tab w:val="left" w:pos="7200"/>
        </w:tabs>
        <w:ind w:left="720"/>
        <w:jc w:val="both"/>
        <w:rPr>
          <w:rFonts w:ascii="Lao MN" w:hAnsi="Lao MN" w:cs="Lao MN"/>
          <w:b/>
          <w:bCs/>
          <w:noProof/>
          <w:color w:val="404040" w:themeColor="text1" w:themeTint="BF"/>
          <w:sz w:val="32"/>
          <w:szCs w:val="32"/>
        </w:rPr>
      </w:pPr>
    </w:p>
    <w:p w14:paraId="620F8E71" w14:textId="2D67B6BD" w:rsidR="007C35E6" w:rsidRPr="00B86D8E" w:rsidRDefault="007C35E6" w:rsidP="00D73694">
      <w:pPr>
        <w:tabs>
          <w:tab w:val="left" w:pos="7200"/>
        </w:tabs>
        <w:jc w:val="both"/>
        <w:rPr>
          <w:rFonts w:ascii="Lao MN" w:hAnsi="Lao MN" w:cs="Lao MN"/>
          <w:b/>
          <w:bCs/>
          <w:noProof/>
          <w:color w:val="404040" w:themeColor="text1" w:themeTint="BF"/>
          <w:sz w:val="20"/>
          <w:szCs w:val="20"/>
        </w:rPr>
      </w:pPr>
    </w:p>
    <w:p w14:paraId="7F552214" w14:textId="69188B16" w:rsidR="007A29B1" w:rsidRPr="00B86D8E" w:rsidRDefault="00522BD9" w:rsidP="00A5522D">
      <w:pPr>
        <w:tabs>
          <w:tab w:val="left" w:pos="7200"/>
        </w:tabs>
        <w:ind w:left="720"/>
        <w:jc w:val="both"/>
        <w:rPr>
          <w:rFonts w:ascii="Lao MN" w:hAnsi="Lao MN" w:cs="Lao MN"/>
          <w:b/>
          <w:bCs/>
          <w:color w:val="404040" w:themeColor="text1" w:themeTint="BF"/>
        </w:rPr>
      </w:pPr>
      <w:r w:rsidRPr="00B86D8E">
        <w:rPr>
          <w:rFonts w:ascii="Lao MN" w:hAnsi="Lao MN" w:cs="Lao MN"/>
          <w:noProof/>
          <w:color w:val="404040" w:themeColor="text1" w:themeTint="BF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1AE8B30" wp14:editId="501EA39A">
            <wp:simplePos x="0" y="0"/>
            <wp:positionH relativeFrom="column">
              <wp:posOffset>5692140</wp:posOffset>
            </wp:positionH>
            <wp:positionV relativeFrom="paragraph">
              <wp:posOffset>173990</wp:posOffset>
            </wp:positionV>
            <wp:extent cx="2814320" cy="3980815"/>
            <wp:effectExtent l="0" t="0" r="0" b="0"/>
            <wp:wrapSquare wrapText="bothSides"/>
            <wp:docPr id="2" name="Picture 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75770B" w14:textId="77777777" w:rsidR="004F357D" w:rsidRPr="00B86D8E" w:rsidRDefault="00A5522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b/>
          <w:bCs/>
          <w:color w:val="404040" w:themeColor="text1" w:themeTint="BF"/>
        </w:rPr>
        <w:t xml:space="preserve"> </w:t>
      </w:r>
      <w:r w:rsidR="004F357D" w:rsidRPr="00B86D8E">
        <w:rPr>
          <w:rFonts w:ascii="Lao MN" w:hAnsi="Lao MN" w:cs="Lao MN"/>
          <w:color w:val="404040" w:themeColor="text1" w:themeTint="BF"/>
          <w:sz w:val="22"/>
          <w:szCs w:val="22"/>
        </w:rPr>
        <w:t xml:space="preserve">Throughout the year we source from </w:t>
      </w:r>
    </w:p>
    <w:p w14:paraId="6164B045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 xml:space="preserve">small farmers, ranchers, foragers, chocolatiers, </w:t>
      </w:r>
    </w:p>
    <w:p w14:paraId="6ECB27A5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 xml:space="preserve">roasters, millers, woodworkers, and potters </w:t>
      </w:r>
    </w:p>
    <w:p w14:paraId="02BCEA51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to bring a special experience to our diners.</w:t>
      </w:r>
    </w:p>
    <w:p w14:paraId="2475E531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10"/>
          <w:szCs w:val="10"/>
        </w:rPr>
      </w:pPr>
    </w:p>
    <w:p w14:paraId="59E65262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We applaud Sustainable Settings</w:t>
      </w:r>
    </w:p>
    <w:p w14:paraId="73F35250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Pollinator Chocolate, Farm Runners, Bjork Caviar,</w:t>
      </w:r>
    </w:p>
    <w:p w14:paraId="58A9C9A9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 xml:space="preserve">Borden Farms, Connor Orchards, </w:t>
      </w:r>
    </w:p>
    <w:p w14:paraId="04AA4951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 xml:space="preserve">Wild Idea Buffalo, Flipside Farm, Two Roots Farm, </w:t>
      </w:r>
    </w:p>
    <w:p w14:paraId="13CB51A4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Seed Peace, Foods in Season, Cap Rock,</w:t>
      </w:r>
    </w:p>
    <w:p w14:paraId="7A07B04E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Jack Rabbit Hill, Dry Storage Mill, Chamberlain Farms,</w:t>
      </w:r>
    </w:p>
    <w:p w14:paraId="1403953A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White Mountain Farms, Grey Owl Gardens,</w:t>
      </w:r>
    </w:p>
    <w:p w14:paraId="27A105BD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Mark Weinhold Local Forager,</w:t>
      </w:r>
    </w:p>
    <w:p w14:paraId="6765DFAD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Sweet Bloom Coffee, Aspen Highschool Woodshop,</w:t>
      </w:r>
    </w:p>
    <w:p w14:paraId="4A42DCA5" w14:textId="77777777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Alleghany Meadows Local Potter,</w:t>
      </w:r>
    </w:p>
    <w:p w14:paraId="3587EF57" w14:textId="5497EA33" w:rsidR="004F357D" w:rsidRPr="00B86D8E" w:rsidRDefault="004F357D" w:rsidP="00D73694">
      <w:pPr>
        <w:tabs>
          <w:tab w:val="left" w:pos="0"/>
          <w:tab w:val="left" w:pos="797"/>
          <w:tab w:val="left" w:pos="1440"/>
          <w:tab w:val="left" w:pos="1890"/>
        </w:tabs>
        <w:ind w:left="540" w:right="450"/>
        <w:rPr>
          <w:rFonts w:ascii="Lao MN" w:hAnsi="Lao MN" w:cs="Lao MN"/>
          <w:color w:val="404040" w:themeColor="text1" w:themeTint="BF"/>
          <w:sz w:val="22"/>
          <w:szCs w:val="22"/>
        </w:rPr>
      </w:pPr>
      <w:r w:rsidRPr="00B86D8E">
        <w:rPr>
          <w:rFonts w:ascii="Lao MN" w:hAnsi="Lao MN" w:cs="Lao MN"/>
          <w:color w:val="404040" w:themeColor="text1" w:themeTint="BF"/>
          <w:sz w:val="22"/>
          <w:szCs w:val="22"/>
        </w:rPr>
        <w:t>our valley’s farmer markets and the forest around us.</w:t>
      </w:r>
    </w:p>
    <w:p w14:paraId="7B1948DE" w14:textId="77777777" w:rsidR="00D73694" w:rsidRPr="00B86D8E" w:rsidRDefault="00D73694" w:rsidP="00D73694">
      <w:pPr>
        <w:tabs>
          <w:tab w:val="left" w:pos="0"/>
          <w:tab w:val="left" w:pos="450"/>
          <w:tab w:val="left" w:pos="540"/>
          <w:tab w:val="left" w:pos="7200"/>
        </w:tabs>
        <w:ind w:left="540" w:right="45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</w:p>
    <w:p w14:paraId="448FDD7A" w14:textId="77777777" w:rsidR="00D73694" w:rsidRPr="00B86D8E" w:rsidRDefault="00D73694" w:rsidP="00D73694">
      <w:pPr>
        <w:tabs>
          <w:tab w:val="left" w:pos="0"/>
          <w:tab w:val="left" w:pos="450"/>
          <w:tab w:val="left" w:pos="540"/>
          <w:tab w:val="left" w:pos="7200"/>
        </w:tabs>
        <w:ind w:left="540" w:right="45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</w:p>
    <w:p w14:paraId="3AF5B6BF" w14:textId="66C6FE5E" w:rsidR="004F357D" w:rsidRPr="00B86D8E" w:rsidRDefault="004F357D" w:rsidP="00D73694">
      <w:pPr>
        <w:tabs>
          <w:tab w:val="left" w:pos="0"/>
          <w:tab w:val="left" w:pos="450"/>
          <w:tab w:val="left" w:pos="540"/>
          <w:tab w:val="left" w:pos="7200"/>
        </w:tabs>
        <w:ind w:left="540" w:right="45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a 3% service charge is added to the</w:t>
      </w:r>
    </w:p>
    <w:p w14:paraId="7F708491" w14:textId="212A292D" w:rsidR="004F357D" w:rsidRPr="00B86D8E" w:rsidRDefault="004F357D" w:rsidP="00D73694">
      <w:pPr>
        <w:tabs>
          <w:tab w:val="left" w:pos="0"/>
          <w:tab w:val="left" w:pos="450"/>
          <w:tab w:val="left" w:pos="540"/>
        </w:tabs>
        <w:ind w:left="540" w:right="45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check and distributed solely to kitchen staff.</w:t>
      </w:r>
    </w:p>
    <w:p w14:paraId="38AA1CB7" w14:textId="7DA79A38" w:rsidR="004F357D" w:rsidRPr="00B86D8E" w:rsidRDefault="004F357D" w:rsidP="00D73694">
      <w:pPr>
        <w:tabs>
          <w:tab w:val="left" w:pos="0"/>
          <w:tab w:val="left" w:pos="450"/>
          <w:tab w:val="left" w:pos="540"/>
        </w:tabs>
        <w:ind w:left="540" w:right="45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our tips are shared accordingly with all service staff.</w:t>
      </w:r>
    </w:p>
    <w:p w14:paraId="47FD3428" w14:textId="77777777" w:rsidR="00D73694" w:rsidRPr="00B86D8E" w:rsidRDefault="00D73694" w:rsidP="00D73694">
      <w:pPr>
        <w:tabs>
          <w:tab w:val="left" w:pos="0"/>
          <w:tab w:val="left" w:pos="450"/>
          <w:tab w:val="left" w:pos="540"/>
        </w:tabs>
        <w:ind w:left="540" w:right="450"/>
        <w:rPr>
          <w:rFonts w:ascii="Lao MN" w:hAnsi="Lao MN" w:cs="Lao MN"/>
          <w:i/>
          <w:iCs/>
          <w:color w:val="404040" w:themeColor="text1" w:themeTint="BF"/>
          <w:sz w:val="10"/>
          <w:szCs w:val="10"/>
        </w:rPr>
      </w:pPr>
    </w:p>
    <w:p w14:paraId="711C5D1D" w14:textId="41162E3C" w:rsidR="004F357D" w:rsidRPr="00B86D8E" w:rsidRDefault="00D73694" w:rsidP="00D73694">
      <w:pPr>
        <w:tabs>
          <w:tab w:val="left" w:pos="0"/>
          <w:tab w:val="left" w:pos="450"/>
          <w:tab w:val="left" w:pos="540"/>
        </w:tabs>
        <w:ind w:left="-90" w:right="504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ab/>
      </w: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ab/>
      </w:r>
      <w:r w:rsidR="004F357D"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*</w:t>
      </w:r>
      <w:proofErr w:type="gramStart"/>
      <w:r w:rsidR="004F357D"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consuming</w:t>
      </w:r>
      <w:proofErr w:type="gramEnd"/>
      <w:r w:rsidR="004F357D"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 xml:space="preserve"> raw or undercooked meats, poultry, seafood,</w:t>
      </w:r>
    </w:p>
    <w:p w14:paraId="682D0A0F" w14:textId="7E0504DF" w:rsidR="004F357D" w:rsidRPr="00B86D8E" w:rsidRDefault="00D73694" w:rsidP="00D73694">
      <w:pPr>
        <w:tabs>
          <w:tab w:val="left" w:pos="0"/>
          <w:tab w:val="left" w:pos="450"/>
          <w:tab w:val="left" w:pos="540"/>
          <w:tab w:val="left" w:pos="7200"/>
        </w:tabs>
        <w:ind w:left="-90" w:right="504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ab/>
      </w: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ab/>
      </w:r>
      <w:r w:rsidR="004F357D"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shellfish or eggs may increase your risk of foodborne illness.</w:t>
      </w:r>
    </w:p>
    <w:p w14:paraId="22E7CA47" w14:textId="2198E6C9" w:rsidR="004F357D" w:rsidRPr="00B86D8E" w:rsidRDefault="00D73694" w:rsidP="00D7369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right="504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ab/>
      </w:r>
      <w:r w:rsidR="004F357D"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This restaurant uses milk, eggs, fish, crustacean,</w:t>
      </w:r>
    </w:p>
    <w:p w14:paraId="3147BDB1" w14:textId="01DA6598" w:rsidR="004F357D" w:rsidRPr="00B86D8E" w:rsidRDefault="00D73694" w:rsidP="00D73694">
      <w:pPr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90" w:right="5040"/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</w:pPr>
      <w:r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ab/>
      </w:r>
      <w:r w:rsidR="004F357D" w:rsidRPr="00B86D8E">
        <w:rPr>
          <w:rFonts w:ascii="Lao MN" w:hAnsi="Lao MN" w:cs="Lao MN"/>
          <w:i/>
          <w:iCs/>
          <w:color w:val="404040" w:themeColor="text1" w:themeTint="BF"/>
          <w:sz w:val="20"/>
          <w:szCs w:val="20"/>
        </w:rPr>
        <w:t>shellfish, tree nuts, wheat, peanuts, soy, and sesame.</w:t>
      </w:r>
    </w:p>
    <w:p w14:paraId="7C234F85" w14:textId="2844F61C" w:rsidR="00BD4E36" w:rsidRPr="00B86D8E" w:rsidRDefault="00BD4E36" w:rsidP="00990D57">
      <w:pPr>
        <w:tabs>
          <w:tab w:val="left" w:pos="180"/>
          <w:tab w:val="left" w:pos="1170"/>
          <w:tab w:val="left" w:pos="1440"/>
          <w:tab w:val="left" w:pos="1530"/>
        </w:tabs>
        <w:ind w:left="720" w:right="975"/>
        <w:rPr>
          <w:rFonts w:ascii="Lao MN" w:hAnsi="Lao MN" w:cs="Lao MN"/>
          <w:color w:val="404040" w:themeColor="text1" w:themeTint="BF"/>
        </w:rPr>
      </w:pPr>
    </w:p>
    <w:sectPr w:rsidR="00BD4E36" w:rsidRPr="00B86D8E" w:rsidSect="00830A1A">
      <w:pgSz w:w="15840" w:h="12240" w:orient="landscape"/>
      <w:pgMar w:top="0" w:right="720" w:bottom="20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A9819" w14:textId="77777777" w:rsidR="003C2C8B" w:rsidRDefault="003C2C8B" w:rsidP="000E51DA">
      <w:r>
        <w:separator/>
      </w:r>
    </w:p>
  </w:endnote>
  <w:endnote w:type="continuationSeparator" w:id="0">
    <w:p w14:paraId="7E1B165E" w14:textId="77777777" w:rsidR="003C2C8B" w:rsidRDefault="003C2C8B" w:rsidP="000E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">
    <w:altName w:val="Avenir Roman"/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o MN">
    <w:panose1 w:val="00000500000000000000"/>
    <w:charset w:val="00"/>
    <w:family w:val="auto"/>
    <w:pitch w:val="variable"/>
    <w:sig w:usb0="02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BD387" w14:textId="77777777" w:rsidR="003C2C8B" w:rsidRDefault="003C2C8B" w:rsidP="000E51DA">
      <w:r>
        <w:separator/>
      </w:r>
    </w:p>
  </w:footnote>
  <w:footnote w:type="continuationSeparator" w:id="0">
    <w:p w14:paraId="343EA73D" w14:textId="77777777" w:rsidR="003C2C8B" w:rsidRDefault="003C2C8B" w:rsidP="000E5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2C6"/>
    <w:rsid w:val="0000224E"/>
    <w:rsid w:val="0000246B"/>
    <w:rsid w:val="00003465"/>
    <w:rsid w:val="00003598"/>
    <w:rsid w:val="000051C8"/>
    <w:rsid w:val="00005337"/>
    <w:rsid w:val="0000549D"/>
    <w:rsid w:val="00015E7B"/>
    <w:rsid w:val="0001708F"/>
    <w:rsid w:val="000203A9"/>
    <w:rsid w:val="000235FE"/>
    <w:rsid w:val="00023AE2"/>
    <w:rsid w:val="000252C6"/>
    <w:rsid w:val="00025D4A"/>
    <w:rsid w:val="00026EA4"/>
    <w:rsid w:val="00032676"/>
    <w:rsid w:val="0003279C"/>
    <w:rsid w:val="0003284A"/>
    <w:rsid w:val="00033EBA"/>
    <w:rsid w:val="00034046"/>
    <w:rsid w:val="0003406D"/>
    <w:rsid w:val="00034F13"/>
    <w:rsid w:val="00036B37"/>
    <w:rsid w:val="00037BAF"/>
    <w:rsid w:val="00037E95"/>
    <w:rsid w:val="000400D2"/>
    <w:rsid w:val="00042541"/>
    <w:rsid w:val="00042E43"/>
    <w:rsid w:val="00043A0A"/>
    <w:rsid w:val="0004501B"/>
    <w:rsid w:val="00046244"/>
    <w:rsid w:val="00046784"/>
    <w:rsid w:val="000468BE"/>
    <w:rsid w:val="00046D74"/>
    <w:rsid w:val="000511D4"/>
    <w:rsid w:val="0005143E"/>
    <w:rsid w:val="00053A01"/>
    <w:rsid w:val="00054666"/>
    <w:rsid w:val="0005501C"/>
    <w:rsid w:val="000551C1"/>
    <w:rsid w:val="0005614F"/>
    <w:rsid w:val="000564F4"/>
    <w:rsid w:val="00056FA2"/>
    <w:rsid w:val="00057925"/>
    <w:rsid w:val="00063724"/>
    <w:rsid w:val="00063FC5"/>
    <w:rsid w:val="000666E5"/>
    <w:rsid w:val="00066C02"/>
    <w:rsid w:val="00067529"/>
    <w:rsid w:val="0006792A"/>
    <w:rsid w:val="00070A63"/>
    <w:rsid w:val="0007171F"/>
    <w:rsid w:val="00073194"/>
    <w:rsid w:val="0007352B"/>
    <w:rsid w:val="00073603"/>
    <w:rsid w:val="00074581"/>
    <w:rsid w:val="00074736"/>
    <w:rsid w:val="0007484B"/>
    <w:rsid w:val="00074DA7"/>
    <w:rsid w:val="00077164"/>
    <w:rsid w:val="00080407"/>
    <w:rsid w:val="000808CA"/>
    <w:rsid w:val="00082143"/>
    <w:rsid w:val="00083E71"/>
    <w:rsid w:val="00085814"/>
    <w:rsid w:val="00086B51"/>
    <w:rsid w:val="00087D89"/>
    <w:rsid w:val="00091A31"/>
    <w:rsid w:val="00091C28"/>
    <w:rsid w:val="000923E2"/>
    <w:rsid w:val="000941F5"/>
    <w:rsid w:val="00096E73"/>
    <w:rsid w:val="00097789"/>
    <w:rsid w:val="000A0868"/>
    <w:rsid w:val="000A1B9C"/>
    <w:rsid w:val="000A274F"/>
    <w:rsid w:val="000A2781"/>
    <w:rsid w:val="000A4CE9"/>
    <w:rsid w:val="000A560C"/>
    <w:rsid w:val="000A759E"/>
    <w:rsid w:val="000B0FAB"/>
    <w:rsid w:val="000B14E8"/>
    <w:rsid w:val="000B1CC1"/>
    <w:rsid w:val="000B29F1"/>
    <w:rsid w:val="000B4379"/>
    <w:rsid w:val="000B4D22"/>
    <w:rsid w:val="000B7CCC"/>
    <w:rsid w:val="000C2D0F"/>
    <w:rsid w:val="000C48DE"/>
    <w:rsid w:val="000C5BD0"/>
    <w:rsid w:val="000C79B6"/>
    <w:rsid w:val="000D06F3"/>
    <w:rsid w:val="000D1AFD"/>
    <w:rsid w:val="000D4A34"/>
    <w:rsid w:val="000D4EC3"/>
    <w:rsid w:val="000D52F4"/>
    <w:rsid w:val="000D688E"/>
    <w:rsid w:val="000D6926"/>
    <w:rsid w:val="000D7FD9"/>
    <w:rsid w:val="000E011E"/>
    <w:rsid w:val="000E0564"/>
    <w:rsid w:val="000E2DB4"/>
    <w:rsid w:val="000E3500"/>
    <w:rsid w:val="000E3EAF"/>
    <w:rsid w:val="000E4EEB"/>
    <w:rsid w:val="000E51DA"/>
    <w:rsid w:val="000E59F7"/>
    <w:rsid w:val="000E65FD"/>
    <w:rsid w:val="000F0074"/>
    <w:rsid w:val="000F1AEE"/>
    <w:rsid w:val="000F20DC"/>
    <w:rsid w:val="000F2324"/>
    <w:rsid w:val="000F262B"/>
    <w:rsid w:val="000F49FB"/>
    <w:rsid w:val="000F5D94"/>
    <w:rsid w:val="000F5F53"/>
    <w:rsid w:val="001023CA"/>
    <w:rsid w:val="00102B1B"/>
    <w:rsid w:val="00104C15"/>
    <w:rsid w:val="0010716C"/>
    <w:rsid w:val="00112484"/>
    <w:rsid w:val="001127E6"/>
    <w:rsid w:val="001142C3"/>
    <w:rsid w:val="0011467F"/>
    <w:rsid w:val="00114AF7"/>
    <w:rsid w:val="001163A2"/>
    <w:rsid w:val="00120A83"/>
    <w:rsid w:val="00122075"/>
    <w:rsid w:val="001236ED"/>
    <w:rsid w:val="00123849"/>
    <w:rsid w:val="001265CF"/>
    <w:rsid w:val="00127B33"/>
    <w:rsid w:val="0013163B"/>
    <w:rsid w:val="00135F06"/>
    <w:rsid w:val="001379DD"/>
    <w:rsid w:val="00137B0B"/>
    <w:rsid w:val="001417DB"/>
    <w:rsid w:val="001422AC"/>
    <w:rsid w:val="0014273D"/>
    <w:rsid w:val="00143AFB"/>
    <w:rsid w:val="00143B6D"/>
    <w:rsid w:val="00143FA5"/>
    <w:rsid w:val="00146A15"/>
    <w:rsid w:val="00150218"/>
    <w:rsid w:val="00150457"/>
    <w:rsid w:val="00152200"/>
    <w:rsid w:val="0015257A"/>
    <w:rsid w:val="00157228"/>
    <w:rsid w:val="00160015"/>
    <w:rsid w:val="001604A3"/>
    <w:rsid w:val="00161F30"/>
    <w:rsid w:val="00162977"/>
    <w:rsid w:val="00162A89"/>
    <w:rsid w:val="001648C7"/>
    <w:rsid w:val="001651DB"/>
    <w:rsid w:val="0016566D"/>
    <w:rsid w:val="00165E7F"/>
    <w:rsid w:val="0016735A"/>
    <w:rsid w:val="001677C0"/>
    <w:rsid w:val="0017006F"/>
    <w:rsid w:val="001708EF"/>
    <w:rsid w:val="00171562"/>
    <w:rsid w:val="00173E6F"/>
    <w:rsid w:val="00174D4E"/>
    <w:rsid w:val="001760F0"/>
    <w:rsid w:val="00177B15"/>
    <w:rsid w:val="00177F9B"/>
    <w:rsid w:val="001821FF"/>
    <w:rsid w:val="001833CE"/>
    <w:rsid w:val="001833D8"/>
    <w:rsid w:val="00183B62"/>
    <w:rsid w:val="00184CFD"/>
    <w:rsid w:val="00186FF9"/>
    <w:rsid w:val="001870C8"/>
    <w:rsid w:val="001907C0"/>
    <w:rsid w:val="001925CB"/>
    <w:rsid w:val="00193E68"/>
    <w:rsid w:val="00195976"/>
    <w:rsid w:val="00195B55"/>
    <w:rsid w:val="00197D94"/>
    <w:rsid w:val="001A2215"/>
    <w:rsid w:val="001A2C02"/>
    <w:rsid w:val="001A4157"/>
    <w:rsid w:val="001A4813"/>
    <w:rsid w:val="001A5959"/>
    <w:rsid w:val="001A630D"/>
    <w:rsid w:val="001B15F6"/>
    <w:rsid w:val="001B1798"/>
    <w:rsid w:val="001B24E8"/>
    <w:rsid w:val="001B275A"/>
    <w:rsid w:val="001B2ACD"/>
    <w:rsid w:val="001B4D93"/>
    <w:rsid w:val="001B4F9C"/>
    <w:rsid w:val="001B5F44"/>
    <w:rsid w:val="001C1938"/>
    <w:rsid w:val="001C1B12"/>
    <w:rsid w:val="001C4DB8"/>
    <w:rsid w:val="001C52F6"/>
    <w:rsid w:val="001C54BD"/>
    <w:rsid w:val="001C5748"/>
    <w:rsid w:val="001C5FD8"/>
    <w:rsid w:val="001C6400"/>
    <w:rsid w:val="001C7246"/>
    <w:rsid w:val="001C7525"/>
    <w:rsid w:val="001C7A24"/>
    <w:rsid w:val="001D053E"/>
    <w:rsid w:val="001D1AB8"/>
    <w:rsid w:val="001D36C4"/>
    <w:rsid w:val="001D3BDB"/>
    <w:rsid w:val="001D4123"/>
    <w:rsid w:val="001D58AD"/>
    <w:rsid w:val="001D6C84"/>
    <w:rsid w:val="001D6DC1"/>
    <w:rsid w:val="001D7106"/>
    <w:rsid w:val="001E31DF"/>
    <w:rsid w:val="001E574C"/>
    <w:rsid w:val="001F076A"/>
    <w:rsid w:val="001F1F62"/>
    <w:rsid w:val="001F2254"/>
    <w:rsid w:val="001F402C"/>
    <w:rsid w:val="001F45F7"/>
    <w:rsid w:val="001F5B02"/>
    <w:rsid w:val="001F61A8"/>
    <w:rsid w:val="001F67CD"/>
    <w:rsid w:val="001F7A00"/>
    <w:rsid w:val="001F7A26"/>
    <w:rsid w:val="002001F7"/>
    <w:rsid w:val="002027E2"/>
    <w:rsid w:val="00202AB9"/>
    <w:rsid w:val="00203939"/>
    <w:rsid w:val="002054BD"/>
    <w:rsid w:val="002064C4"/>
    <w:rsid w:val="002074EF"/>
    <w:rsid w:val="0021018B"/>
    <w:rsid w:val="00210A3D"/>
    <w:rsid w:val="00212782"/>
    <w:rsid w:val="002157AD"/>
    <w:rsid w:val="00215D1B"/>
    <w:rsid w:val="00217272"/>
    <w:rsid w:val="002206CA"/>
    <w:rsid w:val="00223FF7"/>
    <w:rsid w:val="00225CE9"/>
    <w:rsid w:val="00230ABB"/>
    <w:rsid w:val="00231B4E"/>
    <w:rsid w:val="00242CE2"/>
    <w:rsid w:val="00242FF1"/>
    <w:rsid w:val="00246351"/>
    <w:rsid w:val="00254280"/>
    <w:rsid w:val="00254B23"/>
    <w:rsid w:val="002619C6"/>
    <w:rsid w:val="00262EE6"/>
    <w:rsid w:val="00264FDB"/>
    <w:rsid w:val="00265E29"/>
    <w:rsid w:val="0026642F"/>
    <w:rsid w:val="00266BC2"/>
    <w:rsid w:val="00271AC6"/>
    <w:rsid w:val="00271CD3"/>
    <w:rsid w:val="00272AEB"/>
    <w:rsid w:val="00273830"/>
    <w:rsid w:val="00275FA8"/>
    <w:rsid w:val="002778CD"/>
    <w:rsid w:val="00277C5F"/>
    <w:rsid w:val="00277E95"/>
    <w:rsid w:val="0028186A"/>
    <w:rsid w:val="002821B9"/>
    <w:rsid w:val="002837E8"/>
    <w:rsid w:val="0028569E"/>
    <w:rsid w:val="00285B99"/>
    <w:rsid w:val="00285C08"/>
    <w:rsid w:val="002861B0"/>
    <w:rsid w:val="002863E3"/>
    <w:rsid w:val="00287001"/>
    <w:rsid w:val="0029166F"/>
    <w:rsid w:val="002916F3"/>
    <w:rsid w:val="0029184C"/>
    <w:rsid w:val="002923EC"/>
    <w:rsid w:val="0029327E"/>
    <w:rsid w:val="00294EAA"/>
    <w:rsid w:val="002973F1"/>
    <w:rsid w:val="002A0AC3"/>
    <w:rsid w:val="002A1F1F"/>
    <w:rsid w:val="002A3195"/>
    <w:rsid w:val="002A4907"/>
    <w:rsid w:val="002A557C"/>
    <w:rsid w:val="002A7181"/>
    <w:rsid w:val="002B247E"/>
    <w:rsid w:val="002B3AF9"/>
    <w:rsid w:val="002B3D76"/>
    <w:rsid w:val="002B55E4"/>
    <w:rsid w:val="002B6D9A"/>
    <w:rsid w:val="002C00F7"/>
    <w:rsid w:val="002C2861"/>
    <w:rsid w:val="002C7DB0"/>
    <w:rsid w:val="002D1B84"/>
    <w:rsid w:val="002D2293"/>
    <w:rsid w:val="002D34BD"/>
    <w:rsid w:val="002D4FFA"/>
    <w:rsid w:val="002D5197"/>
    <w:rsid w:val="002D72D9"/>
    <w:rsid w:val="002E19CB"/>
    <w:rsid w:val="002E26ED"/>
    <w:rsid w:val="002E3495"/>
    <w:rsid w:val="002E50DF"/>
    <w:rsid w:val="002E632B"/>
    <w:rsid w:val="002E6F72"/>
    <w:rsid w:val="002F07C1"/>
    <w:rsid w:val="002F0E31"/>
    <w:rsid w:val="002F465A"/>
    <w:rsid w:val="002F5182"/>
    <w:rsid w:val="002F5F80"/>
    <w:rsid w:val="00300722"/>
    <w:rsid w:val="003013E9"/>
    <w:rsid w:val="00301BE9"/>
    <w:rsid w:val="00302C10"/>
    <w:rsid w:val="00304106"/>
    <w:rsid w:val="00310181"/>
    <w:rsid w:val="00310244"/>
    <w:rsid w:val="00310C29"/>
    <w:rsid w:val="00312EB8"/>
    <w:rsid w:val="00316798"/>
    <w:rsid w:val="00317EE4"/>
    <w:rsid w:val="00322424"/>
    <w:rsid w:val="00323241"/>
    <w:rsid w:val="0032614F"/>
    <w:rsid w:val="00326938"/>
    <w:rsid w:val="00326BCB"/>
    <w:rsid w:val="00327A97"/>
    <w:rsid w:val="0033228F"/>
    <w:rsid w:val="003327D3"/>
    <w:rsid w:val="00334DD1"/>
    <w:rsid w:val="00337464"/>
    <w:rsid w:val="003407D2"/>
    <w:rsid w:val="0034148E"/>
    <w:rsid w:val="00341A19"/>
    <w:rsid w:val="00341B88"/>
    <w:rsid w:val="00341FEC"/>
    <w:rsid w:val="0034450A"/>
    <w:rsid w:val="00345049"/>
    <w:rsid w:val="003454B2"/>
    <w:rsid w:val="003476E2"/>
    <w:rsid w:val="00347A72"/>
    <w:rsid w:val="00347E67"/>
    <w:rsid w:val="00350039"/>
    <w:rsid w:val="0035098A"/>
    <w:rsid w:val="00351170"/>
    <w:rsid w:val="00351F43"/>
    <w:rsid w:val="00355092"/>
    <w:rsid w:val="003552E4"/>
    <w:rsid w:val="00355890"/>
    <w:rsid w:val="003603B3"/>
    <w:rsid w:val="0037054A"/>
    <w:rsid w:val="00372B00"/>
    <w:rsid w:val="00372F00"/>
    <w:rsid w:val="003733B6"/>
    <w:rsid w:val="0037559C"/>
    <w:rsid w:val="003818E6"/>
    <w:rsid w:val="00381934"/>
    <w:rsid w:val="00381DC7"/>
    <w:rsid w:val="003850B6"/>
    <w:rsid w:val="003851E8"/>
    <w:rsid w:val="00385249"/>
    <w:rsid w:val="0038601A"/>
    <w:rsid w:val="003868A5"/>
    <w:rsid w:val="00386E40"/>
    <w:rsid w:val="00386F6D"/>
    <w:rsid w:val="0039015F"/>
    <w:rsid w:val="00390408"/>
    <w:rsid w:val="003A4ADA"/>
    <w:rsid w:val="003A6987"/>
    <w:rsid w:val="003B20FA"/>
    <w:rsid w:val="003B353C"/>
    <w:rsid w:val="003B477B"/>
    <w:rsid w:val="003B6497"/>
    <w:rsid w:val="003B7400"/>
    <w:rsid w:val="003C2C8B"/>
    <w:rsid w:val="003C36D4"/>
    <w:rsid w:val="003C59EA"/>
    <w:rsid w:val="003C7205"/>
    <w:rsid w:val="003D0D97"/>
    <w:rsid w:val="003D0F71"/>
    <w:rsid w:val="003D11A4"/>
    <w:rsid w:val="003D27E5"/>
    <w:rsid w:val="003D2AA3"/>
    <w:rsid w:val="003D3527"/>
    <w:rsid w:val="003E10E3"/>
    <w:rsid w:val="003E1ECB"/>
    <w:rsid w:val="003E2039"/>
    <w:rsid w:val="003E3736"/>
    <w:rsid w:val="003E5A8D"/>
    <w:rsid w:val="003F0B9A"/>
    <w:rsid w:val="003F1961"/>
    <w:rsid w:val="003F2067"/>
    <w:rsid w:val="003F74F3"/>
    <w:rsid w:val="004005C9"/>
    <w:rsid w:val="004012FD"/>
    <w:rsid w:val="00401D50"/>
    <w:rsid w:val="00401D6E"/>
    <w:rsid w:val="004034F4"/>
    <w:rsid w:val="00405306"/>
    <w:rsid w:val="004067E4"/>
    <w:rsid w:val="004078C1"/>
    <w:rsid w:val="00413D65"/>
    <w:rsid w:val="00417640"/>
    <w:rsid w:val="00417A59"/>
    <w:rsid w:val="00420B11"/>
    <w:rsid w:val="00421B64"/>
    <w:rsid w:val="004226D4"/>
    <w:rsid w:val="0042345D"/>
    <w:rsid w:val="004248A3"/>
    <w:rsid w:val="00425400"/>
    <w:rsid w:val="00426F63"/>
    <w:rsid w:val="00427F7B"/>
    <w:rsid w:val="0043139E"/>
    <w:rsid w:val="00431986"/>
    <w:rsid w:val="00435AE9"/>
    <w:rsid w:val="004361E2"/>
    <w:rsid w:val="00437FE2"/>
    <w:rsid w:val="00441622"/>
    <w:rsid w:val="00442C02"/>
    <w:rsid w:val="00442D1C"/>
    <w:rsid w:val="0044334C"/>
    <w:rsid w:val="0044352C"/>
    <w:rsid w:val="00445D9F"/>
    <w:rsid w:val="00446F16"/>
    <w:rsid w:val="00447738"/>
    <w:rsid w:val="00447A6C"/>
    <w:rsid w:val="0045064D"/>
    <w:rsid w:val="004514B0"/>
    <w:rsid w:val="00452C4B"/>
    <w:rsid w:val="00456502"/>
    <w:rsid w:val="00461A1D"/>
    <w:rsid w:val="0046369D"/>
    <w:rsid w:val="0046507D"/>
    <w:rsid w:val="00466447"/>
    <w:rsid w:val="00470B88"/>
    <w:rsid w:val="004724C6"/>
    <w:rsid w:val="004726D4"/>
    <w:rsid w:val="00473CA8"/>
    <w:rsid w:val="004759AC"/>
    <w:rsid w:val="004774BF"/>
    <w:rsid w:val="00482108"/>
    <w:rsid w:val="00484828"/>
    <w:rsid w:val="00487430"/>
    <w:rsid w:val="0048764C"/>
    <w:rsid w:val="0049588F"/>
    <w:rsid w:val="00496752"/>
    <w:rsid w:val="004A632F"/>
    <w:rsid w:val="004B0F01"/>
    <w:rsid w:val="004B1694"/>
    <w:rsid w:val="004B2CC2"/>
    <w:rsid w:val="004B4D3B"/>
    <w:rsid w:val="004B5042"/>
    <w:rsid w:val="004B63B8"/>
    <w:rsid w:val="004C0620"/>
    <w:rsid w:val="004C136E"/>
    <w:rsid w:val="004C27D4"/>
    <w:rsid w:val="004C3076"/>
    <w:rsid w:val="004C313D"/>
    <w:rsid w:val="004C48DC"/>
    <w:rsid w:val="004C628C"/>
    <w:rsid w:val="004C73FE"/>
    <w:rsid w:val="004D0431"/>
    <w:rsid w:val="004D0D6C"/>
    <w:rsid w:val="004D231D"/>
    <w:rsid w:val="004D68DB"/>
    <w:rsid w:val="004D72CA"/>
    <w:rsid w:val="004D7412"/>
    <w:rsid w:val="004D7449"/>
    <w:rsid w:val="004E00DB"/>
    <w:rsid w:val="004E0247"/>
    <w:rsid w:val="004E0960"/>
    <w:rsid w:val="004E1563"/>
    <w:rsid w:val="004E24FD"/>
    <w:rsid w:val="004E2E9C"/>
    <w:rsid w:val="004E3D0F"/>
    <w:rsid w:val="004E4826"/>
    <w:rsid w:val="004E48AF"/>
    <w:rsid w:val="004E50EE"/>
    <w:rsid w:val="004E75D4"/>
    <w:rsid w:val="004E7CE2"/>
    <w:rsid w:val="004F03B4"/>
    <w:rsid w:val="004F18CA"/>
    <w:rsid w:val="004F2FBA"/>
    <w:rsid w:val="004F31D1"/>
    <w:rsid w:val="004F3492"/>
    <w:rsid w:val="004F357D"/>
    <w:rsid w:val="004F38A5"/>
    <w:rsid w:val="00500FFA"/>
    <w:rsid w:val="00504890"/>
    <w:rsid w:val="00505E4A"/>
    <w:rsid w:val="00506B59"/>
    <w:rsid w:val="005071C9"/>
    <w:rsid w:val="0050783C"/>
    <w:rsid w:val="00507FF0"/>
    <w:rsid w:val="005101E9"/>
    <w:rsid w:val="00510BEE"/>
    <w:rsid w:val="005123CB"/>
    <w:rsid w:val="00512564"/>
    <w:rsid w:val="00512BB4"/>
    <w:rsid w:val="00515A83"/>
    <w:rsid w:val="00520C8A"/>
    <w:rsid w:val="00521972"/>
    <w:rsid w:val="00522266"/>
    <w:rsid w:val="00522BD9"/>
    <w:rsid w:val="00524F71"/>
    <w:rsid w:val="005274A1"/>
    <w:rsid w:val="00530335"/>
    <w:rsid w:val="00530FF8"/>
    <w:rsid w:val="005331FC"/>
    <w:rsid w:val="00535101"/>
    <w:rsid w:val="005378CC"/>
    <w:rsid w:val="005411A5"/>
    <w:rsid w:val="0054239E"/>
    <w:rsid w:val="0054463C"/>
    <w:rsid w:val="005453BA"/>
    <w:rsid w:val="005457DA"/>
    <w:rsid w:val="00545A20"/>
    <w:rsid w:val="00552F84"/>
    <w:rsid w:val="005544DE"/>
    <w:rsid w:val="0055558F"/>
    <w:rsid w:val="00555D5D"/>
    <w:rsid w:val="0055685A"/>
    <w:rsid w:val="00556989"/>
    <w:rsid w:val="00556CC4"/>
    <w:rsid w:val="005577FE"/>
    <w:rsid w:val="00560820"/>
    <w:rsid w:val="00564AC9"/>
    <w:rsid w:val="0056565D"/>
    <w:rsid w:val="00570312"/>
    <w:rsid w:val="00570D59"/>
    <w:rsid w:val="0057318C"/>
    <w:rsid w:val="00573BC5"/>
    <w:rsid w:val="00575FF6"/>
    <w:rsid w:val="005768C6"/>
    <w:rsid w:val="00582096"/>
    <w:rsid w:val="00585AEB"/>
    <w:rsid w:val="00586816"/>
    <w:rsid w:val="00586A9F"/>
    <w:rsid w:val="005876D6"/>
    <w:rsid w:val="00591C4B"/>
    <w:rsid w:val="005926A3"/>
    <w:rsid w:val="005949F8"/>
    <w:rsid w:val="00595249"/>
    <w:rsid w:val="00596B04"/>
    <w:rsid w:val="005A07C3"/>
    <w:rsid w:val="005A0FA4"/>
    <w:rsid w:val="005A1426"/>
    <w:rsid w:val="005A386B"/>
    <w:rsid w:val="005A6490"/>
    <w:rsid w:val="005B256C"/>
    <w:rsid w:val="005B316D"/>
    <w:rsid w:val="005B31D0"/>
    <w:rsid w:val="005B3AE5"/>
    <w:rsid w:val="005B4E8A"/>
    <w:rsid w:val="005C174B"/>
    <w:rsid w:val="005C1E0E"/>
    <w:rsid w:val="005C51B2"/>
    <w:rsid w:val="005C62FD"/>
    <w:rsid w:val="005C693F"/>
    <w:rsid w:val="005D3791"/>
    <w:rsid w:val="005D3D37"/>
    <w:rsid w:val="005D43B0"/>
    <w:rsid w:val="005D4B3C"/>
    <w:rsid w:val="005D566F"/>
    <w:rsid w:val="005D5CCC"/>
    <w:rsid w:val="005E0614"/>
    <w:rsid w:val="005E0EA2"/>
    <w:rsid w:val="005E2895"/>
    <w:rsid w:val="005E460F"/>
    <w:rsid w:val="005E6551"/>
    <w:rsid w:val="005E7DAF"/>
    <w:rsid w:val="005F001D"/>
    <w:rsid w:val="005F04E1"/>
    <w:rsid w:val="005F17F5"/>
    <w:rsid w:val="006001B3"/>
    <w:rsid w:val="00601131"/>
    <w:rsid w:val="00602B8A"/>
    <w:rsid w:val="00606060"/>
    <w:rsid w:val="00606655"/>
    <w:rsid w:val="00606C94"/>
    <w:rsid w:val="00606EF1"/>
    <w:rsid w:val="00607D7B"/>
    <w:rsid w:val="006110B8"/>
    <w:rsid w:val="006111E9"/>
    <w:rsid w:val="00615D6A"/>
    <w:rsid w:val="00616534"/>
    <w:rsid w:val="00620349"/>
    <w:rsid w:val="006206C4"/>
    <w:rsid w:val="00620786"/>
    <w:rsid w:val="00621EB2"/>
    <w:rsid w:val="006224CA"/>
    <w:rsid w:val="00624ABC"/>
    <w:rsid w:val="00630F28"/>
    <w:rsid w:val="00632297"/>
    <w:rsid w:val="00632497"/>
    <w:rsid w:val="00632DB0"/>
    <w:rsid w:val="00635605"/>
    <w:rsid w:val="00637634"/>
    <w:rsid w:val="0063765B"/>
    <w:rsid w:val="0064021E"/>
    <w:rsid w:val="00641AD4"/>
    <w:rsid w:val="00642A42"/>
    <w:rsid w:val="00645836"/>
    <w:rsid w:val="00645911"/>
    <w:rsid w:val="00646021"/>
    <w:rsid w:val="006466B9"/>
    <w:rsid w:val="00647311"/>
    <w:rsid w:val="00650C65"/>
    <w:rsid w:val="006514D1"/>
    <w:rsid w:val="00651E82"/>
    <w:rsid w:val="006520E4"/>
    <w:rsid w:val="0065226A"/>
    <w:rsid w:val="0065269B"/>
    <w:rsid w:val="0065400C"/>
    <w:rsid w:val="00662ED2"/>
    <w:rsid w:val="006631B6"/>
    <w:rsid w:val="006633D9"/>
    <w:rsid w:val="00663545"/>
    <w:rsid w:val="00663EAA"/>
    <w:rsid w:val="0066426F"/>
    <w:rsid w:val="00665FBE"/>
    <w:rsid w:val="00670B99"/>
    <w:rsid w:val="006710F2"/>
    <w:rsid w:val="00671435"/>
    <w:rsid w:val="006715E3"/>
    <w:rsid w:val="00671CB8"/>
    <w:rsid w:val="0067209B"/>
    <w:rsid w:val="006747B9"/>
    <w:rsid w:val="00674CEF"/>
    <w:rsid w:val="006751D1"/>
    <w:rsid w:val="00677775"/>
    <w:rsid w:val="00680AA4"/>
    <w:rsid w:val="006831F9"/>
    <w:rsid w:val="006842D0"/>
    <w:rsid w:val="00684562"/>
    <w:rsid w:val="0068461B"/>
    <w:rsid w:val="00684E36"/>
    <w:rsid w:val="00685DD2"/>
    <w:rsid w:val="00685F6C"/>
    <w:rsid w:val="006865CB"/>
    <w:rsid w:val="00686748"/>
    <w:rsid w:val="00686B15"/>
    <w:rsid w:val="0069013E"/>
    <w:rsid w:val="00690A1B"/>
    <w:rsid w:val="00691DD1"/>
    <w:rsid w:val="00694977"/>
    <w:rsid w:val="00694A89"/>
    <w:rsid w:val="00697A93"/>
    <w:rsid w:val="006A0E73"/>
    <w:rsid w:val="006A1168"/>
    <w:rsid w:val="006A15AC"/>
    <w:rsid w:val="006A1F12"/>
    <w:rsid w:val="006A220C"/>
    <w:rsid w:val="006A3E8A"/>
    <w:rsid w:val="006A6759"/>
    <w:rsid w:val="006A7D96"/>
    <w:rsid w:val="006B3164"/>
    <w:rsid w:val="006B3165"/>
    <w:rsid w:val="006B4D48"/>
    <w:rsid w:val="006B73BA"/>
    <w:rsid w:val="006B78BF"/>
    <w:rsid w:val="006C0682"/>
    <w:rsid w:val="006C22ED"/>
    <w:rsid w:val="006C61CD"/>
    <w:rsid w:val="006C6E94"/>
    <w:rsid w:val="006D1A37"/>
    <w:rsid w:val="006D3757"/>
    <w:rsid w:val="006D39CD"/>
    <w:rsid w:val="006D40F3"/>
    <w:rsid w:val="006D47AB"/>
    <w:rsid w:val="006D7870"/>
    <w:rsid w:val="006E11D6"/>
    <w:rsid w:val="006E2BF7"/>
    <w:rsid w:val="006E3226"/>
    <w:rsid w:val="006E36F6"/>
    <w:rsid w:val="006E4A1B"/>
    <w:rsid w:val="006E5A37"/>
    <w:rsid w:val="006F1AD3"/>
    <w:rsid w:val="006F37F7"/>
    <w:rsid w:val="006F3976"/>
    <w:rsid w:val="00700BD3"/>
    <w:rsid w:val="0070169A"/>
    <w:rsid w:val="00703AE7"/>
    <w:rsid w:val="00703BD6"/>
    <w:rsid w:val="0070485C"/>
    <w:rsid w:val="00704E51"/>
    <w:rsid w:val="007051BB"/>
    <w:rsid w:val="00707C9F"/>
    <w:rsid w:val="00710598"/>
    <w:rsid w:val="00712CFA"/>
    <w:rsid w:val="00716193"/>
    <w:rsid w:val="007225A1"/>
    <w:rsid w:val="007234C3"/>
    <w:rsid w:val="00725E84"/>
    <w:rsid w:val="00727696"/>
    <w:rsid w:val="00731C4F"/>
    <w:rsid w:val="00732D60"/>
    <w:rsid w:val="007332BA"/>
    <w:rsid w:val="00733847"/>
    <w:rsid w:val="00733EBB"/>
    <w:rsid w:val="007371A5"/>
    <w:rsid w:val="0074069E"/>
    <w:rsid w:val="007409BB"/>
    <w:rsid w:val="00742D6B"/>
    <w:rsid w:val="00743948"/>
    <w:rsid w:val="00744C2E"/>
    <w:rsid w:val="00746380"/>
    <w:rsid w:val="00746BBC"/>
    <w:rsid w:val="00746D25"/>
    <w:rsid w:val="00746E5C"/>
    <w:rsid w:val="007472A8"/>
    <w:rsid w:val="00747FB7"/>
    <w:rsid w:val="00750609"/>
    <w:rsid w:val="00751094"/>
    <w:rsid w:val="007512E5"/>
    <w:rsid w:val="00751AB0"/>
    <w:rsid w:val="00752A0A"/>
    <w:rsid w:val="00753456"/>
    <w:rsid w:val="00755A00"/>
    <w:rsid w:val="00760352"/>
    <w:rsid w:val="0076496C"/>
    <w:rsid w:val="00764A3B"/>
    <w:rsid w:val="00766FFD"/>
    <w:rsid w:val="00767709"/>
    <w:rsid w:val="00770E52"/>
    <w:rsid w:val="00771239"/>
    <w:rsid w:val="00772D0F"/>
    <w:rsid w:val="00773A21"/>
    <w:rsid w:val="00773E72"/>
    <w:rsid w:val="00774584"/>
    <w:rsid w:val="00774A47"/>
    <w:rsid w:val="00775C32"/>
    <w:rsid w:val="0077777D"/>
    <w:rsid w:val="00782381"/>
    <w:rsid w:val="00784B3F"/>
    <w:rsid w:val="00785406"/>
    <w:rsid w:val="007861BA"/>
    <w:rsid w:val="00786A83"/>
    <w:rsid w:val="007910EF"/>
    <w:rsid w:val="00791F89"/>
    <w:rsid w:val="00794578"/>
    <w:rsid w:val="0079574F"/>
    <w:rsid w:val="007957ED"/>
    <w:rsid w:val="007960B0"/>
    <w:rsid w:val="007A171A"/>
    <w:rsid w:val="007A2684"/>
    <w:rsid w:val="007A29B1"/>
    <w:rsid w:val="007A307C"/>
    <w:rsid w:val="007A3782"/>
    <w:rsid w:val="007A4AFD"/>
    <w:rsid w:val="007A6364"/>
    <w:rsid w:val="007B1964"/>
    <w:rsid w:val="007B1BD6"/>
    <w:rsid w:val="007B2462"/>
    <w:rsid w:val="007B3657"/>
    <w:rsid w:val="007B3DB9"/>
    <w:rsid w:val="007B642D"/>
    <w:rsid w:val="007B6BF1"/>
    <w:rsid w:val="007C35E6"/>
    <w:rsid w:val="007C531D"/>
    <w:rsid w:val="007C75D8"/>
    <w:rsid w:val="007D16DC"/>
    <w:rsid w:val="007D30B2"/>
    <w:rsid w:val="007D3EF2"/>
    <w:rsid w:val="007D4AD1"/>
    <w:rsid w:val="007D4D6A"/>
    <w:rsid w:val="007D668E"/>
    <w:rsid w:val="007D685F"/>
    <w:rsid w:val="007D7AF0"/>
    <w:rsid w:val="007E01FB"/>
    <w:rsid w:val="007E040A"/>
    <w:rsid w:val="007E4F69"/>
    <w:rsid w:val="007E6F8D"/>
    <w:rsid w:val="007E70B2"/>
    <w:rsid w:val="007F310F"/>
    <w:rsid w:val="007F342A"/>
    <w:rsid w:val="007F3E65"/>
    <w:rsid w:val="007F4013"/>
    <w:rsid w:val="00800568"/>
    <w:rsid w:val="00800ED9"/>
    <w:rsid w:val="00803096"/>
    <w:rsid w:val="00803233"/>
    <w:rsid w:val="008035A9"/>
    <w:rsid w:val="0080439D"/>
    <w:rsid w:val="008054CA"/>
    <w:rsid w:val="00806928"/>
    <w:rsid w:val="00806CB9"/>
    <w:rsid w:val="00810C04"/>
    <w:rsid w:val="008124DE"/>
    <w:rsid w:val="00815AC9"/>
    <w:rsid w:val="0082022D"/>
    <w:rsid w:val="00822920"/>
    <w:rsid w:val="008241BF"/>
    <w:rsid w:val="00824720"/>
    <w:rsid w:val="00824BFD"/>
    <w:rsid w:val="008279BD"/>
    <w:rsid w:val="00830A1A"/>
    <w:rsid w:val="00832AB0"/>
    <w:rsid w:val="008339DB"/>
    <w:rsid w:val="00834778"/>
    <w:rsid w:val="00834D48"/>
    <w:rsid w:val="00834DE5"/>
    <w:rsid w:val="00834F4A"/>
    <w:rsid w:val="0084128C"/>
    <w:rsid w:val="008416E6"/>
    <w:rsid w:val="008423C0"/>
    <w:rsid w:val="00843B47"/>
    <w:rsid w:val="00845BA4"/>
    <w:rsid w:val="00846378"/>
    <w:rsid w:val="008470DE"/>
    <w:rsid w:val="00847E5B"/>
    <w:rsid w:val="008503F6"/>
    <w:rsid w:val="008520E0"/>
    <w:rsid w:val="008575C4"/>
    <w:rsid w:val="008605EA"/>
    <w:rsid w:val="008635B0"/>
    <w:rsid w:val="008638F8"/>
    <w:rsid w:val="008662D7"/>
    <w:rsid w:val="00871CB1"/>
    <w:rsid w:val="00872797"/>
    <w:rsid w:val="0087384B"/>
    <w:rsid w:val="00873D32"/>
    <w:rsid w:val="0087692C"/>
    <w:rsid w:val="00877ECA"/>
    <w:rsid w:val="00882097"/>
    <w:rsid w:val="008830D4"/>
    <w:rsid w:val="00883934"/>
    <w:rsid w:val="00884D4B"/>
    <w:rsid w:val="00887505"/>
    <w:rsid w:val="00887981"/>
    <w:rsid w:val="00887D18"/>
    <w:rsid w:val="00890A00"/>
    <w:rsid w:val="00891916"/>
    <w:rsid w:val="0089219E"/>
    <w:rsid w:val="008930AF"/>
    <w:rsid w:val="00893FD3"/>
    <w:rsid w:val="008953F5"/>
    <w:rsid w:val="00896DAA"/>
    <w:rsid w:val="008A0ABC"/>
    <w:rsid w:val="008A1A72"/>
    <w:rsid w:val="008A3641"/>
    <w:rsid w:val="008A4DF5"/>
    <w:rsid w:val="008A4E27"/>
    <w:rsid w:val="008A6390"/>
    <w:rsid w:val="008A7146"/>
    <w:rsid w:val="008A748F"/>
    <w:rsid w:val="008B140F"/>
    <w:rsid w:val="008B25E3"/>
    <w:rsid w:val="008C09CB"/>
    <w:rsid w:val="008C2A82"/>
    <w:rsid w:val="008C40F2"/>
    <w:rsid w:val="008C47EA"/>
    <w:rsid w:val="008D04EC"/>
    <w:rsid w:val="008D0C40"/>
    <w:rsid w:val="008D1A3D"/>
    <w:rsid w:val="008D1DC0"/>
    <w:rsid w:val="008D50EB"/>
    <w:rsid w:val="008D60F3"/>
    <w:rsid w:val="008E1F1C"/>
    <w:rsid w:val="008E2B00"/>
    <w:rsid w:val="008E582A"/>
    <w:rsid w:val="008E7A08"/>
    <w:rsid w:val="008E7BFE"/>
    <w:rsid w:val="008F5438"/>
    <w:rsid w:val="008F6728"/>
    <w:rsid w:val="009002DA"/>
    <w:rsid w:val="0090086E"/>
    <w:rsid w:val="00904899"/>
    <w:rsid w:val="00910151"/>
    <w:rsid w:val="009125B0"/>
    <w:rsid w:val="00913898"/>
    <w:rsid w:val="009149B1"/>
    <w:rsid w:val="00914E73"/>
    <w:rsid w:val="00915AEB"/>
    <w:rsid w:val="009175A4"/>
    <w:rsid w:val="0092143E"/>
    <w:rsid w:val="0092287A"/>
    <w:rsid w:val="009272C8"/>
    <w:rsid w:val="00932613"/>
    <w:rsid w:val="009342BE"/>
    <w:rsid w:val="00934AA1"/>
    <w:rsid w:val="00936FCA"/>
    <w:rsid w:val="00937917"/>
    <w:rsid w:val="0094361C"/>
    <w:rsid w:val="0094641C"/>
    <w:rsid w:val="009502E5"/>
    <w:rsid w:val="00950A8A"/>
    <w:rsid w:val="0095187D"/>
    <w:rsid w:val="009524E7"/>
    <w:rsid w:val="00953DEB"/>
    <w:rsid w:val="0095528A"/>
    <w:rsid w:val="0095576C"/>
    <w:rsid w:val="00960209"/>
    <w:rsid w:val="00960C35"/>
    <w:rsid w:val="0096143E"/>
    <w:rsid w:val="00961D4D"/>
    <w:rsid w:val="00962433"/>
    <w:rsid w:val="00962A6D"/>
    <w:rsid w:val="00962D4C"/>
    <w:rsid w:val="00963A41"/>
    <w:rsid w:val="00965901"/>
    <w:rsid w:val="00966435"/>
    <w:rsid w:val="00966A6D"/>
    <w:rsid w:val="00967792"/>
    <w:rsid w:val="00967B34"/>
    <w:rsid w:val="00967D88"/>
    <w:rsid w:val="00967FFE"/>
    <w:rsid w:val="00970715"/>
    <w:rsid w:val="0097236F"/>
    <w:rsid w:val="00972EDF"/>
    <w:rsid w:val="00972EE2"/>
    <w:rsid w:val="00975C06"/>
    <w:rsid w:val="009761EE"/>
    <w:rsid w:val="009806B1"/>
    <w:rsid w:val="00982028"/>
    <w:rsid w:val="0098356C"/>
    <w:rsid w:val="0098374F"/>
    <w:rsid w:val="00985DA4"/>
    <w:rsid w:val="0098745D"/>
    <w:rsid w:val="0098791C"/>
    <w:rsid w:val="00987C33"/>
    <w:rsid w:val="00990D57"/>
    <w:rsid w:val="00991232"/>
    <w:rsid w:val="00992F3D"/>
    <w:rsid w:val="00994135"/>
    <w:rsid w:val="00994B38"/>
    <w:rsid w:val="00995C4C"/>
    <w:rsid w:val="00996A58"/>
    <w:rsid w:val="00996EB6"/>
    <w:rsid w:val="009A09D4"/>
    <w:rsid w:val="009A0B18"/>
    <w:rsid w:val="009A2264"/>
    <w:rsid w:val="009A3050"/>
    <w:rsid w:val="009A4A0A"/>
    <w:rsid w:val="009A5BF5"/>
    <w:rsid w:val="009A5EC0"/>
    <w:rsid w:val="009A63C8"/>
    <w:rsid w:val="009A67A1"/>
    <w:rsid w:val="009A7605"/>
    <w:rsid w:val="009B0289"/>
    <w:rsid w:val="009B0457"/>
    <w:rsid w:val="009B0822"/>
    <w:rsid w:val="009B0D09"/>
    <w:rsid w:val="009B161E"/>
    <w:rsid w:val="009B4699"/>
    <w:rsid w:val="009B6279"/>
    <w:rsid w:val="009C1361"/>
    <w:rsid w:val="009C2F40"/>
    <w:rsid w:val="009C30EE"/>
    <w:rsid w:val="009C3E85"/>
    <w:rsid w:val="009C3F51"/>
    <w:rsid w:val="009C453A"/>
    <w:rsid w:val="009C561B"/>
    <w:rsid w:val="009C57A1"/>
    <w:rsid w:val="009C6774"/>
    <w:rsid w:val="009D2412"/>
    <w:rsid w:val="009D2BA0"/>
    <w:rsid w:val="009D306A"/>
    <w:rsid w:val="009D439C"/>
    <w:rsid w:val="009D451C"/>
    <w:rsid w:val="009D5902"/>
    <w:rsid w:val="009D7D98"/>
    <w:rsid w:val="009E2A3B"/>
    <w:rsid w:val="009E2F0A"/>
    <w:rsid w:val="009E5535"/>
    <w:rsid w:val="009E65A4"/>
    <w:rsid w:val="009E7685"/>
    <w:rsid w:val="009F1074"/>
    <w:rsid w:val="009F3D74"/>
    <w:rsid w:val="009F4AEB"/>
    <w:rsid w:val="009F6D01"/>
    <w:rsid w:val="00A0081E"/>
    <w:rsid w:val="00A01C27"/>
    <w:rsid w:val="00A01C9D"/>
    <w:rsid w:val="00A02000"/>
    <w:rsid w:val="00A03F28"/>
    <w:rsid w:val="00A0449F"/>
    <w:rsid w:val="00A04DA8"/>
    <w:rsid w:val="00A05DF4"/>
    <w:rsid w:val="00A05FCC"/>
    <w:rsid w:val="00A079B7"/>
    <w:rsid w:val="00A10724"/>
    <w:rsid w:val="00A10B43"/>
    <w:rsid w:val="00A10F20"/>
    <w:rsid w:val="00A11BDD"/>
    <w:rsid w:val="00A11C67"/>
    <w:rsid w:val="00A1518A"/>
    <w:rsid w:val="00A162C6"/>
    <w:rsid w:val="00A225EE"/>
    <w:rsid w:val="00A237D2"/>
    <w:rsid w:val="00A24F34"/>
    <w:rsid w:val="00A259FF"/>
    <w:rsid w:val="00A25B7F"/>
    <w:rsid w:val="00A30A26"/>
    <w:rsid w:val="00A31738"/>
    <w:rsid w:val="00A32A3B"/>
    <w:rsid w:val="00A355F3"/>
    <w:rsid w:val="00A37269"/>
    <w:rsid w:val="00A405E6"/>
    <w:rsid w:val="00A421D6"/>
    <w:rsid w:val="00A4233B"/>
    <w:rsid w:val="00A426DB"/>
    <w:rsid w:val="00A43071"/>
    <w:rsid w:val="00A43881"/>
    <w:rsid w:val="00A43A99"/>
    <w:rsid w:val="00A459F4"/>
    <w:rsid w:val="00A47ACB"/>
    <w:rsid w:val="00A500E7"/>
    <w:rsid w:val="00A5522D"/>
    <w:rsid w:val="00A570E5"/>
    <w:rsid w:val="00A57CB1"/>
    <w:rsid w:val="00A6010C"/>
    <w:rsid w:val="00A60BBD"/>
    <w:rsid w:val="00A61D44"/>
    <w:rsid w:val="00A62898"/>
    <w:rsid w:val="00A64BAA"/>
    <w:rsid w:val="00A65D4A"/>
    <w:rsid w:val="00A66494"/>
    <w:rsid w:val="00A67A9B"/>
    <w:rsid w:val="00A71BDC"/>
    <w:rsid w:val="00A727E3"/>
    <w:rsid w:val="00A73E73"/>
    <w:rsid w:val="00A75A03"/>
    <w:rsid w:val="00A76ACE"/>
    <w:rsid w:val="00A77CAD"/>
    <w:rsid w:val="00A80459"/>
    <w:rsid w:val="00A81466"/>
    <w:rsid w:val="00A81E67"/>
    <w:rsid w:val="00A82CF4"/>
    <w:rsid w:val="00A83B4E"/>
    <w:rsid w:val="00A9080F"/>
    <w:rsid w:val="00A92E83"/>
    <w:rsid w:val="00A9387D"/>
    <w:rsid w:val="00A93897"/>
    <w:rsid w:val="00A93908"/>
    <w:rsid w:val="00A96004"/>
    <w:rsid w:val="00AA0248"/>
    <w:rsid w:val="00AA0397"/>
    <w:rsid w:val="00AA3A0F"/>
    <w:rsid w:val="00AA3E12"/>
    <w:rsid w:val="00AA4743"/>
    <w:rsid w:val="00AA6EAB"/>
    <w:rsid w:val="00AA752F"/>
    <w:rsid w:val="00AB10BF"/>
    <w:rsid w:val="00AB1D9C"/>
    <w:rsid w:val="00AB3754"/>
    <w:rsid w:val="00AB567F"/>
    <w:rsid w:val="00AB6513"/>
    <w:rsid w:val="00AB7CF9"/>
    <w:rsid w:val="00AC15CF"/>
    <w:rsid w:val="00AC1ADE"/>
    <w:rsid w:val="00AC2289"/>
    <w:rsid w:val="00AC2A9C"/>
    <w:rsid w:val="00AC2B36"/>
    <w:rsid w:val="00AC45D1"/>
    <w:rsid w:val="00AC498F"/>
    <w:rsid w:val="00AC4EC4"/>
    <w:rsid w:val="00AC6A5F"/>
    <w:rsid w:val="00AC7213"/>
    <w:rsid w:val="00AC76F2"/>
    <w:rsid w:val="00AD0A81"/>
    <w:rsid w:val="00AD0A9E"/>
    <w:rsid w:val="00AD3581"/>
    <w:rsid w:val="00AD5BB2"/>
    <w:rsid w:val="00AD72C4"/>
    <w:rsid w:val="00AD7652"/>
    <w:rsid w:val="00AE1DC1"/>
    <w:rsid w:val="00AE2314"/>
    <w:rsid w:val="00AE2898"/>
    <w:rsid w:val="00AE2A8F"/>
    <w:rsid w:val="00AE5A09"/>
    <w:rsid w:val="00AE60E4"/>
    <w:rsid w:val="00AE61EB"/>
    <w:rsid w:val="00AE6282"/>
    <w:rsid w:val="00AF01F2"/>
    <w:rsid w:val="00AF1C0F"/>
    <w:rsid w:val="00AF3F62"/>
    <w:rsid w:val="00AF651A"/>
    <w:rsid w:val="00AF68A5"/>
    <w:rsid w:val="00AF7B5D"/>
    <w:rsid w:val="00B0057A"/>
    <w:rsid w:val="00B02E34"/>
    <w:rsid w:val="00B04B66"/>
    <w:rsid w:val="00B07D0B"/>
    <w:rsid w:val="00B1056C"/>
    <w:rsid w:val="00B10826"/>
    <w:rsid w:val="00B13088"/>
    <w:rsid w:val="00B1355E"/>
    <w:rsid w:val="00B14509"/>
    <w:rsid w:val="00B14D2F"/>
    <w:rsid w:val="00B206EB"/>
    <w:rsid w:val="00B21E1E"/>
    <w:rsid w:val="00B226BA"/>
    <w:rsid w:val="00B249ED"/>
    <w:rsid w:val="00B24A11"/>
    <w:rsid w:val="00B24D72"/>
    <w:rsid w:val="00B24EB9"/>
    <w:rsid w:val="00B2617D"/>
    <w:rsid w:val="00B26AB2"/>
    <w:rsid w:val="00B27391"/>
    <w:rsid w:val="00B279F8"/>
    <w:rsid w:val="00B30AFE"/>
    <w:rsid w:val="00B30C1E"/>
    <w:rsid w:val="00B34204"/>
    <w:rsid w:val="00B36AB1"/>
    <w:rsid w:val="00B37640"/>
    <w:rsid w:val="00B37FD7"/>
    <w:rsid w:val="00B4072D"/>
    <w:rsid w:val="00B41410"/>
    <w:rsid w:val="00B414CE"/>
    <w:rsid w:val="00B419C6"/>
    <w:rsid w:val="00B41A6D"/>
    <w:rsid w:val="00B4314C"/>
    <w:rsid w:val="00B450D8"/>
    <w:rsid w:val="00B463C8"/>
    <w:rsid w:val="00B50CA1"/>
    <w:rsid w:val="00B51CC9"/>
    <w:rsid w:val="00B52B29"/>
    <w:rsid w:val="00B52D61"/>
    <w:rsid w:val="00B54E0A"/>
    <w:rsid w:val="00B5654B"/>
    <w:rsid w:val="00B57341"/>
    <w:rsid w:val="00B62085"/>
    <w:rsid w:val="00B62DD1"/>
    <w:rsid w:val="00B630E6"/>
    <w:rsid w:val="00B64EE7"/>
    <w:rsid w:val="00B65F19"/>
    <w:rsid w:val="00B67B09"/>
    <w:rsid w:val="00B71E0A"/>
    <w:rsid w:val="00B731E9"/>
    <w:rsid w:val="00B74532"/>
    <w:rsid w:val="00B764D3"/>
    <w:rsid w:val="00B77BA5"/>
    <w:rsid w:val="00B805B4"/>
    <w:rsid w:val="00B81CFE"/>
    <w:rsid w:val="00B84C8B"/>
    <w:rsid w:val="00B852D6"/>
    <w:rsid w:val="00B86D8E"/>
    <w:rsid w:val="00B87195"/>
    <w:rsid w:val="00B87475"/>
    <w:rsid w:val="00B90374"/>
    <w:rsid w:val="00B91849"/>
    <w:rsid w:val="00B92B27"/>
    <w:rsid w:val="00B93AE1"/>
    <w:rsid w:val="00B947EA"/>
    <w:rsid w:val="00B968BB"/>
    <w:rsid w:val="00BA3225"/>
    <w:rsid w:val="00BA7C3D"/>
    <w:rsid w:val="00BB1BB5"/>
    <w:rsid w:val="00BB2B5C"/>
    <w:rsid w:val="00BB32BF"/>
    <w:rsid w:val="00BB3922"/>
    <w:rsid w:val="00BB3E2E"/>
    <w:rsid w:val="00BB4393"/>
    <w:rsid w:val="00BB4DD1"/>
    <w:rsid w:val="00BB5EEB"/>
    <w:rsid w:val="00BB6410"/>
    <w:rsid w:val="00BB6FD2"/>
    <w:rsid w:val="00BB6FE1"/>
    <w:rsid w:val="00BB7BA3"/>
    <w:rsid w:val="00BB7D23"/>
    <w:rsid w:val="00BB7E2A"/>
    <w:rsid w:val="00BC0E4B"/>
    <w:rsid w:val="00BC13AC"/>
    <w:rsid w:val="00BC2319"/>
    <w:rsid w:val="00BC5AB1"/>
    <w:rsid w:val="00BC61A8"/>
    <w:rsid w:val="00BC61F8"/>
    <w:rsid w:val="00BD0173"/>
    <w:rsid w:val="00BD10BF"/>
    <w:rsid w:val="00BD16F1"/>
    <w:rsid w:val="00BD19A7"/>
    <w:rsid w:val="00BD2DB5"/>
    <w:rsid w:val="00BD4E36"/>
    <w:rsid w:val="00BD4E9E"/>
    <w:rsid w:val="00BD4EB2"/>
    <w:rsid w:val="00BD543F"/>
    <w:rsid w:val="00BD58B5"/>
    <w:rsid w:val="00BD6CE8"/>
    <w:rsid w:val="00BD6E83"/>
    <w:rsid w:val="00BD721B"/>
    <w:rsid w:val="00BE1BA5"/>
    <w:rsid w:val="00BE5595"/>
    <w:rsid w:val="00BE5954"/>
    <w:rsid w:val="00BE6AF8"/>
    <w:rsid w:val="00BE7069"/>
    <w:rsid w:val="00BE780A"/>
    <w:rsid w:val="00BF1DF0"/>
    <w:rsid w:val="00BF347A"/>
    <w:rsid w:val="00BF3E16"/>
    <w:rsid w:val="00BF551B"/>
    <w:rsid w:val="00BF5CE0"/>
    <w:rsid w:val="00BF6BB8"/>
    <w:rsid w:val="00BF7FA4"/>
    <w:rsid w:val="00C0085D"/>
    <w:rsid w:val="00C01927"/>
    <w:rsid w:val="00C02942"/>
    <w:rsid w:val="00C04640"/>
    <w:rsid w:val="00C0536F"/>
    <w:rsid w:val="00C06B87"/>
    <w:rsid w:val="00C06D05"/>
    <w:rsid w:val="00C12AAB"/>
    <w:rsid w:val="00C14F2A"/>
    <w:rsid w:val="00C165FF"/>
    <w:rsid w:val="00C17E4F"/>
    <w:rsid w:val="00C2068A"/>
    <w:rsid w:val="00C20E52"/>
    <w:rsid w:val="00C2323D"/>
    <w:rsid w:val="00C23DC6"/>
    <w:rsid w:val="00C30DB7"/>
    <w:rsid w:val="00C31AC5"/>
    <w:rsid w:val="00C35280"/>
    <w:rsid w:val="00C4357D"/>
    <w:rsid w:val="00C45ED6"/>
    <w:rsid w:val="00C462EC"/>
    <w:rsid w:val="00C4730A"/>
    <w:rsid w:val="00C526F4"/>
    <w:rsid w:val="00C55A25"/>
    <w:rsid w:val="00C56CEF"/>
    <w:rsid w:val="00C60471"/>
    <w:rsid w:val="00C61A4E"/>
    <w:rsid w:val="00C63DCB"/>
    <w:rsid w:val="00C64947"/>
    <w:rsid w:val="00C6525E"/>
    <w:rsid w:val="00C65856"/>
    <w:rsid w:val="00C67A90"/>
    <w:rsid w:val="00C71CAA"/>
    <w:rsid w:val="00C735C7"/>
    <w:rsid w:val="00C74057"/>
    <w:rsid w:val="00C745CB"/>
    <w:rsid w:val="00C74EE5"/>
    <w:rsid w:val="00C75779"/>
    <w:rsid w:val="00C7616D"/>
    <w:rsid w:val="00C80625"/>
    <w:rsid w:val="00C825C7"/>
    <w:rsid w:val="00C835DC"/>
    <w:rsid w:val="00C8530B"/>
    <w:rsid w:val="00C85339"/>
    <w:rsid w:val="00C86476"/>
    <w:rsid w:val="00C90DC9"/>
    <w:rsid w:val="00C935AC"/>
    <w:rsid w:val="00C95996"/>
    <w:rsid w:val="00C95BA7"/>
    <w:rsid w:val="00C95C81"/>
    <w:rsid w:val="00CA4CF0"/>
    <w:rsid w:val="00CA6B89"/>
    <w:rsid w:val="00CA7BB7"/>
    <w:rsid w:val="00CB1D1F"/>
    <w:rsid w:val="00CB3CF7"/>
    <w:rsid w:val="00CB5905"/>
    <w:rsid w:val="00CB7608"/>
    <w:rsid w:val="00CB7A4C"/>
    <w:rsid w:val="00CC056E"/>
    <w:rsid w:val="00CC0CA8"/>
    <w:rsid w:val="00CC107D"/>
    <w:rsid w:val="00CC2B58"/>
    <w:rsid w:val="00CC2BA5"/>
    <w:rsid w:val="00CC3817"/>
    <w:rsid w:val="00CC460B"/>
    <w:rsid w:val="00CC482D"/>
    <w:rsid w:val="00CC581B"/>
    <w:rsid w:val="00CC5E02"/>
    <w:rsid w:val="00CC5F42"/>
    <w:rsid w:val="00CC65FA"/>
    <w:rsid w:val="00CD0FFA"/>
    <w:rsid w:val="00CD11A1"/>
    <w:rsid w:val="00CD48BA"/>
    <w:rsid w:val="00CD51A9"/>
    <w:rsid w:val="00CE2327"/>
    <w:rsid w:val="00CE2A2C"/>
    <w:rsid w:val="00CE5A81"/>
    <w:rsid w:val="00CE7CA7"/>
    <w:rsid w:val="00CF3544"/>
    <w:rsid w:val="00CF35D2"/>
    <w:rsid w:val="00CF4B22"/>
    <w:rsid w:val="00CF564B"/>
    <w:rsid w:val="00CF6C43"/>
    <w:rsid w:val="00D00803"/>
    <w:rsid w:val="00D01B60"/>
    <w:rsid w:val="00D028A1"/>
    <w:rsid w:val="00D05216"/>
    <w:rsid w:val="00D11E51"/>
    <w:rsid w:val="00D1219E"/>
    <w:rsid w:val="00D138F4"/>
    <w:rsid w:val="00D1537F"/>
    <w:rsid w:val="00D1683F"/>
    <w:rsid w:val="00D16BAA"/>
    <w:rsid w:val="00D22481"/>
    <w:rsid w:val="00D229C2"/>
    <w:rsid w:val="00D25F26"/>
    <w:rsid w:val="00D27D49"/>
    <w:rsid w:val="00D304D8"/>
    <w:rsid w:val="00D31029"/>
    <w:rsid w:val="00D3222D"/>
    <w:rsid w:val="00D32C45"/>
    <w:rsid w:val="00D33D0B"/>
    <w:rsid w:val="00D34F9C"/>
    <w:rsid w:val="00D353F5"/>
    <w:rsid w:val="00D35635"/>
    <w:rsid w:val="00D36F6D"/>
    <w:rsid w:val="00D40011"/>
    <w:rsid w:val="00D44D7F"/>
    <w:rsid w:val="00D45BA5"/>
    <w:rsid w:val="00D47FA5"/>
    <w:rsid w:val="00D5016C"/>
    <w:rsid w:val="00D506C9"/>
    <w:rsid w:val="00D50AE1"/>
    <w:rsid w:val="00D51BDE"/>
    <w:rsid w:val="00D5211F"/>
    <w:rsid w:val="00D5599D"/>
    <w:rsid w:val="00D55C3D"/>
    <w:rsid w:val="00D57090"/>
    <w:rsid w:val="00D57316"/>
    <w:rsid w:val="00D60C39"/>
    <w:rsid w:val="00D61163"/>
    <w:rsid w:val="00D62631"/>
    <w:rsid w:val="00D63DD6"/>
    <w:rsid w:val="00D66E6F"/>
    <w:rsid w:val="00D73694"/>
    <w:rsid w:val="00D75C3B"/>
    <w:rsid w:val="00D75D13"/>
    <w:rsid w:val="00D7630F"/>
    <w:rsid w:val="00D76472"/>
    <w:rsid w:val="00D7795C"/>
    <w:rsid w:val="00D77A9D"/>
    <w:rsid w:val="00D77E1C"/>
    <w:rsid w:val="00D81AEB"/>
    <w:rsid w:val="00D840EE"/>
    <w:rsid w:val="00D8453D"/>
    <w:rsid w:val="00D850EA"/>
    <w:rsid w:val="00D85E5A"/>
    <w:rsid w:val="00D87B79"/>
    <w:rsid w:val="00D87C98"/>
    <w:rsid w:val="00D903B1"/>
    <w:rsid w:val="00D91C5F"/>
    <w:rsid w:val="00D94B48"/>
    <w:rsid w:val="00D956EC"/>
    <w:rsid w:val="00D962AE"/>
    <w:rsid w:val="00DA0CC1"/>
    <w:rsid w:val="00DA205C"/>
    <w:rsid w:val="00DA3611"/>
    <w:rsid w:val="00DA3A9D"/>
    <w:rsid w:val="00DA3F4A"/>
    <w:rsid w:val="00DA488E"/>
    <w:rsid w:val="00DA7DD5"/>
    <w:rsid w:val="00DB02A2"/>
    <w:rsid w:val="00DB2995"/>
    <w:rsid w:val="00DB3CCF"/>
    <w:rsid w:val="00DB3DE3"/>
    <w:rsid w:val="00DB4CAD"/>
    <w:rsid w:val="00DB6C34"/>
    <w:rsid w:val="00DB6F3C"/>
    <w:rsid w:val="00DB7215"/>
    <w:rsid w:val="00DC073F"/>
    <w:rsid w:val="00DC1EAD"/>
    <w:rsid w:val="00DC1FDB"/>
    <w:rsid w:val="00DC2CDF"/>
    <w:rsid w:val="00DC2F27"/>
    <w:rsid w:val="00DC45D4"/>
    <w:rsid w:val="00DC516C"/>
    <w:rsid w:val="00DC6B1C"/>
    <w:rsid w:val="00DC711F"/>
    <w:rsid w:val="00DD0422"/>
    <w:rsid w:val="00DD2A59"/>
    <w:rsid w:val="00DD560C"/>
    <w:rsid w:val="00DD611F"/>
    <w:rsid w:val="00DD6F8D"/>
    <w:rsid w:val="00DD75AA"/>
    <w:rsid w:val="00DD781C"/>
    <w:rsid w:val="00DD7E88"/>
    <w:rsid w:val="00DE04F9"/>
    <w:rsid w:val="00DE1E27"/>
    <w:rsid w:val="00DE2610"/>
    <w:rsid w:val="00DE2CE9"/>
    <w:rsid w:val="00DE4B25"/>
    <w:rsid w:val="00DE7A3B"/>
    <w:rsid w:val="00DF140D"/>
    <w:rsid w:val="00DF5C99"/>
    <w:rsid w:val="00DF641E"/>
    <w:rsid w:val="00DF730F"/>
    <w:rsid w:val="00DF776B"/>
    <w:rsid w:val="00DF7EE8"/>
    <w:rsid w:val="00E02268"/>
    <w:rsid w:val="00E02731"/>
    <w:rsid w:val="00E071DA"/>
    <w:rsid w:val="00E12DF1"/>
    <w:rsid w:val="00E13119"/>
    <w:rsid w:val="00E145A3"/>
    <w:rsid w:val="00E1598A"/>
    <w:rsid w:val="00E16FBB"/>
    <w:rsid w:val="00E178C0"/>
    <w:rsid w:val="00E217FF"/>
    <w:rsid w:val="00E22A94"/>
    <w:rsid w:val="00E22B3A"/>
    <w:rsid w:val="00E23031"/>
    <w:rsid w:val="00E2448D"/>
    <w:rsid w:val="00E24E98"/>
    <w:rsid w:val="00E25398"/>
    <w:rsid w:val="00E2622E"/>
    <w:rsid w:val="00E26492"/>
    <w:rsid w:val="00E322A0"/>
    <w:rsid w:val="00E33367"/>
    <w:rsid w:val="00E35607"/>
    <w:rsid w:val="00E3721D"/>
    <w:rsid w:val="00E40455"/>
    <w:rsid w:val="00E44720"/>
    <w:rsid w:val="00E4554A"/>
    <w:rsid w:val="00E45F5E"/>
    <w:rsid w:val="00E46B50"/>
    <w:rsid w:val="00E517C9"/>
    <w:rsid w:val="00E519B5"/>
    <w:rsid w:val="00E55434"/>
    <w:rsid w:val="00E5694F"/>
    <w:rsid w:val="00E569ED"/>
    <w:rsid w:val="00E57DB6"/>
    <w:rsid w:val="00E6161E"/>
    <w:rsid w:val="00E64A46"/>
    <w:rsid w:val="00E667B3"/>
    <w:rsid w:val="00E67472"/>
    <w:rsid w:val="00E67802"/>
    <w:rsid w:val="00E70ED4"/>
    <w:rsid w:val="00E72963"/>
    <w:rsid w:val="00E72981"/>
    <w:rsid w:val="00E73ECF"/>
    <w:rsid w:val="00E756C8"/>
    <w:rsid w:val="00E757CD"/>
    <w:rsid w:val="00E75F42"/>
    <w:rsid w:val="00E81DEA"/>
    <w:rsid w:val="00E82522"/>
    <w:rsid w:val="00E8330D"/>
    <w:rsid w:val="00E83E3E"/>
    <w:rsid w:val="00E84D8E"/>
    <w:rsid w:val="00E8736F"/>
    <w:rsid w:val="00E90334"/>
    <w:rsid w:val="00E95029"/>
    <w:rsid w:val="00E9601C"/>
    <w:rsid w:val="00E965C9"/>
    <w:rsid w:val="00E974B5"/>
    <w:rsid w:val="00E97BB5"/>
    <w:rsid w:val="00EA11A8"/>
    <w:rsid w:val="00EA1B5F"/>
    <w:rsid w:val="00EA2376"/>
    <w:rsid w:val="00EA2911"/>
    <w:rsid w:val="00EA2C40"/>
    <w:rsid w:val="00EA3B10"/>
    <w:rsid w:val="00EA5676"/>
    <w:rsid w:val="00EA6166"/>
    <w:rsid w:val="00EA6D2A"/>
    <w:rsid w:val="00EA7AA9"/>
    <w:rsid w:val="00EB0248"/>
    <w:rsid w:val="00EB197C"/>
    <w:rsid w:val="00EB2395"/>
    <w:rsid w:val="00EB2660"/>
    <w:rsid w:val="00EB2B5C"/>
    <w:rsid w:val="00EB390A"/>
    <w:rsid w:val="00EB50B7"/>
    <w:rsid w:val="00EB75DE"/>
    <w:rsid w:val="00EC2017"/>
    <w:rsid w:val="00EC2914"/>
    <w:rsid w:val="00EC3C16"/>
    <w:rsid w:val="00EC5012"/>
    <w:rsid w:val="00ED0019"/>
    <w:rsid w:val="00ED4A83"/>
    <w:rsid w:val="00ED5116"/>
    <w:rsid w:val="00ED6F3E"/>
    <w:rsid w:val="00EE29D6"/>
    <w:rsid w:val="00EE2D2E"/>
    <w:rsid w:val="00EE7584"/>
    <w:rsid w:val="00EE79E8"/>
    <w:rsid w:val="00EF14FA"/>
    <w:rsid w:val="00EF2426"/>
    <w:rsid w:val="00EF2E5B"/>
    <w:rsid w:val="00EF31E2"/>
    <w:rsid w:val="00EF47B0"/>
    <w:rsid w:val="00EF4BD0"/>
    <w:rsid w:val="00EF5349"/>
    <w:rsid w:val="00EF5428"/>
    <w:rsid w:val="00F009F6"/>
    <w:rsid w:val="00F03373"/>
    <w:rsid w:val="00F03861"/>
    <w:rsid w:val="00F0492A"/>
    <w:rsid w:val="00F04A68"/>
    <w:rsid w:val="00F04EBA"/>
    <w:rsid w:val="00F05903"/>
    <w:rsid w:val="00F06A5C"/>
    <w:rsid w:val="00F101C7"/>
    <w:rsid w:val="00F105F0"/>
    <w:rsid w:val="00F106BD"/>
    <w:rsid w:val="00F10FB3"/>
    <w:rsid w:val="00F119E7"/>
    <w:rsid w:val="00F12F8F"/>
    <w:rsid w:val="00F21CD7"/>
    <w:rsid w:val="00F21DC5"/>
    <w:rsid w:val="00F30322"/>
    <w:rsid w:val="00F312D8"/>
    <w:rsid w:val="00F31FDA"/>
    <w:rsid w:val="00F32B3E"/>
    <w:rsid w:val="00F3308C"/>
    <w:rsid w:val="00F338CC"/>
    <w:rsid w:val="00F33B40"/>
    <w:rsid w:val="00F33EDD"/>
    <w:rsid w:val="00F3480D"/>
    <w:rsid w:val="00F364C5"/>
    <w:rsid w:val="00F3791C"/>
    <w:rsid w:val="00F37B8A"/>
    <w:rsid w:val="00F41468"/>
    <w:rsid w:val="00F45329"/>
    <w:rsid w:val="00F4650E"/>
    <w:rsid w:val="00F504B5"/>
    <w:rsid w:val="00F50866"/>
    <w:rsid w:val="00F52401"/>
    <w:rsid w:val="00F533BC"/>
    <w:rsid w:val="00F556E6"/>
    <w:rsid w:val="00F55BB1"/>
    <w:rsid w:val="00F560A1"/>
    <w:rsid w:val="00F56CE5"/>
    <w:rsid w:val="00F5770E"/>
    <w:rsid w:val="00F60646"/>
    <w:rsid w:val="00F607FD"/>
    <w:rsid w:val="00F61688"/>
    <w:rsid w:val="00F620B2"/>
    <w:rsid w:val="00F624D1"/>
    <w:rsid w:val="00F62AC9"/>
    <w:rsid w:val="00F63624"/>
    <w:rsid w:val="00F6589D"/>
    <w:rsid w:val="00F7019D"/>
    <w:rsid w:val="00F712D4"/>
    <w:rsid w:val="00F720F6"/>
    <w:rsid w:val="00F72B17"/>
    <w:rsid w:val="00F760D6"/>
    <w:rsid w:val="00F809B1"/>
    <w:rsid w:val="00F83B57"/>
    <w:rsid w:val="00F857C8"/>
    <w:rsid w:val="00F919BB"/>
    <w:rsid w:val="00F93676"/>
    <w:rsid w:val="00F94221"/>
    <w:rsid w:val="00F9448D"/>
    <w:rsid w:val="00F96EC2"/>
    <w:rsid w:val="00F97605"/>
    <w:rsid w:val="00FA1090"/>
    <w:rsid w:val="00FA349C"/>
    <w:rsid w:val="00FA3BD9"/>
    <w:rsid w:val="00FA3EAE"/>
    <w:rsid w:val="00FA5B27"/>
    <w:rsid w:val="00FB028A"/>
    <w:rsid w:val="00FB0990"/>
    <w:rsid w:val="00FB10DE"/>
    <w:rsid w:val="00FB383F"/>
    <w:rsid w:val="00FB5C6F"/>
    <w:rsid w:val="00FC2112"/>
    <w:rsid w:val="00FC2B70"/>
    <w:rsid w:val="00FC2B75"/>
    <w:rsid w:val="00FC3B41"/>
    <w:rsid w:val="00FC54AC"/>
    <w:rsid w:val="00FC5F57"/>
    <w:rsid w:val="00FC66E1"/>
    <w:rsid w:val="00FC7095"/>
    <w:rsid w:val="00FC71B6"/>
    <w:rsid w:val="00FC77DF"/>
    <w:rsid w:val="00FC7B5E"/>
    <w:rsid w:val="00FD0992"/>
    <w:rsid w:val="00FD2300"/>
    <w:rsid w:val="00FD35F7"/>
    <w:rsid w:val="00FD56C4"/>
    <w:rsid w:val="00FD596A"/>
    <w:rsid w:val="00FD5A5C"/>
    <w:rsid w:val="00FD69B2"/>
    <w:rsid w:val="00FE1DE1"/>
    <w:rsid w:val="00FE1FAE"/>
    <w:rsid w:val="00FE345E"/>
    <w:rsid w:val="00FE3B6D"/>
    <w:rsid w:val="00FE6B8D"/>
    <w:rsid w:val="00FE7766"/>
    <w:rsid w:val="00FF1896"/>
    <w:rsid w:val="00FF1AAE"/>
    <w:rsid w:val="00FF1F5C"/>
    <w:rsid w:val="00FF395A"/>
    <w:rsid w:val="00FF4ED4"/>
    <w:rsid w:val="00FF57AC"/>
    <w:rsid w:val="00FF5D27"/>
    <w:rsid w:val="00FF6868"/>
    <w:rsid w:val="00FF6C67"/>
    <w:rsid w:val="00FF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4F1AB"/>
  <w15:chartTrackingRefBased/>
  <w15:docId w15:val="{CAFEBEEC-C3F2-DF46-80C1-6D128DAB6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" w:eastAsiaTheme="minorHAnsi" w:hAnsi="Avenir" w:cs="Times New Roman"/>
        <w:color w:val="000000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5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E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51DA"/>
  </w:style>
  <w:style w:type="paragraph" w:styleId="Footer">
    <w:name w:val="footer"/>
    <w:basedOn w:val="Normal"/>
    <w:link w:val="FooterChar"/>
    <w:uiPriority w:val="99"/>
    <w:unhideWhenUsed/>
    <w:rsid w:val="000E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51DA"/>
  </w:style>
  <w:style w:type="character" w:styleId="CommentReference">
    <w:name w:val="annotation reference"/>
    <w:basedOn w:val="DefaultParagraphFont"/>
    <w:uiPriority w:val="99"/>
    <w:semiHidden/>
    <w:unhideWhenUsed/>
    <w:rsid w:val="000C2D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2D0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2D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D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D0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1467F"/>
  </w:style>
  <w:style w:type="paragraph" w:customStyle="1" w:styleId="s22">
    <w:name w:val="s22"/>
    <w:basedOn w:val="Normal"/>
    <w:rsid w:val="004F357D"/>
    <w:pPr>
      <w:spacing w:before="100" w:beforeAutospacing="1" w:after="100" w:afterAutospacing="1"/>
    </w:pPr>
    <w:rPr>
      <w:rFonts w:ascii="Times New Roman" w:eastAsia="Times New Roman" w:hAnsi="Times New Roman"/>
      <w:color w:val="auto"/>
    </w:rPr>
  </w:style>
  <w:style w:type="character" w:customStyle="1" w:styleId="s6">
    <w:name w:val="s6"/>
    <w:basedOn w:val="DefaultParagraphFont"/>
    <w:rsid w:val="004F357D"/>
  </w:style>
  <w:style w:type="character" w:customStyle="1" w:styleId="apple-converted-space">
    <w:name w:val="apple-converted-space"/>
    <w:basedOn w:val="DefaultParagraphFont"/>
    <w:rsid w:val="004F3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osq/Library/Group%20Containers/UBF8T346G9.Office/User%20Content.localized/Templates.localized/7.21.2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85B6A0-B0E1-8240-B6B4-33634C045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7.21.23.dotx</Template>
  <TotalTime>0</TotalTime>
  <Pages>1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C. Barclay Dodge</cp:lastModifiedBy>
  <cp:revision>2</cp:revision>
  <cp:lastPrinted>2025-12-08T18:28:00Z</cp:lastPrinted>
  <dcterms:created xsi:type="dcterms:W3CDTF">2025-12-13T20:13:00Z</dcterms:created>
  <dcterms:modified xsi:type="dcterms:W3CDTF">2025-12-13T20:13:00Z</dcterms:modified>
</cp:coreProperties>
</file>