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757D" w14:textId="77777777" w:rsidR="00A515EB" w:rsidRPr="00CB7442" w:rsidRDefault="00CB7442" w:rsidP="006A2FE9">
      <w:pPr>
        <w:pStyle w:val="Titolo1"/>
        <w:jc w:val="center"/>
        <w:rPr>
          <w:lang w:val="en-US"/>
        </w:rPr>
      </w:pPr>
      <w:r w:rsidRPr="00CB7442">
        <w:rPr>
          <w:lang w:val="en-US"/>
        </w:rPr>
        <w:t>Partner search form</w:t>
      </w:r>
    </w:p>
    <w:p w14:paraId="588D1473" w14:textId="77777777" w:rsidR="00FC4A35" w:rsidRPr="00CB7442" w:rsidRDefault="00CB7442" w:rsidP="00576CCC">
      <w:pPr>
        <w:jc w:val="center"/>
        <w:rPr>
          <w:lang w:val="en-US"/>
        </w:rPr>
      </w:pPr>
      <w:r w:rsidRPr="00CB7442">
        <w:rPr>
          <w:lang w:val="en-US"/>
        </w:rPr>
        <w:t xml:space="preserve">For </w:t>
      </w:r>
      <w:r>
        <w:rPr>
          <w:lang w:val="en-US"/>
        </w:rPr>
        <w:t>Creative Europe project applications</w:t>
      </w:r>
    </w:p>
    <w:tbl>
      <w:tblPr>
        <w:tblStyle w:val="Grigliatabella"/>
        <w:tblW w:w="0" w:type="auto"/>
        <w:tblLook w:val="04A0" w:firstRow="1" w:lastRow="0" w:firstColumn="1" w:lastColumn="0" w:noHBand="0" w:noVBand="1"/>
        <w:tblDescription w:val="To which call, strand or category are you searching for partners?"/>
      </w:tblPr>
      <w:tblGrid>
        <w:gridCol w:w="2972"/>
        <w:gridCol w:w="6656"/>
      </w:tblGrid>
      <w:tr w:rsidR="00FC4A35" w:rsidRPr="00DD16E9" w14:paraId="51E925FC" w14:textId="77777777" w:rsidTr="00576CCC">
        <w:tc>
          <w:tcPr>
            <w:tcW w:w="2972" w:type="dxa"/>
          </w:tcPr>
          <w:p w14:paraId="37566A07" w14:textId="77777777" w:rsidR="00FC4A35" w:rsidRPr="00542A74" w:rsidRDefault="00AC2B8C" w:rsidP="00542A74">
            <w:pPr>
              <w:rPr>
                <w:szCs w:val="20"/>
              </w:rPr>
            </w:pPr>
            <w:r w:rsidRPr="00542A74">
              <w:rPr>
                <w:szCs w:val="20"/>
              </w:rPr>
              <w:t>Call</w:t>
            </w:r>
          </w:p>
        </w:tc>
        <w:tc>
          <w:tcPr>
            <w:tcW w:w="6656" w:type="dxa"/>
          </w:tcPr>
          <w:p w14:paraId="092E57C0" w14:textId="66565A90" w:rsidR="00FC4A35" w:rsidRPr="00080A4D" w:rsidRDefault="00BD009C" w:rsidP="00542A74">
            <w:pPr>
              <w:rPr>
                <w:i/>
                <w:szCs w:val="20"/>
                <w:lang w:val="en-US"/>
              </w:rPr>
            </w:pPr>
            <w:r>
              <w:rPr>
                <w:i/>
                <w:szCs w:val="20"/>
                <w:lang w:val="en-US"/>
              </w:rPr>
              <w:t>Creatice Europe</w:t>
            </w:r>
          </w:p>
        </w:tc>
      </w:tr>
      <w:tr w:rsidR="006A2FE9" w:rsidRPr="00DD16E9" w14:paraId="78FC30C9" w14:textId="77777777" w:rsidTr="00576CCC">
        <w:tc>
          <w:tcPr>
            <w:tcW w:w="2972" w:type="dxa"/>
          </w:tcPr>
          <w:p w14:paraId="78630817" w14:textId="77777777" w:rsidR="006A2FE9" w:rsidRPr="00542A74" w:rsidRDefault="006A2FE9" w:rsidP="00542A74">
            <w:pPr>
              <w:rPr>
                <w:szCs w:val="20"/>
              </w:rPr>
            </w:pPr>
            <w:r>
              <w:rPr>
                <w:szCs w:val="20"/>
              </w:rPr>
              <w:t>Strand or category</w:t>
            </w:r>
          </w:p>
        </w:tc>
        <w:tc>
          <w:tcPr>
            <w:tcW w:w="6656" w:type="dxa"/>
          </w:tcPr>
          <w:p w14:paraId="0A3A4881" w14:textId="131B787C" w:rsidR="006A2FE9" w:rsidRPr="00080A4D" w:rsidRDefault="005F3DA1" w:rsidP="003920AD">
            <w:pPr>
              <w:rPr>
                <w:i/>
                <w:szCs w:val="20"/>
                <w:lang w:val="en-US"/>
              </w:rPr>
            </w:pPr>
            <w:r>
              <w:rPr>
                <w:i/>
                <w:szCs w:val="20"/>
                <w:lang w:val="en-US"/>
              </w:rPr>
              <w:t xml:space="preserve">Jazz Music, Theatre </w:t>
            </w:r>
          </w:p>
        </w:tc>
      </w:tr>
    </w:tbl>
    <w:p w14:paraId="7DE88A7F" w14:textId="77777777" w:rsidR="00E97F53" w:rsidRPr="00542A74" w:rsidRDefault="00E97F53" w:rsidP="00473C16">
      <w:pPr>
        <w:rPr>
          <w:lang w:val="en-US"/>
        </w:rPr>
      </w:pPr>
    </w:p>
    <w:p w14:paraId="5D163786" w14:textId="77777777" w:rsidR="00FC4A35" w:rsidRPr="00DE2DD9" w:rsidRDefault="00FC4A35" w:rsidP="00542A74">
      <w:pPr>
        <w:pStyle w:val="Titolo2"/>
        <w:rPr>
          <w:lang w:val="en-US"/>
        </w:rPr>
      </w:pPr>
      <w:r w:rsidRPr="00DE2DD9">
        <w:rPr>
          <w:lang w:val="en-US"/>
        </w:rPr>
        <w:t xml:space="preserve">Cultural operator </w:t>
      </w:r>
      <w:r w:rsidR="00DE2DD9" w:rsidRPr="00DE2DD9">
        <w:rPr>
          <w:lang w:val="en-US"/>
        </w:rPr>
        <w:t>– who are you?</w:t>
      </w:r>
    </w:p>
    <w:tbl>
      <w:tblPr>
        <w:tblStyle w:val="Grigliatabella"/>
        <w:tblW w:w="0" w:type="auto"/>
        <w:tblLook w:val="04A0" w:firstRow="1" w:lastRow="0" w:firstColumn="1" w:lastColumn="0" w:noHBand="0" w:noVBand="1"/>
        <w:tblDescription w:val="Cultural operator - who are you?"/>
      </w:tblPr>
      <w:tblGrid>
        <w:gridCol w:w="2972"/>
        <w:gridCol w:w="6656"/>
      </w:tblGrid>
      <w:tr w:rsidR="00FC4A35" w:rsidRPr="00212FFF" w14:paraId="252294E1" w14:textId="77777777" w:rsidTr="00576CCC">
        <w:tc>
          <w:tcPr>
            <w:tcW w:w="2972" w:type="dxa"/>
          </w:tcPr>
          <w:p w14:paraId="385D0697" w14:textId="77777777" w:rsidR="00FC4A35" w:rsidRPr="006A2FE9" w:rsidRDefault="00FC4A35" w:rsidP="00212FFF">
            <w:pPr>
              <w:rPr>
                <w:lang w:val="en-US"/>
              </w:rPr>
            </w:pPr>
            <w:r w:rsidRPr="006A2FE9">
              <w:rPr>
                <w:lang w:val="en-US"/>
              </w:rPr>
              <w:t xml:space="preserve">Name </w:t>
            </w:r>
            <w:r w:rsidR="00212FFF">
              <w:rPr>
                <w:lang w:val="en-US"/>
              </w:rPr>
              <w:t>of organisation</w:t>
            </w:r>
          </w:p>
        </w:tc>
        <w:tc>
          <w:tcPr>
            <w:tcW w:w="6656" w:type="dxa"/>
          </w:tcPr>
          <w:p w14:paraId="63D2B2CF" w14:textId="7F3A659F" w:rsidR="00FC4A35" w:rsidRPr="006A2FE9" w:rsidRDefault="005F3DA1" w:rsidP="00473C16">
            <w:pPr>
              <w:rPr>
                <w:lang w:val="en-US"/>
              </w:rPr>
            </w:pPr>
            <w:r>
              <w:rPr>
                <w:lang w:val="en-US"/>
              </w:rPr>
              <w:t>L’enfant qui danse</w:t>
            </w:r>
          </w:p>
        </w:tc>
      </w:tr>
      <w:tr w:rsidR="00212FFF" w:rsidRPr="00212FFF" w14:paraId="7F4138D4" w14:textId="77777777" w:rsidTr="00576CCC">
        <w:tc>
          <w:tcPr>
            <w:tcW w:w="2972" w:type="dxa"/>
          </w:tcPr>
          <w:p w14:paraId="3AB641DF" w14:textId="77777777" w:rsidR="00212FFF" w:rsidRPr="006A2FE9" w:rsidRDefault="00212FFF" w:rsidP="00212FFF">
            <w:pPr>
              <w:rPr>
                <w:lang w:val="en-US"/>
              </w:rPr>
            </w:pPr>
            <w:r>
              <w:rPr>
                <w:lang w:val="en-US"/>
              </w:rPr>
              <w:t>Country</w:t>
            </w:r>
          </w:p>
        </w:tc>
        <w:tc>
          <w:tcPr>
            <w:tcW w:w="6656" w:type="dxa"/>
          </w:tcPr>
          <w:p w14:paraId="7D09E272" w14:textId="46F544CB" w:rsidR="00212FFF" w:rsidRPr="00212FFF" w:rsidRDefault="005F3DA1" w:rsidP="00473C16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Luxembourg</w:t>
            </w:r>
          </w:p>
        </w:tc>
      </w:tr>
      <w:tr w:rsidR="00D87A47" w:rsidRPr="00DD16E9" w14:paraId="7C8E027E" w14:textId="77777777" w:rsidTr="00576CCC">
        <w:tc>
          <w:tcPr>
            <w:tcW w:w="2972" w:type="dxa"/>
          </w:tcPr>
          <w:p w14:paraId="042E222B" w14:textId="77777777" w:rsidR="00D87A47" w:rsidRPr="006A2FE9" w:rsidRDefault="00212FFF" w:rsidP="00473C16">
            <w:pPr>
              <w:rPr>
                <w:lang w:val="en-US"/>
              </w:rPr>
            </w:pPr>
            <w:r>
              <w:rPr>
                <w:lang w:val="en-US"/>
              </w:rPr>
              <w:t>Organisation website</w:t>
            </w:r>
          </w:p>
        </w:tc>
        <w:tc>
          <w:tcPr>
            <w:tcW w:w="6656" w:type="dxa"/>
          </w:tcPr>
          <w:p w14:paraId="78E1768D" w14:textId="211B49BA" w:rsidR="00D87A47" w:rsidRPr="00F37993" w:rsidRDefault="0069653F" w:rsidP="00705A18">
            <w:pPr>
              <w:rPr>
                <w:i/>
                <w:lang w:val="fr-BE"/>
              </w:rPr>
            </w:pPr>
            <w:r>
              <w:rPr>
                <w:i/>
                <w:lang w:val="fr-BE"/>
              </w:rPr>
              <w:t>www.lenfantquidance.eu</w:t>
            </w:r>
          </w:p>
        </w:tc>
      </w:tr>
      <w:tr w:rsidR="00705A18" w:rsidRPr="00DD16E9" w14:paraId="5E9318FD" w14:textId="77777777" w:rsidTr="00576CCC">
        <w:tc>
          <w:tcPr>
            <w:tcW w:w="2972" w:type="dxa"/>
          </w:tcPr>
          <w:p w14:paraId="6F02A4F7" w14:textId="77777777" w:rsidR="00705A18" w:rsidRPr="00AC2B8C" w:rsidRDefault="00705A18" w:rsidP="00705A18">
            <w:pPr>
              <w:rPr>
                <w:lang w:val="en-US"/>
              </w:rPr>
            </w:pPr>
            <w:r w:rsidRPr="00AC2B8C">
              <w:rPr>
                <w:lang w:val="en-US"/>
              </w:rPr>
              <w:t xml:space="preserve">Contact </w:t>
            </w:r>
            <w:r>
              <w:rPr>
                <w:lang w:val="en-US"/>
              </w:rPr>
              <w:t>person</w:t>
            </w:r>
          </w:p>
        </w:tc>
        <w:tc>
          <w:tcPr>
            <w:tcW w:w="6656" w:type="dxa"/>
          </w:tcPr>
          <w:p w14:paraId="537F880C" w14:textId="3870E0B6" w:rsidR="00705A18" w:rsidRPr="00F37993" w:rsidRDefault="0069653F" w:rsidP="00705A18">
            <w:pPr>
              <w:rPr>
                <w:i/>
                <w:lang w:val="fr-BE"/>
              </w:rPr>
            </w:pPr>
            <w:r>
              <w:rPr>
                <w:i/>
                <w:lang w:val="fr-BE"/>
              </w:rPr>
              <w:t>Malki Nissim</w:t>
            </w:r>
          </w:p>
        </w:tc>
      </w:tr>
      <w:tr w:rsidR="00705A18" w:rsidRPr="00DD16E9" w14:paraId="051A77CC" w14:textId="77777777" w:rsidTr="00576CCC">
        <w:tc>
          <w:tcPr>
            <w:tcW w:w="2972" w:type="dxa"/>
          </w:tcPr>
          <w:p w14:paraId="4C327993" w14:textId="77777777" w:rsidR="00705A18" w:rsidRPr="006A2FE9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>Organis</w:t>
            </w:r>
            <w:r w:rsidRPr="006A2FE9">
              <w:rPr>
                <w:lang w:val="en-US"/>
              </w:rPr>
              <w:t>ation type</w:t>
            </w:r>
          </w:p>
        </w:tc>
        <w:tc>
          <w:tcPr>
            <w:tcW w:w="6656" w:type="dxa"/>
          </w:tcPr>
          <w:p w14:paraId="476EEA2C" w14:textId="70DA0120" w:rsidR="00705A18" w:rsidRPr="00080A4D" w:rsidRDefault="0069653F" w:rsidP="00705A18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Non-profit</w:t>
            </w:r>
          </w:p>
        </w:tc>
      </w:tr>
      <w:tr w:rsidR="00705A18" w:rsidRPr="00DD16E9" w14:paraId="23E3F178" w14:textId="77777777" w:rsidTr="00576CCC">
        <w:tc>
          <w:tcPr>
            <w:tcW w:w="2972" w:type="dxa"/>
          </w:tcPr>
          <w:p w14:paraId="63729078" w14:textId="77777777" w:rsidR="00705A18" w:rsidRPr="005F4A3F" w:rsidRDefault="00705A18" w:rsidP="00705A18">
            <w:pPr>
              <w:rPr>
                <w:lang w:val="en-US"/>
              </w:rPr>
            </w:pPr>
            <w:r w:rsidRPr="005F4A3F">
              <w:rPr>
                <w:lang w:val="en-US"/>
              </w:rPr>
              <w:t>Scale of the organization</w:t>
            </w:r>
          </w:p>
        </w:tc>
        <w:tc>
          <w:tcPr>
            <w:tcW w:w="6656" w:type="dxa"/>
          </w:tcPr>
          <w:p w14:paraId="3D1D30BF" w14:textId="23BD2AF2" w:rsidR="00705A18" w:rsidRPr="00080A4D" w:rsidRDefault="0069653F" w:rsidP="00705A18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small</w:t>
            </w:r>
          </w:p>
        </w:tc>
      </w:tr>
      <w:tr w:rsidR="00705A18" w:rsidRPr="00DD16E9" w14:paraId="756E901C" w14:textId="77777777" w:rsidTr="00576CCC">
        <w:tc>
          <w:tcPr>
            <w:tcW w:w="2972" w:type="dxa"/>
          </w:tcPr>
          <w:p w14:paraId="7AB35983" w14:textId="77777777" w:rsidR="00705A18" w:rsidRPr="00542A74" w:rsidRDefault="00705A18" w:rsidP="00705A18">
            <w:pPr>
              <w:rPr>
                <w:lang w:val="en-US"/>
              </w:rPr>
            </w:pPr>
            <w:r w:rsidRPr="00542A74">
              <w:rPr>
                <w:lang w:val="en-US"/>
              </w:rPr>
              <w:t>PIC number</w:t>
            </w:r>
          </w:p>
        </w:tc>
        <w:tc>
          <w:tcPr>
            <w:tcW w:w="6656" w:type="dxa"/>
          </w:tcPr>
          <w:p w14:paraId="4D7DFD63" w14:textId="741CA8FB" w:rsidR="00705A18" w:rsidRPr="00080A4D" w:rsidRDefault="00E656B2" w:rsidP="00705A18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879793202</w:t>
            </w:r>
          </w:p>
        </w:tc>
      </w:tr>
      <w:tr w:rsidR="00705A18" w:rsidRPr="00DD16E9" w14:paraId="23ECD01B" w14:textId="77777777" w:rsidTr="00576CCC">
        <w:trPr>
          <w:trHeight w:val="70"/>
        </w:trPr>
        <w:tc>
          <w:tcPr>
            <w:tcW w:w="2972" w:type="dxa"/>
          </w:tcPr>
          <w:p w14:paraId="2D9B7783" w14:textId="77777777" w:rsidR="00705A18" w:rsidRPr="00AC2B8C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 xml:space="preserve">Aims and activities of the organisation </w:t>
            </w:r>
          </w:p>
        </w:tc>
        <w:tc>
          <w:tcPr>
            <w:tcW w:w="6656" w:type="dxa"/>
          </w:tcPr>
          <w:p w14:paraId="4044A14D" w14:textId="448A9A5B" w:rsidR="00705A18" w:rsidRPr="00080A4D" w:rsidRDefault="00E656B2" w:rsidP="00705A18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Organize jazz concerts for young musicians in different European towns</w:t>
            </w:r>
            <w:r w:rsidR="000B4BE5">
              <w:rPr>
                <w:i/>
                <w:lang w:val="en-US"/>
              </w:rPr>
              <w:t xml:space="preserve"> for young artists</w:t>
            </w:r>
          </w:p>
        </w:tc>
      </w:tr>
      <w:tr w:rsidR="00705A18" w:rsidRPr="00DD16E9" w14:paraId="45664272" w14:textId="77777777" w:rsidTr="00576CCC">
        <w:trPr>
          <w:trHeight w:val="70"/>
        </w:trPr>
        <w:tc>
          <w:tcPr>
            <w:tcW w:w="2972" w:type="dxa"/>
          </w:tcPr>
          <w:p w14:paraId="4EF85A13" w14:textId="77777777" w:rsidR="00705A18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>Role of the organisation in the project</w:t>
            </w:r>
          </w:p>
        </w:tc>
        <w:tc>
          <w:tcPr>
            <w:tcW w:w="6656" w:type="dxa"/>
          </w:tcPr>
          <w:p w14:paraId="28A46292" w14:textId="55A899BF" w:rsidR="00705A18" w:rsidRPr="00080A4D" w:rsidRDefault="00CB4B04" w:rsidP="00705A18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Partner</w:t>
            </w:r>
          </w:p>
        </w:tc>
      </w:tr>
      <w:tr w:rsidR="00705A18" w:rsidRPr="00DD16E9" w14:paraId="799A9A30" w14:textId="77777777" w:rsidTr="00576CCC">
        <w:trPr>
          <w:trHeight w:val="70"/>
        </w:trPr>
        <w:tc>
          <w:tcPr>
            <w:tcW w:w="2972" w:type="dxa"/>
          </w:tcPr>
          <w:p w14:paraId="7F0FED39" w14:textId="77777777" w:rsidR="00705A18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>Previous EU grants received</w:t>
            </w:r>
          </w:p>
        </w:tc>
        <w:tc>
          <w:tcPr>
            <w:tcW w:w="6656" w:type="dxa"/>
          </w:tcPr>
          <w:p w14:paraId="210C8D6F" w14:textId="519497A5" w:rsidR="00705A18" w:rsidRPr="00080A4D" w:rsidRDefault="00CB4B04" w:rsidP="00705A18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None</w:t>
            </w:r>
          </w:p>
        </w:tc>
      </w:tr>
    </w:tbl>
    <w:p w14:paraId="3B1A0C7D" w14:textId="77777777" w:rsidR="00FC4A35" w:rsidRPr="00AC2B8C" w:rsidRDefault="00FC4A35" w:rsidP="00473C16">
      <w:pPr>
        <w:rPr>
          <w:lang w:val="en-US"/>
        </w:rPr>
      </w:pPr>
    </w:p>
    <w:p w14:paraId="715DE435" w14:textId="77777777" w:rsidR="00FC4A35" w:rsidRPr="00AC2B8C" w:rsidRDefault="00FC4A35" w:rsidP="00542A74">
      <w:pPr>
        <w:pStyle w:val="Titolo2"/>
        <w:rPr>
          <w:lang w:val="en-US"/>
        </w:rPr>
      </w:pPr>
      <w:r w:rsidRPr="00AC2B8C">
        <w:rPr>
          <w:lang w:val="en-US"/>
        </w:rPr>
        <w:t>Proposed Creative Europe project</w:t>
      </w:r>
      <w:r w:rsidR="00DE2DD9">
        <w:rPr>
          <w:lang w:val="en-US"/>
        </w:rPr>
        <w:t xml:space="preserve"> – to which project are you looking for partners?</w:t>
      </w:r>
    </w:p>
    <w:tbl>
      <w:tblPr>
        <w:tblStyle w:val="Grigliatabella"/>
        <w:tblW w:w="0" w:type="auto"/>
        <w:tblLook w:val="04A0" w:firstRow="1" w:lastRow="0" w:firstColumn="1" w:lastColumn="0" w:noHBand="0" w:noVBand="1"/>
        <w:tblDescription w:val="Proposed Creative Europe project - to which project are you looking for partners?"/>
      </w:tblPr>
      <w:tblGrid>
        <w:gridCol w:w="2972"/>
        <w:gridCol w:w="6656"/>
      </w:tblGrid>
      <w:tr w:rsidR="00FC4A35" w:rsidRPr="00DD16E9" w14:paraId="0B5E6E93" w14:textId="77777777" w:rsidTr="00576CCC">
        <w:tc>
          <w:tcPr>
            <w:tcW w:w="2972" w:type="dxa"/>
          </w:tcPr>
          <w:p w14:paraId="3A08CC6D" w14:textId="77777777" w:rsidR="00FC4A35" w:rsidRPr="00AC2B8C" w:rsidRDefault="006A2FE9" w:rsidP="006A2FE9">
            <w:pPr>
              <w:rPr>
                <w:lang w:val="en-US"/>
              </w:rPr>
            </w:pPr>
            <w:r>
              <w:rPr>
                <w:lang w:val="en-US"/>
              </w:rPr>
              <w:t>Sector or f</w:t>
            </w:r>
            <w:r w:rsidR="005F4A3F">
              <w:rPr>
                <w:lang w:val="en-US"/>
              </w:rPr>
              <w:t>ield</w:t>
            </w:r>
          </w:p>
        </w:tc>
        <w:tc>
          <w:tcPr>
            <w:tcW w:w="6656" w:type="dxa"/>
          </w:tcPr>
          <w:p w14:paraId="7E973F25" w14:textId="7E5F4342" w:rsidR="00FC4A35" w:rsidRPr="00080A4D" w:rsidRDefault="00CB4B04" w:rsidP="00212FF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Jazz music</w:t>
            </w:r>
            <w:r w:rsidR="000B4BE5">
              <w:rPr>
                <w:i/>
                <w:lang w:val="en-US"/>
              </w:rPr>
              <w:t xml:space="preserve"> theatre performances</w:t>
            </w:r>
          </w:p>
        </w:tc>
      </w:tr>
      <w:tr w:rsidR="00FC4A35" w:rsidRPr="00DD16E9" w14:paraId="4028FC9F" w14:textId="77777777" w:rsidTr="00576CCC">
        <w:tc>
          <w:tcPr>
            <w:tcW w:w="2972" w:type="dxa"/>
          </w:tcPr>
          <w:p w14:paraId="40C4A1BE" w14:textId="77777777" w:rsidR="00FC4A35" w:rsidRPr="00AC2B8C" w:rsidRDefault="00DE2DD9" w:rsidP="00473C16">
            <w:pPr>
              <w:rPr>
                <w:lang w:val="en-US"/>
              </w:rPr>
            </w:pPr>
            <w:r>
              <w:rPr>
                <w:lang w:val="en-US"/>
              </w:rPr>
              <w:t>Description or summary of the proposed project</w:t>
            </w:r>
          </w:p>
        </w:tc>
        <w:tc>
          <w:tcPr>
            <w:tcW w:w="6656" w:type="dxa"/>
          </w:tcPr>
          <w:p w14:paraId="4F3DD87A" w14:textId="77777777" w:rsidR="00FC4A35" w:rsidRDefault="00FC4A35" w:rsidP="00473C16">
            <w:pPr>
              <w:rPr>
                <w:lang w:val="en-US"/>
              </w:rPr>
            </w:pPr>
          </w:p>
          <w:p w14:paraId="527DD388" w14:textId="66E81D15" w:rsidR="00CB4B04" w:rsidRPr="00F37993" w:rsidRDefault="00D70681" w:rsidP="00473C16">
            <w:pPr>
              <w:rPr>
                <w:lang w:val="en-US"/>
              </w:rPr>
            </w:pPr>
            <w:r>
              <w:rPr>
                <w:lang w:val="en-US"/>
              </w:rPr>
              <w:t>----</w:t>
            </w:r>
          </w:p>
        </w:tc>
      </w:tr>
      <w:tr w:rsidR="00DE2DD9" w:rsidRPr="00DD16E9" w14:paraId="7E962647" w14:textId="77777777" w:rsidTr="00576CCC">
        <w:tc>
          <w:tcPr>
            <w:tcW w:w="2972" w:type="dxa"/>
          </w:tcPr>
          <w:p w14:paraId="7F702F08" w14:textId="77777777" w:rsidR="00DE2DD9" w:rsidRDefault="00DE2DD9" w:rsidP="00473C16">
            <w:pPr>
              <w:rPr>
                <w:lang w:val="en-US"/>
              </w:rPr>
            </w:pPr>
            <w:r>
              <w:rPr>
                <w:lang w:val="en-US"/>
              </w:rPr>
              <w:t>Partners currently involved in the project</w:t>
            </w:r>
          </w:p>
        </w:tc>
        <w:tc>
          <w:tcPr>
            <w:tcW w:w="6656" w:type="dxa"/>
          </w:tcPr>
          <w:p w14:paraId="1EBA9AE3" w14:textId="77777777" w:rsidR="00DE2DD9" w:rsidRDefault="00DE2DD9" w:rsidP="00473C16">
            <w:pPr>
              <w:rPr>
                <w:lang w:val="en-US"/>
              </w:rPr>
            </w:pPr>
          </w:p>
          <w:p w14:paraId="0DC94CDB" w14:textId="04A72855" w:rsidR="00D70681" w:rsidRPr="00AC2B8C" w:rsidRDefault="00D70681" w:rsidP="00473C16">
            <w:pPr>
              <w:rPr>
                <w:lang w:val="en-US"/>
              </w:rPr>
            </w:pPr>
            <w:r>
              <w:rPr>
                <w:lang w:val="en-US"/>
              </w:rPr>
              <w:t>----</w:t>
            </w:r>
          </w:p>
        </w:tc>
      </w:tr>
    </w:tbl>
    <w:p w14:paraId="61475EE3" w14:textId="77777777" w:rsidR="00FC4A35" w:rsidRDefault="00FC4A35" w:rsidP="00473C16">
      <w:pPr>
        <w:rPr>
          <w:lang w:val="en-US"/>
        </w:rPr>
      </w:pPr>
    </w:p>
    <w:p w14:paraId="0A10164A" w14:textId="77777777" w:rsidR="00DE2DD9" w:rsidRDefault="00DE2DD9" w:rsidP="00542A74">
      <w:pPr>
        <w:pStyle w:val="Titolo2"/>
        <w:rPr>
          <w:lang w:val="en-US"/>
        </w:rPr>
      </w:pPr>
      <w:r>
        <w:rPr>
          <w:lang w:val="en-US"/>
        </w:rPr>
        <w:t xml:space="preserve">Partners searched – which type of partner are you looking for? </w:t>
      </w:r>
    </w:p>
    <w:tbl>
      <w:tblPr>
        <w:tblStyle w:val="Grigliatabella"/>
        <w:tblW w:w="0" w:type="auto"/>
        <w:tblLook w:val="04A0" w:firstRow="1" w:lastRow="0" w:firstColumn="1" w:lastColumn="0" w:noHBand="0" w:noVBand="1"/>
        <w:tblDescription w:val="Partners searched - which type of partner are you looking for? "/>
      </w:tblPr>
      <w:tblGrid>
        <w:gridCol w:w="2972"/>
        <w:gridCol w:w="6656"/>
      </w:tblGrid>
      <w:tr w:rsidR="00DE2DD9" w:rsidRPr="00DD16E9" w14:paraId="57AF71C9" w14:textId="77777777" w:rsidTr="00576CCC">
        <w:tc>
          <w:tcPr>
            <w:tcW w:w="2972" w:type="dxa"/>
          </w:tcPr>
          <w:p w14:paraId="2633D6F9" w14:textId="77777777" w:rsidR="00DE2DD9" w:rsidRDefault="00705A18" w:rsidP="00473C16">
            <w:pPr>
              <w:rPr>
                <w:lang w:val="en-US"/>
              </w:rPr>
            </w:pPr>
            <w:r>
              <w:rPr>
                <w:lang w:val="en-US"/>
              </w:rPr>
              <w:t>From c</w:t>
            </w:r>
            <w:r w:rsidR="00DE2DD9">
              <w:rPr>
                <w:lang w:val="en-US"/>
              </w:rPr>
              <w:t>ountry or region</w:t>
            </w:r>
          </w:p>
        </w:tc>
        <w:tc>
          <w:tcPr>
            <w:tcW w:w="6656" w:type="dxa"/>
          </w:tcPr>
          <w:p w14:paraId="4636EF0D" w14:textId="3D626A57" w:rsidR="00DE2DD9" w:rsidRDefault="00DE2DD9" w:rsidP="00473C16">
            <w:pPr>
              <w:pBdr>
                <w:bottom w:val="single" w:sz="6" w:space="1" w:color="auto"/>
              </w:pBdr>
              <w:rPr>
                <w:i/>
                <w:lang w:val="en-US"/>
              </w:rPr>
            </w:pPr>
          </w:p>
          <w:p w14:paraId="2DCAC9E0" w14:textId="6330481E" w:rsidR="00D70681" w:rsidRPr="00080A4D" w:rsidRDefault="00D70681" w:rsidP="00473C16">
            <w:pPr>
              <w:rPr>
                <w:i/>
                <w:lang w:val="en-US"/>
              </w:rPr>
            </w:pPr>
          </w:p>
        </w:tc>
      </w:tr>
      <w:tr w:rsidR="0042593D" w14:paraId="72DCF8EE" w14:textId="77777777" w:rsidTr="00576CCC">
        <w:tc>
          <w:tcPr>
            <w:tcW w:w="2972" w:type="dxa"/>
          </w:tcPr>
          <w:p w14:paraId="00AD1CF1" w14:textId="77777777" w:rsidR="0042593D" w:rsidRDefault="0042593D" w:rsidP="0042593D">
            <w:pPr>
              <w:rPr>
                <w:lang w:val="en-US"/>
              </w:rPr>
            </w:pPr>
            <w:r>
              <w:rPr>
                <w:lang w:val="en-US"/>
              </w:rPr>
              <w:t xml:space="preserve">Preferred field of expertise </w:t>
            </w:r>
          </w:p>
        </w:tc>
        <w:tc>
          <w:tcPr>
            <w:tcW w:w="6656" w:type="dxa"/>
          </w:tcPr>
          <w:p w14:paraId="0C3BF2C4" w14:textId="54693AC7" w:rsidR="0042593D" w:rsidRPr="00080A4D" w:rsidRDefault="00241A3A" w:rsidP="0042593D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---</w:t>
            </w:r>
          </w:p>
        </w:tc>
      </w:tr>
      <w:tr w:rsidR="0042593D" w:rsidRPr="00DD16E9" w14:paraId="1FA25F04" w14:textId="77777777" w:rsidTr="00576CCC">
        <w:tc>
          <w:tcPr>
            <w:tcW w:w="2972" w:type="dxa"/>
          </w:tcPr>
          <w:p w14:paraId="2246C2DA" w14:textId="77777777" w:rsidR="0042593D" w:rsidRDefault="0042593D" w:rsidP="0042593D">
            <w:pPr>
              <w:rPr>
                <w:lang w:val="en-US"/>
              </w:rPr>
            </w:pPr>
            <w:r>
              <w:rPr>
                <w:lang w:val="en-US"/>
              </w:rPr>
              <w:t>Please get in contact no later than</w:t>
            </w:r>
          </w:p>
        </w:tc>
        <w:tc>
          <w:tcPr>
            <w:tcW w:w="6656" w:type="dxa"/>
          </w:tcPr>
          <w:p w14:paraId="0AA7DA3E" w14:textId="77777777" w:rsidR="0042593D" w:rsidRDefault="0042593D" w:rsidP="0042593D">
            <w:pPr>
              <w:rPr>
                <w:i/>
                <w:lang w:val="en-US"/>
              </w:rPr>
            </w:pPr>
          </w:p>
          <w:p w14:paraId="0FADF526" w14:textId="033A4CE0" w:rsidR="00241A3A" w:rsidRPr="00080A4D" w:rsidRDefault="00241A3A" w:rsidP="0042593D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----</w:t>
            </w:r>
          </w:p>
        </w:tc>
      </w:tr>
    </w:tbl>
    <w:p w14:paraId="3323D660" w14:textId="77777777" w:rsidR="00DE2DD9" w:rsidRDefault="00DE2DD9" w:rsidP="00542A74">
      <w:pPr>
        <w:pStyle w:val="Titolo2"/>
        <w:rPr>
          <w:lang w:val="en-US"/>
        </w:rPr>
      </w:pPr>
    </w:p>
    <w:p w14:paraId="00E3E404" w14:textId="77777777" w:rsidR="00DE2DD9" w:rsidRDefault="00542A74" w:rsidP="00542A74">
      <w:pPr>
        <w:pStyle w:val="Titolo2"/>
        <w:rPr>
          <w:lang w:val="en-US"/>
        </w:rPr>
      </w:pPr>
      <w:r>
        <w:rPr>
          <w:lang w:val="en-US"/>
        </w:rPr>
        <w:t>Projects searched – are you interested in participating in other EU projects as a partner?</w:t>
      </w:r>
    </w:p>
    <w:tbl>
      <w:tblPr>
        <w:tblStyle w:val="Grigliatabella"/>
        <w:tblW w:w="0" w:type="auto"/>
        <w:tblLook w:val="04A0" w:firstRow="1" w:lastRow="0" w:firstColumn="1" w:lastColumn="0" w:noHBand="0" w:noVBand="1"/>
        <w:tblDescription w:val="Projects searched - are you interested in participating in other EU projects as a partner?"/>
      </w:tblPr>
      <w:tblGrid>
        <w:gridCol w:w="2972"/>
        <w:gridCol w:w="6656"/>
      </w:tblGrid>
      <w:tr w:rsidR="00542A74" w14:paraId="48023733" w14:textId="77777777" w:rsidTr="00576CCC">
        <w:tc>
          <w:tcPr>
            <w:tcW w:w="2972" w:type="dxa"/>
          </w:tcPr>
          <w:p w14:paraId="41AF1757" w14:textId="77777777" w:rsidR="00542A74" w:rsidRDefault="00542A74" w:rsidP="00473C16">
            <w:pPr>
              <w:rPr>
                <w:lang w:val="en-US"/>
              </w:rPr>
            </w:pPr>
            <w:r>
              <w:rPr>
                <w:lang w:val="en-US"/>
              </w:rPr>
              <w:t>Yes / no</w:t>
            </w:r>
          </w:p>
        </w:tc>
        <w:tc>
          <w:tcPr>
            <w:tcW w:w="6656" w:type="dxa"/>
          </w:tcPr>
          <w:p w14:paraId="751F2CAF" w14:textId="6D3411BA" w:rsidR="00542A74" w:rsidRDefault="00241A3A" w:rsidP="00473C16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542A74" w:rsidRPr="00DD16E9" w14:paraId="5DEAB457" w14:textId="77777777" w:rsidTr="00576CCC">
        <w:tc>
          <w:tcPr>
            <w:tcW w:w="2972" w:type="dxa"/>
          </w:tcPr>
          <w:p w14:paraId="180C8283" w14:textId="77777777" w:rsidR="00542A74" w:rsidRDefault="00542A74" w:rsidP="00473C16">
            <w:pPr>
              <w:rPr>
                <w:lang w:val="en-US"/>
              </w:rPr>
            </w:pPr>
            <w:r>
              <w:rPr>
                <w:lang w:val="en-US"/>
              </w:rPr>
              <w:t xml:space="preserve">Which kind of projects are you looking for? </w:t>
            </w:r>
          </w:p>
        </w:tc>
        <w:tc>
          <w:tcPr>
            <w:tcW w:w="6656" w:type="dxa"/>
          </w:tcPr>
          <w:p w14:paraId="1246CD41" w14:textId="77777777" w:rsidR="00542A74" w:rsidRDefault="000B4BE5" w:rsidP="00473C16">
            <w:pPr>
              <w:rPr>
                <w:lang w:val="en-US"/>
              </w:rPr>
            </w:pPr>
            <w:r>
              <w:rPr>
                <w:lang w:val="en-US"/>
              </w:rPr>
              <w:t>Jazz music and theatre performances</w:t>
            </w:r>
          </w:p>
          <w:p w14:paraId="32F78D0B" w14:textId="11FEB666" w:rsidR="000B4BE5" w:rsidRDefault="000B4BE5" w:rsidP="00473C16">
            <w:pPr>
              <w:rPr>
                <w:lang w:val="en-US"/>
              </w:rPr>
            </w:pPr>
            <w:r>
              <w:rPr>
                <w:lang w:val="en-US"/>
              </w:rPr>
              <w:t>In different European towns for young artists</w:t>
            </w:r>
          </w:p>
        </w:tc>
      </w:tr>
    </w:tbl>
    <w:p w14:paraId="1015432D" w14:textId="77777777" w:rsidR="00576CCC" w:rsidRDefault="00576CCC" w:rsidP="00576CCC">
      <w:pPr>
        <w:pStyle w:val="Titolo2"/>
        <w:rPr>
          <w:rFonts w:eastAsiaTheme="minorHAnsi" w:cstheme="minorBidi"/>
          <w:b w:val="0"/>
          <w:szCs w:val="22"/>
          <w:lang w:val="en-US"/>
        </w:rPr>
      </w:pPr>
    </w:p>
    <w:p w14:paraId="1ABED976" w14:textId="77777777" w:rsidR="00576CCC" w:rsidRDefault="00576CCC" w:rsidP="00576CCC">
      <w:pPr>
        <w:pStyle w:val="Titolo2"/>
        <w:rPr>
          <w:lang w:val="en-US"/>
        </w:rPr>
      </w:pPr>
      <w:r>
        <w:rPr>
          <w:lang w:val="en-US"/>
        </w:rPr>
        <w:t>Publication of partner search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576CCC" w14:paraId="2EE28CBD" w14:textId="77777777" w:rsidTr="00576CCC">
        <w:tc>
          <w:tcPr>
            <w:tcW w:w="2972" w:type="dxa"/>
          </w:tcPr>
          <w:p w14:paraId="26A93B9E" w14:textId="77777777" w:rsidR="00576CCC" w:rsidRDefault="00576CCC" w:rsidP="00D87A47">
            <w:pPr>
              <w:rPr>
                <w:lang w:val="en-US"/>
              </w:rPr>
            </w:pPr>
            <w:r>
              <w:rPr>
                <w:lang w:val="en-US"/>
              </w:rPr>
              <w:t xml:space="preserve">This </w:t>
            </w:r>
            <w:r w:rsidR="00D87A47">
              <w:rPr>
                <w:lang w:val="en-US"/>
              </w:rPr>
              <w:t>partner search can be published?</w:t>
            </w:r>
            <w:r w:rsidR="00705A18">
              <w:rPr>
                <w:lang w:val="en-US"/>
              </w:rPr>
              <w:t>*</w:t>
            </w:r>
          </w:p>
        </w:tc>
        <w:tc>
          <w:tcPr>
            <w:tcW w:w="6656" w:type="dxa"/>
          </w:tcPr>
          <w:p w14:paraId="4560D545" w14:textId="57B80281" w:rsidR="00576CCC" w:rsidRPr="00080A4D" w:rsidRDefault="000B4BE5" w:rsidP="00576CC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Yes</w:t>
            </w:r>
          </w:p>
        </w:tc>
      </w:tr>
    </w:tbl>
    <w:p w14:paraId="443DEBE0" w14:textId="77777777" w:rsidR="006A2FE9" w:rsidRPr="00AC2B8C" w:rsidRDefault="006A2FE9" w:rsidP="00576CCC">
      <w:pPr>
        <w:rPr>
          <w:lang w:val="en-US"/>
        </w:rPr>
      </w:pPr>
    </w:p>
    <w:sectPr w:rsidR="006A2FE9" w:rsidRPr="00AC2B8C" w:rsidSect="00074415">
      <w:headerReference w:type="default" r:id="rId7"/>
      <w:headerReference w:type="first" r:id="rId8"/>
      <w:footerReference w:type="first" r:id="rId9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AEDF6" w14:textId="77777777" w:rsidR="0028095B" w:rsidRDefault="0028095B" w:rsidP="00473C16">
      <w:pPr>
        <w:spacing w:after="0" w:line="240" w:lineRule="auto"/>
      </w:pPr>
      <w:r>
        <w:separator/>
      </w:r>
    </w:p>
  </w:endnote>
  <w:endnote w:type="continuationSeparator" w:id="0">
    <w:p w14:paraId="42B7252E" w14:textId="77777777" w:rsidR="0028095B" w:rsidRDefault="0028095B" w:rsidP="00473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92A2" w14:textId="77777777" w:rsidR="00080A4D" w:rsidRPr="00080A4D" w:rsidRDefault="00705A18" w:rsidP="00705A18">
    <w:pPr>
      <w:pStyle w:val="Pidipagina"/>
      <w:jc w:val="both"/>
      <w:rPr>
        <w:sz w:val="16"/>
        <w:szCs w:val="16"/>
        <w:lang w:val="en-US"/>
      </w:rPr>
    </w:pPr>
    <w:r w:rsidRPr="00705A18">
      <w:rPr>
        <w:sz w:val="16"/>
        <w:szCs w:val="16"/>
        <w:lang w:val="en-US"/>
      </w:rPr>
      <w:t>*</w:t>
    </w:r>
    <w:r>
      <w:rPr>
        <w:sz w:val="16"/>
        <w:szCs w:val="16"/>
        <w:lang w:val="en-US"/>
      </w:rPr>
      <w:t xml:space="preserve"> </w:t>
    </w:r>
    <w:r w:rsidR="00080A4D" w:rsidRPr="00080A4D">
      <w:rPr>
        <w:sz w:val="16"/>
        <w:szCs w:val="16"/>
        <w:lang w:val="en-US"/>
      </w:rPr>
      <w:t xml:space="preserve">By </w:t>
    </w:r>
    <w:r>
      <w:rPr>
        <w:sz w:val="16"/>
        <w:szCs w:val="16"/>
        <w:lang w:val="en-US"/>
      </w:rPr>
      <w:t>answering “yes”</w:t>
    </w:r>
    <w:r w:rsidR="00080A4D" w:rsidRPr="00080A4D">
      <w:rPr>
        <w:sz w:val="16"/>
        <w:szCs w:val="16"/>
        <w:lang w:val="en-US"/>
      </w:rPr>
      <w:t xml:space="preserve"> you confirm that the information provided </w:t>
    </w:r>
    <w:r w:rsidR="00D87A47">
      <w:rPr>
        <w:sz w:val="16"/>
        <w:szCs w:val="16"/>
        <w:lang w:val="en-US"/>
      </w:rPr>
      <w:t>can</w:t>
    </w:r>
    <w:r w:rsidR="00080A4D" w:rsidRPr="00080A4D">
      <w:rPr>
        <w:sz w:val="16"/>
        <w:szCs w:val="16"/>
        <w:lang w:val="en-US"/>
      </w:rPr>
      <w:t xml:space="preserve"> be shared publicly by the</w:t>
    </w:r>
    <w:r w:rsidR="00080A4D">
      <w:rPr>
        <w:sz w:val="16"/>
        <w:szCs w:val="16"/>
        <w:lang w:val="en-US"/>
      </w:rPr>
      <w:t xml:space="preserve"> Creative Europe Desks in the</w:t>
    </w:r>
    <w:r w:rsidR="00080A4D" w:rsidRPr="00080A4D">
      <w:rPr>
        <w:sz w:val="16"/>
        <w:szCs w:val="16"/>
        <w:lang w:val="en-US"/>
      </w:rPr>
      <w:t xml:space="preserve"> countries participating in the Creative Europe programme, in order to support your search for partners</w:t>
    </w:r>
    <w:r w:rsidR="00080A4D">
      <w:rPr>
        <w:sz w:val="16"/>
        <w:szCs w:val="16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B725" w14:textId="77777777" w:rsidR="0028095B" w:rsidRDefault="0028095B" w:rsidP="00473C16">
      <w:pPr>
        <w:spacing w:after="0" w:line="240" w:lineRule="auto"/>
      </w:pPr>
      <w:r>
        <w:separator/>
      </w:r>
    </w:p>
  </w:footnote>
  <w:footnote w:type="continuationSeparator" w:id="0">
    <w:p w14:paraId="3863603E" w14:textId="77777777" w:rsidR="0028095B" w:rsidRDefault="0028095B" w:rsidP="00473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9C24" w14:textId="77777777" w:rsidR="00473C16" w:rsidRDefault="00C91437">
    <w:pPr>
      <w:pStyle w:val="Intestazione"/>
    </w:pPr>
    <w:r>
      <w:tab/>
    </w:r>
    <w:r>
      <w:tab/>
    </w:r>
    <w:r w:rsidR="006A2FE9">
      <w:rPr>
        <w:lang w:val="en-U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76E7B" w14:textId="77777777" w:rsidR="00074415" w:rsidRDefault="00074415">
    <w:pPr>
      <w:pStyle w:val="Intestazione"/>
    </w:pPr>
    <w:r w:rsidRPr="00473C16">
      <w:rPr>
        <w:noProof/>
        <w:lang w:eastAsia="da-DK"/>
      </w:rPr>
      <w:drawing>
        <wp:inline distT="0" distB="0" distL="0" distR="0" wp14:anchorId="344D2962" wp14:editId="0F3972CA">
          <wp:extent cx="1729688" cy="549656"/>
          <wp:effectExtent l="0" t="0" r="4445" b="3175"/>
          <wp:docPr id="3" name="Billede 3" descr="&quot;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ENHEDER\ADKI\INTERNATIONALT\CREATIVE EUROPE DESK\Billeder, logoer, portrætter\Logoer og grafik\CE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281" cy="567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lang w:val="en-US"/>
      </w:rPr>
      <w:t>Date:</w:t>
    </w:r>
    <w:r w:rsidR="00C36FAB">
      <w:rPr>
        <w:lang w:val="en-US"/>
      </w:rPr>
      <w:t xml:space="preserve"> </w:t>
    </w:r>
    <w:r>
      <w:rPr>
        <w:lang w:val="en-US"/>
      </w:rPr>
      <w:t xml:space="preserve">xx/xx/xxxx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D64F8"/>
    <w:multiLevelType w:val="hybridMultilevel"/>
    <w:tmpl w:val="DD709790"/>
    <w:lvl w:ilvl="0" w:tplc="E7D679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51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attachedTemplate r:id="rId1"/>
  <w:revisionView w:inkAnnotation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95B"/>
    <w:rsid w:val="000070E8"/>
    <w:rsid w:val="00074415"/>
    <w:rsid w:val="00080A4D"/>
    <w:rsid w:val="00084B94"/>
    <w:rsid w:val="000B4BE5"/>
    <w:rsid w:val="001227AD"/>
    <w:rsid w:val="00143B66"/>
    <w:rsid w:val="00212FFF"/>
    <w:rsid w:val="00241A3A"/>
    <w:rsid w:val="0028095B"/>
    <w:rsid w:val="003568D4"/>
    <w:rsid w:val="003920AD"/>
    <w:rsid w:val="0042593D"/>
    <w:rsid w:val="00473C16"/>
    <w:rsid w:val="004C21B9"/>
    <w:rsid w:val="00501853"/>
    <w:rsid w:val="00542A74"/>
    <w:rsid w:val="00550107"/>
    <w:rsid w:val="00556F14"/>
    <w:rsid w:val="00562CAB"/>
    <w:rsid w:val="00576CCC"/>
    <w:rsid w:val="005A2022"/>
    <w:rsid w:val="005F3DA1"/>
    <w:rsid w:val="005F4A3F"/>
    <w:rsid w:val="0069653F"/>
    <w:rsid w:val="006A2FE9"/>
    <w:rsid w:val="006F3D2D"/>
    <w:rsid w:val="00705A18"/>
    <w:rsid w:val="00865258"/>
    <w:rsid w:val="008A1B2E"/>
    <w:rsid w:val="008F47DE"/>
    <w:rsid w:val="009618EB"/>
    <w:rsid w:val="00967A04"/>
    <w:rsid w:val="00A515EB"/>
    <w:rsid w:val="00A96B61"/>
    <w:rsid w:val="00AC2B8C"/>
    <w:rsid w:val="00B77B51"/>
    <w:rsid w:val="00BD009C"/>
    <w:rsid w:val="00BF25C9"/>
    <w:rsid w:val="00C36FAB"/>
    <w:rsid w:val="00C70FAD"/>
    <w:rsid w:val="00C91437"/>
    <w:rsid w:val="00CB4B04"/>
    <w:rsid w:val="00CB7442"/>
    <w:rsid w:val="00D03167"/>
    <w:rsid w:val="00D066B1"/>
    <w:rsid w:val="00D36C34"/>
    <w:rsid w:val="00D70681"/>
    <w:rsid w:val="00D87A47"/>
    <w:rsid w:val="00DD16E9"/>
    <w:rsid w:val="00DE2DD9"/>
    <w:rsid w:val="00E656B2"/>
    <w:rsid w:val="00E97F53"/>
    <w:rsid w:val="00EC68CE"/>
    <w:rsid w:val="00F37993"/>
    <w:rsid w:val="00F42516"/>
    <w:rsid w:val="00FC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4F9C2"/>
  <w15:chartTrackingRefBased/>
  <w15:docId w15:val="{CCCB40E9-6F40-FE44-BC7B-E5E4C814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2A74"/>
    <w:rPr>
      <w:rFonts w:ascii="Verdana" w:hAnsi="Verdan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2A74"/>
    <w:pPr>
      <w:keepNext/>
      <w:keepLines/>
      <w:spacing w:before="240" w:after="0"/>
      <w:outlineLvl w:val="0"/>
    </w:pPr>
    <w:rPr>
      <w:rFonts w:eastAsiaTheme="majorEastAsia" w:cstheme="majorBidi"/>
      <w:sz w:val="40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A2FE9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73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3C16"/>
  </w:style>
  <w:style w:type="paragraph" w:styleId="Pidipagina">
    <w:name w:val="footer"/>
    <w:basedOn w:val="Normale"/>
    <w:link w:val="PidipaginaCarattere"/>
    <w:uiPriority w:val="99"/>
    <w:unhideWhenUsed/>
    <w:rsid w:val="00473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3C16"/>
  </w:style>
  <w:style w:type="character" w:customStyle="1" w:styleId="Titolo1Carattere">
    <w:name w:val="Titolo 1 Carattere"/>
    <w:basedOn w:val="Carpredefinitoparagrafo"/>
    <w:link w:val="Titolo1"/>
    <w:uiPriority w:val="9"/>
    <w:rsid w:val="00542A74"/>
    <w:rPr>
      <w:rFonts w:ascii="Verdana" w:eastAsiaTheme="majorEastAsia" w:hAnsi="Verdana" w:cstheme="majorBidi"/>
      <w:sz w:val="40"/>
      <w:szCs w:val="32"/>
    </w:rPr>
  </w:style>
  <w:style w:type="table" w:styleId="Grigliatabella">
    <w:name w:val="Table Grid"/>
    <w:basedOn w:val="Tabellanormale"/>
    <w:uiPriority w:val="39"/>
    <w:rsid w:val="00FC4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6A2FE9"/>
    <w:rPr>
      <w:rFonts w:ascii="Verdana" w:eastAsiaTheme="majorEastAsia" w:hAnsi="Verdana" w:cstheme="majorBidi"/>
      <w:b/>
      <w:sz w:val="20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CB744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1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1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Partner-search-form-2022(6).dotx" TargetMode="External" 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E4EC354ADFB40AC5D4FC129E379BA" ma:contentTypeVersion="19" ma:contentTypeDescription="Create a new document." ma:contentTypeScope="" ma:versionID="f8670b254aaadb71e39fbb1a6c4ea303">
  <xsd:schema xmlns:xsd="http://www.w3.org/2001/XMLSchema" xmlns:xs="http://www.w3.org/2001/XMLSchema" xmlns:p="http://schemas.microsoft.com/office/2006/metadata/properties" xmlns:ns2="541a8a8b-b856-4d35-a5c7-7f2c0ec3d499" xmlns:ns3="e0757b53-df10-4b98-9811-094c4c3e23a8" targetNamespace="http://schemas.microsoft.com/office/2006/metadata/properties" ma:root="true" ma:fieldsID="c3c230dc0e1f89b59706f5ef54f2c5b1" ns2:_="" ns3:_="">
    <xsd:import namespace="541a8a8b-b856-4d35-a5c7-7f2c0ec3d499"/>
    <xsd:import namespace="e0757b53-df10-4b98-9811-094c4c3e2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a8a8b-b856-4d35-a5c7-7f2c0ec3d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7b53-df10-4b98-9811-094c4c3e23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a84b8d-e978-4382-9caa-872b0d67f746}" ma:internalName="TaxCatchAll" ma:showField="CatchAllData" ma:web="e0757b53-df10-4b98-9811-094c4c3e23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1a8a8b-b856-4d35-a5c7-7f2c0ec3d499">
      <Terms xmlns="http://schemas.microsoft.com/office/infopath/2007/PartnerControls"/>
    </lcf76f155ced4ddcb4097134ff3c332f>
    <TaxCatchAll xmlns="e0757b53-df10-4b98-9811-094c4c3e23a8" xsi:nil="true"/>
  </documentManagement>
</p:properties>
</file>

<file path=customXml/itemProps1.xml><?xml version="1.0" encoding="utf-8"?>
<ds:datastoreItem xmlns:ds="http://schemas.openxmlformats.org/officeDocument/2006/customXml" ds:itemID="{B07C0A0F-1831-4E3D-A71F-5F47582797FD}"/>
</file>

<file path=customXml/itemProps2.xml><?xml version="1.0" encoding="utf-8"?>
<ds:datastoreItem xmlns:ds="http://schemas.openxmlformats.org/officeDocument/2006/customXml" ds:itemID="{1C8FE49F-C866-459C-A7CE-5E78D579D3EE}"/>
</file>

<file path=customXml/itemProps3.xml><?xml version="1.0" encoding="utf-8"?>
<ds:datastoreItem xmlns:ds="http://schemas.openxmlformats.org/officeDocument/2006/customXml" ds:itemID="{5C3D575E-4730-44A2-9C22-AE1E8BEF255A}"/>
</file>

<file path=docProps/app.xml><?xml version="1.0" encoding="utf-8"?>
<Properties xmlns="http://schemas.openxmlformats.org/officeDocument/2006/extended-properties" xmlns:vt="http://schemas.openxmlformats.org/officeDocument/2006/docPropsVTypes">
  <Template>Partner-search-form-2022(6).dotx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Lassandro</dc:creator>
  <cp:keywords/>
  <dc:description/>
  <cp:lastModifiedBy>Olivia Lassandro</cp:lastModifiedBy>
  <cp:revision>2</cp:revision>
  <dcterms:created xsi:type="dcterms:W3CDTF">2026-10-18T17:19:00Z</dcterms:created>
  <dcterms:modified xsi:type="dcterms:W3CDTF">2026-10-18T17:19:00Z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0x010100087E4EC354ADFB40AC5D4FC129E379BA</vt:lpwstr>
  </property>
</Properties>
</file>