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5C1A" w14:textId="7488B031" w:rsidR="00A00DE6" w:rsidRDefault="0078690F" w:rsidP="00D742BB">
      <w:pPr>
        <w:jc w:val="center"/>
      </w:pPr>
      <w:r>
        <w:rPr>
          <w:noProof/>
        </w:rPr>
        <w:drawing>
          <wp:inline distT="0" distB="0" distL="0" distR="0" wp14:anchorId="652C4BC8" wp14:editId="3ADC3C3D">
            <wp:extent cx="272415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24150" cy="838200"/>
                    </a:xfrm>
                    <a:prstGeom prst="rect">
                      <a:avLst/>
                    </a:prstGeom>
                    <a:noFill/>
                    <a:ln>
                      <a:noFill/>
                    </a:ln>
                  </pic:spPr>
                </pic:pic>
              </a:graphicData>
            </a:graphic>
          </wp:inline>
        </w:drawing>
      </w:r>
    </w:p>
    <w:p w14:paraId="0D2A0456" w14:textId="77777777" w:rsidR="00D742BB" w:rsidRPr="00D742BB" w:rsidRDefault="00D742BB" w:rsidP="00D742BB"/>
    <w:p w14:paraId="1283412D" w14:textId="77777777" w:rsidR="00D742BB" w:rsidRPr="00D742BB" w:rsidRDefault="00D742BB" w:rsidP="00D742BB"/>
    <w:p w14:paraId="45636B6D" w14:textId="77777777" w:rsidR="00D742BB" w:rsidRDefault="00D742BB" w:rsidP="00D742BB"/>
    <w:p w14:paraId="7DB487E5" w14:textId="10D89DDE" w:rsidR="00D742BB" w:rsidRDefault="00D742BB" w:rsidP="00D742BB">
      <w:r>
        <w:t>To: All participants of the For Sale By Owner Program at Loreley Resort</w:t>
      </w:r>
    </w:p>
    <w:p w14:paraId="19EF5380" w14:textId="3FBD2EF5" w:rsidR="00D742BB" w:rsidRDefault="00D742BB" w:rsidP="00D742BB">
      <w:r>
        <w:t>From: Loreley Resort Management</w:t>
      </w:r>
    </w:p>
    <w:p w14:paraId="61B9EADF" w14:textId="1AC76128" w:rsidR="00D742BB" w:rsidRDefault="00D742BB" w:rsidP="00D742BB">
      <w:r>
        <w:t>Effective Date: May 1, 2026</w:t>
      </w:r>
    </w:p>
    <w:p w14:paraId="1BD65F7D" w14:textId="77777777" w:rsidR="00D742BB" w:rsidRDefault="00D742BB" w:rsidP="00D742BB"/>
    <w:p w14:paraId="249472C5" w14:textId="3CFE585B" w:rsidR="00D742BB" w:rsidRDefault="00D742BB" w:rsidP="00D742BB">
      <w:r>
        <w:t>A new For Sale By Owner policy will be enacted on May 1, 2026. It will require that any owner wishing to participate in the FSBO program will need to have their yearly maintenance fees paid in full and will need to submit a FSBO information sheet to the Loreley Resort on a yearly basis.</w:t>
      </w:r>
    </w:p>
    <w:p w14:paraId="08371168" w14:textId="77777777" w:rsidR="00E11C1E" w:rsidRDefault="00E11C1E" w:rsidP="00D742BB"/>
    <w:p w14:paraId="6E72F0E0" w14:textId="3B9EA055" w:rsidR="00E11C1E" w:rsidRDefault="002E5FD0" w:rsidP="00D742BB">
      <w:r>
        <w:t>**The Loreley Condom</w:t>
      </w:r>
      <w:r w:rsidR="007F6074">
        <w:t>inium Association Inc. has my permission to give out my name and contact information to anyone interested in purchasing my unit/week.</w:t>
      </w:r>
    </w:p>
    <w:p w14:paraId="0A4F8EEF" w14:textId="77777777" w:rsidR="007F6074" w:rsidRDefault="007F6074" w:rsidP="00D742BB"/>
    <w:p w14:paraId="775779BA" w14:textId="022C64B1" w:rsidR="007F6074" w:rsidRDefault="007F6074" w:rsidP="00D742BB">
      <w:r>
        <w:t>Name: ______________________________</w:t>
      </w:r>
      <w:r w:rsidR="00252F63">
        <w:t>___________________</w:t>
      </w:r>
      <w:r>
        <w:t>________________</w:t>
      </w:r>
    </w:p>
    <w:p w14:paraId="0FCE717B" w14:textId="77777777" w:rsidR="007F6074" w:rsidRDefault="007F6074" w:rsidP="00D742BB"/>
    <w:p w14:paraId="392B0473" w14:textId="592EA4FD" w:rsidR="007F6074" w:rsidRDefault="007F6074" w:rsidP="00D742BB">
      <w:r>
        <w:t>Address</w:t>
      </w:r>
      <w:r w:rsidR="00252F63">
        <w:t>: _______________________________________________________________</w:t>
      </w:r>
    </w:p>
    <w:p w14:paraId="5E899FC1" w14:textId="17583A6E" w:rsidR="00252F63" w:rsidRDefault="00252F63" w:rsidP="00D742BB"/>
    <w:p w14:paraId="071C9F1D" w14:textId="54228DCE" w:rsidR="00252F63" w:rsidRDefault="00252F63" w:rsidP="00D742BB">
      <w:r>
        <w:t>City, State, Zip: _________________________________________________________</w:t>
      </w:r>
    </w:p>
    <w:p w14:paraId="3E77EA27" w14:textId="77777777" w:rsidR="00252F63" w:rsidRDefault="00252F63" w:rsidP="00D742BB"/>
    <w:p w14:paraId="62BEF04A" w14:textId="3002FEA0" w:rsidR="00252F63" w:rsidRDefault="00FA1807" w:rsidP="00D742BB">
      <w:r>
        <w:t>Contact phone # ________________________________________________________</w:t>
      </w:r>
    </w:p>
    <w:p w14:paraId="40B7FF2E" w14:textId="77777777" w:rsidR="00FA1807" w:rsidRDefault="00FA1807" w:rsidP="00D742BB"/>
    <w:p w14:paraId="45876F10" w14:textId="67A973F3" w:rsidR="00FA1807" w:rsidRDefault="00FA1807" w:rsidP="00D742BB">
      <w:r>
        <w:t>Email: ________________________________________________________________</w:t>
      </w:r>
    </w:p>
    <w:p w14:paraId="5856AF51" w14:textId="77777777" w:rsidR="00FA1807" w:rsidRDefault="00FA1807" w:rsidP="00D742BB"/>
    <w:p w14:paraId="1562CDB9" w14:textId="79DA719D" w:rsidR="00FA1807" w:rsidRDefault="00FA1807" w:rsidP="00D742BB">
      <w:r>
        <w:t>Building: ____________</w:t>
      </w:r>
      <w:r>
        <w:tab/>
        <w:t>Unit: __________________</w:t>
      </w:r>
      <w:r>
        <w:tab/>
        <w:t>Week: ________________</w:t>
      </w:r>
    </w:p>
    <w:p w14:paraId="21DC565C" w14:textId="77777777" w:rsidR="00FA1807" w:rsidRDefault="00FA1807" w:rsidP="00D742BB"/>
    <w:p w14:paraId="52514613" w14:textId="08028A6F" w:rsidR="00FA1807" w:rsidRDefault="00FA1807" w:rsidP="00D742BB">
      <w:r>
        <w:t>Asking Price: ____________________________</w:t>
      </w:r>
    </w:p>
    <w:p w14:paraId="6F0CC83F" w14:textId="77777777" w:rsidR="00FA1807" w:rsidRDefault="00FA1807" w:rsidP="00D742BB"/>
    <w:p w14:paraId="1D3035D1" w14:textId="513B2A13" w:rsidR="00FA1807" w:rsidRDefault="00FA1807" w:rsidP="00D742BB">
      <w:r>
        <w:t>Owner Signature(s) ______________________________________________________</w:t>
      </w:r>
    </w:p>
    <w:p w14:paraId="11AA7895" w14:textId="77777777" w:rsidR="00FA1807" w:rsidRDefault="00FA1807" w:rsidP="00D742BB"/>
    <w:p w14:paraId="6EE705FB" w14:textId="081FF693" w:rsidR="00FA1807" w:rsidRDefault="00FA1807" w:rsidP="00D742BB">
      <w:r>
        <w:t>Printed name(s) _________________________________________________________</w:t>
      </w:r>
    </w:p>
    <w:p w14:paraId="3B623FB9" w14:textId="70638C07" w:rsidR="000670C7" w:rsidRDefault="000670C7" w:rsidP="00D742BB"/>
    <w:p w14:paraId="26E8ABAE" w14:textId="2D018522" w:rsidR="000670C7" w:rsidRDefault="000670C7" w:rsidP="00D742BB">
      <w:r>
        <w:t>Notes: _________________________________________________________________</w:t>
      </w:r>
    </w:p>
    <w:p w14:paraId="1CA919DA" w14:textId="25BB5A2A" w:rsidR="00CA52E8" w:rsidRDefault="00CA52E8" w:rsidP="00D742BB"/>
    <w:p w14:paraId="75EA8296" w14:textId="4BD0A03E" w:rsidR="00CA52E8" w:rsidRDefault="00CA52E8" w:rsidP="00D742BB">
      <w:r>
        <w:t>______________________________________________________________________</w:t>
      </w:r>
    </w:p>
    <w:p w14:paraId="28153957" w14:textId="77777777" w:rsidR="00CA52E8" w:rsidRDefault="00CA52E8" w:rsidP="00D742BB"/>
    <w:p w14:paraId="60041BC3" w14:textId="48F330B8" w:rsidR="00CA52E8" w:rsidRDefault="00CA52E8" w:rsidP="00D742BB">
      <w:r>
        <w:t>______________________________________________________________________</w:t>
      </w:r>
    </w:p>
    <w:p w14:paraId="1ABD718F" w14:textId="77777777" w:rsidR="00CA52E8" w:rsidRDefault="00CA52E8" w:rsidP="00D742BB"/>
    <w:p w14:paraId="3A398917" w14:textId="77777777" w:rsidR="00CA52E8" w:rsidRDefault="00CA52E8" w:rsidP="00D742BB"/>
    <w:p w14:paraId="40E79BE0" w14:textId="1BB2C843" w:rsidR="00CA52E8" w:rsidRPr="00D742BB" w:rsidRDefault="00CA52E8" w:rsidP="00D742BB">
      <w:r>
        <w:t>Date</w:t>
      </w:r>
      <w:r w:rsidR="00C9053D">
        <w:t>: ________________</w:t>
      </w:r>
    </w:p>
    <w:sectPr w:rsidR="00CA52E8" w:rsidRPr="00D742B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C76"/>
    <w:rsid w:val="00013EEF"/>
    <w:rsid w:val="0001602E"/>
    <w:rsid w:val="00042BAE"/>
    <w:rsid w:val="000670C7"/>
    <w:rsid w:val="00073AE9"/>
    <w:rsid w:val="00082870"/>
    <w:rsid w:val="00094374"/>
    <w:rsid w:val="000C3BB2"/>
    <w:rsid w:val="00120C83"/>
    <w:rsid w:val="00141D9B"/>
    <w:rsid w:val="00146F24"/>
    <w:rsid w:val="0015119C"/>
    <w:rsid w:val="00152AA5"/>
    <w:rsid w:val="0015455F"/>
    <w:rsid w:val="001615A8"/>
    <w:rsid w:val="00162442"/>
    <w:rsid w:val="001642CC"/>
    <w:rsid w:val="00184F78"/>
    <w:rsid w:val="00185266"/>
    <w:rsid w:val="001858CD"/>
    <w:rsid w:val="00185D62"/>
    <w:rsid w:val="001B54DE"/>
    <w:rsid w:val="001C734F"/>
    <w:rsid w:val="001D4A61"/>
    <w:rsid w:val="001D58BA"/>
    <w:rsid w:val="001D67AA"/>
    <w:rsid w:val="0021132E"/>
    <w:rsid w:val="002202BB"/>
    <w:rsid w:val="002203C2"/>
    <w:rsid w:val="0025083B"/>
    <w:rsid w:val="00252F63"/>
    <w:rsid w:val="00277131"/>
    <w:rsid w:val="00290803"/>
    <w:rsid w:val="002A3F2A"/>
    <w:rsid w:val="002C1729"/>
    <w:rsid w:val="002E57A5"/>
    <w:rsid w:val="002E5B98"/>
    <w:rsid w:val="002E5FD0"/>
    <w:rsid w:val="002E773E"/>
    <w:rsid w:val="002F1623"/>
    <w:rsid w:val="002F7093"/>
    <w:rsid w:val="00302138"/>
    <w:rsid w:val="003152D0"/>
    <w:rsid w:val="00325093"/>
    <w:rsid w:val="00350966"/>
    <w:rsid w:val="00357EEF"/>
    <w:rsid w:val="00395160"/>
    <w:rsid w:val="003A0F83"/>
    <w:rsid w:val="003A25E7"/>
    <w:rsid w:val="003B0A1C"/>
    <w:rsid w:val="00406032"/>
    <w:rsid w:val="00411A5E"/>
    <w:rsid w:val="00424321"/>
    <w:rsid w:val="00430227"/>
    <w:rsid w:val="0048450E"/>
    <w:rsid w:val="00486247"/>
    <w:rsid w:val="004B5F48"/>
    <w:rsid w:val="00505EA7"/>
    <w:rsid w:val="00527B4E"/>
    <w:rsid w:val="005322ED"/>
    <w:rsid w:val="0054557E"/>
    <w:rsid w:val="0056479C"/>
    <w:rsid w:val="00564E85"/>
    <w:rsid w:val="0058598B"/>
    <w:rsid w:val="0059094D"/>
    <w:rsid w:val="005A4C76"/>
    <w:rsid w:val="005B0E72"/>
    <w:rsid w:val="005B3ADC"/>
    <w:rsid w:val="005D37FE"/>
    <w:rsid w:val="005D69E9"/>
    <w:rsid w:val="005E419D"/>
    <w:rsid w:val="005F3EA3"/>
    <w:rsid w:val="005F63DE"/>
    <w:rsid w:val="00610277"/>
    <w:rsid w:val="00612317"/>
    <w:rsid w:val="00612BC9"/>
    <w:rsid w:val="006365EF"/>
    <w:rsid w:val="0065200E"/>
    <w:rsid w:val="00657247"/>
    <w:rsid w:val="006672AF"/>
    <w:rsid w:val="00670F23"/>
    <w:rsid w:val="0067783B"/>
    <w:rsid w:val="00684A50"/>
    <w:rsid w:val="0068626F"/>
    <w:rsid w:val="006A18BA"/>
    <w:rsid w:val="006A7C9E"/>
    <w:rsid w:val="006B4211"/>
    <w:rsid w:val="006D53BA"/>
    <w:rsid w:val="006E570C"/>
    <w:rsid w:val="007038B2"/>
    <w:rsid w:val="007043D0"/>
    <w:rsid w:val="00717583"/>
    <w:rsid w:val="007241E8"/>
    <w:rsid w:val="00727359"/>
    <w:rsid w:val="00736A1F"/>
    <w:rsid w:val="00777E8E"/>
    <w:rsid w:val="00780997"/>
    <w:rsid w:val="0078690F"/>
    <w:rsid w:val="00793723"/>
    <w:rsid w:val="007C6FE5"/>
    <w:rsid w:val="007D7C14"/>
    <w:rsid w:val="007E5D3C"/>
    <w:rsid w:val="007F6074"/>
    <w:rsid w:val="00801305"/>
    <w:rsid w:val="00814ED8"/>
    <w:rsid w:val="00827902"/>
    <w:rsid w:val="00840CE8"/>
    <w:rsid w:val="00853701"/>
    <w:rsid w:val="008543DF"/>
    <w:rsid w:val="00875149"/>
    <w:rsid w:val="00885B53"/>
    <w:rsid w:val="008B4AA3"/>
    <w:rsid w:val="008C63D1"/>
    <w:rsid w:val="008C6674"/>
    <w:rsid w:val="00902C4D"/>
    <w:rsid w:val="00902E58"/>
    <w:rsid w:val="00913B32"/>
    <w:rsid w:val="00916D8E"/>
    <w:rsid w:val="009304E8"/>
    <w:rsid w:val="009307A6"/>
    <w:rsid w:val="009407D2"/>
    <w:rsid w:val="0096576B"/>
    <w:rsid w:val="00975AF7"/>
    <w:rsid w:val="009A5331"/>
    <w:rsid w:val="009A60FA"/>
    <w:rsid w:val="009C1C08"/>
    <w:rsid w:val="009C3E21"/>
    <w:rsid w:val="009C7B21"/>
    <w:rsid w:val="009D1F96"/>
    <w:rsid w:val="009D5E87"/>
    <w:rsid w:val="00A00DE6"/>
    <w:rsid w:val="00A03ED8"/>
    <w:rsid w:val="00A04978"/>
    <w:rsid w:val="00A44F7B"/>
    <w:rsid w:val="00A47E9F"/>
    <w:rsid w:val="00A544C1"/>
    <w:rsid w:val="00A56051"/>
    <w:rsid w:val="00A9035A"/>
    <w:rsid w:val="00A96FE0"/>
    <w:rsid w:val="00AA3E3F"/>
    <w:rsid w:val="00AA5008"/>
    <w:rsid w:val="00AB18A2"/>
    <w:rsid w:val="00AB2D3A"/>
    <w:rsid w:val="00AC0760"/>
    <w:rsid w:val="00AC2F2B"/>
    <w:rsid w:val="00AC40BA"/>
    <w:rsid w:val="00AF267B"/>
    <w:rsid w:val="00B26B5C"/>
    <w:rsid w:val="00B57207"/>
    <w:rsid w:val="00B704EC"/>
    <w:rsid w:val="00B81DAB"/>
    <w:rsid w:val="00BA16C7"/>
    <w:rsid w:val="00BA77A8"/>
    <w:rsid w:val="00BD56EB"/>
    <w:rsid w:val="00BF2687"/>
    <w:rsid w:val="00C0188F"/>
    <w:rsid w:val="00C059D4"/>
    <w:rsid w:val="00C22F9E"/>
    <w:rsid w:val="00C42B52"/>
    <w:rsid w:val="00C55723"/>
    <w:rsid w:val="00C80A6B"/>
    <w:rsid w:val="00C9053D"/>
    <w:rsid w:val="00C916E0"/>
    <w:rsid w:val="00CA52E8"/>
    <w:rsid w:val="00CA61DA"/>
    <w:rsid w:val="00CB2770"/>
    <w:rsid w:val="00CD36AC"/>
    <w:rsid w:val="00CE31C0"/>
    <w:rsid w:val="00CF743C"/>
    <w:rsid w:val="00D123C0"/>
    <w:rsid w:val="00D21785"/>
    <w:rsid w:val="00D52776"/>
    <w:rsid w:val="00D54774"/>
    <w:rsid w:val="00D742BB"/>
    <w:rsid w:val="00D753DE"/>
    <w:rsid w:val="00D9169C"/>
    <w:rsid w:val="00DA0CD1"/>
    <w:rsid w:val="00DB0721"/>
    <w:rsid w:val="00DC0A1E"/>
    <w:rsid w:val="00DC34AD"/>
    <w:rsid w:val="00DC53DD"/>
    <w:rsid w:val="00DD50D0"/>
    <w:rsid w:val="00DE3761"/>
    <w:rsid w:val="00DF4924"/>
    <w:rsid w:val="00E059D4"/>
    <w:rsid w:val="00E11C1E"/>
    <w:rsid w:val="00E137AF"/>
    <w:rsid w:val="00E24C86"/>
    <w:rsid w:val="00E52994"/>
    <w:rsid w:val="00E82F20"/>
    <w:rsid w:val="00EA3419"/>
    <w:rsid w:val="00EB391C"/>
    <w:rsid w:val="00EB4FB1"/>
    <w:rsid w:val="00EC0E51"/>
    <w:rsid w:val="00EC5527"/>
    <w:rsid w:val="00ED1C73"/>
    <w:rsid w:val="00EF126D"/>
    <w:rsid w:val="00F10F25"/>
    <w:rsid w:val="00F23449"/>
    <w:rsid w:val="00F40E89"/>
    <w:rsid w:val="00F5575B"/>
    <w:rsid w:val="00F60706"/>
    <w:rsid w:val="00F70649"/>
    <w:rsid w:val="00F7210E"/>
    <w:rsid w:val="00F8198F"/>
    <w:rsid w:val="00F81AD4"/>
    <w:rsid w:val="00F97E20"/>
    <w:rsid w:val="00FA1807"/>
    <w:rsid w:val="00FB2348"/>
    <w:rsid w:val="00FC068B"/>
    <w:rsid w:val="00FD0FAD"/>
    <w:rsid w:val="00FE5E54"/>
    <w:rsid w:val="00FE6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7FB95"/>
  <w15:chartTrackingRefBased/>
  <w15:docId w15:val="{DC255EC3-4F52-4D80-BDB4-BA4D8CA5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RSRVR\Peachtree\Company\LORHOMAS\LETTERS\PEA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PEACH</Template>
  <TotalTime>10</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Small Business Division - Best Software</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Perkins</dc:creator>
  <cp:keywords/>
  <dc:description/>
  <cp:lastModifiedBy>Tina Perkins</cp:lastModifiedBy>
  <cp:revision>12</cp:revision>
  <cp:lastPrinted>2026-04-08T12:35:00Z</cp:lastPrinted>
  <dcterms:created xsi:type="dcterms:W3CDTF">2026-04-08T12:47:00Z</dcterms:created>
  <dcterms:modified xsi:type="dcterms:W3CDTF">2026-04-29T18:13:00Z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T_FileVersion">
    <vt:lpwstr>1.0</vt:lpwstr>
  </property>
  <property fmtid="{D5CDD505-2E9C-101B-9397-08002B2CF9AE}" pid="3" name="PT_AppVersion">
    <vt:lpwstr>2026.0.00.0082</vt:lpwstr>
  </property>
  <property fmtid="{D5CDD505-2E9C-101B-9397-08002B2CF9AE}" pid="4" name="PT_View">
    <vt:lpwstr>Customer</vt:lpwstr>
  </property>
  <property fmtid="{D5CDD505-2E9C-101B-9397-08002B2CF9AE}" pid="5" name="PT_SubView">
    <vt:lpwstr>1</vt:lpwstr>
  </property>
  <property fmtid="{D5CDD505-2E9C-101B-9397-08002B2CF9AE}" pid="6" name="PT_Description">
    <vt:lpwstr>Starting May 1, 2026, to be eligible for FSBO program, owners must have their maintenance fees current and renew on a yearly basis.</vt:lpwstr>
  </property>
  <property fmtid="{D5CDD505-2E9C-101B-9397-08002B2CF9AE}" pid="7" name="PT_Options00000">
    <vt:lpwstr>PD94bWwgdmVyc2lvbj0iMS4wIiBlbmNvZGluZz0idXRmLTgiPz48TWFpbE1lcmdlRmlsdGVyPjxGaWx0ZXJUeXBlPjA8L0ZpbHRlclR5cGU+PFNvcnRPcmRlcj4wPC9Tb3J0T3JkZXI+PFN1cHByZXNzQmxhbmtzPjE8L1N1cHByZXNzQmxhbmtzPjxJbmNsdWRlWmVy</vt:lpwstr>
  </property>
  <property fmtid="{D5CDD505-2E9C-101B-9397-08002B2CF9AE}" pid="8" name="PT_Options00001">
    <vt:lpwstr>b0JhbGFuY2VSZWNvcmRzPjE8L0luY2x1ZGVaZXJvQmFsYW5jZVJlY29yZHM+PFN1YmplY3Q+TmV3IEZvciBTYWxlIEJ5IE93bmVyIFBvbGljeTwvU3ViamVjdD48RGVsaXZlcnlPcHRpb24+MDwvRGVsaXZlcnlPcHRpb24+PEV4Y2x1ZGVJZlB1cmNoYXNlZEFmdGVy</vt:lpwstr>
  </property>
  <property fmtid="{D5CDD505-2E9C-101B-9397-08002B2CF9AE}" pid="9" name="PT_Options00002">
    <vt:lpwstr>RGF0ZT4xPC9FeGNsdWRlSWZQdXJjaGFzZWRBZnRlckRhdGU+PFB1cmNoYXNlZEFmdGVyRGF0ZT4wPC9QdXJjaGFzZWRBZnRlckRhdGU+PEZpbHRlckxpc3Q+PEZpbHRlcj48VHlwZT41PC9UeXBlPjxPcGVyYXRvcj4wPC9PcGVyYXRvcj48Q29sdW1uVHlwZT42MTwv</vt:lpwstr>
  </property>
  <property fmtid="{D5CDD505-2E9C-101B-9397-08002B2CF9AE}" pid="10" name="PT_Options00003">
    <vt:lpwstr>Q29sdW1uVHlwZT48RnJvbS8+PFRvLz48SUQ+MTwvSUQ+PFJhbmdlPjwvUmFuZ2U+PC9GaWx0ZXI+PEZpbHRlcj48VHlwZT4xNjwvVHlwZT48T3BlcmF0b3I+MDwvT3BlcmF0b3I+PENvbHVtblR5cGU+OTU8L0NvbHVtblR5cGU+PEZyb20vPjxUby8+PElEPjI8L0lE</vt:lpwstr>
  </property>
  <property fmtid="{D5CDD505-2E9C-101B-9397-08002B2CF9AE}" pid="11" name="PT_Options00004">
    <vt:lpwstr>PjwvRmlsdGVyPjxGaWx0ZXI+PFR5cGU+MTY8L1R5cGU+PE9wZXJhdG9yPjA8L09wZXJhdG9yPjxDb2x1bW5UeXBlPjk0PC9Db2x1bW5UeXBlPjxGcm9tLz48VG8vPjxJRD4zPC9JRD48L0ZpbHRlcj48RmlsdGVyPjxUeXBlPjU8L1R5cGU+PE9wZXJhdG9yPjA8L09w</vt:lpwstr>
  </property>
  <property fmtid="{D5CDD505-2E9C-101B-9397-08002B2CF9AE}" pid="12" name="PT_Options00005">
    <vt:lpwstr>ZXJhdG9yPjxDb2x1bW5UeXBlPjc1PC9Db2x1bW5UeXBlPjxGcm9tLz48VG8vPjxJRD40PC9JRD48UmFuZ2U+PC9SYW5nZT48L0ZpbHRlcj48RmlsdGVyPjxUeXBlPjE3PC9UeXBlPjxPcGVyYXRvcj4wPC9PcGVyYXRvcj48Q29sdW1uVHlwZT4xMDc8L0NvbHVtblR5</vt:lpwstr>
  </property>
  <property fmtid="{D5CDD505-2E9C-101B-9397-08002B2CF9AE}" pid="13" name="PT_Options00006">
    <vt:lpwstr>cGU+PEZyb20vPjxUby8+PElEPjU8L0lEPjwvRmlsdGVyPjxGaWx0ZXI+PFR5cGU+MTY8L1R5cGU+PE9wZXJhdG9yPjA8L09wZXJhdG9yPjxDb2x1bW5UeXBlPjEwODwvQ29sdW1uVHlwZT48RnJvbS8+PFRvLz48SUQ+NjwvSUQ+PC9GaWx0ZXI+PEZpbHRlcj48VHlw</vt:lpwstr>
  </property>
  <property fmtid="{D5CDD505-2E9C-101B-9397-08002B2CF9AE}" pid="14" name="PT_Options00007">
    <vt:lpwstr>ZT4zPC9UeXBlPjxPcGVyYXRvcj4yPC9PcGVyYXRvcj48Q29sdW1uVHlwZT4wPC9Db2x1bW5UeXBlPjxGcm9tPkFjdGl2ZTwvRnJvbT48VG8vPjxJRD43PC9JRD48L0ZpbHRlcj48RmlsdGVyPjxUeXBlPjEyPC9UeXBlPjxPcGVyYXRvcj4wPC9PcGVyYXRvcj48Q29s</vt:lpwstr>
  </property>
  <property fmtid="{D5CDD505-2E9C-101B-9397-08002B2CF9AE}" pid="15" name="PT_Options00008">
    <vt:lpwstr>dW1uVHlwZT44PC9Db2x1bW5UeXBlPjxGcm9tLz48VG8vPjxJRD44PC9JRD48L0ZpbHRlcj48RmlsdGVyPjxUeXBlPjM8L1R5cGU+PE9wZXJhdG9yPjI8L09wZXJhdG9yPjxDb2x1bW5UeXBlPjA8L0NvbHVtblR5cGU+PEZyb20+Q3VzdG9tZXI8L0Zyb20+PFRvLz48</vt:lpwstr>
  </property>
  <property fmtid="{D5CDD505-2E9C-101B-9397-08002B2CF9AE}" pid="16" name="PT_Options00009">
    <vt:lpwstr>SUQ+OTwvSUQ+PC9GaWx0ZXI+PEZpbHRlcj48VHlwZT4yPC9UeXBlPjxPcGVyYXRvcj4wPC9PcGVyYXRvcj48Q29sdW1uVHlwZT4wPC9Db2x1bW5UeXBlPjxGcm9tLz48VG8vPjxJRD4xMDwvSUQ+PC9GaWx0ZXI+PEZpbHRlcj48VHlwZT4yPC9UeXBlPjxPcGVyYXRv</vt:lpwstr>
  </property>
  <property fmtid="{D5CDD505-2E9C-101B-9397-08002B2CF9AE}" pid="17" name="PT_Options00010">
    <vt:lpwstr>cj4wPC9PcGVyYXRvcj48Q29sdW1uVHlwZT4wPC9Db2x1bW5UeXBlPjxGcm9tLz48VG8vPjxJRD4xMTwvSUQ+PC9GaWx0ZXI+PEZpbHRlcj48VHlwZT4yPC9UeXBlPjxPcGVyYXRvcj4wPC9PcGVyYXRvcj48Q29sdW1uVHlwZT4wPC9Db2x1bW5UeXBlPjxGcm9tLz48</vt:lpwstr>
  </property>
  <property fmtid="{D5CDD505-2E9C-101B-9397-08002B2CF9AE}" pid="18" name="PT_Options00011">
    <vt:lpwstr>VG8vPjxJRD4xMjwvSUQ+PC9GaWx0ZXI+PEZpbHRlcj48VHlwZT4yPC9UeXBlPjxPcGVyYXRvcj4wPC9PcGVyYXRvcj48Q29sdW1uVHlwZT4wPC9Db2x1bW5UeXBlPjxGcm9tLz48VG8vPjxJRD4xMzwvSUQ+PC9GaWx0ZXI+PEZpbHRlcj48VHlwZT4yPC9UeXBlPjxP</vt:lpwstr>
  </property>
  <property fmtid="{D5CDD505-2E9C-101B-9397-08002B2CF9AE}" pid="19" name="PT_Options00012">
    <vt:lpwstr>cGVyYXRvcj4wPC9PcGVyYXRvcj48Q29sdW1uVHlwZT4wPC9Db2x1bW5UeXBlPjxGcm9tLz48VG8vPjxJRD4xNDwvSUQ+PC9GaWx0ZXI+PC9GaWx0ZXJMaXN0PjwvTWFpbE1lcmdlRmlsdGVyPg==</vt:lpwstr>
  </property>
  <property fmtid="{D5CDD505-2E9C-101B-9397-08002B2CF9AE}" pid="20" name="PT_Flavor">
    <vt:lpwstr>PTX</vt:lpwstr>
  </property>
</Properties>
</file>