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23107" w14:textId="2ED170A0" w:rsidR="00605416" w:rsidRDefault="00605416" w:rsidP="00CD324D">
      <w:pPr>
        <w:pStyle w:val="Heading1"/>
        <w:numPr>
          <w:ilvl w:val="0"/>
          <w:numId w:val="0"/>
        </w:numPr>
        <w:ind w:left="680" w:hanging="680"/>
      </w:pPr>
      <w:bookmarkStart w:id="0" w:name="_Toc232696664"/>
      <w:bookmarkStart w:id="1" w:name="_Toc215057410"/>
      <w:bookmarkStart w:id="2" w:name="_Toc87857019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15A4DBEE" wp14:editId="7095EF55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BB64A03" w14:textId="452CCEFA" w:rsidR="00605416" w:rsidRPr="00A42F19" w:rsidRDefault="00C27DE0" w:rsidP="00605416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>
                                <w:t xml:space="preserve">RTO </w:t>
                              </w:r>
                              <w:r w:rsidR="00CD324D">
                                <w:t>and Employer Prepare stage</w:t>
                              </w:r>
                              <w:r w:rsidR="00605416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A4DBEE" id="Group 3" o:spid="_x0000_s1026" style="position:absolute;left:0;text-align:left;margin-left:0;margin-top:0;width:595.3pt;height:174.35pt;z-index:251658241;mso-wrap-distance-bottom:36.85pt;mso-position-horizontal:left;mso-position-horizontal-relative:page;mso-position-vertical:top;mso-position-vertical-relative:page;mso-width-relative:margin;mso-height-relative:margin" coordsize="75596,221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2" o:spid="_x0000_s1027" type="#_x0000_t75" style="position:absolute;width:75596;height:22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">
                  <v:imagedata r:id="rId16" o:title="" cropleft="75f" cropright="75f"/>
                </v:shape>
                <v:shape id="Graphic 4" o:spid="_x0000_s1028" type="#_x0000_t75" style="position:absolute;left:54504;top:11016;width:15696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r:id="rId17" o:title=""/>
                </v:shape>
                <v:rect id="Rectangle 1965600143" o:spid="_x0000_s1029" style="position:absolute;width:35147;height:221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 filled="f" stroked="f" strokeweight="1pt">
                  <v:textbox inset="15mm,16mm,5mm,7mm">
                    <w:txbxContent>
                      <w:p w14:paraId="4BB64A03" w14:textId="452CCEFA" w:rsidR="00605416" w:rsidRPr="00A42F19" w:rsidRDefault="00C27DE0" w:rsidP="00605416">
                        <w:pPr>
                          <w:pStyle w:val="PageTitleLarge"/>
                          <w:rPr>
                            <w:lang w:val="en-AU"/>
                          </w:rPr>
                        </w:pPr>
                        <w:r>
                          <w:t xml:space="preserve">RTO </w:t>
                        </w:r>
                        <w:r w:rsidR="00CD324D">
                          <w:t>and Employer Prepare stage</w:t>
                        </w:r>
                        <w:r w:rsidR="00605416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bookmarkEnd w:id="0"/>
      <w:r w:rsidR="00CD324D">
        <w:t>Checklist</w:t>
      </w:r>
    </w:p>
    <w:p w14:paraId="42E01420" w14:textId="77777777" w:rsidR="00A14AA1" w:rsidRDefault="00A14AA1" w:rsidP="00A14AA1">
      <w:r>
        <w:t xml:space="preserve">To access the </w:t>
      </w:r>
      <w:proofErr w:type="gramStart"/>
      <w:r>
        <w:t>Employer</w:t>
      </w:r>
      <w:proofErr w:type="gramEnd"/>
      <w:r>
        <w:t xml:space="preserve"> Prepare stage tools please visit the </w:t>
      </w:r>
      <w:hyperlink r:id="rId18">
        <w:r w:rsidRPr="4548696B">
          <w:rPr>
            <w:rStyle w:val="Hyperlink"/>
          </w:rPr>
          <w:t>Employer Toolkit</w:t>
        </w:r>
      </w:hyperlink>
      <w:r>
        <w:t xml:space="preserve">. To access the </w:t>
      </w:r>
      <w:proofErr w:type="gramStart"/>
      <w:r>
        <w:t>RTO</w:t>
      </w:r>
      <w:proofErr w:type="gramEnd"/>
      <w:r>
        <w:t xml:space="preserve"> Prepare stage tools please visit the </w:t>
      </w:r>
      <w:hyperlink r:id="rId19">
        <w:r w:rsidRPr="4548696B">
          <w:rPr>
            <w:rStyle w:val="Hyperlink"/>
          </w:rPr>
          <w:t>RTO Toolkit</w:t>
        </w:r>
      </w:hyperlink>
      <w:r>
        <w:t xml:space="preserve">. </w:t>
      </w: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1268"/>
        <w:gridCol w:w="7284"/>
        <w:gridCol w:w="1644"/>
      </w:tblGrid>
      <w:tr w:rsidR="00A14AA1" w:rsidRPr="0039469F" w14:paraId="73F1F457" w14:textId="77777777" w:rsidTr="5F37B5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622" w:type="pct"/>
            <w:tcBorders>
              <w:left w:val="single" w:sz="6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</w:tcPr>
          <w:p w14:paraId="2970E9FD" w14:textId="77777777" w:rsidR="00A14AA1" w:rsidRDefault="00A14AA1" w:rsidP="006B534B">
            <w:pPr>
              <w:pStyle w:val="NoSpacing"/>
            </w:pPr>
            <w:r>
              <w:t>Role</w:t>
            </w:r>
          </w:p>
        </w:tc>
        <w:tc>
          <w:tcPr>
            <w:tcW w:w="3572" w:type="pct"/>
            <w:tcBorders>
              <w:left w:val="single" w:sz="4" w:space="0" w:color="FFFFFF" w:themeColor="background1"/>
              <w:bottom w:val="single" w:sz="4" w:space="0" w:color="6AA342" w:themeColor="accent2"/>
              <w:right w:val="single" w:sz="4" w:space="0" w:color="FFFFFF" w:themeColor="background1"/>
            </w:tcBorders>
          </w:tcPr>
          <w:p w14:paraId="6BCD6AFF" w14:textId="77777777" w:rsidR="00A14AA1" w:rsidRPr="0039469F" w:rsidRDefault="00A14AA1" w:rsidP="006B534B">
            <w:pPr>
              <w:pStyle w:val="NoSpacing"/>
            </w:pPr>
            <w:r>
              <w:t>Suggested tasks</w:t>
            </w:r>
          </w:p>
        </w:tc>
        <w:tc>
          <w:tcPr>
            <w:tcW w:w="806" w:type="pct"/>
            <w:tcBorders>
              <w:left w:val="single" w:sz="4" w:space="0" w:color="FFFFFF" w:themeColor="background1"/>
              <w:bottom w:val="single" w:sz="4" w:space="0" w:color="6AA342" w:themeColor="accent2"/>
            </w:tcBorders>
          </w:tcPr>
          <w:p w14:paraId="428E9B8B" w14:textId="77777777" w:rsidR="00A14AA1" w:rsidRPr="0039469F" w:rsidRDefault="00A14AA1" w:rsidP="006B534B">
            <w:pPr>
              <w:pStyle w:val="NoSpacing"/>
            </w:pPr>
            <w:r>
              <w:t>Related tools</w:t>
            </w:r>
          </w:p>
        </w:tc>
      </w:tr>
      <w:tr w:rsidR="00A14AA1" w:rsidRPr="0039469F" w14:paraId="39E7BA74" w14:textId="77777777" w:rsidTr="5F37B50A">
        <w:tc>
          <w:tcPr>
            <w:tcW w:w="62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2437AD6F" w14:textId="77777777" w:rsidR="00A14AA1" w:rsidRPr="00DF6556" w:rsidRDefault="00A14AA1" w:rsidP="006B534B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RTO</w:t>
            </w:r>
          </w:p>
        </w:tc>
        <w:tc>
          <w:tcPr>
            <w:tcW w:w="357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07055086" w14:textId="77777777" w:rsidR="00A14AA1" w:rsidRPr="00DF6556" w:rsidRDefault="00A14AA1" w:rsidP="00A14AA1">
            <w:pPr>
              <w:pStyle w:val="ListNumber"/>
              <w:spacing w:line="276" w:lineRule="auto"/>
            </w:pPr>
            <w:r w:rsidRPr="00DF6556">
              <w:rPr>
                <w:b/>
                <w:bCs/>
              </w:rPr>
              <w:t>Determine industry currency and partnership goals</w:t>
            </w:r>
          </w:p>
          <w:p w14:paraId="71EEC5F2" w14:textId="77777777" w:rsidR="00A14AA1" w:rsidRPr="00DF6556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95152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>
              <w:t xml:space="preserve"> </w:t>
            </w:r>
            <w:r w:rsidR="00A14AA1" w:rsidRPr="00DF6556">
              <w:t>Coordinate with employers to schedule a partnership planning meeting</w:t>
            </w:r>
          </w:p>
          <w:p w14:paraId="702CC7A0" w14:textId="77777777" w:rsidR="00A14AA1" w:rsidRPr="00DF6556" w:rsidRDefault="006B534B" w:rsidP="006B534B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1766833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DF6556">
              <w:t xml:space="preserve"> Organise an internal planning meeting with relevant stakeholders</w:t>
            </w:r>
          </w:p>
          <w:p w14:paraId="00F348EE" w14:textId="2DAB9A5C" w:rsidR="00A14AA1" w:rsidRPr="0039469F" w:rsidRDefault="006B534B" w:rsidP="006B534B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1326969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 w:rsidRPr="5F37B50A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="00A14AA1">
              <w:t xml:space="preserve"> Draft measurable goals for the internal planning meeting</w:t>
            </w:r>
          </w:p>
        </w:tc>
        <w:tc>
          <w:tcPr>
            <w:tcW w:w="80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1041730F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</w:pPr>
            <w:r>
              <w:t xml:space="preserve">RTO Prepare stage | </w:t>
            </w:r>
            <w:r w:rsidRPr="00E418F2">
              <w:rPr>
                <w:b/>
                <w:bCs/>
              </w:rPr>
              <w:t>Determine industry currency and partnership goals</w:t>
            </w:r>
          </w:p>
        </w:tc>
      </w:tr>
      <w:tr w:rsidR="00A14AA1" w:rsidRPr="0039469F" w14:paraId="0664A47A" w14:textId="77777777" w:rsidTr="5F37B5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09E8B55F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357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3F82A260" w14:textId="77777777" w:rsidR="00A14AA1" w:rsidRPr="00DF6556" w:rsidRDefault="00A14AA1" w:rsidP="00A14AA1">
            <w:pPr>
              <w:pStyle w:val="ListNumber"/>
              <w:spacing w:line="276" w:lineRule="auto"/>
            </w:pPr>
            <w:r w:rsidRPr="00DF6556">
              <w:rPr>
                <w:b/>
                <w:bCs/>
              </w:rPr>
              <w:t>Determine industry currency and partnership goals</w:t>
            </w:r>
          </w:p>
          <w:p w14:paraId="119C24CE" w14:textId="77777777" w:rsidR="00A14AA1" w:rsidRPr="00DF6556" w:rsidRDefault="006B534B" w:rsidP="006B534B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20456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>
              <w:t xml:space="preserve"> </w:t>
            </w:r>
            <w:r w:rsidR="00A14AA1" w:rsidRPr="00DF6556">
              <w:t xml:space="preserve">Coordinate with </w:t>
            </w:r>
            <w:r w:rsidR="00A14AA1">
              <w:t>RTO</w:t>
            </w:r>
            <w:r w:rsidR="00A14AA1" w:rsidRPr="00DF6556">
              <w:t>s to schedule a partnership planning meeting</w:t>
            </w:r>
          </w:p>
          <w:p w14:paraId="2E3CA3D7" w14:textId="77777777" w:rsidR="00A14AA1" w:rsidRPr="00DF6556" w:rsidRDefault="006B534B" w:rsidP="006B534B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1509326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DF6556">
              <w:t xml:space="preserve"> Organise an internal planning meeting with relevant stakeholders</w:t>
            </w:r>
          </w:p>
          <w:p w14:paraId="67664100" w14:textId="77777777" w:rsidR="00A14AA1" w:rsidRPr="00BC3D79" w:rsidRDefault="006B534B" w:rsidP="006B534B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sdt>
              <w:sdtPr>
                <w:id w:val="-113856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DF6556">
              <w:t xml:space="preserve"> Draft measurable goals for the internal planning meeting</w:t>
            </w:r>
          </w:p>
        </w:tc>
        <w:tc>
          <w:tcPr>
            <w:tcW w:w="80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58D88B4B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E418F2">
              <w:rPr>
                <w:b/>
                <w:bCs/>
              </w:rPr>
              <w:t>Determine industry currency and partnership goals</w:t>
            </w:r>
          </w:p>
        </w:tc>
      </w:tr>
      <w:tr w:rsidR="00A14AA1" w:rsidRPr="0039469F" w14:paraId="5695AE0C" w14:textId="77777777" w:rsidTr="5F37B50A">
        <w:tc>
          <w:tcPr>
            <w:tcW w:w="62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5E0682D5" w14:textId="77777777" w:rsidR="00A14AA1" w:rsidRPr="00BC3D79" w:rsidRDefault="00A14AA1" w:rsidP="006B534B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RTO</w:t>
            </w:r>
          </w:p>
        </w:tc>
        <w:tc>
          <w:tcPr>
            <w:tcW w:w="357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3AD60D28" w14:textId="77777777" w:rsidR="00A14AA1" w:rsidRPr="00BC3D79" w:rsidRDefault="00A14AA1" w:rsidP="00A14AA1">
            <w:pPr>
              <w:pStyle w:val="ListNumber"/>
              <w:spacing w:line="276" w:lineRule="auto"/>
              <w:rPr>
                <w:b/>
                <w:bCs/>
              </w:rPr>
            </w:pPr>
            <w:r w:rsidRPr="00BC3D79">
              <w:rPr>
                <w:b/>
                <w:bCs/>
              </w:rPr>
              <w:t>Define value proposition for employers</w:t>
            </w:r>
          </w:p>
          <w:p w14:paraId="40C380F6" w14:textId="77777777" w:rsidR="00A14AA1" w:rsidRPr="00DF6556" w:rsidRDefault="006B534B" w:rsidP="006B534B">
            <w:pPr>
              <w:pStyle w:val="ListNumber"/>
              <w:numPr>
                <w:ilvl w:val="0"/>
                <w:numId w:val="0"/>
              </w:numPr>
              <w:ind w:left="227" w:hanging="227"/>
            </w:pPr>
            <w:sdt>
              <w:sdtPr>
                <w:id w:val="-28211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>
              <w:t xml:space="preserve"> </w:t>
            </w:r>
            <w:r w:rsidR="00A14AA1" w:rsidRPr="00BC3D79">
              <w:t>Identify distinct value our RTO can offer employers</w:t>
            </w:r>
          </w:p>
          <w:p w14:paraId="27373782" w14:textId="77777777" w:rsidR="00A14AA1" w:rsidRPr="00B9627A" w:rsidRDefault="006B534B" w:rsidP="006B534B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1336649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DF6556">
              <w:t xml:space="preserve"> </w:t>
            </w:r>
            <w:r w:rsidR="00A14AA1" w:rsidRPr="00BC3D79">
              <w:t>Prepare a concise value proposition for the internal planning meeting</w:t>
            </w:r>
          </w:p>
        </w:tc>
        <w:tc>
          <w:tcPr>
            <w:tcW w:w="80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0C593D69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</w:pPr>
            <w:r>
              <w:t xml:space="preserve">RTO Prepare stage </w:t>
            </w:r>
            <w:r w:rsidRPr="00E418F2">
              <w:rPr>
                <w:b/>
                <w:bCs/>
              </w:rPr>
              <w:t>| Define value proposition for employers</w:t>
            </w:r>
          </w:p>
        </w:tc>
      </w:tr>
      <w:tr w:rsidR="00A14AA1" w:rsidRPr="0039469F" w14:paraId="22F5A29A" w14:textId="77777777" w:rsidTr="5F37B5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4742F872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  <w:lang w:eastAsia="en-AU"/>
              </w:rPr>
            </w:pPr>
            <w:r>
              <w:rPr>
                <w:b/>
                <w:bCs/>
                <w:lang w:eastAsia="en-AU"/>
              </w:rPr>
              <w:t>Employer</w:t>
            </w:r>
          </w:p>
        </w:tc>
        <w:tc>
          <w:tcPr>
            <w:tcW w:w="357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6F421171" w14:textId="77777777" w:rsidR="00A14AA1" w:rsidRPr="005C50E2" w:rsidRDefault="00A14AA1" w:rsidP="00A14AA1">
            <w:pPr>
              <w:pStyle w:val="ListNumber"/>
              <w:spacing w:line="276" w:lineRule="auto"/>
              <w:rPr>
                <w:b/>
                <w:bCs/>
                <w:lang w:eastAsia="en-AU"/>
              </w:rPr>
            </w:pPr>
            <w:r w:rsidRPr="005C50E2">
              <w:rPr>
                <w:b/>
                <w:bCs/>
                <w:lang w:eastAsia="en-AU"/>
              </w:rPr>
              <w:t>Plan for potential risks</w:t>
            </w:r>
          </w:p>
          <w:p w14:paraId="54A408B2" w14:textId="77777777" w:rsidR="00A14AA1" w:rsidRPr="005C50E2" w:rsidRDefault="006B534B" w:rsidP="006B534B">
            <w:pPr>
              <w:pStyle w:val="ListNumber"/>
              <w:numPr>
                <w:ilvl w:val="0"/>
                <w:numId w:val="0"/>
              </w:numPr>
              <w:rPr>
                <w:lang w:eastAsia="en-AU"/>
              </w:rPr>
            </w:pPr>
            <w:sdt>
              <w:sdtPr>
                <w:id w:val="-115838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5C50E2">
              <w:rPr>
                <w:lang w:eastAsia="en-AU"/>
              </w:rPr>
              <w:t xml:space="preserve"> Work with relevant stakeholders to:</w:t>
            </w:r>
          </w:p>
          <w:p w14:paraId="33EE7D0A" w14:textId="77777777" w:rsidR="00A14AA1" w:rsidRDefault="006B534B" w:rsidP="006B534B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  <w:tab w:val="left" w:pos="595"/>
              </w:tabs>
              <w:ind w:left="453" w:hanging="226"/>
              <w:rPr>
                <w:lang w:eastAsia="en-AU"/>
              </w:rPr>
            </w:pPr>
            <w:sdt>
              <w:sdtPr>
                <w:id w:val="-7405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5C50E2">
              <w:rPr>
                <w:lang w:eastAsia="en-AU"/>
              </w:rPr>
              <w:t xml:space="preserve"> Capture potential risks, risk category, risk rating, potential impact and mitigation strategies</w:t>
            </w:r>
          </w:p>
          <w:p w14:paraId="33105AD8" w14:textId="77777777" w:rsidR="00854952" w:rsidRPr="00854952" w:rsidRDefault="00854952" w:rsidP="00854952">
            <w:pPr>
              <w:jc w:val="center"/>
              <w:rPr>
                <w:lang w:eastAsia="en-AU"/>
              </w:rPr>
            </w:pPr>
          </w:p>
          <w:p w14:paraId="5F3FC372" w14:textId="77777777" w:rsidR="00A14AA1" w:rsidRPr="005C50E2" w:rsidRDefault="006B534B" w:rsidP="006B534B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  <w:tab w:val="left" w:pos="595"/>
              </w:tabs>
              <w:ind w:left="453" w:hanging="226"/>
              <w:rPr>
                <w:lang w:eastAsia="en-AU"/>
              </w:rPr>
            </w:pPr>
            <w:sdt>
              <w:sdtPr>
                <w:id w:val="1822694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5C50E2">
              <w:rPr>
                <w:lang w:eastAsia="en-AU"/>
              </w:rPr>
              <w:t xml:space="preserve"> For each risk category determine your organisations’ willingness to accept the risk</w:t>
            </w:r>
          </w:p>
          <w:p w14:paraId="2C39CBF3" w14:textId="77777777" w:rsidR="00A14AA1" w:rsidRPr="005C50E2" w:rsidRDefault="006B534B" w:rsidP="006B534B">
            <w:pPr>
              <w:pStyle w:val="ListNumber"/>
              <w:numPr>
                <w:ilvl w:val="0"/>
                <w:numId w:val="0"/>
              </w:numPr>
              <w:rPr>
                <w:b/>
                <w:bCs/>
                <w:lang w:eastAsia="en-AU"/>
              </w:rPr>
            </w:pPr>
            <w:sdt>
              <w:sdtPr>
                <w:id w:val="-161752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5C50E2">
              <w:rPr>
                <w:lang w:eastAsia="en-AU"/>
              </w:rPr>
              <w:t xml:space="preserve"> Draft risk plan for the internal planning meeting</w:t>
            </w:r>
          </w:p>
        </w:tc>
        <w:tc>
          <w:tcPr>
            <w:tcW w:w="80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4051F375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E418F2">
              <w:rPr>
                <w:b/>
                <w:bCs/>
              </w:rPr>
              <w:t>Plan for potential risks</w:t>
            </w:r>
          </w:p>
        </w:tc>
      </w:tr>
      <w:tr w:rsidR="00A14AA1" w:rsidRPr="0039469F" w14:paraId="2102D5F9" w14:textId="77777777" w:rsidTr="5F37B50A">
        <w:tc>
          <w:tcPr>
            <w:tcW w:w="62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446BB248" w14:textId="77777777" w:rsidR="00A14AA1" w:rsidRPr="00BC3D79" w:rsidRDefault="00A14AA1" w:rsidP="006B534B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  <w:lang w:eastAsia="en-AU"/>
              </w:rPr>
            </w:pPr>
            <w:r>
              <w:rPr>
                <w:b/>
                <w:bCs/>
                <w:lang w:eastAsia="en-AU"/>
              </w:rPr>
              <w:t>RTO</w:t>
            </w:r>
          </w:p>
        </w:tc>
        <w:tc>
          <w:tcPr>
            <w:tcW w:w="357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72A340CE" w14:textId="77777777" w:rsidR="00A14AA1" w:rsidRPr="00BC3D79" w:rsidRDefault="00A14AA1" w:rsidP="00A14AA1">
            <w:pPr>
              <w:pStyle w:val="ListNumber"/>
              <w:spacing w:line="276" w:lineRule="auto"/>
              <w:rPr>
                <w:b/>
                <w:bCs/>
                <w:lang w:eastAsia="en-AU"/>
              </w:rPr>
            </w:pPr>
            <w:r w:rsidRPr="00BC3D79">
              <w:rPr>
                <w:b/>
                <w:bCs/>
                <w:lang w:eastAsia="en-AU"/>
              </w:rPr>
              <w:t>Define partnership and logistics approach</w:t>
            </w:r>
          </w:p>
          <w:p w14:paraId="7BFA1811" w14:textId="77777777" w:rsidR="00A14AA1" w:rsidRPr="00DF6556" w:rsidRDefault="006B534B" w:rsidP="006B534B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lang w:eastAsia="en-AU"/>
              </w:rPr>
            </w:pPr>
            <w:sdt>
              <w:sdtPr>
                <w:id w:val="143909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>
              <w:t xml:space="preserve"> </w:t>
            </w:r>
            <w:r w:rsidR="00A14AA1" w:rsidRPr="00BC3D79">
              <w:rPr>
                <w:lang w:eastAsia="en-AU"/>
              </w:rPr>
              <w:t>Draft preferred approach to communication, anticipated challenges and ways to manage these</w:t>
            </w:r>
          </w:p>
        </w:tc>
        <w:tc>
          <w:tcPr>
            <w:tcW w:w="80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447A4055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</w:pPr>
            <w:r>
              <w:t xml:space="preserve">RTO Prepare stage | </w:t>
            </w:r>
            <w:r w:rsidRPr="00E418F2">
              <w:rPr>
                <w:b/>
                <w:bCs/>
              </w:rPr>
              <w:t>Define partnership</w:t>
            </w:r>
            <w:r>
              <w:t xml:space="preserve"> </w:t>
            </w:r>
            <w:r w:rsidRPr="00E418F2">
              <w:rPr>
                <w:b/>
                <w:bCs/>
              </w:rPr>
              <w:t>and logistics approach</w:t>
            </w:r>
          </w:p>
        </w:tc>
      </w:tr>
      <w:tr w:rsidR="00A14AA1" w:rsidRPr="0039469F" w14:paraId="1056142B" w14:textId="77777777" w:rsidTr="5F37B5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04D763D0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357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561CD86F" w14:textId="77777777" w:rsidR="00A14AA1" w:rsidRPr="00633196" w:rsidRDefault="00A14AA1" w:rsidP="00A14AA1">
            <w:pPr>
              <w:pStyle w:val="ListNumber"/>
              <w:spacing w:line="276" w:lineRule="auto"/>
              <w:rPr>
                <w:b/>
                <w:bCs/>
              </w:rPr>
            </w:pPr>
            <w:r w:rsidRPr="00633196">
              <w:rPr>
                <w:b/>
                <w:bCs/>
              </w:rPr>
              <w:t>Define value proposition for RTOs</w:t>
            </w:r>
          </w:p>
          <w:p w14:paraId="2BA80B2B" w14:textId="77777777" w:rsidR="00A14AA1" w:rsidRPr="00633196" w:rsidRDefault="006B534B" w:rsidP="006B534B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71904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633196">
              <w:t xml:space="preserve"> Work with relevant stakeholders to:</w:t>
            </w:r>
          </w:p>
          <w:p w14:paraId="68C13939" w14:textId="77777777" w:rsidR="00A14AA1" w:rsidRPr="00633196" w:rsidRDefault="006B534B" w:rsidP="006B534B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</w:tabs>
              <w:ind w:left="453" w:hanging="226"/>
            </w:pPr>
            <w:sdt>
              <w:sdtPr>
                <w:id w:val="211085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633196">
              <w:t xml:space="preserve"> Identify ways RTOs could share valuable skills and knowledge to support strategic goals or required expertise not available internally</w:t>
            </w:r>
          </w:p>
          <w:p w14:paraId="57BD4048" w14:textId="77777777" w:rsidR="00A14AA1" w:rsidRPr="00633196" w:rsidRDefault="006B534B" w:rsidP="006B534B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</w:tabs>
              <w:ind w:left="453" w:hanging="226"/>
            </w:pPr>
            <w:sdt>
              <w:sdtPr>
                <w:id w:val="104017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633196">
              <w:t xml:space="preserve"> Select cost-efficient and feasible industry currency opportunities your organisation could offer</w:t>
            </w:r>
          </w:p>
          <w:p w14:paraId="1257FEAC" w14:textId="77777777" w:rsidR="00A14AA1" w:rsidRPr="00633196" w:rsidRDefault="006B534B" w:rsidP="006B534B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sdt>
              <w:sdtPr>
                <w:id w:val="59160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633196">
              <w:t xml:space="preserve"> Draft concise value proposition for the internal planning meeting</w:t>
            </w:r>
          </w:p>
        </w:tc>
        <w:tc>
          <w:tcPr>
            <w:tcW w:w="80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54D1D145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E418F2">
              <w:rPr>
                <w:b/>
                <w:bCs/>
              </w:rPr>
              <w:t>Define value proposition for RTOs</w:t>
            </w:r>
          </w:p>
        </w:tc>
      </w:tr>
      <w:tr w:rsidR="00A14AA1" w:rsidRPr="0039469F" w14:paraId="7346D927" w14:textId="77777777" w:rsidTr="5F37B50A">
        <w:tc>
          <w:tcPr>
            <w:tcW w:w="62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51506FC4" w14:textId="77777777" w:rsidR="00A14AA1" w:rsidRPr="000B158A" w:rsidRDefault="00A14AA1" w:rsidP="006B534B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RTO</w:t>
            </w:r>
          </w:p>
        </w:tc>
        <w:tc>
          <w:tcPr>
            <w:tcW w:w="357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15DC8A3F" w14:textId="77777777" w:rsidR="00A14AA1" w:rsidRPr="000B158A" w:rsidRDefault="00A14AA1" w:rsidP="00A14AA1">
            <w:pPr>
              <w:pStyle w:val="ListNumber"/>
              <w:spacing w:line="276" w:lineRule="auto"/>
              <w:rPr>
                <w:b/>
                <w:bCs/>
              </w:rPr>
            </w:pPr>
            <w:r w:rsidRPr="000B158A">
              <w:rPr>
                <w:b/>
                <w:bCs/>
              </w:rPr>
              <w:t>Prepare a project charter</w:t>
            </w:r>
          </w:p>
          <w:p w14:paraId="48B056C6" w14:textId="77777777" w:rsidR="00A14AA1" w:rsidRDefault="006B534B" w:rsidP="006B534B">
            <w:pPr>
              <w:pStyle w:val="ListNumber"/>
              <w:numPr>
                <w:ilvl w:val="0"/>
                <w:numId w:val="0"/>
              </w:numPr>
              <w:ind w:left="227" w:hanging="227"/>
            </w:pPr>
            <w:sdt>
              <w:sdtPr>
                <w:id w:val="122610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>
              <w:t xml:space="preserve"> </w:t>
            </w:r>
            <w:r w:rsidR="00A14AA1" w:rsidRPr="000B158A">
              <w:t>Capture draft goals, value proposition and partnership and logistics approach</w:t>
            </w:r>
          </w:p>
          <w:p w14:paraId="2FFDB323" w14:textId="77777777" w:rsidR="00A14AA1" w:rsidRPr="00DF6556" w:rsidRDefault="006B534B" w:rsidP="006B534B">
            <w:pPr>
              <w:pStyle w:val="ListNumber"/>
              <w:numPr>
                <w:ilvl w:val="0"/>
                <w:numId w:val="0"/>
              </w:numPr>
              <w:ind w:left="227" w:hanging="227"/>
            </w:pPr>
            <w:sdt>
              <w:sdtPr>
                <w:id w:val="1957283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>
              <w:t xml:space="preserve"> </w:t>
            </w:r>
            <w:r w:rsidR="00A14AA1" w:rsidRPr="000B158A">
              <w:t>Add key topics to discuss with employers</w:t>
            </w:r>
          </w:p>
          <w:p w14:paraId="32CE0AF3" w14:textId="77777777" w:rsidR="00A14AA1" w:rsidRPr="00DF6556" w:rsidRDefault="006B534B" w:rsidP="006B534B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1571683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DF6556">
              <w:t xml:space="preserve"> </w:t>
            </w:r>
            <w:r w:rsidR="00A14AA1" w:rsidRPr="000B158A">
              <w:t>Attend the internal planning meeting and finalise the project charter</w:t>
            </w:r>
          </w:p>
          <w:p w14:paraId="2586DFD3" w14:textId="77777777" w:rsidR="00A14AA1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811994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DF6556">
              <w:t xml:space="preserve"> </w:t>
            </w:r>
            <w:r w:rsidR="00A14AA1" w:rsidRPr="000B158A">
              <w:t>During the partnership planning meeting discuss the project charter and agree actions</w:t>
            </w:r>
          </w:p>
          <w:p w14:paraId="4245696F" w14:textId="77777777" w:rsidR="00A14AA1" w:rsidRPr="000B158A" w:rsidRDefault="006B534B" w:rsidP="006B534B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sdt>
              <w:sdtPr>
                <w:id w:val="118379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Complete actions (e.g. schedule collaboration meetings)</w:t>
            </w:r>
          </w:p>
        </w:tc>
        <w:tc>
          <w:tcPr>
            <w:tcW w:w="80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7BEAA19C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</w:pPr>
            <w:r>
              <w:t xml:space="preserve">RTO Prepare stage | </w:t>
            </w:r>
            <w:r w:rsidRPr="00E418F2">
              <w:rPr>
                <w:b/>
                <w:bCs/>
              </w:rPr>
              <w:t>Prepare a project charter</w:t>
            </w:r>
          </w:p>
        </w:tc>
      </w:tr>
      <w:tr w:rsidR="00A14AA1" w:rsidRPr="0039469F" w14:paraId="5D8E1CCF" w14:textId="77777777" w:rsidTr="5F37B5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00059433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357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711312B6" w14:textId="77777777" w:rsidR="00A14AA1" w:rsidRPr="003A4043" w:rsidRDefault="00A14AA1" w:rsidP="00A14AA1">
            <w:pPr>
              <w:pStyle w:val="ListNumber"/>
              <w:spacing w:line="276" w:lineRule="auto"/>
              <w:rPr>
                <w:b/>
                <w:bCs/>
              </w:rPr>
            </w:pPr>
            <w:r w:rsidRPr="003A4043">
              <w:rPr>
                <w:b/>
                <w:bCs/>
              </w:rPr>
              <w:t>Prepare a project charter</w:t>
            </w:r>
          </w:p>
          <w:p w14:paraId="03C1B414" w14:textId="77777777" w:rsidR="00A14AA1" w:rsidRPr="003A4043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158078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3A4043">
              <w:t xml:space="preserve"> Capture draft goals, recent industry changes, value proposition and risk management plan</w:t>
            </w:r>
          </w:p>
          <w:p w14:paraId="39260A01" w14:textId="77777777" w:rsidR="00A14AA1" w:rsidRPr="003A4043" w:rsidRDefault="006B534B" w:rsidP="006B534B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26959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3A4043">
              <w:t xml:space="preserve"> Add key topics to discuss with RTOs</w:t>
            </w:r>
          </w:p>
          <w:p w14:paraId="035A9EAF" w14:textId="77777777" w:rsidR="00A14AA1" w:rsidRPr="003A4043" w:rsidRDefault="006B534B" w:rsidP="006B534B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185823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3A4043">
              <w:t xml:space="preserve"> Attend the internal planning meeting and finalise the project charter</w:t>
            </w:r>
          </w:p>
          <w:p w14:paraId="46865CA4" w14:textId="77777777" w:rsidR="00A14AA1" w:rsidRPr="003A4043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185260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3A4043">
              <w:t xml:space="preserve"> During the partnership planning meeting agree next steps and required actions</w:t>
            </w:r>
          </w:p>
          <w:p w14:paraId="2B9CDAD8" w14:textId="77777777" w:rsidR="00A14AA1" w:rsidRPr="003A4043" w:rsidRDefault="006B534B" w:rsidP="006B534B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sdt>
              <w:sdtPr>
                <w:id w:val="-182473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3A4043">
              <w:t xml:space="preserve"> Complete required actions (e.g. schedule collaboration meetings)</w:t>
            </w:r>
          </w:p>
        </w:tc>
        <w:tc>
          <w:tcPr>
            <w:tcW w:w="80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  <w:shd w:val="clear" w:color="auto" w:fill="auto"/>
          </w:tcPr>
          <w:p w14:paraId="3B844D16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EE7CC0">
              <w:rPr>
                <w:b/>
                <w:bCs/>
              </w:rPr>
              <w:t>Prepare a project charter</w:t>
            </w:r>
          </w:p>
        </w:tc>
      </w:tr>
      <w:tr w:rsidR="00A14AA1" w:rsidRPr="0039469F" w14:paraId="321D7392" w14:textId="77777777" w:rsidTr="5F37B50A">
        <w:tc>
          <w:tcPr>
            <w:tcW w:w="62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2FF4068B" w14:textId="77777777" w:rsidR="00A14AA1" w:rsidRPr="000B158A" w:rsidRDefault="00A14AA1" w:rsidP="006B534B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RTO</w:t>
            </w:r>
          </w:p>
        </w:tc>
        <w:tc>
          <w:tcPr>
            <w:tcW w:w="3572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3FABD811" w14:textId="77777777" w:rsidR="00A14AA1" w:rsidRPr="000B158A" w:rsidRDefault="00A14AA1" w:rsidP="00A14AA1">
            <w:pPr>
              <w:pStyle w:val="ListNumber"/>
              <w:spacing w:line="276" w:lineRule="auto"/>
              <w:rPr>
                <w:b/>
                <w:bCs/>
              </w:rPr>
            </w:pPr>
            <w:r w:rsidRPr="000B158A">
              <w:rPr>
                <w:b/>
                <w:bCs/>
              </w:rPr>
              <w:t>Identify industry currency requirements</w:t>
            </w:r>
          </w:p>
          <w:p w14:paraId="3E8CC849" w14:textId="77777777" w:rsidR="00A14AA1" w:rsidRPr="000B158A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-2141796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Receive the summary of recent industry changes and proposed industry currency opportunities from employers and share with TTAs</w:t>
            </w:r>
          </w:p>
          <w:p w14:paraId="39EC76A1" w14:textId="77777777" w:rsidR="00A14AA1" w:rsidRPr="000B158A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-329755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Ask TTAs to individually identify industry currency requirements tool and provide guidance as needed</w:t>
            </w:r>
          </w:p>
          <w:p w14:paraId="3F8FDDB9" w14:textId="77777777" w:rsidR="00A14AA1" w:rsidRPr="000B158A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-10280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Work with TTAs to finalise individual industry currency opportunity selections</w:t>
            </w:r>
          </w:p>
          <w:p w14:paraId="0D39D6E1" w14:textId="77777777" w:rsidR="00A14AA1" w:rsidRPr="000B158A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901562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Receive individual industry currency requirement summaries from TTAs</w:t>
            </w:r>
          </w:p>
          <w:p w14:paraId="7EF532F4" w14:textId="77777777" w:rsidR="00A14AA1" w:rsidRPr="000B158A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112158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Collate a summary of the industry skills, knowledge and currency opportunities TTAs want to access</w:t>
            </w:r>
          </w:p>
          <w:p w14:paraId="1FB0A3D8" w14:textId="77777777" w:rsidR="00A14AA1" w:rsidRPr="000B158A" w:rsidRDefault="006B534B" w:rsidP="006B534B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168203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Share the collated summary with employers</w:t>
            </w:r>
          </w:p>
          <w:p w14:paraId="568A49D8" w14:textId="77777777" w:rsidR="00A14AA1" w:rsidRPr="000B158A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  <w:rPr>
                <w:b/>
                <w:bCs/>
              </w:rPr>
            </w:pPr>
            <w:sdt>
              <w:sdtPr>
                <w:id w:val="2049574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Work with employers to finalise the industry currency opportunities TTAs can access</w:t>
            </w:r>
          </w:p>
        </w:tc>
        <w:tc>
          <w:tcPr>
            <w:tcW w:w="806" w:type="pct"/>
            <w:tcBorders>
              <w:top w:val="single" w:sz="4" w:space="0" w:color="6AA342" w:themeColor="accent2"/>
              <w:bottom w:val="single" w:sz="4" w:space="0" w:color="6AA342" w:themeColor="accent2"/>
            </w:tcBorders>
          </w:tcPr>
          <w:p w14:paraId="123FBC0A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</w:pPr>
            <w:r>
              <w:t xml:space="preserve">RTO Prepare stage | </w:t>
            </w:r>
            <w:r w:rsidRPr="00EE7CC0">
              <w:rPr>
                <w:b/>
                <w:bCs/>
              </w:rPr>
              <w:t>Identify industry currency requirements</w:t>
            </w:r>
          </w:p>
        </w:tc>
      </w:tr>
      <w:tr w:rsidR="00A14AA1" w:rsidRPr="0039469F" w14:paraId="18660BCC" w14:textId="77777777" w:rsidTr="5F37B50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2" w:type="pct"/>
            <w:tcBorders>
              <w:top w:val="single" w:sz="4" w:space="0" w:color="6AA342" w:themeColor="accent2"/>
            </w:tcBorders>
            <w:shd w:val="clear" w:color="auto" w:fill="auto"/>
          </w:tcPr>
          <w:p w14:paraId="2EE77AC3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r>
              <w:rPr>
                <w:b/>
                <w:bCs/>
              </w:rPr>
              <w:t>Employer</w:t>
            </w:r>
          </w:p>
        </w:tc>
        <w:tc>
          <w:tcPr>
            <w:tcW w:w="3572" w:type="pct"/>
            <w:tcBorders>
              <w:top w:val="single" w:sz="4" w:space="0" w:color="6AA342" w:themeColor="accent2"/>
            </w:tcBorders>
            <w:shd w:val="clear" w:color="auto" w:fill="auto"/>
          </w:tcPr>
          <w:p w14:paraId="015D52B3" w14:textId="77777777" w:rsidR="00A14AA1" w:rsidRPr="008B4C14" w:rsidRDefault="00A14AA1" w:rsidP="00A14AA1">
            <w:pPr>
              <w:pStyle w:val="ListNumber"/>
              <w:spacing w:line="276" w:lineRule="auto"/>
              <w:rPr>
                <w:b/>
                <w:bCs/>
              </w:rPr>
            </w:pPr>
            <w:r w:rsidRPr="008B4C14">
              <w:rPr>
                <w:b/>
                <w:bCs/>
              </w:rPr>
              <w:t>Summarise recent industry changes</w:t>
            </w:r>
          </w:p>
          <w:p w14:paraId="743A57EB" w14:textId="77777777" w:rsidR="00A14AA1" w:rsidRPr="008B4C14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-10118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</w:t>
            </w:r>
            <w:r w:rsidR="00A14AA1" w:rsidRPr="008B4C14">
              <w:t>Work with stakeholders to capture recent industry changes including how the change has impacted your organisation</w:t>
            </w:r>
          </w:p>
          <w:p w14:paraId="7D4BC9BB" w14:textId="77777777" w:rsidR="00A14AA1" w:rsidRPr="008B4C14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-165529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</w:t>
            </w:r>
            <w:r w:rsidR="00A14AA1" w:rsidRPr="008B4C14">
              <w:t>Based on partnership planning meeting conversations, work with stakeholders to review and update proposed industry currency opportunities</w:t>
            </w:r>
          </w:p>
          <w:p w14:paraId="5F86FDCC" w14:textId="77777777" w:rsidR="00A14AA1" w:rsidRPr="008B4C14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-30601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</w:t>
            </w:r>
            <w:r w:rsidR="00A14AA1" w:rsidRPr="008B4C14">
              <w:t>Share the summary of recent industry changes and proposed industry currency opportunities with RTOs</w:t>
            </w:r>
          </w:p>
          <w:p w14:paraId="58C3667B" w14:textId="77777777" w:rsidR="00A14AA1" w:rsidRPr="008B4C14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</w:pPr>
            <w:sdt>
              <w:sdtPr>
                <w:id w:val="151218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</w:t>
            </w:r>
            <w:r w:rsidR="00A14AA1" w:rsidRPr="008B4C14">
              <w:t>Receive summary of the industry skills, knowledge and opportunities TTAs want to access from RTOs</w:t>
            </w:r>
          </w:p>
          <w:p w14:paraId="5B3F61B0" w14:textId="77777777" w:rsidR="00A14AA1" w:rsidRPr="008B4C14" w:rsidRDefault="006B534B" w:rsidP="006B534B">
            <w:pPr>
              <w:pStyle w:val="ListNumber"/>
              <w:numPr>
                <w:ilvl w:val="0"/>
                <w:numId w:val="0"/>
              </w:numPr>
              <w:ind w:left="311" w:hanging="311"/>
              <w:rPr>
                <w:b/>
                <w:bCs/>
              </w:rPr>
            </w:pPr>
            <w:sdt>
              <w:sdtPr>
                <w:id w:val="-1681116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4A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14AA1" w:rsidRPr="000B158A">
              <w:t xml:space="preserve"> </w:t>
            </w:r>
            <w:r w:rsidR="00A14AA1" w:rsidRPr="008B4C14">
              <w:t>Work with RTO to finalise industry currency opportunities TTAs will access</w:t>
            </w:r>
          </w:p>
        </w:tc>
        <w:tc>
          <w:tcPr>
            <w:tcW w:w="806" w:type="pct"/>
            <w:tcBorders>
              <w:top w:val="single" w:sz="4" w:space="0" w:color="6AA342" w:themeColor="accent2"/>
            </w:tcBorders>
            <w:shd w:val="clear" w:color="auto" w:fill="auto"/>
          </w:tcPr>
          <w:p w14:paraId="29937115" w14:textId="77777777" w:rsidR="00A14AA1" w:rsidRDefault="00A14AA1" w:rsidP="006B534B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4453D9">
              <w:rPr>
                <w:b/>
                <w:bCs/>
              </w:rPr>
              <w:t>Summarise recent industry changes</w:t>
            </w:r>
          </w:p>
        </w:tc>
      </w:tr>
    </w:tbl>
    <w:p w14:paraId="1DDF4A6F" w14:textId="77777777" w:rsidR="00A14AA1" w:rsidRPr="00AC2BC7" w:rsidRDefault="00A14AA1" w:rsidP="00A14AA1">
      <w:pPr>
        <w:tabs>
          <w:tab w:val="clear" w:pos="227"/>
        </w:tabs>
        <w:spacing w:after="160" w:line="259" w:lineRule="auto"/>
      </w:pPr>
    </w:p>
    <w:p w14:paraId="5E241D93" w14:textId="77777777" w:rsidR="00CD324D" w:rsidRPr="00CD324D" w:rsidRDefault="00CD324D" w:rsidP="00CD324D"/>
    <w:p w14:paraId="255FAE83" w14:textId="5C115FC9" w:rsidR="00605416" w:rsidRDefault="00605416" w:rsidP="00605416">
      <w:pPr>
        <w:tabs>
          <w:tab w:val="clear" w:pos="227"/>
        </w:tabs>
        <w:spacing w:after="160" w:line="259" w:lineRule="auto"/>
      </w:pPr>
    </w:p>
    <w:p w14:paraId="62B6B0AE" w14:textId="77777777" w:rsidR="00605416" w:rsidRDefault="00605416" w:rsidP="00605416">
      <w:pPr>
        <w:tabs>
          <w:tab w:val="clear" w:pos="227"/>
        </w:tabs>
        <w:spacing w:after="160" w:line="259" w:lineRule="auto"/>
      </w:pPr>
    </w:p>
    <w:p w14:paraId="3DCBEA7D" w14:textId="335DAD1C" w:rsidR="004315BA" w:rsidRDefault="004315BA">
      <w:pPr>
        <w:tabs>
          <w:tab w:val="clear" w:pos="227"/>
        </w:tabs>
        <w:spacing w:after="160" w:line="259" w:lineRule="auto"/>
      </w:pPr>
    </w:p>
    <w:p w14:paraId="52EF953A" w14:textId="77777777" w:rsidR="00A94B68" w:rsidRDefault="00A94B68">
      <w:pPr>
        <w:tabs>
          <w:tab w:val="clear" w:pos="227"/>
        </w:tabs>
        <w:spacing w:after="160" w:line="259" w:lineRule="auto"/>
      </w:pPr>
      <w:r>
        <w:br w:type="page"/>
      </w:r>
    </w:p>
    <w:bookmarkEnd w:id="2" w:displacedByCustomXml="next"/>
    <w:bookmarkEnd w:id="1" w:displacedByCustomXml="next"/>
    <w:sdt>
      <w:sdtPr>
        <w:id w:val="-98643484"/>
        <w:lock w:val="contentLocked"/>
        <w:placeholder>
          <w:docPart w:val="5F7D3BC667429A479D9CD34306ACF7A4"/>
        </w:placeholder>
        <w:group/>
      </w:sdtPr>
      <w:sdtContent>
        <w:p w14:paraId="15069765" w14:textId="77777777" w:rsidR="00FC0740" w:rsidRPr="00FC0740" w:rsidRDefault="00FC0740" w:rsidP="00FC0740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6C616640" wp14:editId="21303965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123C0D" w14:textId="77777777" w:rsidR="00FC0740" w:rsidRPr="00FC0740" w:rsidRDefault="00FC0740" w:rsidP="00FC0740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6C616640" id="Group 6" o:spid="_x0000_s1030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">
                    <v:rect id="Rectangle 83611003" o:spid="_x0000_s1031" style="position:absolute;width:75600;height:10692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" fillcolor="#6aa342 [3205]" stroked="f" strokeweight="1pt">
                      <v:textbox inset="16mm,16mm,16mm,9.5mm">
                        <w:txbxContent>
                          <w:p w14:paraId="69123C0D" w14:textId="77777777" w:rsidR="00FC0740" w:rsidRPr="00FC0740" w:rsidRDefault="00FC0740" w:rsidP="00FC074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o:spid="_x0000_s1032" type="#_x0000_t75" style="position:absolute;left:29708;top:89209;width:16200;height:8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<v:imagedata r:id="rId17" o:title="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="00FC0740" w:rsidRPr="00FC0740" w:rsidSect="00ED3D0A">
      <w:headerReference w:type="default" r:id="rId20"/>
      <w:footerReference w:type="default" r:id="rId21"/>
      <w:headerReference w:type="first" r:id="rId22"/>
      <w:pgSz w:w="11906" w:h="16838" w:code="9"/>
      <w:pgMar w:top="851" w:right="851" w:bottom="851" w:left="851" w:header="104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B3FBE" w14:textId="77777777" w:rsidR="00576643" w:rsidRDefault="00576643" w:rsidP="00685923">
      <w:r>
        <w:separator/>
      </w:r>
    </w:p>
  </w:endnote>
  <w:endnote w:type="continuationSeparator" w:id="0">
    <w:p w14:paraId="390C85DA" w14:textId="77777777" w:rsidR="00576643" w:rsidRDefault="00576643" w:rsidP="0068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F10B9" w14:textId="65B89219" w:rsidR="0021781F" w:rsidRPr="00902D38" w:rsidRDefault="00902D38" w:rsidP="00902D38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7AC933C431791D4B8BF190BA186DE27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0D38D7">
          <w:t xml:space="preserve">Employer Prepare Stage | </w:t>
        </w:r>
        <w:r w:rsidR="00854952">
          <w:t>Employe</w:t>
        </w:r>
        <w:r w:rsidR="0055781B">
          <w:t xml:space="preserve">r and RTO </w:t>
        </w:r>
        <w:r w:rsidR="000D38D7">
          <w:t>Checklist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E8D0" w14:textId="77777777" w:rsidR="00576643" w:rsidRDefault="00576643" w:rsidP="005661F2">
      <w:pPr>
        <w:pBdr>
          <w:bottom w:val="single" w:sz="4" w:space="1" w:color="6AA342" w:themeColor="accent2"/>
          <w:between w:val="single" w:sz="4" w:space="1" w:color="6AA342" w:themeColor="accent2"/>
        </w:pBdr>
      </w:pPr>
    </w:p>
  </w:footnote>
  <w:footnote w:type="continuationSeparator" w:id="0">
    <w:p w14:paraId="6C20F5BF" w14:textId="77777777" w:rsidR="00576643" w:rsidRDefault="00576643" w:rsidP="00685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FDC71" w14:textId="77777777" w:rsidR="0021781F" w:rsidRPr="0066233B" w:rsidRDefault="00BD1881" w:rsidP="00685923">
    <w:pPr>
      <w:pStyle w:val="Header"/>
    </w:pPr>
    <w:r w:rsidRPr="00BD1881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6F8EFB7E" wp14:editId="038BC67F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79A740"/>
                          </a:gs>
                          <a:gs pos="100000">
                            <a:srgbClr val="72A541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>
            <v:shape id="Freeform: Shape 9" style="position:absolute;margin-left:191.75pt;margin-top:0;width:242.95pt;height:21.25pt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79a740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" w14:anchorId="679116F1">
              <v:fill type="gradient" color2="#72a541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BD1881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38E32554" wp14:editId="1CF17579">
              <wp:simplePos x="542925" y="662305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2" name="Group 1">
                <a:extLst xmlns:a="http://schemas.openxmlformats.org/drawingml/2006/main">
                  <a:ext uri="{FF2B5EF4-FFF2-40B4-BE49-F238E27FC236}">
                    <a16:creationId xmlns:a16="http://schemas.microsoft.com/office/drawing/2014/main" id="{63C6C1D2-3115-4AB3-1F65-DF35BF625EE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1997982289" name="Rectangle 1997982289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330109937" name="Freeform: Shape 330109937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8A35D"/>
                            </a:gs>
                            <a:gs pos="100000">
                              <a:srgbClr val="85A44A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>
            <v:group id="Group 1" style="position:absolute;margin-left:0;margin-top:0;width:1190.55pt;height:21.25pt;z-index:-251649024;mso-position-horizontal:left;mso-position-horizontal-relative:page;mso-position-vertical:top;mso-position-vertical-relative:page;mso-width-relative:margin;mso-height-relative:margin" coordsize="151199,2698" o:spid="_x0000_s1026" w14:anchorId="3036D3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">
              <v:rect id="Rectangle 1997982289" style="position:absolute;width:151199;height:2694;visibility:visible;mso-wrap-style:square;v-text-anchor:middle" o:spid="_x0000_s1027" fillcolor="#6aa342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"/>
              <v:shape id="Freeform: Shape 330109937" style="position:absolute;width:28188;height:2698;visibility:visible;mso-wrap-style:square;v-text-anchor:top" coordsize="2818849,270415" o:spid="_x0000_s1028" fillcolor="#a8a35d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">
                <v:fill type="gradient" color2="#85a44a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51CCA" w14:textId="77777777" w:rsidR="00B7454B" w:rsidRDefault="00446226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2985920"/>
    <w:multiLevelType w:val="multilevel"/>
    <w:tmpl w:val="EAECE326"/>
    <w:numStyleLink w:val="Numbering"/>
  </w:abstractNum>
  <w:abstractNum w:abstractNumId="8" w15:restartNumberingAfterBreak="0">
    <w:nsid w:val="24BB52E3"/>
    <w:multiLevelType w:val="multilevel"/>
    <w:tmpl w:val="D09EBBC0"/>
    <w:numStyleLink w:val="AppendixNumbering"/>
  </w:abstractNum>
  <w:abstractNum w:abstractNumId="9" w15:restartNumberingAfterBreak="0">
    <w:nsid w:val="2C840723"/>
    <w:multiLevelType w:val="multilevel"/>
    <w:tmpl w:val="825C77CE"/>
    <w:numStyleLink w:val="LetteredList"/>
  </w:abstractNum>
  <w:abstractNum w:abstractNumId="10" w15:restartNumberingAfterBreak="0">
    <w:nsid w:val="2EC74BF6"/>
    <w:multiLevelType w:val="multilevel"/>
    <w:tmpl w:val="825C77CE"/>
    <w:numStyleLink w:val="LetteredList"/>
  </w:abstractNum>
  <w:abstractNum w:abstractNumId="11" w15:restartNumberingAfterBreak="0">
    <w:nsid w:val="3C6B19B7"/>
    <w:multiLevelType w:val="multilevel"/>
    <w:tmpl w:val="5A364078"/>
    <w:numStyleLink w:val="ListHeadings"/>
  </w:abstractNum>
  <w:abstractNum w:abstractNumId="12" w15:restartNumberingAfterBreak="0">
    <w:nsid w:val="3E36579D"/>
    <w:multiLevelType w:val="multilevel"/>
    <w:tmpl w:val="EAECE326"/>
    <w:numStyleLink w:val="Numbering"/>
  </w:abstractNum>
  <w:abstractNum w:abstractNumId="13" w15:restartNumberingAfterBreak="0">
    <w:nsid w:val="4FF8213E"/>
    <w:multiLevelType w:val="multilevel"/>
    <w:tmpl w:val="D09A3F16"/>
    <w:numStyleLink w:val="Bullets"/>
  </w:abstractNum>
  <w:abstractNum w:abstractNumId="14" w15:restartNumberingAfterBreak="0">
    <w:nsid w:val="5BCD1009"/>
    <w:multiLevelType w:val="multilevel"/>
    <w:tmpl w:val="D09A3F16"/>
    <w:numStyleLink w:val="Bullets"/>
  </w:abstractNum>
  <w:abstractNum w:abstractNumId="15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ascii="Calibri" w:hAnsi="Calibri" w:hint="default"/>
        <w:b/>
        <w:i w:val="0"/>
        <w:color w:val="2D403B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ascii="Calibri" w:hAnsi="Calibri" w:hint="default"/>
        <w:b/>
        <w:i w:val="0"/>
        <w:color w:val="2D403B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ascii="Calibri" w:hAnsi="Calibri" w:hint="default"/>
        <w:color w:val="2D403B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16" w15:restartNumberingAfterBreak="0">
    <w:nsid w:val="61513CD6"/>
    <w:multiLevelType w:val="multilevel"/>
    <w:tmpl w:val="825C77CE"/>
    <w:numStyleLink w:val="LetteredList"/>
  </w:abstractNum>
  <w:abstractNum w:abstractNumId="17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8" w15:restartNumberingAfterBreak="0">
    <w:nsid w:val="645B3A08"/>
    <w:multiLevelType w:val="multilevel"/>
    <w:tmpl w:val="EAECE326"/>
    <w:numStyleLink w:val="Numbering"/>
  </w:abstractNum>
  <w:abstractNum w:abstractNumId="19" w15:restartNumberingAfterBreak="0">
    <w:nsid w:val="749250AC"/>
    <w:multiLevelType w:val="multilevel"/>
    <w:tmpl w:val="825C77CE"/>
    <w:numStyleLink w:val="LetteredList"/>
  </w:abstractNum>
  <w:abstractNum w:abstractNumId="20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5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2"/>
  </w:num>
  <w:num w:numId="9" w16cid:durableId="2102145351">
    <w:abstractNumId w:val="10"/>
  </w:num>
  <w:num w:numId="10" w16cid:durableId="1394041910">
    <w:abstractNumId w:val="8"/>
  </w:num>
  <w:num w:numId="11" w16cid:durableId="7369524">
    <w:abstractNumId w:val="13"/>
  </w:num>
  <w:num w:numId="12" w16cid:durableId="1056779592">
    <w:abstractNumId w:val="14"/>
  </w:num>
  <w:num w:numId="13" w16cid:durableId="2052924743">
    <w:abstractNumId w:val="11"/>
  </w:num>
  <w:num w:numId="14" w16cid:durableId="305471079">
    <w:abstractNumId w:val="20"/>
  </w:num>
  <w:num w:numId="15" w16cid:durableId="668992514">
    <w:abstractNumId w:val="16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7"/>
  </w:num>
  <w:num w:numId="20" w16cid:durableId="338584827">
    <w:abstractNumId w:val="9"/>
  </w:num>
  <w:num w:numId="21" w16cid:durableId="526986008">
    <w:abstractNumId w:val="18"/>
    <w:lvlOverride w:ilvl="0">
      <w:lvl w:ilvl="0">
        <w:start w:val="1"/>
        <w:numFmt w:val="decimal"/>
        <w:pStyle w:val="ListNumber"/>
        <w:lvlText w:val="%1."/>
        <w:lvlJc w:val="left"/>
        <w:pPr>
          <w:ind w:left="227" w:hanging="227"/>
        </w:pPr>
        <w:rPr>
          <w:rFonts w:ascii="Calibri" w:hAnsi="Calibri" w:cs="Calibri" w:hint="default"/>
          <w:b/>
          <w:bCs/>
          <w:i w:val="0"/>
          <w:iCs w:val="0"/>
        </w:rPr>
      </w:lvl>
    </w:lvlOverride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49714154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74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32B4E"/>
    <w:rsid w:val="00051592"/>
    <w:rsid w:val="00064365"/>
    <w:rsid w:val="00064451"/>
    <w:rsid w:val="00070145"/>
    <w:rsid w:val="000724AE"/>
    <w:rsid w:val="000744A6"/>
    <w:rsid w:val="00077E71"/>
    <w:rsid w:val="0008037D"/>
    <w:rsid w:val="00084D13"/>
    <w:rsid w:val="00090BE2"/>
    <w:rsid w:val="00093CF5"/>
    <w:rsid w:val="0009564B"/>
    <w:rsid w:val="000A25C4"/>
    <w:rsid w:val="000A68FE"/>
    <w:rsid w:val="000A6964"/>
    <w:rsid w:val="000B0B81"/>
    <w:rsid w:val="000B0F75"/>
    <w:rsid w:val="000B1E19"/>
    <w:rsid w:val="000B2EA9"/>
    <w:rsid w:val="000B4039"/>
    <w:rsid w:val="000B497F"/>
    <w:rsid w:val="000C17A6"/>
    <w:rsid w:val="000C1A73"/>
    <w:rsid w:val="000C2E3E"/>
    <w:rsid w:val="000C77CC"/>
    <w:rsid w:val="000D1510"/>
    <w:rsid w:val="000D38D7"/>
    <w:rsid w:val="000D4B76"/>
    <w:rsid w:val="000D76B1"/>
    <w:rsid w:val="000D7EE8"/>
    <w:rsid w:val="000E483A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27300"/>
    <w:rsid w:val="00132621"/>
    <w:rsid w:val="00132887"/>
    <w:rsid w:val="001346C0"/>
    <w:rsid w:val="00141C61"/>
    <w:rsid w:val="00146AEE"/>
    <w:rsid w:val="001475DC"/>
    <w:rsid w:val="00150AE4"/>
    <w:rsid w:val="001525B2"/>
    <w:rsid w:val="00153FC7"/>
    <w:rsid w:val="00155502"/>
    <w:rsid w:val="0016175C"/>
    <w:rsid w:val="00166127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96395"/>
    <w:rsid w:val="001A055B"/>
    <w:rsid w:val="001A0D77"/>
    <w:rsid w:val="001A22D8"/>
    <w:rsid w:val="001A3B15"/>
    <w:rsid w:val="001A5586"/>
    <w:rsid w:val="001B0FF0"/>
    <w:rsid w:val="001B3EFC"/>
    <w:rsid w:val="001C0FEF"/>
    <w:rsid w:val="001C1C78"/>
    <w:rsid w:val="001C3E16"/>
    <w:rsid w:val="001C42FC"/>
    <w:rsid w:val="001C7835"/>
    <w:rsid w:val="001D335E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3A38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26D"/>
    <w:rsid w:val="0029481F"/>
    <w:rsid w:val="00294B44"/>
    <w:rsid w:val="00295BC8"/>
    <w:rsid w:val="002965C0"/>
    <w:rsid w:val="00297519"/>
    <w:rsid w:val="002A04C2"/>
    <w:rsid w:val="002A65A4"/>
    <w:rsid w:val="002A6D17"/>
    <w:rsid w:val="002B2978"/>
    <w:rsid w:val="002B3895"/>
    <w:rsid w:val="002B3C43"/>
    <w:rsid w:val="002C0183"/>
    <w:rsid w:val="002C6080"/>
    <w:rsid w:val="002C7368"/>
    <w:rsid w:val="002C7F3F"/>
    <w:rsid w:val="002D3737"/>
    <w:rsid w:val="002D509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341AC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4847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D7935"/>
    <w:rsid w:val="003E2355"/>
    <w:rsid w:val="003E2E15"/>
    <w:rsid w:val="003E32D0"/>
    <w:rsid w:val="003E4379"/>
    <w:rsid w:val="003E5A87"/>
    <w:rsid w:val="003E6240"/>
    <w:rsid w:val="003F66F7"/>
    <w:rsid w:val="003F6E81"/>
    <w:rsid w:val="003F7D00"/>
    <w:rsid w:val="0040236C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1BC5"/>
    <w:rsid w:val="0042339A"/>
    <w:rsid w:val="00423F47"/>
    <w:rsid w:val="0042508F"/>
    <w:rsid w:val="00427CE0"/>
    <w:rsid w:val="004315BA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285D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95D09"/>
    <w:rsid w:val="004A4C5B"/>
    <w:rsid w:val="004A5A04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500C61"/>
    <w:rsid w:val="00502144"/>
    <w:rsid w:val="00503231"/>
    <w:rsid w:val="00504D33"/>
    <w:rsid w:val="00505F0A"/>
    <w:rsid w:val="0050670B"/>
    <w:rsid w:val="005068DC"/>
    <w:rsid w:val="00510D22"/>
    <w:rsid w:val="00512A1F"/>
    <w:rsid w:val="005141E8"/>
    <w:rsid w:val="00520ACE"/>
    <w:rsid w:val="00520E87"/>
    <w:rsid w:val="005259A1"/>
    <w:rsid w:val="005261E7"/>
    <w:rsid w:val="005323CF"/>
    <w:rsid w:val="00533AC0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5E53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5781B"/>
    <w:rsid w:val="0056298D"/>
    <w:rsid w:val="005661F2"/>
    <w:rsid w:val="00566C67"/>
    <w:rsid w:val="0057535D"/>
    <w:rsid w:val="00576643"/>
    <w:rsid w:val="00577D83"/>
    <w:rsid w:val="00577E2E"/>
    <w:rsid w:val="00580670"/>
    <w:rsid w:val="0058369E"/>
    <w:rsid w:val="005912D9"/>
    <w:rsid w:val="00593314"/>
    <w:rsid w:val="0059432A"/>
    <w:rsid w:val="00594496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E3B6D"/>
    <w:rsid w:val="005F088C"/>
    <w:rsid w:val="006010F3"/>
    <w:rsid w:val="00602C13"/>
    <w:rsid w:val="006038CA"/>
    <w:rsid w:val="00603D04"/>
    <w:rsid w:val="00603FD5"/>
    <w:rsid w:val="00605416"/>
    <w:rsid w:val="0060613B"/>
    <w:rsid w:val="0061048C"/>
    <w:rsid w:val="00613AA4"/>
    <w:rsid w:val="00614493"/>
    <w:rsid w:val="00616DC8"/>
    <w:rsid w:val="0062152C"/>
    <w:rsid w:val="006218A7"/>
    <w:rsid w:val="00621CE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6568B"/>
    <w:rsid w:val="0067014A"/>
    <w:rsid w:val="00670D22"/>
    <w:rsid w:val="00672601"/>
    <w:rsid w:val="00672FEF"/>
    <w:rsid w:val="00677B7A"/>
    <w:rsid w:val="006857D4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34B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23C2"/>
    <w:rsid w:val="006E3536"/>
    <w:rsid w:val="006E44B0"/>
    <w:rsid w:val="006F072E"/>
    <w:rsid w:val="006F4E1A"/>
    <w:rsid w:val="00701984"/>
    <w:rsid w:val="0070251C"/>
    <w:rsid w:val="0070342B"/>
    <w:rsid w:val="00706D0F"/>
    <w:rsid w:val="00714488"/>
    <w:rsid w:val="00717D79"/>
    <w:rsid w:val="0072086E"/>
    <w:rsid w:val="007211FA"/>
    <w:rsid w:val="00723154"/>
    <w:rsid w:val="007254A7"/>
    <w:rsid w:val="00725FEC"/>
    <w:rsid w:val="00732969"/>
    <w:rsid w:val="00740560"/>
    <w:rsid w:val="007415AF"/>
    <w:rsid w:val="007436DD"/>
    <w:rsid w:val="00745452"/>
    <w:rsid w:val="00745B04"/>
    <w:rsid w:val="00754AB9"/>
    <w:rsid w:val="007603FA"/>
    <w:rsid w:val="00764935"/>
    <w:rsid w:val="00767446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2177"/>
    <w:rsid w:val="007D317A"/>
    <w:rsid w:val="007D407A"/>
    <w:rsid w:val="007D7F37"/>
    <w:rsid w:val="007E255E"/>
    <w:rsid w:val="007E4414"/>
    <w:rsid w:val="007F1CAA"/>
    <w:rsid w:val="007F4596"/>
    <w:rsid w:val="00806D8D"/>
    <w:rsid w:val="00807175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50D6F"/>
    <w:rsid w:val="0085439B"/>
    <w:rsid w:val="00854952"/>
    <w:rsid w:val="00856814"/>
    <w:rsid w:val="0086620C"/>
    <w:rsid w:val="00866943"/>
    <w:rsid w:val="008707F4"/>
    <w:rsid w:val="0087527F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5F3C"/>
    <w:rsid w:val="008D6E57"/>
    <w:rsid w:val="008E46AB"/>
    <w:rsid w:val="008F1707"/>
    <w:rsid w:val="008F70D1"/>
    <w:rsid w:val="00900538"/>
    <w:rsid w:val="0090137A"/>
    <w:rsid w:val="00902AF3"/>
    <w:rsid w:val="00902D38"/>
    <w:rsid w:val="0090388C"/>
    <w:rsid w:val="00904AB3"/>
    <w:rsid w:val="009051C4"/>
    <w:rsid w:val="0090775A"/>
    <w:rsid w:val="0091049C"/>
    <w:rsid w:val="0091294E"/>
    <w:rsid w:val="00916AB9"/>
    <w:rsid w:val="00917B2B"/>
    <w:rsid w:val="00925E25"/>
    <w:rsid w:val="0093125E"/>
    <w:rsid w:val="00935B32"/>
    <w:rsid w:val="00936068"/>
    <w:rsid w:val="00937232"/>
    <w:rsid w:val="00940F43"/>
    <w:rsid w:val="00941B78"/>
    <w:rsid w:val="009464B4"/>
    <w:rsid w:val="009517CC"/>
    <w:rsid w:val="00951A93"/>
    <w:rsid w:val="00955B0A"/>
    <w:rsid w:val="00956009"/>
    <w:rsid w:val="00960D11"/>
    <w:rsid w:val="009615D4"/>
    <w:rsid w:val="0096173D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4049"/>
    <w:rsid w:val="009A6EBF"/>
    <w:rsid w:val="009B0CCC"/>
    <w:rsid w:val="009B0E88"/>
    <w:rsid w:val="009B1038"/>
    <w:rsid w:val="009B2DDB"/>
    <w:rsid w:val="009C4421"/>
    <w:rsid w:val="009C479F"/>
    <w:rsid w:val="009C5432"/>
    <w:rsid w:val="009C7B7A"/>
    <w:rsid w:val="009D217C"/>
    <w:rsid w:val="009D24F5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11C7D"/>
    <w:rsid w:val="00A13664"/>
    <w:rsid w:val="00A13909"/>
    <w:rsid w:val="00A13938"/>
    <w:rsid w:val="00A14AA1"/>
    <w:rsid w:val="00A156DE"/>
    <w:rsid w:val="00A17893"/>
    <w:rsid w:val="00A20A92"/>
    <w:rsid w:val="00A23F7D"/>
    <w:rsid w:val="00A24C36"/>
    <w:rsid w:val="00A24EF4"/>
    <w:rsid w:val="00A31399"/>
    <w:rsid w:val="00A32DC0"/>
    <w:rsid w:val="00A3324A"/>
    <w:rsid w:val="00A33747"/>
    <w:rsid w:val="00A341C7"/>
    <w:rsid w:val="00A40E00"/>
    <w:rsid w:val="00A42F19"/>
    <w:rsid w:val="00A437AA"/>
    <w:rsid w:val="00A467ED"/>
    <w:rsid w:val="00A5163C"/>
    <w:rsid w:val="00A56A23"/>
    <w:rsid w:val="00A60703"/>
    <w:rsid w:val="00A62BA9"/>
    <w:rsid w:val="00A65A1D"/>
    <w:rsid w:val="00A67277"/>
    <w:rsid w:val="00A71752"/>
    <w:rsid w:val="00A74BFA"/>
    <w:rsid w:val="00A76E95"/>
    <w:rsid w:val="00A77DB9"/>
    <w:rsid w:val="00A90151"/>
    <w:rsid w:val="00A920A4"/>
    <w:rsid w:val="00A9359B"/>
    <w:rsid w:val="00A94036"/>
    <w:rsid w:val="00A94B68"/>
    <w:rsid w:val="00A953D1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11BD2"/>
    <w:rsid w:val="00B13925"/>
    <w:rsid w:val="00B13BDB"/>
    <w:rsid w:val="00B153EB"/>
    <w:rsid w:val="00B22C81"/>
    <w:rsid w:val="00B23603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DAA"/>
    <w:rsid w:val="00B668EA"/>
    <w:rsid w:val="00B66B2F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D0579"/>
    <w:rsid w:val="00BD08D3"/>
    <w:rsid w:val="00BD1881"/>
    <w:rsid w:val="00BD34BB"/>
    <w:rsid w:val="00BD457A"/>
    <w:rsid w:val="00BE11A3"/>
    <w:rsid w:val="00BE7A0C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201E8"/>
    <w:rsid w:val="00C216D2"/>
    <w:rsid w:val="00C27DE0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324D"/>
    <w:rsid w:val="00CD61EB"/>
    <w:rsid w:val="00CE152B"/>
    <w:rsid w:val="00CE3B5D"/>
    <w:rsid w:val="00CE6687"/>
    <w:rsid w:val="00CE685E"/>
    <w:rsid w:val="00CF02F0"/>
    <w:rsid w:val="00CF7B2C"/>
    <w:rsid w:val="00D02D31"/>
    <w:rsid w:val="00D07127"/>
    <w:rsid w:val="00D11079"/>
    <w:rsid w:val="00D12E51"/>
    <w:rsid w:val="00D139E9"/>
    <w:rsid w:val="00D16B10"/>
    <w:rsid w:val="00D16F74"/>
    <w:rsid w:val="00D270C6"/>
    <w:rsid w:val="00D3046E"/>
    <w:rsid w:val="00D3177B"/>
    <w:rsid w:val="00D31E3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2CEA"/>
    <w:rsid w:val="00DA6188"/>
    <w:rsid w:val="00DA6871"/>
    <w:rsid w:val="00DB2506"/>
    <w:rsid w:val="00DB3B8A"/>
    <w:rsid w:val="00DB72BA"/>
    <w:rsid w:val="00DC4E76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DF7374"/>
    <w:rsid w:val="00E0453D"/>
    <w:rsid w:val="00E05FA6"/>
    <w:rsid w:val="00E0616C"/>
    <w:rsid w:val="00E07F8B"/>
    <w:rsid w:val="00E132B8"/>
    <w:rsid w:val="00E134E8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80580"/>
    <w:rsid w:val="00E838F5"/>
    <w:rsid w:val="00E83E59"/>
    <w:rsid w:val="00E8757C"/>
    <w:rsid w:val="00E9236A"/>
    <w:rsid w:val="00E92EDA"/>
    <w:rsid w:val="00E951AC"/>
    <w:rsid w:val="00E967A9"/>
    <w:rsid w:val="00E97BEB"/>
    <w:rsid w:val="00EA1943"/>
    <w:rsid w:val="00EA2453"/>
    <w:rsid w:val="00EA4C1A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45C8"/>
    <w:rsid w:val="00F15169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76DFC"/>
    <w:rsid w:val="00F87B07"/>
    <w:rsid w:val="00F93598"/>
    <w:rsid w:val="00F94312"/>
    <w:rsid w:val="00F94880"/>
    <w:rsid w:val="00FA0020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308FAE1A"/>
    <w:rsid w:val="4548696B"/>
    <w:rsid w:val="5F37B50A"/>
    <w:rsid w:val="7A6F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ED3AF"/>
  <w15:chartTrackingRefBased/>
  <w15:docId w15:val="{D3B4D4F1-A4D9-4F09-99A7-FA4DD8870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0" w:qFormat="1"/>
    <w:lsdException w:name="heading 8" w:semiHidden="1" w:uiPriority="0" w:qFormat="1"/>
    <w:lsdException w:name="heading 9" w:semiHidden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iPriority="5" w:unhideWhenUsed="1" w:qFormat="1"/>
    <w:lsdException w:name="List 2" w:semiHidden="1" w:unhideWhenUsed="1" w:qFormat="1"/>
    <w:lsdException w:name="List 3" w:semiHidden="1" w:uiPriority="4" w:qFormat="1"/>
    <w:lsdException w:name="List 4" w:semiHidden="1" w:uiPriority="5"/>
    <w:lsdException w:name="List 5" w:semiHidden="1" w:uiPriority="5"/>
    <w:lsdException w:name="List Bullet 2" w:semiHidden="1" w:unhideWhenUsed="1" w:qFormat="1"/>
    <w:lsdException w:name="List Bullet 3" w:semiHidden="1" w:unhideWhenUsed="1"/>
    <w:lsdException w:name="List Bullet 4" w:semiHidden="1" w:uiPriority="5"/>
    <w:lsdException w:name="List Bullet 5" w:semiHidden="1" w:uiPriority="5"/>
    <w:lsdException w:name="List Number 2" w:semiHidden="1" w:uiPriority="5" w:unhideWhenUsed="1" w:qFormat="1"/>
    <w:lsdException w:name="List Number 3" w:semiHidden="1" w:uiPriority="5" w:unhideWhenUsed="1" w:qFormat="1"/>
    <w:lsdException w:name="List Number 4" w:semiHidden="1" w:uiPriority="5" w:unhideWhenUsed="1" w:qFormat="1"/>
    <w:lsdException w:name="List Number 5" w:semiHidden="1" w:uiPriority="5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/>
    <w:lsdException w:name="Subtle Reference" w:semiHidden="1" w:uiPriority="31"/>
    <w:lsdException w:name="Intense Reference" w:semiHidden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D3046E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2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2D403B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eastAsiaTheme="majorEastAsia" w:hAnsiTheme="majorHAnsi" w:cstheme="majorBidi"/>
      <w:b/>
      <w:color w:val="2D403B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customStyle="1" w:styleId="DateChar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6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6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customStyle="1" w:styleId="Bullets">
    <w:name w:val="Bullets"/>
    <w:uiPriority w:val="99"/>
    <w:rsid w:val="00025DB2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rsid w:val="00D3046E"/>
    <w:rPr>
      <w:rFonts w:asciiTheme="majorHAnsi" w:hAnsiTheme="majorHAnsi" w:cstheme="majorHAnsi"/>
      <w:b/>
      <w:bCs/>
      <w:color w:val="6AA342" w:themeColor="accent2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customStyle="1" w:styleId="Heading2Char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customStyle="1" w:styleId="Numbering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6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customStyle="1" w:styleId="Heading3Char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2D403B" w:themeColor="accent1"/>
      <w:spacing w:val="-1"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EF1966"/>
    <w:rPr>
      <w:rFonts w:asciiTheme="majorHAnsi" w:hAnsiTheme="majorHAnsi"/>
      <w:b/>
      <w:color w:val="2D403B" w:themeColor="accent1"/>
      <w:spacing w:val="-1"/>
      <w:sz w:val="24"/>
    </w:rPr>
  </w:style>
  <w:style w:type="numbering" w:customStyle="1" w:styleId="ListHeadings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FC7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PageTitle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customStyle="1" w:styleId="PageTitleChar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customStyle="1" w:styleId="LetteredList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customStyle="1" w:styleId="SubtitleChar">
    <w:name w:val="Subtitle Char"/>
    <w:basedOn w:val="DefaultParagraphFont"/>
    <w:link w:val="Subtitle"/>
    <w:uiPriority w:val="11"/>
    <w:rsid w:val="0043401E"/>
    <w:rPr>
      <w:rFonts w:asciiTheme="majorHAnsi" w:eastAsiaTheme="majorEastAsia" w:hAnsiTheme="majorHAnsi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2D403B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customStyle="1" w:styleId="Blank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oterLeft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sz="4" w:space="1" w:color="auto"/>
      </w:pBdr>
    </w:pPr>
  </w:style>
  <w:style w:type="paragraph" w:customStyle="1" w:styleId="FooterRight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customStyle="1" w:styleId="Bold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customStyle="1" w:styleId="BoldPine">
    <w:name w:val="Bold Pine"/>
    <w:basedOn w:val="DefaultParagraphFont"/>
    <w:uiPriority w:val="4"/>
    <w:rsid w:val="00D3046E"/>
    <w:rPr>
      <w:rFonts w:asciiTheme="majorHAnsi" w:hAnsiTheme="majorHAnsi"/>
      <w:b/>
      <w:color w:val="2D403B" w:themeColor="accent1"/>
    </w:rPr>
  </w:style>
  <w:style w:type="character" w:customStyle="1" w:styleId="Heading6Char">
    <w:name w:val="Heading 6 Char"/>
    <w:basedOn w:val="DefaultParagraphFont"/>
    <w:link w:val="Heading6"/>
    <w:semiHidden/>
    <w:rsid w:val="00EF1966"/>
    <w:rPr>
      <w:rFonts w:asciiTheme="majorHAnsi" w:eastAsiaTheme="majorEastAsia" w:hAnsiTheme="majorHAnsi" w:cstheme="majorBidi"/>
      <w:b/>
      <w:color w:val="2D403B" w:themeColor="accent1"/>
      <w:spacing w:val="-1"/>
      <w:sz w:val="24"/>
    </w:rPr>
  </w:style>
  <w:style w:type="character" w:customStyle="1" w:styleId="Italics">
    <w:name w:val="Italics"/>
    <w:basedOn w:val="DefaultParagraphFont"/>
    <w:uiPriority w:val="4"/>
    <w:qFormat/>
    <w:rsid w:val="00283E02"/>
    <w:rPr>
      <w:i/>
    </w:rPr>
  </w:style>
  <w:style w:type="paragraph" w:customStyle="1" w:styleId="Single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customStyle="1" w:styleId="SingleChar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customStyle="1" w:styleId="TableHeaderGraphic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customStyle="1" w:styleId="TableHeaderGraphicChar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customStyle="1" w:styleId="0-HumanAbilityTable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sz="4" w:space="0" w:color="6AA342" w:themeColor="accent2"/>
        <w:bottom w:val="single" w:sz="4" w:space="0" w:color="6AA342" w:themeColor="accent2"/>
        <w:insideH w:val="single" w:sz="4" w:space="0" w:color="6AA342" w:themeColor="accent2"/>
        <w:insideV w:val="single" w:sz="4" w:space="0" w:color="6AA342" w:themeColor="accent2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6AA342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customStyle="1" w:styleId="UnderlineItalic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customStyle="1" w:styleId="NoSpacingChar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customStyle="1" w:styleId="AppendixNumbering">
    <w:name w:val="Appendix Numbering"/>
    <w:uiPriority w:val="99"/>
    <w:rsid w:val="00955B0A"/>
    <w:pPr>
      <w:numPr>
        <w:numId w:val="6"/>
      </w:numPr>
    </w:pPr>
  </w:style>
  <w:style w:type="paragraph" w:customStyle="1" w:styleId="Heading3-nonumber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customStyle="1" w:styleId="Heading3-nonumberChar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paragraph" w:customStyle="1" w:styleId="DoubleSpace">
    <w:name w:val="Double Space"/>
    <w:basedOn w:val="Normal"/>
    <w:link w:val="DoubleSpaceChar"/>
    <w:uiPriority w:val="4"/>
    <w:semiHidden/>
    <w:rsid w:val="00485B10"/>
  </w:style>
  <w:style w:type="character" w:customStyle="1" w:styleId="DoubleSpaceChar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customStyle="1" w:styleId="BoldGreen">
    <w:name w:val="Bold Green"/>
    <w:basedOn w:val="DefaultParagraphFont"/>
    <w:uiPriority w:val="4"/>
    <w:rsid w:val="00492F66"/>
    <w:rPr>
      <w:b/>
      <w:color w:val="6AA442"/>
    </w:rPr>
  </w:style>
  <w:style w:type="paragraph" w:customStyle="1" w:styleId="AcknowledgementHeading">
    <w:name w:val="Acknowledgement Heading"/>
    <w:basedOn w:val="Heading3"/>
    <w:link w:val="AcknowledgementHeadingChar"/>
    <w:uiPriority w:val="10"/>
    <w:rsid w:val="001728E6"/>
    <w:pPr>
      <w:framePr w:hSpace="5670" w:wrap="around" w:vAnchor="page" w:hAnchor="page" w:x="965" w:y="2535"/>
      <w:numPr>
        <w:ilvl w:val="0"/>
        <w:numId w:val="0"/>
      </w:numPr>
    </w:pPr>
    <w:rPr>
      <w:color w:val="C2D9CF" w:themeColor="accent5"/>
    </w:rPr>
  </w:style>
  <w:style w:type="character" w:customStyle="1" w:styleId="AcknowledgementHeadingChar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customStyle="1" w:styleId="Acknowledgement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customStyle="1" w:styleId="AcknowledgementChar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customStyle="1" w:styleId="AppendixHeading">
    <w:name w:val="Appendix Heading"/>
    <w:basedOn w:val="PageTitle"/>
    <w:next w:val="Normal"/>
    <w:link w:val="AppendixHeadingChar"/>
    <w:uiPriority w:val="99"/>
    <w:qFormat/>
    <w:rsid w:val="00D3046E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2"/>
    </w:rPr>
  </w:style>
  <w:style w:type="character" w:customStyle="1" w:styleId="AppendixHeadingChar">
    <w:name w:val="Appendix Heading Char"/>
    <w:basedOn w:val="PageTitleChar"/>
    <w:link w:val="AppendixHeading"/>
    <w:uiPriority w:val="99"/>
    <w:rsid w:val="00D3046E"/>
    <w:rPr>
      <w:rFonts w:asciiTheme="majorHAnsi" w:hAnsiTheme="majorHAnsi"/>
      <w:b/>
      <w:color w:val="6AA342" w:themeColor="accent2"/>
      <w:spacing w:val="-1"/>
      <w:sz w:val="44"/>
    </w:rPr>
  </w:style>
  <w:style w:type="paragraph" w:customStyle="1" w:styleId="AppendixList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customStyle="1" w:styleId="AppendixListChar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customStyle="1" w:styleId="BoldPurple">
    <w:name w:val="Bold Purple"/>
    <w:basedOn w:val="DefaultParagraphFont"/>
    <w:uiPriority w:val="4"/>
    <w:rsid w:val="00D3046E"/>
    <w:rPr>
      <w:rFonts w:asciiTheme="majorHAnsi" w:hAnsiTheme="majorHAnsi"/>
      <w:b/>
      <w:color w:val="7F3D97" w:themeColor="accent3"/>
    </w:rPr>
  </w:style>
  <w:style w:type="paragraph" w:customStyle="1" w:styleId="ContactBannerFrame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vAnchor="page" w:hAnchor="page" w:x="438" w:yAlign="bottom" w:anchorLock="1"/>
      <w:shd w:val="clear" w:color="auto" w:fill="FFFFFF" w:themeFill="background1"/>
      <w:spacing w:after="900" w:line="240" w:lineRule="auto"/>
    </w:pPr>
  </w:style>
  <w:style w:type="character" w:customStyle="1" w:styleId="ContactBannerFrameChar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customStyle="1" w:styleId="ListNumber-End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customStyle="1" w:styleId="ListBullet-End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customStyle="1" w:styleId="Disclaimer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customStyle="1" w:styleId="DisclaimerChar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customStyle="1" w:styleId="DisclaimerHeading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customStyle="1" w:styleId="DisclaimerHeadingChar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customStyle="1" w:styleId="DisclaimerNarrow">
    <w:name w:val="Disclaimer Narrow"/>
    <w:basedOn w:val="Disclaimer"/>
    <w:link w:val="DisclaimerNarrowChar"/>
    <w:uiPriority w:val="99"/>
    <w:semiHidden/>
    <w:rsid w:val="00505F0A"/>
    <w:pPr>
      <w:framePr w:hSpace="181" w:wrap="around" w:vAnchor="page" w:hAnchor="page" w:x="852" w:y="3772"/>
      <w:spacing w:after="60"/>
    </w:pPr>
  </w:style>
  <w:style w:type="character" w:customStyle="1" w:styleId="DisclaimerNarrowChar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customStyle="1" w:styleId="Heading1-nonumber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customStyle="1" w:styleId="Heading1-nonumberChar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44"/>
      <w:szCs w:val="28"/>
    </w:rPr>
  </w:style>
  <w:style w:type="paragraph" w:customStyle="1" w:styleId="Heading2-nonumber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customStyle="1" w:styleId="Heading2-nonumberChar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customStyle="1" w:styleId="Heading4-Light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customStyle="1" w:styleId="NormalItalic">
    <w:name w:val="Normal Italic"/>
    <w:basedOn w:val="Normal"/>
    <w:link w:val="NormalItalicChar"/>
    <w:uiPriority w:val="1"/>
    <w:qFormat/>
    <w:rsid w:val="00EF1966"/>
    <w:rPr>
      <w:i/>
    </w:rPr>
  </w:style>
  <w:style w:type="character" w:customStyle="1" w:styleId="NormalItalicChar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customStyle="1" w:styleId="TitleCentred">
    <w:name w:val="Title Centred"/>
    <w:basedOn w:val="Title"/>
    <w:link w:val="TitleCentredChar"/>
    <w:uiPriority w:val="10"/>
    <w:rsid w:val="0019187A"/>
    <w:pPr>
      <w:jc w:val="center"/>
    </w:pPr>
  </w:style>
  <w:style w:type="character" w:customStyle="1" w:styleId="TitleCentredChar">
    <w:name w:val="Title Centred Char"/>
    <w:basedOn w:val="TitleChar"/>
    <w:link w:val="TitleCentred"/>
    <w:uiPriority w:val="10"/>
    <w:rsid w:val="0019187A"/>
    <w:rPr>
      <w:rFonts w:asciiTheme="majorHAnsi" w:eastAsiaTheme="majorEastAsia" w:hAnsiTheme="majorHAnsi" w:cstheme="majorBidi"/>
      <w:b/>
      <w:color w:val="FFFFFF" w:themeColor="background1"/>
      <w:kern w:val="28"/>
      <w:sz w:val="52"/>
      <w:szCs w:val="56"/>
    </w:rPr>
  </w:style>
  <w:style w:type="paragraph" w:customStyle="1" w:styleId="EndPage">
    <w:name w:val="End Page"/>
    <w:link w:val="EndPageChar"/>
    <w:uiPriority w:val="99"/>
    <w:rsid w:val="00FC0740"/>
    <w:pPr>
      <w:pageBreakBefore/>
      <w:framePr w:wrap="around" w:vAnchor="page" w:hAnchor="page" w:x="1" w:y="1" w:anchorLock="1"/>
      <w:spacing w:after="0" w:line="240" w:lineRule="auto"/>
    </w:pPr>
    <w:rPr>
      <w:noProof/>
      <w:spacing w:val="-1"/>
      <w:sz w:val="24"/>
    </w:rPr>
  </w:style>
  <w:style w:type="character" w:customStyle="1" w:styleId="EndPageChar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customStyle="1" w:styleId="PageTitleLarge">
    <w:name w:val="Page Title Large"/>
    <w:basedOn w:val="PageTitle"/>
    <w:link w:val="PageTitleLargeChar"/>
    <w:rsid w:val="00A42F19"/>
    <w:rPr>
      <w:sz w:val="52"/>
      <w:lang w:val="en-US"/>
    </w:rPr>
  </w:style>
  <w:style w:type="character" w:customStyle="1" w:styleId="PageTitleLargeChar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customStyle="1" w:styleId="ListEnd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customStyle="1" w:styleId="ListEndChar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C0F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F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0FEF"/>
    <w:rPr>
      <w:spacing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hyperlink" Target="https://humanability.com.au/vet/employers/employer-prepare-page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image" Target="media/image4.sv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humanability.com.au/vet/rto/rto-prepare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s/HumanAbilit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C933C431791D4B8BF190BA186DE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C93A0-BCB3-8D48-82A4-F03D3E6544EB}"/>
      </w:docPartPr>
      <w:docPartBody>
        <w:p w:rsidR="00495D09" w:rsidRDefault="00495D09">
          <w:pPr>
            <w:pStyle w:val="7AC933C431791D4B8BF190BA186DE272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5F7D3BC667429A479D9CD34306ACF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E0B86-8329-4945-9131-E9BE59C39D69}"/>
      </w:docPartPr>
      <w:docPartBody>
        <w:p w:rsidR="00495D09" w:rsidRDefault="00495D09">
          <w:pPr>
            <w:pStyle w:val="5F7D3BC667429A479D9CD34306ACF7A4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90"/>
    <w:rsid w:val="001A4AF5"/>
    <w:rsid w:val="00476BB6"/>
    <w:rsid w:val="00495D09"/>
    <w:rsid w:val="00726B5E"/>
    <w:rsid w:val="00790072"/>
    <w:rsid w:val="00B83590"/>
    <w:rsid w:val="00D05802"/>
    <w:rsid w:val="00DD2DD7"/>
    <w:rsid w:val="00E54528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C933C431791D4B8BF190BA186DE272">
    <w:name w:val="7AC933C431791D4B8BF190BA186DE27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F7D3BC667429A479D9CD34306ACF7A4">
    <w:name w:val="5F7D3BC667429A479D9CD34306ACF7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name="HA Operational Plan">
  <a:themeElements>
    <a:clrScheme name="HA Light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2D403B"/>
      </a:accent1>
      <a:accent2>
        <a:srgbClr val="6AA342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lcf76f155ced4ddcb4097134ff3c332f xmlns="e0db5e3d-66c3-418c-8328-3b765ef6a383">
      <Terms xmlns="http://schemas.microsoft.com/office/infopath/2007/PartnerControls"/>
    </lcf76f155ced4ddcb4097134ff3c332f>
    <TaxCatchAll xmlns="156c92cd-5fa2-4106-a892-0fa67ee854ee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409227-900B-4E5B-AD50-786B4F5752D6}"/>
</file>

<file path=customXml/itemProps3.xml><?xml version="1.0" encoding="utf-8"?>
<ds:datastoreItem xmlns:ds="http://schemas.openxmlformats.org/officeDocument/2006/customXml" ds:itemID="{73483A2E-D736-4490-8747-D349540413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258C9F-11D5-45D7-9E7A-DB9AB0796E01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HumanAbility</Template>
  <TotalTime>1</TotalTime>
  <Pages>1</Pages>
  <Words>675</Words>
  <Characters>3852</Characters>
  <Application>Microsoft Office Word</Application>
  <DocSecurity>4</DocSecurity>
  <Lines>32</Lines>
  <Paragraphs>9</Paragraphs>
  <ScaleCrop>false</ScaleCrop>
  <Company/>
  <LinksUpToDate>false</LinksUpToDate>
  <CharactersWithSpaces>4518</CharactersWithSpaces>
  <SharedDoc>false</SharedDoc>
  <HLinks>
    <vt:vector size="12" baseType="variant">
      <vt:variant>
        <vt:i4>6619197</vt:i4>
      </vt:variant>
      <vt:variant>
        <vt:i4>3</vt:i4>
      </vt:variant>
      <vt:variant>
        <vt:i4>0</vt:i4>
      </vt:variant>
      <vt:variant>
        <vt:i4>5</vt:i4>
      </vt:variant>
      <vt:variant>
        <vt:lpwstr>https://humanability.com.au/vet/rto/rto-prepare</vt:lpwstr>
      </vt:variant>
      <vt:variant>
        <vt:lpwstr/>
      </vt:variant>
      <vt:variant>
        <vt:i4>4063275</vt:i4>
      </vt:variant>
      <vt:variant>
        <vt:i4>0</vt:i4>
      </vt:variant>
      <vt:variant>
        <vt:i4>0</vt:i4>
      </vt:variant>
      <vt:variant>
        <vt:i4>5</vt:i4>
      </vt:variant>
      <vt:variant>
        <vt:lpwstr>https://humanability.com.au/vet/employers/employer-prepare-page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Employer Prepare Stage | Employer and RTO Checklist</dc:title>
  <dc:subject>Understanding, growing, 
retaining and developing the 
VET workforce for the care 
and support sectors</dc:subject>
  <dc:creator>Julia Boonzaier</dc:creator>
  <cp:keywords/>
  <dc:description/>
  <cp:lastModifiedBy>Sophie Ainsworth</cp:lastModifiedBy>
  <cp:revision>17</cp:revision>
  <cp:lastPrinted>2026-06-19T00:32:00Z</cp:lastPrinted>
  <dcterms:created xsi:type="dcterms:W3CDTF">2026-09-02T17:29:00Z</dcterms:created>
  <dcterms:modified xsi:type="dcterms:W3CDTF">2026-09-20T23:52:00Z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0x0101009D8D307AF339D145AE15865E9FE434BC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11" name="Links">
    <vt:lpwstr>, </vt:lpwstr>
  </property>
</Properties>
</file>