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23107" w14:textId="2ED170A0" w:rsidR="00605416" w:rsidRDefault="00605416" w:rsidP="00CD324D">
      <w:pPr>
        <w:pStyle w:val="Heading1"/>
        <w:numPr>
          <w:ilvl w:val="0"/>
          <w:numId w:val="0"/>
        </w:numPr>
        <w:ind w:left="680" w:hanging="680"/>
      </w:pPr>
      <w:bookmarkStart w:id="0" w:name="_Toc232696664"/>
      <w:bookmarkStart w:id="1" w:name="_Toc215057410"/>
      <w:bookmarkStart w:id="2" w:name="_Toc87857019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15A4DBEE" wp14:editId="7095EF55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B64A03" w14:textId="452CCEFA" w:rsidR="00605416" w:rsidRPr="00A42F19" w:rsidRDefault="00C27DE0" w:rsidP="00605416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 xml:space="preserve">RTO </w:t>
                              </w:r>
                              <w:r w:rsidR="00CD324D">
                                <w:t>and Employer Prepare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4DBEE" id="Group 3" o:spid="_x0000_s1026" style="position:absolute;left:0;text-align:left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Bf&#10;DgAwpvMDAKbzAw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4BB64A03" w14:textId="452CCEFA" w:rsidR="00605416" w:rsidRPr="00A42F19" w:rsidRDefault="00C27DE0" w:rsidP="00605416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 xml:space="preserve">RTO </w:t>
                        </w:r>
                        <w:r w:rsidR="00CD324D">
                          <w:t>and Employer Prepare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CD324D">
        <w:t>Checklist</w:t>
      </w:r>
    </w:p>
    <w:p w14:paraId="6463D541" w14:textId="07FD7D29" w:rsidR="001C0FEF" w:rsidRDefault="001C0FEF" w:rsidP="001C0FEF">
      <w:r>
        <w:t xml:space="preserve">To access the Employer Prepare stage tools please visit the </w:t>
      </w:r>
      <w:hyperlink r:id="rId18" w:history="1">
        <w:r w:rsidRPr="00771DF5">
          <w:rPr>
            <w:rStyle w:val="Hyperlink"/>
          </w:rPr>
          <w:t xml:space="preserve">Employer </w:t>
        </w:r>
        <w:commentRangeStart w:id="3"/>
        <w:r w:rsidRPr="00771DF5">
          <w:rPr>
            <w:rStyle w:val="Hyperlink"/>
          </w:rPr>
          <w:t>Toolkit</w:t>
        </w:r>
        <w:commentRangeEnd w:id="3"/>
        <w:r>
          <w:rPr>
            <w:rStyle w:val="CommentReference"/>
            <w:sz w:val="24"/>
            <w:szCs w:val="22"/>
          </w:rPr>
          <w:commentReference w:id="3"/>
        </w:r>
      </w:hyperlink>
      <w:r>
        <w:t xml:space="preserve">. </w:t>
      </w: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8318"/>
        <w:gridCol w:w="1878"/>
      </w:tblGrid>
      <w:tr w:rsidR="001C0FEF" w:rsidRPr="0039469F" w14:paraId="0ECCCF87" w14:textId="77777777" w:rsidTr="00334C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79" w:type="pct"/>
            <w:tcBorders>
              <w:left w:val="single" w:sz="6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</w:tcPr>
          <w:p w14:paraId="64F90BEF" w14:textId="77777777" w:rsidR="001C0FEF" w:rsidRPr="0039469F" w:rsidRDefault="001C0FEF" w:rsidP="00702106">
            <w:pPr>
              <w:pStyle w:val="NoSpacing"/>
            </w:pPr>
            <w:r>
              <w:t>Suggested tasks</w:t>
            </w:r>
          </w:p>
        </w:tc>
        <w:tc>
          <w:tcPr>
            <w:tcW w:w="921" w:type="pct"/>
            <w:tcBorders>
              <w:left w:val="single" w:sz="4" w:space="0" w:color="FFFFFF" w:themeColor="background1"/>
              <w:bottom w:val="single" w:sz="4" w:space="0" w:color="6AA342" w:themeColor="accent2"/>
            </w:tcBorders>
          </w:tcPr>
          <w:p w14:paraId="414BAA30" w14:textId="77777777" w:rsidR="001C0FEF" w:rsidRPr="0039469F" w:rsidRDefault="001C0FEF" w:rsidP="00702106">
            <w:pPr>
              <w:pStyle w:val="NoSpacing"/>
            </w:pPr>
            <w:r>
              <w:t>Related tools</w:t>
            </w:r>
          </w:p>
        </w:tc>
      </w:tr>
      <w:tr w:rsidR="001C0FEF" w:rsidRPr="0039469F" w14:paraId="2AEE48D1" w14:textId="77777777" w:rsidTr="00081C33">
        <w:tc>
          <w:tcPr>
            <w:tcW w:w="4079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62422A95" w14:textId="77777777" w:rsidR="001C0FEF" w:rsidRPr="00DF6556" w:rsidRDefault="001C0FEF" w:rsidP="001C0FEF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 w:rsidRPr="00DF6556">
              <w:rPr>
                <w:b/>
                <w:bCs/>
              </w:rPr>
              <w:t>Determine industry currency and partnership goals</w:t>
            </w:r>
          </w:p>
          <w:p w14:paraId="1F688D58" w14:textId="77777777" w:rsidR="001C0FEF" w:rsidRPr="00DF6556" w:rsidRDefault="00702106" w:rsidP="00702106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20456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>
              <w:t xml:space="preserve"> </w:t>
            </w:r>
            <w:r w:rsidR="001C0FEF" w:rsidRPr="00DF6556">
              <w:t xml:space="preserve">Coordinate with </w:t>
            </w:r>
            <w:r w:rsidR="001C0FEF">
              <w:t>RTO</w:t>
            </w:r>
            <w:r w:rsidR="001C0FEF" w:rsidRPr="00DF6556">
              <w:t>s to schedule a partnership planning meeting</w:t>
            </w:r>
          </w:p>
          <w:p w14:paraId="09031C13" w14:textId="77777777" w:rsidR="001C0FEF" w:rsidRPr="00DF6556" w:rsidRDefault="00702106" w:rsidP="00702106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50932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DF6556">
              <w:t xml:space="preserve"> Organise an internal planning meeting with relevant stakeholders</w:t>
            </w:r>
          </w:p>
          <w:p w14:paraId="5758B3BB" w14:textId="77777777" w:rsidR="001C0FEF" w:rsidRPr="00BC3D79" w:rsidRDefault="00702106" w:rsidP="00702106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sdt>
              <w:sdtPr>
                <w:id w:val="-113856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DF6556">
              <w:t xml:space="preserve"> Draft measurable goals for the internal planning meeting</w:t>
            </w:r>
          </w:p>
        </w:tc>
        <w:tc>
          <w:tcPr>
            <w:tcW w:w="921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00F3FAEF" w14:textId="77777777" w:rsidR="001C0FEF" w:rsidRDefault="001C0FEF" w:rsidP="00702106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Determine industry currency and partnership goals</w:t>
            </w:r>
          </w:p>
        </w:tc>
      </w:tr>
      <w:tr w:rsidR="001C0FEF" w:rsidRPr="0039469F" w14:paraId="4B90B4CE" w14:textId="77777777" w:rsidTr="00081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079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126C30ED" w14:textId="77777777" w:rsidR="001C0FEF" w:rsidRPr="005C50E2" w:rsidRDefault="001C0FEF" w:rsidP="001C0FEF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b/>
                <w:bCs/>
                <w:lang w:eastAsia="en-AU"/>
              </w:rPr>
            </w:pPr>
            <w:r w:rsidRPr="005C50E2">
              <w:rPr>
                <w:b/>
                <w:bCs/>
                <w:lang w:eastAsia="en-AU"/>
              </w:rPr>
              <w:t>Plan for potential risks</w:t>
            </w:r>
          </w:p>
          <w:p w14:paraId="5B9DBF83" w14:textId="77777777" w:rsidR="001C0FEF" w:rsidRPr="005C50E2" w:rsidRDefault="00702106" w:rsidP="00702106">
            <w:pPr>
              <w:pStyle w:val="ListNumber"/>
              <w:numPr>
                <w:ilvl w:val="0"/>
                <w:numId w:val="0"/>
              </w:numPr>
              <w:rPr>
                <w:lang w:eastAsia="en-AU"/>
              </w:rPr>
            </w:pPr>
            <w:sdt>
              <w:sdtPr>
                <w:id w:val="-115838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5C50E2">
              <w:rPr>
                <w:lang w:eastAsia="en-AU"/>
              </w:rPr>
              <w:t xml:space="preserve"> Work with relevant stakeholders to:</w:t>
            </w:r>
          </w:p>
          <w:p w14:paraId="4DC8EAC1" w14:textId="77777777" w:rsidR="001C0FEF" w:rsidRPr="005C50E2" w:rsidRDefault="00702106" w:rsidP="00702106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  <w:tab w:val="left" w:pos="592"/>
              </w:tabs>
              <w:ind w:left="592" w:hanging="365"/>
              <w:rPr>
                <w:lang w:eastAsia="en-AU"/>
              </w:rPr>
            </w:pPr>
            <w:sdt>
              <w:sdtPr>
                <w:id w:val="-7405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5C50E2">
              <w:rPr>
                <w:lang w:eastAsia="en-AU"/>
              </w:rPr>
              <w:t xml:space="preserve"> Capture potential risks, risk category, risk rating, potential impact and mitigation strategies</w:t>
            </w:r>
          </w:p>
          <w:p w14:paraId="2FE2CE66" w14:textId="77777777" w:rsidR="001C0FEF" w:rsidRPr="005C50E2" w:rsidRDefault="00702106" w:rsidP="00702106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  <w:tab w:val="left" w:pos="450"/>
                <w:tab w:val="left" w:pos="592"/>
              </w:tabs>
              <w:ind w:left="592" w:hanging="365"/>
              <w:rPr>
                <w:lang w:eastAsia="en-AU"/>
              </w:rPr>
            </w:pPr>
            <w:sdt>
              <w:sdtPr>
                <w:id w:val="182269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5C50E2">
              <w:rPr>
                <w:lang w:eastAsia="en-AU"/>
              </w:rPr>
              <w:t xml:space="preserve"> For each risk category determine your organisations’ willingness to accept the risk</w:t>
            </w:r>
          </w:p>
          <w:p w14:paraId="2B14E231" w14:textId="77777777" w:rsidR="001C0FEF" w:rsidRPr="005C50E2" w:rsidRDefault="00702106" w:rsidP="00702106">
            <w:pPr>
              <w:pStyle w:val="ListNumber"/>
              <w:numPr>
                <w:ilvl w:val="0"/>
                <w:numId w:val="0"/>
              </w:numPr>
              <w:rPr>
                <w:b/>
                <w:bCs/>
                <w:lang w:eastAsia="en-AU"/>
              </w:rPr>
            </w:pPr>
            <w:sdt>
              <w:sdtPr>
                <w:id w:val="-161752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5C50E2">
              <w:rPr>
                <w:lang w:eastAsia="en-AU"/>
              </w:rPr>
              <w:t xml:space="preserve"> Draft risk plan for the internal planning meeting</w:t>
            </w:r>
          </w:p>
        </w:tc>
        <w:tc>
          <w:tcPr>
            <w:tcW w:w="921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5B36420C" w14:textId="77777777" w:rsidR="001C0FEF" w:rsidRDefault="001C0FEF" w:rsidP="00702106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Plan for potential risks</w:t>
            </w:r>
          </w:p>
        </w:tc>
      </w:tr>
      <w:tr w:rsidR="001C0FEF" w:rsidRPr="0039469F" w14:paraId="17E020A6" w14:textId="77777777" w:rsidTr="00EA5A3F">
        <w:tc>
          <w:tcPr>
            <w:tcW w:w="4079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097512A3" w14:textId="77777777" w:rsidR="001C0FEF" w:rsidRPr="00633196" w:rsidRDefault="001C0FEF" w:rsidP="001C0FEF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b/>
                <w:bCs/>
              </w:rPr>
            </w:pPr>
            <w:r w:rsidRPr="00633196">
              <w:rPr>
                <w:b/>
                <w:bCs/>
              </w:rPr>
              <w:t>Define value proposition for RTOs</w:t>
            </w:r>
          </w:p>
          <w:p w14:paraId="6B58BBD9" w14:textId="77777777" w:rsidR="001C0FEF" w:rsidRPr="00633196" w:rsidRDefault="00702106" w:rsidP="00702106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71904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633196">
              <w:t xml:space="preserve"> Work with relevant stakeholders to:</w:t>
            </w:r>
          </w:p>
          <w:p w14:paraId="462B5C5B" w14:textId="77777777" w:rsidR="001C0FEF" w:rsidRPr="00633196" w:rsidRDefault="00702106" w:rsidP="00702106">
            <w:pPr>
              <w:pStyle w:val="ListNumber"/>
              <w:numPr>
                <w:ilvl w:val="0"/>
                <w:numId w:val="0"/>
              </w:numPr>
              <w:tabs>
                <w:tab w:val="clear" w:pos="227"/>
              </w:tabs>
              <w:ind w:left="592" w:hanging="365"/>
            </w:pPr>
            <w:sdt>
              <w:sdtPr>
                <w:id w:val="211085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633196">
              <w:t xml:space="preserve"> Identify ways RTOs could share valuable skills and knowledge to support strategic goals or required expertise not available internally</w:t>
            </w:r>
          </w:p>
          <w:p w14:paraId="0882F7E3" w14:textId="77777777" w:rsidR="001C0FEF" w:rsidRPr="00633196" w:rsidRDefault="00702106" w:rsidP="00702106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left" w:pos="450"/>
              </w:tabs>
              <w:ind w:left="592" w:hanging="365"/>
            </w:pPr>
            <w:sdt>
              <w:sdtPr>
                <w:id w:val="104017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633196">
              <w:t xml:space="preserve"> Select cost-efficient and feasible industry currency opportunities your organisation could offer</w:t>
            </w:r>
          </w:p>
          <w:p w14:paraId="236C775D" w14:textId="77777777" w:rsidR="001C0FEF" w:rsidRPr="00633196" w:rsidRDefault="00702106" w:rsidP="00702106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59160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633196">
              <w:t xml:space="preserve"> Draft concise value proposition for the internal planning meeting</w:t>
            </w:r>
          </w:p>
        </w:tc>
        <w:tc>
          <w:tcPr>
            <w:tcW w:w="921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132BF198" w14:textId="77777777" w:rsidR="001C0FEF" w:rsidRDefault="001C0FEF" w:rsidP="00702106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Define value proposition for RTOs</w:t>
            </w:r>
          </w:p>
        </w:tc>
      </w:tr>
      <w:tr w:rsidR="001C0FEF" w:rsidRPr="0039469F" w14:paraId="6426B61F" w14:textId="77777777" w:rsidTr="00EA5A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079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0C513E46" w14:textId="77777777" w:rsidR="001C0FEF" w:rsidRDefault="001C0FEF" w:rsidP="001C0FEF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b/>
                <w:bCs/>
              </w:rPr>
            </w:pPr>
            <w:r w:rsidRPr="003A4043">
              <w:rPr>
                <w:b/>
                <w:bCs/>
              </w:rPr>
              <w:t>Prepare a project charter</w:t>
            </w:r>
          </w:p>
          <w:p w14:paraId="704706A0" w14:textId="22B739E1" w:rsidR="006E0F64" w:rsidRPr="006E0F64" w:rsidRDefault="006E0F64" w:rsidP="00771DF5">
            <w:pPr>
              <w:tabs>
                <w:tab w:val="clear" w:pos="227"/>
                <w:tab w:val="left" w:pos="2301"/>
                <w:tab w:val="left" w:pos="3375"/>
              </w:tabs>
            </w:pPr>
            <w:r>
              <w:tab/>
            </w:r>
            <w:r w:rsidR="00771DF5">
              <w:tab/>
            </w:r>
          </w:p>
          <w:p w14:paraId="23CEBF39" w14:textId="77777777" w:rsidR="001C0FEF" w:rsidRPr="003A4043" w:rsidRDefault="00702106" w:rsidP="00702106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158078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3A4043">
              <w:t xml:space="preserve"> Capture draft goals, recent industry changes, value proposition and risk management plan</w:t>
            </w:r>
          </w:p>
          <w:p w14:paraId="4D8AC599" w14:textId="77777777" w:rsidR="001C0FEF" w:rsidRPr="003A4043" w:rsidRDefault="00702106" w:rsidP="00702106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26959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3A4043">
              <w:t xml:space="preserve"> Add key topics to discuss with RTOs</w:t>
            </w:r>
          </w:p>
          <w:p w14:paraId="5FCB5AE4" w14:textId="77777777" w:rsidR="001C0FEF" w:rsidRPr="003A4043" w:rsidRDefault="00702106" w:rsidP="00702106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85823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3A4043">
              <w:t xml:space="preserve"> Attend the internal planning meeting and finalise the project charter</w:t>
            </w:r>
          </w:p>
          <w:p w14:paraId="176AD4A4" w14:textId="77777777" w:rsidR="001C0FEF" w:rsidRPr="003A4043" w:rsidRDefault="00702106" w:rsidP="00702106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85260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3A4043">
              <w:t xml:space="preserve"> During the partnership planning meeting agree next steps and required actions</w:t>
            </w:r>
          </w:p>
          <w:p w14:paraId="786C5C0F" w14:textId="77777777" w:rsidR="001C0FEF" w:rsidRPr="003A4043" w:rsidRDefault="00702106" w:rsidP="00702106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-182473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3A4043">
              <w:t xml:space="preserve"> Complete required actions (e.g. schedule collaboration meetings)</w:t>
            </w:r>
          </w:p>
        </w:tc>
        <w:tc>
          <w:tcPr>
            <w:tcW w:w="921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7014AC66" w14:textId="77777777" w:rsidR="001C0FEF" w:rsidRDefault="001C0FEF" w:rsidP="00702106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Prepare a project charter</w:t>
            </w:r>
          </w:p>
        </w:tc>
      </w:tr>
      <w:tr w:rsidR="001C0FEF" w:rsidRPr="0039469F" w14:paraId="4490DCB2" w14:textId="77777777" w:rsidTr="00EA5A3F">
        <w:tc>
          <w:tcPr>
            <w:tcW w:w="4079" w:type="pct"/>
            <w:tcBorders>
              <w:top w:val="single" w:sz="4" w:space="0" w:color="6AA342" w:themeColor="accent2"/>
            </w:tcBorders>
          </w:tcPr>
          <w:p w14:paraId="3C25A0D9" w14:textId="77777777" w:rsidR="001C0FEF" w:rsidRPr="008B4C14" w:rsidRDefault="001C0FEF" w:rsidP="001C0FEF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b/>
                <w:bCs/>
              </w:rPr>
            </w:pPr>
            <w:r w:rsidRPr="008B4C14">
              <w:rPr>
                <w:b/>
                <w:bCs/>
              </w:rPr>
              <w:t>Summarise recent industry changes</w:t>
            </w:r>
          </w:p>
          <w:p w14:paraId="0A9879A8" w14:textId="77777777" w:rsidR="001C0FEF" w:rsidRPr="008B4C14" w:rsidRDefault="00702106" w:rsidP="00702106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10118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0B158A">
              <w:t xml:space="preserve"> </w:t>
            </w:r>
            <w:r w:rsidR="001C0FEF" w:rsidRPr="008B4C14">
              <w:t>Work with stakeholders to capture recent industry changes including how the change has impacted your organisation</w:t>
            </w:r>
          </w:p>
          <w:p w14:paraId="167FC6D3" w14:textId="77777777" w:rsidR="001C0FEF" w:rsidRPr="008B4C14" w:rsidRDefault="00702106" w:rsidP="00702106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165529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0B158A">
              <w:t xml:space="preserve"> </w:t>
            </w:r>
            <w:r w:rsidR="001C0FEF" w:rsidRPr="008B4C14">
              <w:t>Based on partnership planning meeting conversations, work with stakeholders to review and update proposed industry currency opportunities</w:t>
            </w:r>
          </w:p>
          <w:p w14:paraId="3EFB473F" w14:textId="77777777" w:rsidR="001C0FEF" w:rsidRPr="008B4C14" w:rsidRDefault="00702106" w:rsidP="00702106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30601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0B158A">
              <w:t xml:space="preserve"> </w:t>
            </w:r>
            <w:r w:rsidR="001C0FEF" w:rsidRPr="008B4C14">
              <w:t>Share the summary of recent industry changes and proposed industry currency opportunities with RTOs</w:t>
            </w:r>
          </w:p>
          <w:p w14:paraId="48E91760" w14:textId="77777777" w:rsidR="001C0FEF" w:rsidRPr="008B4C14" w:rsidRDefault="00702106" w:rsidP="00702106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151218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0B158A">
              <w:t xml:space="preserve"> </w:t>
            </w:r>
            <w:r w:rsidR="001C0FEF" w:rsidRPr="008B4C14">
              <w:t>Receive summary of the industry skills, knowledge and opportunities TTAs want to access from RTOs</w:t>
            </w:r>
          </w:p>
          <w:p w14:paraId="31328F66" w14:textId="77777777" w:rsidR="001C0FEF" w:rsidRPr="008B4C14" w:rsidRDefault="00702106" w:rsidP="00702106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-168111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0FEF" w:rsidRPr="000B158A">
              <w:t xml:space="preserve"> </w:t>
            </w:r>
            <w:r w:rsidR="001C0FEF" w:rsidRPr="008B4C14">
              <w:t>Work with RTO to finalise industry currency opportunities TTAs will access</w:t>
            </w:r>
          </w:p>
        </w:tc>
        <w:tc>
          <w:tcPr>
            <w:tcW w:w="921" w:type="pct"/>
            <w:tcBorders>
              <w:top w:val="single" w:sz="4" w:space="0" w:color="6AA342" w:themeColor="accent2"/>
            </w:tcBorders>
          </w:tcPr>
          <w:p w14:paraId="7BB40781" w14:textId="77777777" w:rsidR="001C0FEF" w:rsidRDefault="001C0FEF" w:rsidP="00702106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Summarise recent industry changes</w:t>
            </w:r>
          </w:p>
        </w:tc>
      </w:tr>
    </w:tbl>
    <w:p w14:paraId="046F63AC" w14:textId="77777777" w:rsidR="001C0FEF" w:rsidRPr="00AC2BC7" w:rsidRDefault="001C0FEF" w:rsidP="001C0FEF">
      <w:pPr>
        <w:tabs>
          <w:tab w:val="clear" w:pos="227"/>
        </w:tabs>
        <w:spacing w:after="160" w:line="259" w:lineRule="auto"/>
      </w:pPr>
    </w:p>
    <w:p w14:paraId="5E241D93" w14:textId="77777777" w:rsidR="00CD324D" w:rsidRPr="00CD324D" w:rsidRDefault="00CD324D" w:rsidP="00CD324D"/>
    <w:p w14:paraId="255FAE83" w14:textId="5C115FC9" w:rsidR="00605416" w:rsidRDefault="00605416" w:rsidP="00605416">
      <w:pPr>
        <w:tabs>
          <w:tab w:val="clear" w:pos="227"/>
        </w:tabs>
        <w:spacing w:after="160" w:line="259" w:lineRule="auto"/>
      </w:pPr>
    </w:p>
    <w:p w14:paraId="62B6B0AE" w14:textId="77777777" w:rsidR="00605416" w:rsidRDefault="00605416" w:rsidP="00605416">
      <w:pPr>
        <w:tabs>
          <w:tab w:val="clear" w:pos="227"/>
        </w:tabs>
        <w:spacing w:after="160" w:line="259" w:lineRule="auto"/>
      </w:pPr>
    </w:p>
    <w:p w14:paraId="3DCBEA7D" w14:textId="335DAD1C" w:rsidR="004315BA" w:rsidRDefault="004315BA">
      <w:pPr>
        <w:tabs>
          <w:tab w:val="clear" w:pos="227"/>
        </w:tabs>
        <w:spacing w:after="160" w:line="259" w:lineRule="auto"/>
      </w:pPr>
    </w:p>
    <w:p w14:paraId="52EF953A" w14:textId="77777777" w:rsidR="00A94B68" w:rsidRDefault="00A94B68">
      <w:pPr>
        <w:tabs>
          <w:tab w:val="clear" w:pos="227"/>
        </w:tabs>
        <w:spacing w:after="160" w:line="259" w:lineRule="auto"/>
      </w:pPr>
      <w:r>
        <w:br w:type="page"/>
      </w:r>
    </w:p>
    <w:bookmarkEnd w:id="2" w:displacedByCustomXml="next"/>
    <w:bookmarkEnd w:id="1" w:displacedByCustomXml="next"/>
    <w:sdt>
      <w:sdtPr>
        <w:id w:val="-98643484"/>
        <w:lock w:val="contentLocked"/>
        <w:placeholder>
          <w:docPart w:val="5F7D3BC667429A479D9CD34306ACF7A4"/>
        </w:placeholder>
        <w:group/>
      </w:sdtPr>
      <w:sdtContent>
        <w:p w14:paraId="15069765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21303965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123C0D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6aa342 [3205]" stroked="f" strokeweight="1pt">
                      <v:textbox inset="16mm,16mm,16mm,9.5mm">
                        <w:txbxContent>
                          <w:p w14:paraId="69123C0D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6E0F64">
      <w:headerReference w:type="default" r:id="rId23"/>
      <w:footerReference w:type="default" r:id="rId24"/>
      <w:headerReference w:type="first" r:id="rId25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India Lock" w:date="2026-07-09T17:44:00Z" w:initials="IL">
    <w:p w14:paraId="404F6A24" w14:textId="77777777" w:rsidR="001C0FEF" w:rsidRDefault="001C0FEF" w:rsidP="00702106">
      <w:pPr>
        <w:pStyle w:val="CommentText"/>
      </w:pPr>
      <w:r>
        <w:rPr>
          <w:rStyle w:val="CommentReference"/>
        </w:rPr>
        <w:annotationRef/>
      </w:r>
      <w:r>
        <w:t>HumanAbility to add URL once website links are available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04F6A2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9B2145" w16cex:dateUtc="2026-07-09T07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4F6A24" w16cid:durableId="2B9B21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35AAA" w14:textId="77777777" w:rsidR="00A626FA" w:rsidRDefault="00A626FA" w:rsidP="00685923">
      <w:r>
        <w:separator/>
      </w:r>
    </w:p>
  </w:endnote>
  <w:endnote w:type="continuationSeparator" w:id="0">
    <w:p w14:paraId="6D3E571F" w14:textId="77777777" w:rsidR="00A626FA" w:rsidRDefault="00A626FA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10B9" w14:textId="230975EF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71DF5">
          <w:t>RTO and Employer Prepare Stage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4F26D" w14:textId="77777777" w:rsidR="00A626FA" w:rsidRDefault="00A626FA" w:rsidP="005661F2">
      <w:pPr>
        <w:pBdr>
          <w:bottom w:val="single" w:sz="4" w:space="1" w:color="6AA342" w:themeColor="accent2"/>
          <w:between w:val="single" w:sz="4" w:space="1" w:color="6AA342" w:themeColor="accent2"/>
        </w:pBdr>
      </w:pPr>
    </w:p>
  </w:footnote>
  <w:footnote w:type="continuationSeparator" w:id="0">
    <w:p w14:paraId="577551F7" w14:textId="77777777" w:rsidR="00A626FA" w:rsidRDefault="00A626FA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DC71" w14:textId="77777777" w:rsidR="0021781F" w:rsidRPr="0066233B" w:rsidRDefault="00BD1881" w:rsidP="00685923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6F8EFB7E" wp14:editId="038BC67F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shape id="Freeform: Shape 9" style="position:absolute;margin-left:191.75pt;margin-top:0;width:242.95pt;height:21.25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79a740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" w14:anchorId="679116F1">
              <v:fill type="gradient" color2="#72a541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38E32554" wp14:editId="1CF17579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997982289" name="Rectangle 1997982289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30109937" name="Freeform: Shape 330109937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group id="Group 1" style="position:absolute;margin-left:0;margin-top:0;width:1190.55pt;height:21.25pt;z-index:-251649024;mso-position-horizontal:left;mso-position-horizontal-relative:page;mso-position-vertical:top;mso-position-vertical-relative:page;mso-width-relative:margin;mso-height-relative:margin" coordsize="151199,2698" o:spid="_x0000_s1026" w14:anchorId="3036D3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">
              <v:rect id="Rectangle 1997982289" style="position:absolute;width:151199;height:2694;visibility:visible;mso-wrap-style:square;v-text-anchor:middle" o:spid="_x0000_s1027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"/>
              <v:shape id="Freeform: Shape 330109937" style="position:absolute;width:28188;height:2698;visibility:visible;mso-wrap-style:square;v-text-anchor:top" coordsize="2818849,270415" o:spid="_x0000_s1028" fillcolor="#a8a35d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">
                <v:fill type="gradient" color2="#85a44a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1CCA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2985920"/>
    <w:multiLevelType w:val="multilevel"/>
    <w:tmpl w:val="EAECE326"/>
    <w:numStyleLink w:val="Numbering"/>
  </w:abstractNum>
  <w:abstractNum w:abstractNumId="8" w15:restartNumberingAfterBreak="0">
    <w:nsid w:val="24BB52E3"/>
    <w:multiLevelType w:val="multilevel"/>
    <w:tmpl w:val="D09EBBC0"/>
    <w:numStyleLink w:val="AppendixNumbering"/>
  </w:abstractNum>
  <w:abstractNum w:abstractNumId="9" w15:restartNumberingAfterBreak="0">
    <w:nsid w:val="2C840723"/>
    <w:multiLevelType w:val="multilevel"/>
    <w:tmpl w:val="825C77CE"/>
    <w:numStyleLink w:val="LetteredList"/>
  </w:abstractNum>
  <w:abstractNum w:abstractNumId="10" w15:restartNumberingAfterBreak="0">
    <w:nsid w:val="2EC74BF6"/>
    <w:multiLevelType w:val="multilevel"/>
    <w:tmpl w:val="825C77CE"/>
    <w:numStyleLink w:val="LetteredList"/>
  </w:abstractNum>
  <w:abstractNum w:abstractNumId="11" w15:restartNumberingAfterBreak="0">
    <w:nsid w:val="3C6B19B7"/>
    <w:multiLevelType w:val="multilevel"/>
    <w:tmpl w:val="5A364078"/>
    <w:numStyleLink w:val="ListHeadings"/>
  </w:abstractNum>
  <w:abstractNum w:abstractNumId="12" w15:restartNumberingAfterBreak="0">
    <w:nsid w:val="3E36579D"/>
    <w:multiLevelType w:val="multilevel"/>
    <w:tmpl w:val="EAECE326"/>
    <w:numStyleLink w:val="Numbering"/>
  </w:abstractNum>
  <w:abstractNum w:abstractNumId="13" w15:restartNumberingAfterBreak="0">
    <w:nsid w:val="4FF8213E"/>
    <w:multiLevelType w:val="multilevel"/>
    <w:tmpl w:val="D09A3F16"/>
    <w:numStyleLink w:val="Bullets"/>
  </w:abstractNum>
  <w:abstractNum w:abstractNumId="14" w15:restartNumberingAfterBreak="0">
    <w:nsid w:val="5BCD1009"/>
    <w:multiLevelType w:val="multilevel"/>
    <w:tmpl w:val="D09A3F16"/>
    <w:numStyleLink w:val="Bullets"/>
  </w:abstractNum>
  <w:abstractNum w:abstractNumId="15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6" w15:restartNumberingAfterBreak="0">
    <w:nsid w:val="61513CD6"/>
    <w:multiLevelType w:val="multilevel"/>
    <w:tmpl w:val="825C77CE"/>
    <w:numStyleLink w:val="LetteredList"/>
  </w:abstractNum>
  <w:abstractNum w:abstractNumId="17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8" w15:restartNumberingAfterBreak="0">
    <w:nsid w:val="645B3A08"/>
    <w:multiLevelType w:val="multilevel"/>
    <w:tmpl w:val="EAECE326"/>
    <w:numStyleLink w:val="Numbering"/>
  </w:abstractNum>
  <w:abstractNum w:abstractNumId="19" w15:restartNumberingAfterBreak="0">
    <w:nsid w:val="749250AC"/>
    <w:multiLevelType w:val="multilevel"/>
    <w:tmpl w:val="825C77CE"/>
    <w:numStyleLink w:val="LetteredList"/>
  </w:abstractNum>
  <w:abstractNum w:abstractNumId="20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5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2"/>
    <w:lvlOverride w:ilvl="0">
      <w:lvl w:ilvl="0">
        <w:start w:val="1"/>
        <w:numFmt w:val="decimal"/>
        <w:lvlText w:val="%1."/>
        <w:lvlJc w:val="left"/>
        <w:pPr>
          <w:ind w:left="227" w:hanging="227"/>
        </w:pPr>
        <w:rPr>
          <w:rFonts w:ascii="Calibri" w:hAnsi="Calibri" w:cs="Calibri" w:hint="default"/>
          <w:b/>
          <w:bCs/>
          <w:i w:val="0"/>
          <w:iCs w:val="0"/>
        </w:rPr>
      </w:lvl>
    </w:lvlOverride>
  </w:num>
  <w:num w:numId="9" w16cid:durableId="2102145351">
    <w:abstractNumId w:val="10"/>
  </w:num>
  <w:num w:numId="10" w16cid:durableId="1394041910">
    <w:abstractNumId w:val="8"/>
  </w:num>
  <w:num w:numId="11" w16cid:durableId="7369524">
    <w:abstractNumId w:val="13"/>
  </w:num>
  <w:num w:numId="12" w16cid:durableId="1056779592">
    <w:abstractNumId w:val="14"/>
  </w:num>
  <w:num w:numId="13" w16cid:durableId="2052924743">
    <w:abstractNumId w:val="11"/>
  </w:num>
  <w:num w:numId="14" w16cid:durableId="305471079">
    <w:abstractNumId w:val="20"/>
  </w:num>
  <w:num w:numId="15" w16cid:durableId="668992514">
    <w:abstractNumId w:val="16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7"/>
  </w:num>
  <w:num w:numId="20" w16cid:durableId="338584827">
    <w:abstractNumId w:val="9"/>
  </w:num>
  <w:num w:numId="21" w16cid:durableId="526986008">
    <w:abstractNumId w:val="18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17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dia Lock">
    <w15:presenceInfo w15:providerId="AD" w15:userId="S::india.lock@nousgroup.com::1dce4209-43de-478e-b13c-7aab263d43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7E71"/>
    <w:rsid w:val="0008037D"/>
    <w:rsid w:val="00081C33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234D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C61"/>
    <w:rsid w:val="00146AEE"/>
    <w:rsid w:val="001475DC"/>
    <w:rsid w:val="00150AE4"/>
    <w:rsid w:val="001525B2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96395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4C4A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66F7"/>
    <w:rsid w:val="003F6E81"/>
    <w:rsid w:val="003F7D00"/>
    <w:rsid w:val="0040236C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95D0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127D"/>
    <w:rsid w:val="00512A1F"/>
    <w:rsid w:val="005141E8"/>
    <w:rsid w:val="00520ACE"/>
    <w:rsid w:val="00520E87"/>
    <w:rsid w:val="005259A1"/>
    <w:rsid w:val="005261E7"/>
    <w:rsid w:val="005323CF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12D9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E3B6D"/>
    <w:rsid w:val="005F088C"/>
    <w:rsid w:val="00600DCE"/>
    <w:rsid w:val="006010F3"/>
    <w:rsid w:val="00602C13"/>
    <w:rsid w:val="006038CA"/>
    <w:rsid w:val="00603D04"/>
    <w:rsid w:val="00603FD5"/>
    <w:rsid w:val="00605416"/>
    <w:rsid w:val="0060613B"/>
    <w:rsid w:val="00613AA4"/>
    <w:rsid w:val="00614493"/>
    <w:rsid w:val="00616DC8"/>
    <w:rsid w:val="0062152C"/>
    <w:rsid w:val="006218A7"/>
    <w:rsid w:val="00621CE1"/>
    <w:rsid w:val="0063699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0F64"/>
    <w:rsid w:val="006E23C2"/>
    <w:rsid w:val="006E3536"/>
    <w:rsid w:val="006E44B0"/>
    <w:rsid w:val="006F072E"/>
    <w:rsid w:val="006F4E1A"/>
    <w:rsid w:val="00701984"/>
    <w:rsid w:val="00702106"/>
    <w:rsid w:val="0070251C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1DF5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2177"/>
    <w:rsid w:val="007D317A"/>
    <w:rsid w:val="007D407A"/>
    <w:rsid w:val="007D7F37"/>
    <w:rsid w:val="007E255E"/>
    <w:rsid w:val="007E4414"/>
    <w:rsid w:val="007F1CAA"/>
    <w:rsid w:val="00806D8D"/>
    <w:rsid w:val="00807175"/>
    <w:rsid w:val="008111FE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5F3C"/>
    <w:rsid w:val="008D6E57"/>
    <w:rsid w:val="008E46AB"/>
    <w:rsid w:val="008F1707"/>
    <w:rsid w:val="008F3E03"/>
    <w:rsid w:val="008F70D1"/>
    <w:rsid w:val="00900538"/>
    <w:rsid w:val="0090137A"/>
    <w:rsid w:val="00902AF3"/>
    <w:rsid w:val="00902CEF"/>
    <w:rsid w:val="00902D38"/>
    <w:rsid w:val="0090388C"/>
    <w:rsid w:val="00904AB3"/>
    <w:rsid w:val="009051C4"/>
    <w:rsid w:val="0090775A"/>
    <w:rsid w:val="0091049C"/>
    <w:rsid w:val="0091294E"/>
    <w:rsid w:val="00916AB9"/>
    <w:rsid w:val="00917B2B"/>
    <w:rsid w:val="0093125E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B0CCC"/>
    <w:rsid w:val="009B0E88"/>
    <w:rsid w:val="009B1038"/>
    <w:rsid w:val="009B2DDB"/>
    <w:rsid w:val="009C479F"/>
    <w:rsid w:val="009C52FF"/>
    <w:rsid w:val="009C5432"/>
    <w:rsid w:val="009C7B7A"/>
    <w:rsid w:val="009D217C"/>
    <w:rsid w:val="009D24F5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11C7D"/>
    <w:rsid w:val="00A13664"/>
    <w:rsid w:val="00A13909"/>
    <w:rsid w:val="00A156DE"/>
    <w:rsid w:val="00A17893"/>
    <w:rsid w:val="00A20A92"/>
    <w:rsid w:val="00A23F7D"/>
    <w:rsid w:val="00A24C36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6FA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527"/>
    <w:rsid w:val="00B65DAA"/>
    <w:rsid w:val="00B668EA"/>
    <w:rsid w:val="00B66B2F"/>
    <w:rsid w:val="00B703B5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1881"/>
    <w:rsid w:val="00BD34BB"/>
    <w:rsid w:val="00BD457A"/>
    <w:rsid w:val="00BE11A3"/>
    <w:rsid w:val="00BE7A0C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5718"/>
    <w:rsid w:val="00C201E8"/>
    <w:rsid w:val="00C216D2"/>
    <w:rsid w:val="00C27DE0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61EB"/>
    <w:rsid w:val="00CE152B"/>
    <w:rsid w:val="00CE3B5D"/>
    <w:rsid w:val="00CE6687"/>
    <w:rsid w:val="00CF02F0"/>
    <w:rsid w:val="00CF7B2C"/>
    <w:rsid w:val="00D02D31"/>
    <w:rsid w:val="00D07127"/>
    <w:rsid w:val="00D11079"/>
    <w:rsid w:val="00D12E51"/>
    <w:rsid w:val="00D139E9"/>
    <w:rsid w:val="00D16B10"/>
    <w:rsid w:val="00D16F74"/>
    <w:rsid w:val="00D270C6"/>
    <w:rsid w:val="00D3046E"/>
    <w:rsid w:val="00D3177B"/>
    <w:rsid w:val="00D31E3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7374"/>
    <w:rsid w:val="00E0453D"/>
    <w:rsid w:val="00E05FA6"/>
    <w:rsid w:val="00E0616C"/>
    <w:rsid w:val="00E07F8B"/>
    <w:rsid w:val="00E132B8"/>
    <w:rsid w:val="00E134E8"/>
    <w:rsid w:val="00E151FC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80580"/>
    <w:rsid w:val="00E838F5"/>
    <w:rsid w:val="00E83E59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A5A3F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4EF1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37354A10-40B8-4726-A18D-EDD938A5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nhideWhenUsed="1" w:qFormat="1"/>
    <w:lsdException w:name="List Bullet 3" w:semiHidden="1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2D403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6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6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6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2D403B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6AA342" w:themeColor="accent2"/>
        <w:bottom w:val="single" w:sz="4" w:space="0" w:color="6AA342" w:themeColor="accent2"/>
        <w:insideH w:val="single" w:sz="4" w:space="0" w:color="6AA342" w:themeColor="accent2"/>
        <w:insideV w:val="single" w:sz="4" w:space="0" w:color="6AA342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rto/rto-apply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microsoft.com/office/2011/relationships/commentsExtended" Target="commentsExtended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comments" Target="comment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microsoft.com/office/2018/08/relationships/commentsExtensible" Target="commentsExtensible.xml"/><Relationship Id="rId27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5F7D3BC667429A479D9CD34306ACF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E0B86-8329-4945-9131-E9BE59C39D69}"/>
      </w:docPartPr>
      <w:docPartBody>
        <w:p w:rsidR="00495D09" w:rsidRDefault="00495D09">
          <w:pPr>
            <w:pStyle w:val="5F7D3BC667429A479D9CD34306ACF7A4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247966"/>
    <w:rsid w:val="00376771"/>
    <w:rsid w:val="00476BB6"/>
    <w:rsid w:val="00495D09"/>
    <w:rsid w:val="00806396"/>
    <w:rsid w:val="00AD156B"/>
    <w:rsid w:val="00B83590"/>
    <w:rsid w:val="00CA40DC"/>
    <w:rsid w:val="00DD2DD7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7D3BC667429A479D9CD34306ACF7A4">
    <w:name w:val="5F7D3BC667429A479D9CD34306ACF7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0C07FD-7D06-4028-910A-FAB750F2F31C}"/>
</file>

<file path=customXml/itemProps3.xml><?xml version="1.0" encoding="utf-8"?>
<ds:datastoreItem xmlns:ds="http://schemas.openxmlformats.org/officeDocument/2006/customXml" ds:itemID="{E12C35AC-5FF9-472F-BA63-E3F85EC80494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4.xml><?xml version="1.0" encoding="utf-8"?>
<ds:datastoreItem xmlns:ds="http://schemas.openxmlformats.org/officeDocument/2006/customXml" ds:itemID="{1CD515E2-D3E5-4499-ACFF-211A677751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0</TotalTime>
  <Pages>1</Pages>
  <Words>357</Words>
  <Characters>2041</Characters>
  <Application>Microsoft Office Word</Application>
  <DocSecurity>4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RTO and Employer Prepare Stage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15</cp:revision>
  <cp:lastPrinted>2026-06-19T00:32:00Z</cp:lastPrinted>
  <dcterms:created xsi:type="dcterms:W3CDTF">2026-09-02T16:11:00Z</dcterms:created>
  <dcterms:modified xsi:type="dcterms:W3CDTF">2026-09-20T23:42:00Z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11" name="Links">
    <vt:lpwstr>, </vt:lpwstr>
  </property>
</Properties>
</file>