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3444" w14:textId="77777777" w:rsidR="00A85573" w:rsidRDefault="00605416" w:rsidP="00C1475A">
      <w:pPr>
        <w:pStyle w:val="Heading1"/>
        <w:numPr>
          <w:ilvl w:val="0"/>
          <w:numId w:val="0"/>
        </w:numPr>
        <w:ind w:left="680" w:hanging="680"/>
      </w:pPr>
      <w:bookmarkStart w:id="0" w:name="_Toc232696664"/>
      <w:bookmarkStart w:id="1" w:name="_Toc215057410"/>
      <w:bookmarkStart w:id="2" w:name="_Toc87857019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15A4DBEE" wp14:editId="7DC36BCE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59675" cy="2213610"/>
                <wp:effectExtent l="0" t="0" r="0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4580768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B64A03" w14:textId="0EC296DF" w:rsidR="00605416" w:rsidRPr="00A42F19" w:rsidRDefault="00CD324D" w:rsidP="00605416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t>Employer Prepare stage</w:t>
                              </w:r>
                              <w:r w:rsidR="00605416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A4DBEE" id="Group 3" o:spid="_x0000_s1026" style="position:absolute;left:0;text-align:left;margin-left:0;margin-top:0;width:595.25pt;height:174.3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4580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4BB64A03" w14:textId="0EC296DF" w:rsidR="00605416" w:rsidRPr="00A42F19" w:rsidRDefault="00CD324D" w:rsidP="00605416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t>Employer Prepare stage</w:t>
                        </w:r>
                        <w:r w:rsidR="00605416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C1475A" w:rsidRPr="00C1475A">
        <w:t>Define value proposition for RTOs</w:t>
      </w:r>
    </w:p>
    <w:p w14:paraId="2D17436B" w14:textId="77777777" w:rsidR="00F522A7" w:rsidRDefault="00F522A7" w:rsidP="00F522A7">
      <w:pPr>
        <w:pStyle w:val="Heading2-nonumber"/>
      </w:pPr>
      <w:r>
        <w:t>Contents</w:t>
      </w:r>
    </w:p>
    <w:tbl>
      <w:tblPr>
        <w:tblStyle w:val="0-HumanAbilityTable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shd w:val="clear" w:color="auto" w:fill="EAF1ED" w:themeFill="accent6"/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F522A7" w14:paraId="51E717FC" w14:textId="77777777" w:rsidTr="00CF6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708232E4" w14:textId="77777777" w:rsidR="00F522A7" w:rsidRPr="0061770D" w:rsidRDefault="00F522A7" w:rsidP="00CF626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4DE7440F" w14:textId="77777777" w:rsidR="00F522A7" w:rsidRPr="0061770D" w:rsidRDefault="00F522A7" w:rsidP="00CF6263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3C2AD2D5" w14:textId="77777777" w:rsidR="00F522A7" w:rsidRPr="0061770D" w:rsidRDefault="00F522A7" w:rsidP="00CF626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Template</w:t>
            </w:r>
          </w:p>
        </w:tc>
      </w:tr>
      <w:tr w:rsidR="00F522A7" w14:paraId="3F99B197" w14:textId="77777777" w:rsidTr="00CF6263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298FF9E3" w14:textId="77777777" w:rsidR="00F522A7" w:rsidRDefault="00F522A7" w:rsidP="00CF6263">
            <w:pPr>
              <w:spacing w:after="120"/>
              <w:jc w:val="center"/>
            </w:pPr>
            <w:r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13723D0E" w14:textId="77777777" w:rsidR="00F522A7" w:rsidRDefault="00F522A7" w:rsidP="00CF6263">
            <w:pPr>
              <w:spacing w:after="120"/>
              <w:jc w:val="center"/>
            </w:pPr>
            <w:r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209CEF6B" w14:textId="77777777" w:rsidR="00F522A7" w:rsidRDefault="00F522A7" w:rsidP="00CF6263">
            <w:pPr>
              <w:spacing w:after="120"/>
              <w:jc w:val="center"/>
            </w:pPr>
            <w:r>
              <w:t>Pages 3-4</w:t>
            </w:r>
          </w:p>
        </w:tc>
      </w:tr>
    </w:tbl>
    <w:p w14:paraId="063EBFE8" w14:textId="77777777" w:rsidR="00F522A7" w:rsidRPr="00A835E7" w:rsidRDefault="00F522A7" w:rsidP="00F522A7"/>
    <w:tbl>
      <w:tblPr>
        <w:tblStyle w:val="0-HumanAbilityTable"/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  <w:insideH w:val="none" w:sz="0" w:space="0" w:color="auto"/>
          <w:insideV w:val="none" w:sz="0" w:space="0" w:color="auto"/>
        </w:tblBorders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F522A7" w14:paraId="49D676A4" w14:textId="77777777" w:rsidTr="00CF6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2"/>
        </w:trPr>
        <w:tc>
          <w:tcPr>
            <w:tcW w:w="3398" w:type="dxa"/>
            <w:shd w:val="clear" w:color="auto" w:fill="auto"/>
            <w:vAlign w:val="bottom"/>
          </w:tcPr>
          <w:p w14:paraId="3054D6C9" w14:textId="77777777" w:rsidR="00F522A7" w:rsidRPr="0061770D" w:rsidRDefault="00F522A7" w:rsidP="00CF626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74C606BE" wp14:editId="6BFD911F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Purpose</w:t>
            </w:r>
            <w:r>
              <w:rPr>
                <w:color w:val="000000" w:themeColor="text2"/>
              </w:rPr>
              <w:t>: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41C0BD01" w14:textId="77777777" w:rsidR="00F522A7" w:rsidRPr="0061770D" w:rsidRDefault="00F522A7" w:rsidP="00CF6263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79B533E4" wp14:editId="3794A5BE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When to use</w:t>
            </w:r>
            <w:r>
              <w:rPr>
                <w:color w:val="000000" w:themeColor="text2"/>
              </w:rPr>
              <w:t>: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1A1F9CFE" w14:textId="77777777" w:rsidR="00F522A7" w:rsidRPr="0061770D" w:rsidRDefault="00F522A7" w:rsidP="00CF626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5CA743DC" wp14:editId="0F669159">
                  <wp:extent cx="369058" cy="419100"/>
                  <wp:effectExtent l="0" t="0" r="0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Time</w:t>
            </w:r>
            <w:r>
              <w:rPr>
                <w:color w:val="000000" w:themeColor="text2"/>
              </w:rPr>
              <w:t xml:space="preserve"> to complete:</w:t>
            </w:r>
          </w:p>
        </w:tc>
      </w:tr>
      <w:tr w:rsidR="00F522A7" w14:paraId="69293065" w14:textId="77777777" w:rsidTr="00CF6263">
        <w:tc>
          <w:tcPr>
            <w:tcW w:w="3398" w:type="dxa"/>
          </w:tcPr>
          <w:p w14:paraId="43925E86" w14:textId="77777777" w:rsidR="00F522A7" w:rsidRDefault="00F522A7" w:rsidP="00CF6263">
            <w:pPr>
              <w:spacing w:after="120"/>
              <w:jc w:val="center"/>
            </w:pPr>
            <w:r>
              <w:t xml:space="preserve">Build strong partnerships </w:t>
            </w:r>
            <w:r>
              <w:br/>
              <w:t>based on mutual benefit.</w:t>
            </w:r>
          </w:p>
        </w:tc>
        <w:tc>
          <w:tcPr>
            <w:tcW w:w="3398" w:type="dxa"/>
          </w:tcPr>
          <w:p w14:paraId="61411890" w14:textId="77777777" w:rsidR="00F522A7" w:rsidRDefault="00F522A7" w:rsidP="00CF6263">
            <w:pPr>
              <w:spacing w:after="120"/>
              <w:jc w:val="center"/>
            </w:pPr>
            <w:r w:rsidRPr="0039469F">
              <w:t>Before</w:t>
            </w:r>
            <w:r>
              <w:t xml:space="preserve"> partnership</w:t>
            </w:r>
            <w:r w:rsidRPr="0039469F">
              <w:t xml:space="preserve"> </w:t>
            </w:r>
            <w:r>
              <w:t xml:space="preserve">planning </w:t>
            </w:r>
            <w:r w:rsidRPr="0039469F">
              <w:t>meeting</w:t>
            </w:r>
            <w:r>
              <w:t xml:space="preserve"> with RTOs.</w:t>
            </w:r>
          </w:p>
        </w:tc>
        <w:tc>
          <w:tcPr>
            <w:tcW w:w="3398" w:type="dxa"/>
          </w:tcPr>
          <w:p w14:paraId="19583D02" w14:textId="77777777" w:rsidR="00F522A7" w:rsidRDefault="00F522A7" w:rsidP="00CF6263">
            <w:pPr>
              <w:spacing w:after="120"/>
              <w:jc w:val="center"/>
            </w:pPr>
            <w:r w:rsidRPr="0018361B">
              <w:rPr>
                <w:b/>
                <w:bCs/>
              </w:rPr>
              <w:t>Moderate</w:t>
            </w:r>
            <w:r>
              <w:br/>
            </w:r>
            <w:r w:rsidRPr="0018361B">
              <w:t xml:space="preserve">Less than 60 minutes, </w:t>
            </w:r>
            <w:r>
              <w:br/>
            </w:r>
            <w:r w:rsidRPr="0018361B">
              <w:t>some preparation required</w:t>
            </w:r>
            <w:r>
              <w:t>.</w:t>
            </w:r>
          </w:p>
        </w:tc>
      </w:tr>
    </w:tbl>
    <w:p w14:paraId="6C327525" w14:textId="77777777" w:rsidR="00F522A7" w:rsidRDefault="00F522A7" w:rsidP="00F522A7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F522A7" w:rsidRPr="0039469F" w14:paraId="2EA5BD28" w14:textId="77777777" w:rsidTr="005332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6AA342" w:themeColor="accent2"/>
            </w:tcBorders>
          </w:tcPr>
          <w:p w14:paraId="66C50034" w14:textId="77777777" w:rsidR="00F522A7" w:rsidRPr="0039469F" w:rsidRDefault="00F522A7" w:rsidP="00CF6263">
            <w:pPr>
              <w:pStyle w:val="NoSpacing"/>
            </w:pPr>
            <w:r w:rsidRPr="0039469F">
              <w:t>How to complete:</w:t>
            </w:r>
          </w:p>
        </w:tc>
      </w:tr>
      <w:tr w:rsidR="00F522A7" w:rsidRPr="0039469F" w14:paraId="7C86E0CE" w14:textId="77777777" w:rsidTr="00533217">
        <w:tc>
          <w:tcPr>
            <w:tcW w:w="50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27568172" w14:textId="77777777" w:rsidR="00F522A7" w:rsidRDefault="00F522A7" w:rsidP="00F522A7">
            <w:pPr>
              <w:pStyle w:val="ListNumber"/>
              <w:numPr>
                <w:ilvl w:val="0"/>
                <w:numId w:val="8"/>
              </w:numPr>
            </w:pPr>
            <w:r>
              <w:t>Save a copy of the tool</w:t>
            </w:r>
          </w:p>
          <w:p w14:paraId="3CB0CB0E" w14:textId="77777777" w:rsidR="00F522A7" w:rsidRDefault="00F522A7" w:rsidP="00F522A7">
            <w:pPr>
              <w:pStyle w:val="ListNumber"/>
              <w:numPr>
                <w:ilvl w:val="0"/>
                <w:numId w:val="8"/>
              </w:numPr>
            </w:pPr>
            <w:r>
              <w:t>Collaborate with relevant stakeholders to:</w:t>
            </w:r>
          </w:p>
          <w:p w14:paraId="656AAD5A" w14:textId="77777777" w:rsidR="00F522A7" w:rsidRDefault="00F522A7" w:rsidP="00F522A7">
            <w:pPr>
              <w:pStyle w:val="ListNumber2"/>
              <w:numPr>
                <w:ilvl w:val="1"/>
                <w:numId w:val="27"/>
              </w:numPr>
            </w:pPr>
            <w:r>
              <w:t>Capture relevant strategic goals and areas of specialist expertise that currently cannot be fulfilled internally</w:t>
            </w:r>
          </w:p>
          <w:p w14:paraId="48894AA8" w14:textId="77777777" w:rsidR="00F522A7" w:rsidRDefault="00F522A7" w:rsidP="00F522A7">
            <w:pPr>
              <w:pStyle w:val="ListNumber2"/>
              <w:numPr>
                <w:ilvl w:val="1"/>
                <w:numId w:val="27"/>
              </w:numPr>
            </w:pPr>
            <w:r>
              <w:t>Capture ways RTOs could support strategic goals or provide specialist expertise</w:t>
            </w:r>
          </w:p>
          <w:p w14:paraId="5601FDA0" w14:textId="77777777" w:rsidR="00F522A7" w:rsidRDefault="00F522A7" w:rsidP="00F522A7">
            <w:pPr>
              <w:pStyle w:val="ListNumber2"/>
              <w:numPr>
                <w:ilvl w:val="0"/>
                <w:numId w:val="28"/>
              </w:numPr>
            </w:pPr>
            <w:r>
              <w:t>Work with relevant stakeholders to:</w:t>
            </w:r>
          </w:p>
          <w:p w14:paraId="256BC0DD" w14:textId="77777777" w:rsidR="00F522A7" w:rsidRDefault="00F522A7" w:rsidP="00F522A7">
            <w:pPr>
              <w:pStyle w:val="ListNumber2"/>
              <w:numPr>
                <w:ilvl w:val="0"/>
                <w:numId w:val="29"/>
              </w:numPr>
            </w:pPr>
            <w:r>
              <w:t>Review provided list of recommended industry currency opportunities</w:t>
            </w:r>
          </w:p>
          <w:p w14:paraId="31D29AAE" w14:textId="77777777" w:rsidR="00F522A7" w:rsidRDefault="00F522A7" w:rsidP="00F522A7">
            <w:pPr>
              <w:pStyle w:val="ListNumber2"/>
              <w:numPr>
                <w:ilvl w:val="0"/>
                <w:numId w:val="29"/>
              </w:numPr>
            </w:pPr>
            <w:r>
              <w:t>Select possible industry currency opportunities your organisation could offer</w:t>
            </w:r>
          </w:p>
          <w:p w14:paraId="7784C81E" w14:textId="77777777" w:rsidR="00F522A7" w:rsidRDefault="00F522A7" w:rsidP="00F522A7">
            <w:pPr>
              <w:pStyle w:val="ListNumber2"/>
              <w:numPr>
                <w:ilvl w:val="0"/>
                <w:numId w:val="29"/>
              </w:numPr>
            </w:pPr>
            <w:r>
              <w:t>Identify additional opportunities your organisation could offer if relevant</w:t>
            </w:r>
          </w:p>
          <w:p w14:paraId="3BFE2EF8" w14:textId="77777777" w:rsidR="00F522A7" w:rsidRDefault="00F522A7" w:rsidP="00F522A7">
            <w:pPr>
              <w:pStyle w:val="ListNumber2"/>
              <w:numPr>
                <w:ilvl w:val="0"/>
                <w:numId w:val="28"/>
              </w:numPr>
            </w:pPr>
            <w:r>
              <w:t>Develop a concise value proposition statement to share with RTOs</w:t>
            </w:r>
          </w:p>
          <w:p w14:paraId="215CB48A" w14:textId="77777777" w:rsidR="00F522A7" w:rsidRPr="0039469F" w:rsidRDefault="00F522A7" w:rsidP="00F522A7">
            <w:pPr>
              <w:pStyle w:val="ListNumber"/>
              <w:numPr>
                <w:ilvl w:val="0"/>
                <w:numId w:val="30"/>
              </w:numPr>
            </w:pPr>
            <w:r>
              <w:t>Edit the template to remove or add space as needed</w:t>
            </w:r>
          </w:p>
        </w:tc>
      </w:tr>
    </w:tbl>
    <w:p w14:paraId="5D6B3466" w14:textId="77777777" w:rsidR="00F522A7" w:rsidRDefault="00F522A7" w:rsidP="00F522A7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</w:pPr>
      <w:r>
        <w:br w:type="page"/>
      </w:r>
    </w:p>
    <w:p w14:paraId="4131D1F6" w14:textId="77777777" w:rsidR="00106FA6" w:rsidRDefault="00106FA6" w:rsidP="00106FA6">
      <w:pPr>
        <w:pStyle w:val="Heading2-nonumber"/>
        <w:spacing w:before="360"/>
      </w:pPr>
      <w:r>
        <w:t>Example:</w:t>
      </w: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5092"/>
        <w:gridCol w:w="5092"/>
      </w:tblGrid>
      <w:tr w:rsidR="00106FA6" w:rsidRPr="0039469F" w14:paraId="6C726E18" w14:textId="77777777" w:rsidTr="00342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2500" w:type="pct"/>
            <w:tcBorders>
              <w:left w:val="single" w:sz="8" w:space="0" w:color="FFFFFF"/>
              <w:right w:val="single" w:sz="4" w:space="0" w:color="FFFFFF" w:themeColor="background1"/>
            </w:tcBorders>
            <w:vAlign w:val="center"/>
          </w:tcPr>
          <w:p w14:paraId="2F50A688" w14:textId="77777777" w:rsidR="00106FA6" w:rsidRPr="00BE5D30" w:rsidRDefault="00106FA6" w:rsidP="00106FA6">
            <w:pPr>
              <w:pStyle w:val="ListNumber"/>
              <w:numPr>
                <w:ilvl w:val="0"/>
                <w:numId w:val="31"/>
              </w:numPr>
              <w:spacing w:after="0"/>
              <w:rPr>
                <w:rFonts w:cstheme="majorHAnsi"/>
                <w:szCs w:val="24"/>
              </w:rPr>
            </w:pPr>
            <w:r>
              <w:rPr>
                <w:rFonts w:cstheme="majorHAnsi"/>
                <w:szCs w:val="24"/>
              </w:rPr>
              <w:t>Strategic goals and specialist expertise</w:t>
            </w:r>
          </w:p>
        </w:tc>
        <w:tc>
          <w:tcPr>
            <w:tcW w:w="2500" w:type="pct"/>
            <w:tcBorders>
              <w:left w:val="single" w:sz="4" w:space="0" w:color="FFFFFF" w:themeColor="background1"/>
              <w:right w:val="single" w:sz="8" w:space="0" w:color="FFFFFF"/>
            </w:tcBorders>
            <w:vAlign w:val="center"/>
          </w:tcPr>
          <w:p w14:paraId="441172EB" w14:textId="77777777" w:rsidR="00106FA6" w:rsidRPr="00A61FB1" w:rsidRDefault="00106FA6" w:rsidP="00106FA6">
            <w:pPr>
              <w:pStyle w:val="ListNumber"/>
              <w:numPr>
                <w:ilvl w:val="0"/>
                <w:numId w:val="8"/>
              </w:numPr>
              <w:spacing w:after="0"/>
              <w:rPr>
                <w:rFonts w:cstheme="majorHAnsi"/>
                <w:szCs w:val="24"/>
              </w:rPr>
            </w:pPr>
            <w:r w:rsidRPr="00A61FB1">
              <w:rPr>
                <w:rFonts w:cstheme="majorHAnsi"/>
                <w:szCs w:val="24"/>
              </w:rPr>
              <w:t>Method</w:t>
            </w:r>
          </w:p>
        </w:tc>
      </w:tr>
      <w:tr w:rsidR="00106FA6" w:rsidRPr="0039469F" w14:paraId="3905E01E" w14:textId="77777777" w:rsidTr="002B62CC">
        <w:trPr>
          <w:trHeight w:val="340"/>
        </w:trPr>
        <w:tc>
          <w:tcPr>
            <w:tcW w:w="25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EAF1ED" w:themeFill="accent6"/>
          </w:tcPr>
          <w:p w14:paraId="7CF68EEB" w14:textId="77777777" w:rsidR="00106FA6" w:rsidRPr="00F002A4" w:rsidRDefault="00106FA6" w:rsidP="00CF6263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 w:rsidRPr="00964489">
              <w:rPr>
                <w:rFonts w:asciiTheme="majorHAnsi" w:hAnsiTheme="majorHAnsi" w:cstheme="majorHAnsi"/>
                <w:szCs w:val="24"/>
              </w:rPr>
              <w:t xml:space="preserve">What </w:t>
            </w:r>
            <w:r>
              <w:rPr>
                <w:rFonts w:asciiTheme="majorHAnsi" w:hAnsiTheme="majorHAnsi" w:cstheme="majorHAnsi"/>
                <w:szCs w:val="24"/>
              </w:rPr>
              <w:t xml:space="preserve">strategic goals or </w:t>
            </w:r>
            <w:r w:rsidRPr="00964489">
              <w:rPr>
                <w:rFonts w:asciiTheme="majorHAnsi" w:hAnsiTheme="majorHAnsi" w:cstheme="majorHAnsi"/>
                <w:szCs w:val="24"/>
              </w:rPr>
              <w:t xml:space="preserve">specialist expertise do we </w:t>
            </w:r>
            <w:r>
              <w:rPr>
                <w:rFonts w:asciiTheme="majorHAnsi" w:hAnsiTheme="majorHAnsi" w:cstheme="majorHAnsi"/>
                <w:szCs w:val="24"/>
              </w:rPr>
              <w:t>need</w:t>
            </w:r>
            <w:r w:rsidRPr="00964489">
              <w:rPr>
                <w:rFonts w:asciiTheme="majorHAnsi" w:hAnsiTheme="majorHAnsi" w:cstheme="majorHAnsi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Cs w:val="24"/>
              </w:rPr>
              <w:t>that RTOs could help us with?</w:t>
            </w:r>
          </w:p>
        </w:tc>
        <w:tc>
          <w:tcPr>
            <w:tcW w:w="25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EAF1ED" w:themeFill="accent6"/>
          </w:tcPr>
          <w:p w14:paraId="19D5C57C" w14:textId="77777777" w:rsidR="00106FA6" w:rsidRPr="00F002A4" w:rsidRDefault="00106FA6" w:rsidP="00CF6263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hAnsiTheme="majorHAnsi" w:cstheme="majorHAnsi"/>
                <w:szCs w:val="24"/>
              </w:rPr>
            </w:pP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H</w:t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ow would we like</w:t>
            </w: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 xml:space="preserve"> </w:t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RTOs</w:t>
            </w: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 xml:space="preserve"> share this expertise with </w:t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us</w:t>
            </w: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?</w:t>
            </w:r>
          </w:p>
        </w:tc>
      </w:tr>
      <w:tr w:rsidR="00106FA6" w:rsidRPr="0039469F" w14:paraId="25F164F2" w14:textId="77777777" w:rsidTr="00342CF1">
        <w:trPr>
          <w:trHeight w:val="1814"/>
        </w:trPr>
        <w:tc>
          <w:tcPr>
            <w:tcW w:w="2500" w:type="pct"/>
            <w:tcBorders>
              <w:top w:val="single" w:sz="4" w:space="0" w:color="6AA342" w:themeColor="accent2"/>
            </w:tcBorders>
          </w:tcPr>
          <w:p w14:paraId="3173AFF9" w14:textId="77777777" w:rsidR="00106FA6" w:rsidRPr="002B62CC" w:rsidRDefault="00106FA6" w:rsidP="002B62CC">
            <w:pPr>
              <w:pStyle w:val="NormalWeb"/>
              <w:spacing w:before="0" w:beforeAutospacing="0" w:after="8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B62CC">
              <w:rPr>
                <w:rFonts w:asciiTheme="minorHAnsi" w:hAnsi="Calibri" w:cs="Calibri"/>
                <w:b/>
                <w:bCs/>
                <w:color w:val="000000" w:themeColor="text1"/>
                <w:kern w:val="24"/>
              </w:rPr>
              <w:t>Example:</w:t>
            </w:r>
          </w:p>
          <w:p w14:paraId="3E32AB77" w14:textId="77777777" w:rsidR="00106FA6" w:rsidRPr="002B62CC" w:rsidRDefault="00106FA6" w:rsidP="00106FA6">
            <w:pPr>
              <w:pStyle w:val="ListBullet"/>
              <w:numPr>
                <w:ilvl w:val="0"/>
                <w:numId w:val="12"/>
              </w:numPr>
              <w:rPr>
                <w:color w:val="000000" w:themeColor="text1"/>
              </w:rPr>
            </w:pPr>
            <w:r w:rsidRPr="002B62CC">
              <w:rPr>
                <w:color w:val="000000" w:themeColor="text1"/>
              </w:rPr>
              <w:t>Design and delivery of engaging learning experiences for diverse audiences</w:t>
            </w:r>
          </w:p>
          <w:p w14:paraId="38E8BD10" w14:textId="77777777" w:rsidR="00106FA6" w:rsidRPr="002B62CC" w:rsidRDefault="00106FA6" w:rsidP="00106FA6">
            <w:pPr>
              <w:pStyle w:val="ListBullet"/>
              <w:numPr>
                <w:ilvl w:val="0"/>
                <w:numId w:val="12"/>
              </w:numPr>
              <w:rPr>
                <w:color w:val="000000" w:themeColor="text1"/>
              </w:rPr>
            </w:pPr>
            <w:r w:rsidRPr="002B62CC">
              <w:rPr>
                <w:color w:val="000000" w:themeColor="text1"/>
              </w:rPr>
              <w:t>Delivery of practical, action-oriented Work, Health &amp; Safety training</w:t>
            </w:r>
          </w:p>
        </w:tc>
        <w:tc>
          <w:tcPr>
            <w:tcW w:w="2500" w:type="pct"/>
            <w:tcBorders>
              <w:top w:val="single" w:sz="4" w:space="0" w:color="6AA342" w:themeColor="accent2"/>
            </w:tcBorders>
          </w:tcPr>
          <w:p w14:paraId="53A9D791" w14:textId="77777777" w:rsidR="00106FA6" w:rsidRPr="002B62CC" w:rsidRDefault="00106FA6" w:rsidP="002B62CC">
            <w:pPr>
              <w:pStyle w:val="NormalWeb"/>
              <w:spacing w:before="0" w:beforeAutospacing="0" w:after="8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B62CC">
              <w:rPr>
                <w:rFonts w:asciiTheme="minorHAnsi" w:eastAsia="Segoe UI" w:hAnsi="Calibri" w:cs="Segoe UI"/>
                <w:b/>
                <w:bCs/>
                <w:color w:val="000000" w:themeColor="text1"/>
                <w:kern w:val="24"/>
              </w:rPr>
              <w:t>Example:</w:t>
            </w:r>
          </w:p>
          <w:p w14:paraId="35BFBDD4" w14:textId="77777777" w:rsidR="00106FA6" w:rsidRPr="002B62CC" w:rsidRDefault="00106FA6" w:rsidP="00106FA6">
            <w:pPr>
              <w:pStyle w:val="ListBullet"/>
              <w:numPr>
                <w:ilvl w:val="0"/>
                <w:numId w:val="12"/>
              </w:numPr>
              <w:rPr>
                <w:rFonts w:eastAsiaTheme="minorEastAsia" w:hAnsi="Calibri" w:cs="Segoe UI"/>
                <w:color w:val="000000" w:themeColor="text1"/>
                <w:kern w:val="24"/>
                <w:szCs w:val="24"/>
              </w:rPr>
            </w:pPr>
            <w:r w:rsidRPr="002B62CC">
              <w:rPr>
                <w:rFonts w:eastAsiaTheme="minorEastAsia" w:hAnsi="Calibri" w:cs="Segoe UI"/>
                <w:color w:val="000000" w:themeColor="text1"/>
                <w:kern w:val="24"/>
                <w:szCs w:val="24"/>
              </w:rPr>
              <w:t>Lunch and learn sessions</w:t>
            </w:r>
          </w:p>
          <w:p w14:paraId="17E233ED" w14:textId="77777777" w:rsidR="00106FA6" w:rsidRPr="002B62CC" w:rsidRDefault="00106FA6" w:rsidP="00106FA6">
            <w:pPr>
              <w:pStyle w:val="ListBullet"/>
              <w:numPr>
                <w:ilvl w:val="0"/>
                <w:numId w:val="12"/>
              </w:numPr>
              <w:rPr>
                <w:rFonts w:eastAsiaTheme="minorEastAsia" w:hAnsi="Calibri" w:cs="Segoe UI"/>
                <w:color w:val="000000" w:themeColor="text1"/>
                <w:kern w:val="24"/>
                <w:szCs w:val="24"/>
              </w:rPr>
            </w:pPr>
            <w:r w:rsidRPr="002B62CC">
              <w:rPr>
                <w:rFonts w:eastAsiaTheme="minorEastAsia" w:hAnsi="Calibri" w:cs="Segoe UI"/>
                <w:color w:val="000000" w:themeColor="text1"/>
                <w:kern w:val="24"/>
                <w:szCs w:val="24"/>
              </w:rPr>
              <w:t>Presentation to senior stakeholders</w:t>
            </w:r>
          </w:p>
          <w:p w14:paraId="5BEED0A1" w14:textId="77777777" w:rsidR="00106FA6" w:rsidRPr="002B62CC" w:rsidRDefault="00106FA6" w:rsidP="00106FA6">
            <w:pPr>
              <w:pStyle w:val="ListBullet"/>
              <w:numPr>
                <w:ilvl w:val="0"/>
                <w:numId w:val="12"/>
              </w:numPr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  <w:r w:rsidRPr="002B62CC">
              <w:rPr>
                <w:rFonts w:eastAsiaTheme="minorEastAsia" w:hAnsi="Calibri" w:cs="Segoe UI"/>
                <w:color w:val="000000" w:themeColor="text1"/>
                <w:kern w:val="24"/>
                <w:szCs w:val="24"/>
              </w:rPr>
              <w:t>Collaborate on a project</w:t>
            </w:r>
          </w:p>
          <w:p w14:paraId="73C69FE7" w14:textId="77777777" w:rsidR="00106FA6" w:rsidRPr="002B62CC" w:rsidRDefault="00106FA6" w:rsidP="00106FA6">
            <w:pPr>
              <w:pStyle w:val="ListBullet"/>
              <w:numPr>
                <w:ilvl w:val="0"/>
                <w:numId w:val="12"/>
              </w:numPr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  <w:r w:rsidRPr="002B62CC"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  <w:t>Act as an expert advisor</w:t>
            </w:r>
          </w:p>
        </w:tc>
      </w:tr>
    </w:tbl>
    <w:p w14:paraId="38BA4D57" w14:textId="77777777" w:rsidR="00106FA6" w:rsidRDefault="00106FA6" w:rsidP="00106FA6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000000" w:themeColor="text2"/>
        </w:rPr>
      </w:pP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10184"/>
      </w:tblGrid>
      <w:tr w:rsidR="00106FA6" w:rsidRPr="0039469F" w14:paraId="5085538C" w14:textId="77777777" w:rsidTr="1E6784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5000" w:type="pct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14:paraId="5E35C9A3" w14:textId="77777777" w:rsidR="00106FA6" w:rsidRPr="00BE5D30" w:rsidRDefault="00106FA6" w:rsidP="00106FA6">
            <w:pPr>
              <w:pStyle w:val="ListNumber"/>
              <w:numPr>
                <w:ilvl w:val="0"/>
                <w:numId w:val="31"/>
              </w:numPr>
              <w:spacing w:after="0"/>
              <w:rPr>
                <w:rFonts w:cstheme="majorHAnsi"/>
                <w:szCs w:val="24"/>
              </w:rPr>
            </w:pPr>
            <w:r>
              <w:rPr>
                <w:rFonts w:cstheme="majorHAnsi"/>
                <w:szCs w:val="24"/>
              </w:rPr>
              <w:t>Industry currency opportunities</w:t>
            </w:r>
          </w:p>
        </w:tc>
      </w:tr>
      <w:tr w:rsidR="00106FA6" w:rsidRPr="0039469F" w14:paraId="0F96F6F0" w14:textId="77777777" w:rsidTr="1E678460">
        <w:trPr>
          <w:trHeight w:val="340"/>
        </w:trPr>
        <w:tc>
          <w:tcPr>
            <w:tcW w:w="5000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25E2F9D4" w14:textId="45BCC5A2" w:rsidR="00106FA6" w:rsidRPr="00490E14" w:rsidRDefault="00106FA6" w:rsidP="008C1F5E">
            <w:pPr>
              <w:tabs>
                <w:tab w:val="clear" w:pos="227"/>
              </w:tabs>
              <w:spacing w:after="0" w:line="259" w:lineRule="auto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</w:rPr>
              <w:t>Determine which industry currency opportunities your organisation could offer:</w:t>
            </w:r>
            <w:r>
              <w:rPr>
                <w:rFonts w:asciiTheme="majorHAnsi" w:hAnsiTheme="majorHAnsi" w:cstheme="majorHAnsi"/>
              </w:rPr>
              <w:br/>
            </w:r>
            <w:r>
              <w:rPr>
                <w:rFonts w:asciiTheme="majorHAnsi" w:hAnsiTheme="majorHAnsi" w:cstheme="majorHAnsi"/>
                <w:i/>
                <w:iCs/>
              </w:rPr>
              <w:t xml:space="preserve">Use </w:t>
            </w:r>
            <w:r w:rsidRPr="00D753EA">
              <w:rPr>
                <w:rFonts w:asciiTheme="majorHAnsi" w:hAnsiTheme="majorHAnsi" w:cstheme="majorHAnsi"/>
                <w:i/>
                <w:iCs/>
                <w:u w:val="single"/>
              </w:rPr>
              <w:t xml:space="preserve">the </w:t>
            </w:r>
            <w:hyperlink r:id="rId23" w:anchor="currency-supports" w:history="1">
              <w:r w:rsidRPr="00D753EA">
                <w:rPr>
                  <w:rStyle w:val="Hyperlink"/>
                  <w:rFonts w:asciiTheme="majorHAnsi" w:hAnsiTheme="majorHAnsi" w:cstheme="majorHAnsi"/>
                  <w:i/>
                  <w:iCs/>
                  <w:u w:val="single"/>
                </w:rPr>
                <w:t>recommended industry currency opportunities</w:t>
              </w:r>
            </w:hyperlink>
            <w:r>
              <w:rPr>
                <w:rFonts w:asciiTheme="majorHAnsi" w:hAnsiTheme="majorHAnsi" w:cstheme="majorHAnsi"/>
                <w:i/>
                <w:iCs/>
              </w:rPr>
              <w:t xml:space="preserve"> included with your toolkit</w:t>
            </w:r>
          </w:p>
        </w:tc>
      </w:tr>
      <w:tr w:rsidR="00106FA6" w:rsidRPr="0039469F" w14:paraId="31332D03" w14:textId="77777777" w:rsidTr="1E678460">
        <w:trPr>
          <w:trHeight w:val="1814"/>
        </w:trPr>
        <w:tc>
          <w:tcPr>
            <w:tcW w:w="5000" w:type="pct"/>
            <w:tcBorders>
              <w:top w:val="single" w:sz="4" w:space="0" w:color="6AA342" w:themeColor="accent2"/>
            </w:tcBorders>
          </w:tcPr>
          <w:p w14:paraId="2D8BFC27" w14:textId="77777777" w:rsidR="00106FA6" w:rsidRPr="002B62CC" w:rsidRDefault="00106FA6" w:rsidP="002B62CC">
            <w:pPr>
              <w:pStyle w:val="NormalWeb"/>
              <w:spacing w:before="0" w:beforeAutospacing="0" w:after="8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B62CC">
              <w:rPr>
                <w:rFonts w:asciiTheme="minorHAnsi" w:eastAsia="Segoe UI" w:hAnsi="Calibri" w:cs="Segoe UI"/>
                <w:b/>
                <w:bCs/>
                <w:color w:val="000000" w:themeColor="text1"/>
                <w:kern w:val="24"/>
              </w:rPr>
              <w:t>Example:</w:t>
            </w:r>
          </w:p>
          <w:p w14:paraId="6E552906" w14:textId="77777777" w:rsidR="00106FA6" w:rsidRPr="002B62CC" w:rsidRDefault="00106FA6" w:rsidP="002B62CC">
            <w:pPr>
              <w:pStyle w:val="NormalWeb"/>
              <w:spacing w:before="0" w:beforeAutospacing="0" w:after="80" w:afterAutospacing="0"/>
              <w:rPr>
                <w:rFonts w:asciiTheme="minorHAnsi" w:eastAsia="Segoe UI" w:hAnsi="Calibri" w:cs="Segoe UI"/>
                <w:color w:val="000000" w:themeColor="text1"/>
                <w:kern w:val="24"/>
              </w:rPr>
            </w:pPr>
            <w:r w:rsidRPr="002B62CC">
              <w:rPr>
                <w:rFonts w:asciiTheme="minorHAnsi" w:eastAsia="Segoe UI" w:hAnsi="Calibri" w:cs="Segoe UI"/>
                <w:color w:val="000000" w:themeColor="text1"/>
                <w:kern w:val="24"/>
              </w:rPr>
              <w:t>Based on our operating environment, we could offer:</w:t>
            </w:r>
          </w:p>
          <w:p w14:paraId="5413C89C" w14:textId="302251D3" w:rsidR="00106FA6" w:rsidRPr="002B62CC" w:rsidRDefault="00106FA6" w:rsidP="1E678460">
            <w:pPr>
              <w:pStyle w:val="ListBullet"/>
              <w:rPr>
                <w:color w:val="000000" w:themeColor="text1"/>
              </w:rPr>
            </w:pPr>
            <w:r w:rsidRPr="1E678460">
              <w:rPr>
                <w:color w:val="000000" w:themeColor="text2"/>
              </w:rPr>
              <w:t xml:space="preserve">Role in industry </w:t>
            </w:r>
            <w:r w:rsidR="00166805" w:rsidRPr="002B62CC">
              <w:rPr>
                <w:color w:val="000000" w:themeColor="text1"/>
              </w:rPr>
              <w:t>–</w:t>
            </w:r>
            <w:r w:rsidR="00166805">
              <w:rPr>
                <w:color w:val="000000" w:themeColor="text1"/>
              </w:rPr>
              <w:t xml:space="preserve"> </w:t>
            </w:r>
            <w:r w:rsidRPr="1E678460">
              <w:rPr>
                <w:color w:val="000000" w:themeColor="text2"/>
              </w:rPr>
              <w:t>supervised shift in the workplace</w:t>
            </w:r>
          </w:p>
          <w:p w14:paraId="1603E510" w14:textId="77777777" w:rsidR="00106FA6" w:rsidRPr="002B62CC" w:rsidRDefault="00106FA6" w:rsidP="00106FA6">
            <w:pPr>
              <w:pStyle w:val="ListBullet"/>
              <w:numPr>
                <w:ilvl w:val="0"/>
                <w:numId w:val="12"/>
              </w:numPr>
              <w:rPr>
                <w:color w:val="000000" w:themeColor="text1"/>
              </w:rPr>
            </w:pPr>
            <w:r w:rsidRPr="002B62CC">
              <w:rPr>
                <w:color w:val="000000" w:themeColor="text1"/>
              </w:rPr>
              <w:t>Peer-to-peer – scheduled discussion with leaders, managers and SMEs in the workplace</w:t>
            </w:r>
          </w:p>
          <w:p w14:paraId="2E7748DE" w14:textId="77777777" w:rsidR="00106FA6" w:rsidRPr="00F002A4" w:rsidRDefault="00106FA6" w:rsidP="00106FA6">
            <w:pPr>
              <w:pStyle w:val="ListBullet"/>
              <w:numPr>
                <w:ilvl w:val="0"/>
                <w:numId w:val="12"/>
              </w:numPr>
            </w:pPr>
            <w:r w:rsidRPr="002B62CC">
              <w:rPr>
                <w:color w:val="000000" w:themeColor="text1"/>
              </w:rPr>
              <w:t>Training – completing an internal training program in the industry employers’ workplace</w:t>
            </w:r>
          </w:p>
        </w:tc>
      </w:tr>
    </w:tbl>
    <w:p w14:paraId="1352A70E" w14:textId="77777777" w:rsidR="00106FA6" w:rsidRDefault="00106FA6" w:rsidP="00106FA6">
      <w:pPr>
        <w:tabs>
          <w:tab w:val="clear" w:pos="227"/>
        </w:tabs>
        <w:spacing w:after="160" w:line="259" w:lineRule="auto"/>
        <w:rPr>
          <w:rFonts w:cstheme="minorHAnsi"/>
        </w:rPr>
      </w:pP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10184"/>
      </w:tblGrid>
      <w:tr w:rsidR="00106FA6" w:rsidRPr="0039469F" w14:paraId="6EEBBF19" w14:textId="77777777" w:rsidTr="005D29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5000" w:type="pct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4DF8B31" w14:textId="77777777" w:rsidR="00106FA6" w:rsidRPr="00BE5D30" w:rsidRDefault="00106FA6" w:rsidP="00106FA6">
            <w:pPr>
              <w:pStyle w:val="ListNumber"/>
              <w:numPr>
                <w:ilvl w:val="0"/>
                <w:numId w:val="31"/>
              </w:numPr>
              <w:spacing w:after="0"/>
              <w:rPr>
                <w:rFonts w:cstheme="majorHAnsi"/>
                <w:szCs w:val="24"/>
              </w:rPr>
            </w:pPr>
            <w:r>
              <w:rPr>
                <w:rFonts w:cstheme="majorHAnsi"/>
                <w:szCs w:val="24"/>
              </w:rPr>
              <w:t>Value proposition</w:t>
            </w:r>
          </w:p>
        </w:tc>
      </w:tr>
      <w:tr w:rsidR="00106FA6" w:rsidRPr="0039469F" w14:paraId="0FBD269E" w14:textId="77777777" w:rsidTr="00F935D9">
        <w:trPr>
          <w:trHeight w:val="340"/>
        </w:trPr>
        <w:tc>
          <w:tcPr>
            <w:tcW w:w="5000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650F1C4A" w14:textId="77777777" w:rsidR="00106FA6" w:rsidRPr="00D26125" w:rsidRDefault="00106FA6" w:rsidP="008C1F5E">
            <w:pPr>
              <w:tabs>
                <w:tab w:val="clear" w:pos="227"/>
              </w:tabs>
              <w:spacing w:after="0"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</w:t>
            </w:r>
            <w:r w:rsidRPr="007622E0">
              <w:rPr>
                <w:rFonts w:asciiTheme="majorHAnsi" w:hAnsiTheme="majorHAnsi" w:cstheme="majorHAnsi"/>
              </w:rPr>
              <w:t xml:space="preserve">rite a concise </w:t>
            </w:r>
            <w:r>
              <w:rPr>
                <w:rFonts w:asciiTheme="majorHAnsi" w:hAnsiTheme="majorHAnsi" w:cstheme="majorHAnsi"/>
              </w:rPr>
              <w:t>statement of value RTOs could support you with</w:t>
            </w:r>
            <w:r w:rsidRPr="007622E0">
              <w:rPr>
                <w:rFonts w:asciiTheme="majorHAnsi" w:hAnsiTheme="majorHAnsi" w:cstheme="majorHAnsi"/>
              </w:rPr>
              <w:t>:</w:t>
            </w:r>
          </w:p>
        </w:tc>
      </w:tr>
      <w:tr w:rsidR="00106FA6" w:rsidRPr="0039469F" w14:paraId="23FFE800" w14:textId="77777777" w:rsidTr="00F935D9">
        <w:trPr>
          <w:trHeight w:val="1814"/>
        </w:trPr>
        <w:tc>
          <w:tcPr>
            <w:tcW w:w="5000" w:type="pct"/>
            <w:tcBorders>
              <w:top w:val="single" w:sz="4" w:space="0" w:color="6AA342" w:themeColor="accent2"/>
            </w:tcBorders>
          </w:tcPr>
          <w:p w14:paraId="667F25CE" w14:textId="77777777" w:rsidR="00106FA6" w:rsidRPr="008D6249" w:rsidRDefault="00106FA6" w:rsidP="008D6249">
            <w:pPr>
              <w:pStyle w:val="NormalWeb"/>
              <w:spacing w:before="0" w:beforeAutospacing="0" w:after="8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6249">
              <w:rPr>
                <w:rFonts w:asciiTheme="minorHAnsi" w:eastAsia="Segoe UI" w:hAnsi="Calibri" w:cs="Segoe UI"/>
                <w:b/>
                <w:bCs/>
                <w:color w:val="000000" w:themeColor="text1"/>
                <w:kern w:val="24"/>
              </w:rPr>
              <w:t>Example:</w:t>
            </w:r>
          </w:p>
          <w:p w14:paraId="36DA48B2" w14:textId="77777777" w:rsidR="00106FA6" w:rsidRPr="008D6249" w:rsidRDefault="00106FA6" w:rsidP="008D6249">
            <w:pPr>
              <w:pStyle w:val="NormalWeb"/>
              <w:spacing w:before="0" w:beforeAutospacing="0" w:after="80" w:afterAutospacing="0"/>
              <w:rPr>
                <w:rFonts w:asciiTheme="minorHAnsi" w:eastAsia="Segoe UI" w:hAnsi="Calibri" w:cs="Segoe UI"/>
                <w:color w:val="000000" w:themeColor="text1"/>
                <w:kern w:val="24"/>
              </w:rPr>
            </w:pPr>
            <w:r w:rsidRPr="008D6249">
              <w:rPr>
                <w:rFonts w:asciiTheme="minorHAnsi" w:eastAsia="Segoe UI" w:hAnsi="Calibri" w:cs="Segoe UI"/>
                <w:color w:val="000000" w:themeColor="text1"/>
                <w:kern w:val="24"/>
              </w:rPr>
              <w:t>We need access to specialist expertise to design and deliver practical, action-oriented Work, Health &amp; Safety training that helps us meet our strategic goal to build a strong safety culture. We need:</w:t>
            </w:r>
          </w:p>
          <w:p w14:paraId="6F23ADFA" w14:textId="77777777" w:rsidR="00106FA6" w:rsidRPr="008D6249" w:rsidRDefault="00106FA6" w:rsidP="00106FA6">
            <w:pPr>
              <w:pStyle w:val="ListBullet"/>
              <w:numPr>
                <w:ilvl w:val="0"/>
                <w:numId w:val="12"/>
              </w:numPr>
              <w:rPr>
                <w:color w:val="000000" w:themeColor="text1"/>
              </w:rPr>
            </w:pPr>
            <w:r w:rsidRPr="008D6249">
              <w:rPr>
                <w:color w:val="000000" w:themeColor="text1"/>
              </w:rPr>
              <w:t>Expert advice to update current training materials in an engaging way</w:t>
            </w:r>
          </w:p>
          <w:p w14:paraId="46D63D71" w14:textId="77777777" w:rsidR="00106FA6" w:rsidRPr="00F002A4" w:rsidRDefault="00106FA6" w:rsidP="00106FA6">
            <w:pPr>
              <w:pStyle w:val="ListBullet"/>
              <w:numPr>
                <w:ilvl w:val="0"/>
                <w:numId w:val="12"/>
              </w:numPr>
            </w:pPr>
            <w:r w:rsidRPr="008D6249">
              <w:rPr>
                <w:color w:val="000000" w:themeColor="text1"/>
              </w:rPr>
              <w:t>Delivery of training sessions for our staff</w:t>
            </w:r>
          </w:p>
        </w:tc>
      </w:tr>
    </w:tbl>
    <w:p w14:paraId="2B741A93" w14:textId="77777777" w:rsidR="00106FA6" w:rsidRPr="00D26125" w:rsidRDefault="00106FA6" w:rsidP="00106FA6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000000" w:themeColor="text2"/>
        </w:rPr>
      </w:pPr>
      <w:r w:rsidRPr="00D2702E">
        <w:rPr>
          <w:rFonts w:cstheme="minorHAnsi"/>
        </w:rPr>
        <w:br w:type="page"/>
      </w:r>
    </w:p>
    <w:p w14:paraId="202C3353" w14:textId="77777777" w:rsidR="00106FA6" w:rsidRDefault="00106FA6" w:rsidP="00106FA6">
      <w:pPr>
        <w:pStyle w:val="Heading2-nonumber"/>
      </w:pPr>
      <w:r>
        <w:t>Define a value proposition for RTOs:</w:t>
      </w: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5092"/>
        <w:gridCol w:w="5092"/>
      </w:tblGrid>
      <w:tr w:rsidR="00106FA6" w:rsidRPr="0039469F" w14:paraId="1F2FD56F" w14:textId="77777777" w:rsidTr="00F73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2500" w:type="pct"/>
            <w:tcBorders>
              <w:left w:val="single" w:sz="8" w:space="0" w:color="FFFFFF"/>
              <w:right w:val="single" w:sz="4" w:space="0" w:color="FFFFFF" w:themeColor="background1"/>
            </w:tcBorders>
            <w:vAlign w:val="center"/>
          </w:tcPr>
          <w:p w14:paraId="5AB9BA49" w14:textId="77777777" w:rsidR="00106FA6" w:rsidRPr="00514752" w:rsidRDefault="00106FA6" w:rsidP="00106FA6">
            <w:pPr>
              <w:pStyle w:val="ListNumber"/>
              <w:numPr>
                <w:ilvl w:val="0"/>
                <w:numId w:val="32"/>
              </w:numPr>
              <w:spacing w:after="0"/>
              <w:rPr>
                <w:rFonts w:cstheme="majorHAnsi"/>
                <w:szCs w:val="24"/>
              </w:rPr>
            </w:pPr>
            <w:r w:rsidRPr="00514752">
              <w:rPr>
                <w:rFonts w:cstheme="majorHAnsi"/>
                <w:szCs w:val="24"/>
              </w:rPr>
              <w:t>Strategic goals and specialist expertise</w:t>
            </w:r>
          </w:p>
        </w:tc>
        <w:tc>
          <w:tcPr>
            <w:tcW w:w="2500" w:type="pct"/>
            <w:tcBorders>
              <w:left w:val="single" w:sz="4" w:space="0" w:color="FFFFFF" w:themeColor="background1"/>
              <w:right w:val="single" w:sz="8" w:space="0" w:color="FFFFFF"/>
            </w:tcBorders>
            <w:vAlign w:val="center"/>
          </w:tcPr>
          <w:p w14:paraId="222C7922" w14:textId="77777777" w:rsidR="00106FA6" w:rsidRPr="00A61FB1" w:rsidRDefault="00106FA6" w:rsidP="00106FA6">
            <w:pPr>
              <w:pStyle w:val="ListNumber"/>
              <w:numPr>
                <w:ilvl w:val="0"/>
                <w:numId w:val="8"/>
              </w:numPr>
              <w:spacing w:after="0"/>
              <w:rPr>
                <w:rFonts w:cstheme="majorHAnsi"/>
                <w:szCs w:val="24"/>
              </w:rPr>
            </w:pPr>
            <w:r w:rsidRPr="00A61FB1">
              <w:rPr>
                <w:rFonts w:cstheme="majorHAnsi"/>
                <w:szCs w:val="24"/>
              </w:rPr>
              <w:t>Method</w:t>
            </w:r>
          </w:p>
        </w:tc>
      </w:tr>
      <w:tr w:rsidR="00106FA6" w:rsidRPr="0039469F" w14:paraId="2A77C781" w14:textId="77777777" w:rsidTr="004079CF">
        <w:trPr>
          <w:trHeight w:val="340"/>
        </w:trPr>
        <w:tc>
          <w:tcPr>
            <w:tcW w:w="2500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091BD320" w14:textId="77777777" w:rsidR="00106FA6" w:rsidRPr="00F002A4" w:rsidRDefault="00106FA6" w:rsidP="00CF6263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 w:rsidRPr="00964489">
              <w:rPr>
                <w:rFonts w:asciiTheme="majorHAnsi" w:hAnsiTheme="majorHAnsi" w:cstheme="majorHAnsi"/>
                <w:szCs w:val="24"/>
              </w:rPr>
              <w:t xml:space="preserve">What </w:t>
            </w:r>
            <w:r>
              <w:rPr>
                <w:rFonts w:asciiTheme="majorHAnsi" w:hAnsiTheme="majorHAnsi" w:cstheme="majorHAnsi"/>
                <w:szCs w:val="24"/>
              </w:rPr>
              <w:t xml:space="preserve">strategic goals or </w:t>
            </w:r>
            <w:r w:rsidRPr="00964489">
              <w:rPr>
                <w:rFonts w:asciiTheme="majorHAnsi" w:hAnsiTheme="majorHAnsi" w:cstheme="majorHAnsi"/>
                <w:szCs w:val="24"/>
              </w:rPr>
              <w:t xml:space="preserve">specialist expertise do we </w:t>
            </w:r>
            <w:r>
              <w:rPr>
                <w:rFonts w:asciiTheme="majorHAnsi" w:hAnsiTheme="majorHAnsi" w:cstheme="majorHAnsi"/>
                <w:szCs w:val="24"/>
              </w:rPr>
              <w:t>need</w:t>
            </w:r>
            <w:r w:rsidRPr="00964489">
              <w:rPr>
                <w:rFonts w:asciiTheme="majorHAnsi" w:hAnsiTheme="majorHAnsi" w:cstheme="majorHAnsi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Cs w:val="24"/>
              </w:rPr>
              <w:t>that RTOs could help us with?</w:t>
            </w:r>
          </w:p>
        </w:tc>
        <w:tc>
          <w:tcPr>
            <w:tcW w:w="2500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0B7F3743" w14:textId="77777777" w:rsidR="00106FA6" w:rsidRPr="00F002A4" w:rsidRDefault="00106FA6" w:rsidP="00CF6263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hAnsiTheme="majorHAnsi" w:cstheme="majorHAnsi"/>
                <w:szCs w:val="24"/>
              </w:rPr>
            </w:pP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H</w:t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ow would we like</w:t>
            </w: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 xml:space="preserve"> </w:t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RTOs</w:t>
            </w: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 xml:space="preserve"> share this expertise with </w:t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us</w:t>
            </w: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?</w:t>
            </w:r>
          </w:p>
        </w:tc>
      </w:tr>
      <w:tr w:rsidR="00106FA6" w:rsidRPr="0039469F" w14:paraId="5997876C" w14:textId="77777777" w:rsidTr="00F73B1A">
        <w:trPr>
          <w:trHeight w:val="1814"/>
        </w:trPr>
        <w:tc>
          <w:tcPr>
            <w:tcW w:w="25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FFFFFF" w:themeFill="background1"/>
          </w:tcPr>
          <w:p w14:paraId="502D6240" w14:textId="77777777" w:rsidR="00106FA6" w:rsidRPr="00F002A4" w:rsidRDefault="00106FA6" w:rsidP="00CF6263">
            <w:pPr>
              <w:pStyle w:val="ListBullet"/>
              <w:numPr>
                <w:ilvl w:val="0"/>
                <w:numId w:val="0"/>
              </w:numPr>
              <w:ind w:left="227"/>
            </w:pPr>
          </w:p>
        </w:tc>
        <w:tc>
          <w:tcPr>
            <w:tcW w:w="25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FFFFFF" w:themeFill="background1"/>
          </w:tcPr>
          <w:p w14:paraId="781F088A" w14:textId="77777777" w:rsidR="00106FA6" w:rsidRPr="00F3124C" w:rsidRDefault="00106FA6" w:rsidP="00CF6263">
            <w:pPr>
              <w:pStyle w:val="ListBullet"/>
              <w:numPr>
                <w:ilvl w:val="0"/>
                <w:numId w:val="0"/>
              </w:numPr>
              <w:ind w:left="227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</w:p>
        </w:tc>
      </w:tr>
      <w:tr w:rsidR="00106FA6" w:rsidRPr="0039469F" w14:paraId="642602ED" w14:textId="77777777" w:rsidTr="00F73B1A">
        <w:trPr>
          <w:trHeight w:val="1814"/>
        </w:trPr>
        <w:tc>
          <w:tcPr>
            <w:tcW w:w="2500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25332CA7" w14:textId="77777777" w:rsidR="00106FA6" w:rsidRPr="00F002A4" w:rsidRDefault="00106FA6" w:rsidP="00CF6263">
            <w:pPr>
              <w:pStyle w:val="ListBullet"/>
              <w:numPr>
                <w:ilvl w:val="0"/>
                <w:numId w:val="0"/>
              </w:numPr>
              <w:ind w:left="227"/>
            </w:pPr>
          </w:p>
        </w:tc>
        <w:tc>
          <w:tcPr>
            <w:tcW w:w="2500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3744C428" w14:textId="77777777" w:rsidR="00106FA6" w:rsidRPr="00F3124C" w:rsidRDefault="00106FA6" w:rsidP="00CF6263">
            <w:pPr>
              <w:pStyle w:val="ListBullet"/>
              <w:numPr>
                <w:ilvl w:val="0"/>
                <w:numId w:val="0"/>
              </w:numPr>
              <w:ind w:left="227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</w:p>
        </w:tc>
      </w:tr>
    </w:tbl>
    <w:p w14:paraId="214B3A7B" w14:textId="77777777" w:rsidR="00106FA6" w:rsidRDefault="00106FA6" w:rsidP="00106FA6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000000" w:themeColor="text2"/>
        </w:rPr>
      </w:pP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10184"/>
      </w:tblGrid>
      <w:tr w:rsidR="00106FA6" w:rsidRPr="0039469F" w14:paraId="0B5337E9" w14:textId="77777777" w:rsidTr="00F73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5000" w:type="pct"/>
            <w:tcBorders>
              <w:left w:val="single" w:sz="8" w:space="0" w:color="FFFFFF"/>
              <w:bottom w:val="single" w:sz="4" w:space="0" w:color="6AA342" w:themeColor="accent2"/>
              <w:right w:val="single" w:sz="8" w:space="0" w:color="FFFFFF"/>
            </w:tcBorders>
            <w:vAlign w:val="center"/>
          </w:tcPr>
          <w:p w14:paraId="5E0F483D" w14:textId="77777777" w:rsidR="00106FA6" w:rsidRPr="00BE5D30" w:rsidRDefault="00106FA6" w:rsidP="00106FA6">
            <w:pPr>
              <w:pStyle w:val="ListNumber"/>
              <w:numPr>
                <w:ilvl w:val="0"/>
                <w:numId w:val="31"/>
              </w:numPr>
              <w:spacing w:after="0"/>
              <w:rPr>
                <w:rFonts w:cstheme="majorHAnsi"/>
                <w:szCs w:val="24"/>
              </w:rPr>
            </w:pPr>
            <w:r>
              <w:rPr>
                <w:rFonts w:cstheme="majorHAnsi"/>
                <w:szCs w:val="24"/>
              </w:rPr>
              <w:t>Industry currency opportunities</w:t>
            </w:r>
          </w:p>
        </w:tc>
      </w:tr>
      <w:tr w:rsidR="00106FA6" w:rsidRPr="0039469F" w14:paraId="6AE83EBD" w14:textId="77777777" w:rsidTr="00E73DB6">
        <w:trPr>
          <w:trHeight w:val="340"/>
        </w:trPr>
        <w:tc>
          <w:tcPr>
            <w:tcW w:w="50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EAF1ED" w:themeFill="accent6"/>
          </w:tcPr>
          <w:p w14:paraId="1294A0C4" w14:textId="66186DF7" w:rsidR="00106FA6" w:rsidRPr="00490E14" w:rsidRDefault="00106FA6" w:rsidP="00E532C4">
            <w:pPr>
              <w:tabs>
                <w:tab w:val="clear" w:pos="227"/>
              </w:tabs>
              <w:spacing w:after="0" w:line="259" w:lineRule="auto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</w:rPr>
              <w:t>Determine which industry currency opportunities your organisation could offer:</w:t>
            </w:r>
            <w:r>
              <w:rPr>
                <w:rFonts w:asciiTheme="majorHAnsi" w:hAnsiTheme="majorHAnsi" w:cstheme="majorHAnsi"/>
              </w:rPr>
              <w:br/>
            </w:r>
            <w:r>
              <w:rPr>
                <w:rFonts w:asciiTheme="majorHAnsi" w:hAnsiTheme="majorHAnsi" w:cstheme="majorHAnsi"/>
                <w:i/>
                <w:iCs/>
              </w:rPr>
              <w:t xml:space="preserve">Use the </w:t>
            </w:r>
            <w:r w:rsidR="00D753EA">
              <w:rPr>
                <w:rFonts w:asciiTheme="majorHAnsi" w:hAnsiTheme="majorHAnsi" w:cstheme="majorHAnsi"/>
                <w:i/>
                <w:iCs/>
                <w:u w:val="single"/>
              </w:rPr>
              <w:fldChar w:fldCharType="begin"/>
            </w:r>
            <w:r w:rsidR="00D753EA">
              <w:rPr>
                <w:rFonts w:asciiTheme="majorHAnsi" w:hAnsiTheme="majorHAnsi" w:cstheme="majorHAnsi"/>
                <w:i/>
                <w:iCs/>
                <w:u w:val="single"/>
              </w:rPr>
              <w:instrText>HYPERLINK "https://humanability.com.au/vet/more-information#currency-supports"</w:instrText>
            </w:r>
            <w:r w:rsidR="00D753EA">
              <w:rPr>
                <w:rFonts w:asciiTheme="majorHAnsi" w:hAnsiTheme="majorHAnsi" w:cstheme="majorHAnsi"/>
                <w:i/>
                <w:iCs/>
                <w:u w:val="single"/>
              </w:rPr>
            </w:r>
            <w:r w:rsidR="00D753EA">
              <w:rPr>
                <w:rFonts w:asciiTheme="majorHAnsi" w:hAnsiTheme="majorHAnsi" w:cstheme="majorHAnsi"/>
                <w:i/>
                <w:iCs/>
                <w:u w:val="single"/>
              </w:rPr>
              <w:fldChar w:fldCharType="separate"/>
            </w:r>
            <w:r w:rsidRPr="00D753EA">
              <w:rPr>
                <w:rStyle w:val="Hyperlink"/>
                <w:rFonts w:asciiTheme="majorHAnsi" w:hAnsiTheme="majorHAnsi" w:cstheme="majorHAnsi"/>
                <w:i/>
                <w:iCs/>
              </w:rPr>
              <w:t>recommended industry currency o</w:t>
            </w:r>
            <w:r w:rsidRPr="00D753EA">
              <w:rPr>
                <w:rStyle w:val="Hyperlink"/>
                <w:rFonts w:asciiTheme="majorHAnsi" w:hAnsiTheme="majorHAnsi" w:cstheme="majorHAnsi"/>
                <w:i/>
                <w:iCs/>
              </w:rPr>
              <w:t>p</w:t>
            </w:r>
            <w:r w:rsidRPr="00D753EA">
              <w:rPr>
                <w:rStyle w:val="Hyperlink"/>
                <w:rFonts w:asciiTheme="majorHAnsi" w:hAnsiTheme="majorHAnsi" w:cstheme="majorHAnsi"/>
                <w:i/>
                <w:iCs/>
              </w:rPr>
              <w:t>portunities</w:t>
            </w:r>
            <w:r w:rsidR="00D753EA">
              <w:rPr>
                <w:rFonts w:asciiTheme="majorHAnsi" w:hAnsiTheme="majorHAnsi" w:cstheme="majorHAnsi"/>
                <w:i/>
                <w:iCs/>
                <w:u w:val="single"/>
              </w:rPr>
              <w:fldChar w:fldCharType="end"/>
            </w:r>
            <w:r>
              <w:rPr>
                <w:rFonts w:asciiTheme="majorHAnsi" w:hAnsiTheme="majorHAnsi" w:cstheme="majorHAnsi"/>
                <w:i/>
                <w:iCs/>
              </w:rPr>
              <w:t xml:space="preserve"> included with your toolkit</w:t>
            </w:r>
          </w:p>
        </w:tc>
      </w:tr>
      <w:tr w:rsidR="00106FA6" w:rsidRPr="0039469F" w14:paraId="43A965F6" w14:textId="77777777" w:rsidTr="00F73B1A">
        <w:trPr>
          <w:trHeight w:val="3032"/>
        </w:trPr>
        <w:tc>
          <w:tcPr>
            <w:tcW w:w="5000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6ABBDA0F" w14:textId="77777777" w:rsidR="00106FA6" w:rsidRPr="00F002A4" w:rsidRDefault="00106FA6" w:rsidP="00CF6263">
            <w:pPr>
              <w:pStyle w:val="ListBullet"/>
              <w:numPr>
                <w:ilvl w:val="0"/>
                <w:numId w:val="0"/>
              </w:numPr>
              <w:ind w:left="227"/>
            </w:pPr>
          </w:p>
        </w:tc>
      </w:tr>
    </w:tbl>
    <w:p w14:paraId="54B97984" w14:textId="77777777" w:rsidR="00106FA6" w:rsidRDefault="00106FA6" w:rsidP="00106FA6">
      <w:pPr>
        <w:tabs>
          <w:tab w:val="clear" w:pos="227"/>
        </w:tabs>
        <w:spacing w:after="160" w:line="259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6A778D0D" w14:textId="77777777" w:rsidR="00106FA6" w:rsidRDefault="00106FA6" w:rsidP="00106FA6">
      <w:pPr>
        <w:tabs>
          <w:tab w:val="clear" w:pos="227"/>
        </w:tabs>
        <w:spacing w:after="160" w:line="259" w:lineRule="auto"/>
        <w:rPr>
          <w:rFonts w:cstheme="minorHAnsi"/>
        </w:rPr>
      </w:pP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10184"/>
      </w:tblGrid>
      <w:tr w:rsidR="00106FA6" w:rsidRPr="0039469F" w14:paraId="30C10B7A" w14:textId="77777777" w:rsidTr="009042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5000" w:type="pct"/>
            <w:tcBorders>
              <w:left w:val="single" w:sz="8" w:space="0" w:color="FFFFFF"/>
              <w:bottom w:val="single" w:sz="4" w:space="0" w:color="6AA342" w:themeColor="accent2"/>
              <w:right w:val="single" w:sz="8" w:space="0" w:color="FFFFFF"/>
            </w:tcBorders>
            <w:vAlign w:val="center"/>
          </w:tcPr>
          <w:p w14:paraId="076B0C3C" w14:textId="77777777" w:rsidR="00106FA6" w:rsidRPr="00BE5D30" w:rsidRDefault="00106FA6" w:rsidP="00106FA6">
            <w:pPr>
              <w:pStyle w:val="ListNumber"/>
              <w:numPr>
                <w:ilvl w:val="0"/>
                <w:numId w:val="31"/>
              </w:numPr>
              <w:spacing w:after="0"/>
              <w:rPr>
                <w:rFonts w:cstheme="majorHAnsi"/>
                <w:szCs w:val="24"/>
              </w:rPr>
            </w:pPr>
            <w:r>
              <w:rPr>
                <w:rFonts w:cstheme="majorHAnsi"/>
                <w:szCs w:val="24"/>
              </w:rPr>
              <w:t>Value proposition</w:t>
            </w:r>
          </w:p>
        </w:tc>
      </w:tr>
      <w:tr w:rsidR="00106FA6" w:rsidRPr="0039469F" w14:paraId="12D4B976" w14:textId="77777777" w:rsidTr="00325CD5">
        <w:trPr>
          <w:trHeight w:val="340"/>
        </w:trPr>
        <w:tc>
          <w:tcPr>
            <w:tcW w:w="50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EAF1ED" w:themeFill="accent6"/>
          </w:tcPr>
          <w:p w14:paraId="78E20B34" w14:textId="77777777" w:rsidR="00106FA6" w:rsidRPr="00D26125" w:rsidRDefault="00106FA6" w:rsidP="00E532C4">
            <w:pPr>
              <w:tabs>
                <w:tab w:val="clear" w:pos="227"/>
              </w:tabs>
              <w:spacing w:after="0"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Based on information provided in the table above, w</w:t>
            </w:r>
            <w:r w:rsidRPr="007622E0">
              <w:rPr>
                <w:rFonts w:asciiTheme="majorHAnsi" w:hAnsiTheme="majorHAnsi" w:cstheme="majorHAnsi"/>
              </w:rPr>
              <w:t xml:space="preserve">rite a concise value proposition </w:t>
            </w:r>
            <w:r>
              <w:rPr>
                <w:rFonts w:asciiTheme="majorHAnsi" w:hAnsiTheme="majorHAnsi" w:cstheme="majorHAnsi"/>
              </w:rPr>
              <w:t>for</w:t>
            </w:r>
            <w:r w:rsidRPr="007622E0">
              <w:rPr>
                <w:rFonts w:asciiTheme="majorHAnsi" w:hAnsiTheme="majorHAnsi" w:cstheme="majorHAnsi"/>
              </w:rPr>
              <w:t xml:space="preserve"> employers:</w:t>
            </w:r>
          </w:p>
        </w:tc>
      </w:tr>
      <w:tr w:rsidR="00106FA6" w:rsidRPr="0039469F" w14:paraId="56F5FDDC" w14:textId="77777777" w:rsidTr="0090422B">
        <w:trPr>
          <w:trHeight w:val="3010"/>
        </w:trPr>
        <w:tc>
          <w:tcPr>
            <w:tcW w:w="50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FFFFFF" w:themeFill="background1"/>
          </w:tcPr>
          <w:p w14:paraId="05DBA92E" w14:textId="77777777" w:rsidR="00106FA6" w:rsidRPr="00F002A4" w:rsidRDefault="00106FA6" w:rsidP="00CF626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</w:tr>
    </w:tbl>
    <w:p w14:paraId="0DD938AE" w14:textId="77777777" w:rsidR="00600F1D" w:rsidRPr="00AC2BC7" w:rsidRDefault="00600F1D" w:rsidP="00600F1D">
      <w:pPr>
        <w:spacing w:before="360"/>
      </w:pPr>
    </w:p>
    <w:p w14:paraId="5E241D93" w14:textId="77777777" w:rsidR="00CD324D" w:rsidRPr="00CD324D" w:rsidRDefault="00CD324D" w:rsidP="00CD324D"/>
    <w:p w14:paraId="255FAE83" w14:textId="5C115FC9" w:rsidR="00605416" w:rsidRDefault="00605416" w:rsidP="00605416">
      <w:pPr>
        <w:tabs>
          <w:tab w:val="clear" w:pos="227"/>
        </w:tabs>
        <w:spacing w:after="160" w:line="259" w:lineRule="auto"/>
      </w:pPr>
    </w:p>
    <w:p w14:paraId="62B6B0AE" w14:textId="77777777" w:rsidR="00605416" w:rsidRDefault="00605416" w:rsidP="00605416">
      <w:pPr>
        <w:tabs>
          <w:tab w:val="clear" w:pos="227"/>
        </w:tabs>
        <w:spacing w:after="160" w:line="259" w:lineRule="auto"/>
      </w:pPr>
    </w:p>
    <w:p w14:paraId="3DCBEA7D" w14:textId="335DAD1C" w:rsidR="004315BA" w:rsidRDefault="004315BA">
      <w:pPr>
        <w:tabs>
          <w:tab w:val="clear" w:pos="227"/>
        </w:tabs>
        <w:spacing w:after="160" w:line="259" w:lineRule="auto"/>
      </w:pPr>
    </w:p>
    <w:p w14:paraId="52EF953A" w14:textId="77777777" w:rsidR="00A94B68" w:rsidRDefault="00A94B68">
      <w:pPr>
        <w:tabs>
          <w:tab w:val="clear" w:pos="227"/>
        </w:tabs>
        <w:spacing w:after="160" w:line="259" w:lineRule="auto"/>
      </w:pPr>
      <w:r>
        <w:br w:type="page"/>
      </w:r>
    </w:p>
    <w:bookmarkEnd w:id="2" w:displacedByCustomXml="next"/>
    <w:bookmarkEnd w:id="1" w:displacedByCustomXml="next"/>
    <w:sdt>
      <w:sdtPr>
        <w:id w:val="-98643484"/>
        <w:lock w:val="contentLocked"/>
        <w:placeholder>
          <w:docPart w:val="5F7D3BC667429A479D9CD34306ACF7A4"/>
        </w:placeholder>
        <w:group/>
      </w:sdtPr>
      <w:sdtContent>
        <w:p w14:paraId="15069765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21303965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123C0D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6aa342 [3205]" stroked="f" strokeweight="1pt">
                      <v:textbox inset="16mm,16mm,16mm,9.5mm">
                        <w:txbxContent>
                          <w:p w14:paraId="69123C0D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4"/>
      <w:footerReference w:type="default" r:id="rId25"/>
      <w:headerReference w:type="first" r:id="rId26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BFABC" w14:textId="77777777" w:rsidR="009F3ADB" w:rsidRDefault="009F3ADB" w:rsidP="00685923">
      <w:r>
        <w:separator/>
      </w:r>
    </w:p>
  </w:endnote>
  <w:endnote w:type="continuationSeparator" w:id="0">
    <w:p w14:paraId="6FBFA460" w14:textId="77777777" w:rsidR="009F3ADB" w:rsidRDefault="009F3ADB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10B9" w14:textId="2DA5BECA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7AC933C431791D4B8BF190BA186DE27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1F433A">
          <w:t>Employer Prepare stage | Value Proposition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F2CFA" w14:textId="77777777" w:rsidR="009F3ADB" w:rsidRDefault="009F3ADB" w:rsidP="005661F2">
      <w:pPr>
        <w:pBdr>
          <w:bottom w:val="single" w:sz="4" w:space="1" w:color="6AA342" w:themeColor="accent2"/>
          <w:between w:val="single" w:sz="4" w:space="1" w:color="6AA342" w:themeColor="accent2"/>
        </w:pBdr>
      </w:pPr>
    </w:p>
  </w:footnote>
  <w:footnote w:type="continuationSeparator" w:id="0">
    <w:p w14:paraId="15B684E4" w14:textId="77777777" w:rsidR="009F3ADB" w:rsidRDefault="009F3ADB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DC71" w14:textId="77777777" w:rsidR="0021781F" w:rsidRPr="0066233B" w:rsidRDefault="00BD1881" w:rsidP="00685923">
    <w:pPr>
      <w:pStyle w:val="Header"/>
    </w:pPr>
    <w:r w:rsidRPr="00BD188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6F8EFB7E" wp14:editId="038BC67F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79A740"/>
                          </a:gs>
                          <a:gs pos="100000">
                            <a:srgbClr val="72A54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6="http://schemas.microsoft.com/office/drawing/2014/main" xmlns:a="http://schemas.openxmlformats.org/drawingml/2006/main" xmlns:arto="http://schemas.microsoft.com/office/word/2006/arto">
          <w:pict w14:anchorId="3E234235">
            <v:shape id="Freeform: Shape 9" style="position:absolute;margin-left:191.75pt;margin-top:0;width:242.95pt;height:21.25pt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79a740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" w14:anchorId="679116F1">
              <v:fill type="gradient" color2="#72a541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BD188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38E32554" wp14:editId="1CF17579">
              <wp:simplePos x="542925" y="662305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2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63C6C1D2-3115-4AB3-1F65-DF35BF625EE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1997982289" name="Rectangle 1997982289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30109937" name="Freeform: Shape 330109937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8A35D"/>
                            </a:gs>
                            <a:gs pos="100000">
                              <a:srgbClr val="85A44A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6="http://schemas.microsoft.com/office/drawing/2014/main" xmlns:a="http://schemas.openxmlformats.org/drawingml/2006/main" xmlns:arto="http://schemas.microsoft.com/office/word/2006/arto">
          <w:pict w14:anchorId="05E95A3C">
            <v:group id="Group 1" style="position:absolute;margin-left:0;margin-top:0;width:1190.55pt;height:21.25pt;z-index:-251649024;mso-position-horizontal:left;mso-position-horizontal-relative:page;mso-position-vertical:top;mso-position-vertical-relative:page;mso-width-relative:margin;mso-height-relative:margin" coordsize="151199,2698" o:spid="_x0000_s1026" w14:anchorId="3036D3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">
              <v:rect id="Rectangle 1997982289" style="position:absolute;width:151199;height:2694;visibility:visible;mso-wrap-style:square;v-text-anchor:middle" o:spid="_x0000_s1027" fillcolor="#6aa342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"/>
              <v:shape id="Freeform: Shape 330109937" style="position:absolute;width:28188;height:2698;visibility:visible;mso-wrap-style:square;v-text-anchor:top" coordsize="2818849,270415" o:spid="_x0000_s1028" fillcolor="#a8a35d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">
                <v:fill type="gradient" color2="#85a44a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1CCA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7D366A6"/>
    <w:multiLevelType w:val="multilevel"/>
    <w:tmpl w:val="9B2210B2"/>
    <w:lvl w:ilvl="0">
      <w:start w:val="3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9EE6452"/>
    <w:multiLevelType w:val="multilevel"/>
    <w:tmpl w:val="B3068428"/>
    <w:lvl w:ilvl="0">
      <w:start w:val="1"/>
      <w:numFmt w:val="lowerLetter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588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815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79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94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794" w:hanging="567"/>
      </w:pPr>
      <w:rPr>
        <w:rFonts w:hint="default"/>
      </w:rPr>
    </w:lvl>
  </w:abstractNum>
  <w:abstractNum w:abstractNumId="9" w15:restartNumberingAfterBreak="0">
    <w:nsid w:val="22985920"/>
    <w:multiLevelType w:val="multilevel"/>
    <w:tmpl w:val="EAECE326"/>
    <w:numStyleLink w:val="Numbering"/>
  </w:abstractNum>
  <w:abstractNum w:abstractNumId="10" w15:restartNumberingAfterBreak="0">
    <w:nsid w:val="249C241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B52E3"/>
    <w:multiLevelType w:val="multilevel"/>
    <w:tmpl w:val="D09EBBC0"/>
    <w:numStyleLink w:val="AppendixNumbering"/>
  </w:abstractNum>
  <w:abstractNum w:abstractNumId="12" w15:restartNumberingAfterBreak="0">
    <w:nsid w:val="2C840723"/>
    <w:multiLevelType w:val="multilevel"/>
    <w:tmpl w:val="825C77CE"/>
    <w:numStyleLink w:val="LetteredList"/>
  </w:abstractNum>
  <w:abstractNum w:abstractNumId="13" w15:restartNumberingAfterBreak="0">
    <w:nsid w:val="2EC74BF6"/>
    <w:multiLevelType w:val="multilevel"/>
    <w:tmpl w:val="825C77CE"/>
    <w:numStyleLink w:val="LetteredList"/>
  </w:abstractNum>
  <w:abstractNum w:abstractNumId="14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B19B7"/>
    <w:multiLevelType w:val="multilevel"/>
    <w:tmpl w:val="5A364078"/>
    <w:numStyleLink w:val="ListHeadings"/>
  </w:abstractNum>
  <w:abstractNum w:abstractNumId="16" w15:restartNumberingAfterBreak="0">
    <w:nsid w:val="3E36579D"/>
    <w:multiLevelType w:val="multilevel"/>
    <w:tmpl w:val="EAECE326"/>
    <w:numStyleLink w:val="Numbering"/>
  </w:abstractNum>
  <w:abstractNum w:abstractNumId="17" w15:restartNumberingAfterBreak="0">
    <w:nsid w:val="4FF8213E"/>
    <w:multiLevelType w:val="multilevel"/>
    <w:tmpl w:val="D09A3F16"/>
    <w:numStyleLink w:val="Bullets"/>
  </w:abstractNum>
  <w:abstractNum w:abstractNumId="18" w15:restartNumberingAfterBreak="0">
    <w:nsid w:val="5BCD1009"/>
    <w:multiLevelType w:val="multilevel"/>
    <w:tmpl w:val="D09A3F16"/>
    <w:numStyleLink w:val="Bullets"/>
  </w:abstractNum>
  <w:abstractNum w:abstractNumId="19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2D403B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2D403B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0" w15:restartNumberingAfterBreak="0">
    <w:nsid w:val="61513CD6"/>
    <w:multiLevelType w:val="multilevel"/>
    <w:tmpl w:val="825C77CE"/>
    <w:numStyleLink w:val="LetteredList"/>
  </w:abstractNum>
  <w:abstractNum w:abstractNumId="21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2" w15:restartNumberingAfterBreak="0">
    <w:nsid w:val="63E22354"/>
    <w:multiLevelType w:val="multilevel"/>
    <w:tmpl w:val="98B8733A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3" w15:restartNumberingAfterBreak="0">
    <w:nsid w:val="645B3A08"/>
    <w:multiLevelType w:val="multilevel"/>
    <w:tmpl w:val="EAECE326"/>
    <w:numStyleLink w:val="Numbering"/>
  </w:abstractNum>
  <w:abstractNum w:abstractNumId="24" w15:restartNumberingAfterBreak="0">
    <w:nsid w:val="749250AC"/>
    <w:multiLevelType w:val="multilevel"/>
    <w:tmpl w:val="825C77CE"/>
    <w:numStyleLink w:val="LetteredList"/>
  </w:abstractNum>
  <w:abstractNum w:abstractNumId="25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9"/>
  </w:num>
  <w:num w:numId="2" w16cid:durableId="846598071">
    <w:abstractNumId w:val="5"/>
  </w:num>
  <w:num w:numId="3" w16cid:durableId="659580476">
    <w:abstractNumId w:val="4"/>
  </w:num>
  <w:num w:numId="4" w16cid:durableId="444039133">
    <w:abstractNumId w:val="7"/>
  </w:num>
  <w:num w:numId="5" w16cid:durableId="1770349458">
    <w:abstractNumId w:val="1"/>
  </w:num>
  <w:num w:numId="6" w16cid:durableId="1646545302">
    <w:abstractNumId w:val="3"/>
  </w:num>
  <w:num w:numId="7" w16cid:durableId="62686220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6"/>
  </w:num>
  <w:num w:numId="9" w16cid:durableId="2102145351">
    <w:abstractNumId w:val="13"/>
  </w:num>
  <w:num w:numId="10" w16cid:durableId="1394041910">
    <w:abstractNumId w:val="11"/>
  </w:num>
  <w:num w:numId="11" w16cid:durableId="7369524">
    <w:abstractNumId w:val="17"/>
  </w:num>
  <w:num w:numId="12" w16cid:durableId="1056779592">
    <w:abstractNumId w:val="18"/>
  </w:num>
  <w:num w:numId="13" w16cid:durableId="2052924743">
    <w:abstractNumId w:val="15"/>
  </w:num>
  <w:num w:numId="14" w16cid:durableId="305471079">
    <w:abstractNumId w:val="25"/>
  </w:num>
  <w:num w:numId="15" w16cid:durableId="668992514">
    <w:abstractNumId w:val="20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9"/>
  </w:num>
  <w:num w:numId="20" w16cid:durableId="338584827">
    <w:abstractNumId w:val="12"/>
  </w:num>
  <w:num w:numId="21" w16cid:durableId="526986008">
    <w:abstractNumId w:val="23"/>
  </w:num>
  <w:num w:numId="22" w16cid:durableId="1418558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714154">
    <w:abstractNumId w:val="21"/>
  </w:num>
  <w:num w:numId="24" w16cid:durableId="260644827">
    <w:abstractNumId w:val="14"/>
  </w:num>
  <w:num w:numId="25" w16cid:durableId="6880646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899057">
    <w:abstractNumId w:val="10"/>
  </w:num>
  <w:num w:numId="27" w16cid:durableId="110126822">
    <w:abstractNumId w:val="22"/>
  </w:num>
  <w:num w:numId="28" w16cid:durableId="22364110">
    <w:abstractNumId w:val="2"/>
  </w:num>
  <w:num w:numId="29" w16cid:durableId="1976326686">
    <w:abstractNumId w:val="8"/>
  </w:num>
  <w:num w:numId="30" w16cid:durableId="198812874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932123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99800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74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06FA6"/>
    <w:rsid w:val="00112E8F"/>
    <w:rsid w:val="001134D8"/>
    <w:rsid w:val="00124F9B"/>
    <w:rsid w:val="00125141"/>
    <w:rsid w:val="001268BC"/>
    <w:rsid w:val="00127300"/>
    <w:rsid w:val="00132621"/>
    <w:rsid w:val="00132887"/>
    <w:rsid w:val="001346C0"/>
    <w:rsid w:val="001360CB"/>
    <w:rsid w:val="00141C61"/>
    <w:rsid w:val="00146AEE"/>
    <w:rsid w:val="001475DC"/>
    <w:rsid w:val="00150AE4"/>
    <w:rsid w:val="001525B2"/>
    <w:rsid w:val="00153FC7"/>
    <w:rsid w:val="00155502"/>
    <w:rsid w:val="0016175C"/>
    <w:rsid w:val="00163906"/>
    <w:rsid w:val="00166127"/>
    <w:rsid w:val="00166805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96395"/>
    <w:rsid w:val="001A0D77"/>
    <w:rsid w:val="001A22D8"/>
    <w:rsid w:val="001A3B15"/>
    <w:rsid w:val="001A5586"/>
    <w:rsid w:val="001B0FF0"/>
    <w:rsid w:val="001B3EFC"/>
    <w:rsid w:val="001C0FEF"/>
    <w:rsid w:val="001C1C78"/>
    <w:rsid w:val="001C3E16"/>
    <w:rsid w:val="001C42FC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33A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339A"/>
    <w:rsid w:val="0023622A"/>
    <w:rsid w:val="0024207E"/>
    <w:rsid w:val="00245658"/>
    <w:rsid w:val="00245BF7"/>
    <w:rsid w:val="00246435"/>
    <w:rsid w:val="00246BCF"/>
    <w:rsid w:val="002508DB"/>
    <w:rsid w:val="002525AD"/>
    <w:rsid w:val="00256992"/>
    <w:rsid w:val="0026151F"/>
    <w:rsid w:val="00263A66"/>
    <w:rsid w:val="00264581"/>
    <w:rsid w:val="00264824"/>
    <w:rsid w:val="0026582B"/>
    <w:rsid w:val="00265A73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26D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B62CC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25CD5"/>
    <w:rsid w:val="003341AC"/>
    <w:rsid w:val="0033598E"/>
    <w:rsid w:val="00342CF1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D7935"/>
    <w:rsid w:val="003E2355"/>
    <w:rsid w:val="003E2E15"/>
    <w:rsid w:val="003E32D0"/>
    <w:rsid w:val="003E4379"/>
    <w:rsid w:val="003E5A87"/>
    <w:rsid w:val="003E6240"/>
    <w:rsid w:val="003F66F7"/>
    <w:rsid w:val="003F6E81"/>
    <w:rsid w:val="003F7D00"/>
    <w:rsid w:val="0040236C"/>
    <w:rsid w:val="00404E4F"/>
    <w:rsid w:val="004050E1"/>
    <w:rsid w:val="004057E6"/>
    <w:rsid w:val="004065D6"/>
    <w:rsid w:val="004079CF"/>
    <w:rsid w:val="004129B5"/>
    <w:rsid w:val="00412CDA"/>
    <w:rsid w:val="00414B0D"/>
    <w:rsid w:val="00415944"/>
    <w:rsid w:val="0041673A"/>
    <w:rsid w:val="00416979"/>
    <w:rsid w:val="00417C2D"/>
    <w:rsid w:val="0042041C"/>
    <w:rsid w:val="00421BC5"/>
    <w:rsid w:val="0042339A"/>
    <w:rsid w:val="00423F47"/>
    <w:rsid w:val="0042508F"/>
    <w:rsid w:val="00427CE0"/>
    <w:rsid w:val="004315BA"/>
    <w:rsid w:val="0043401E"/>
    <w:rsid w:val="00434EC2"/>
    <w:rsid w:val="00437A42"/>
    <w:rsid w:val="004414AC"/>
    <w:rsid w:val="00444113"/>
    <w:rsid w:val="00445FF0"/>
    <w:rsid w:val="00446226"/>
    <w:rsid w:val="00446570"/>
    <w:rsid w:val="004466D1"/>
    <w:rsid w:val="00447224"/>
    <w:rsid w:val="004472D9"/>
    <w:rsid w:val="0045285D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95D0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4F369D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3217"/>
    <w:rsid w:val="00533AC0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1FC4"/>
    <w:rsid w:val="0057535D"/>
    <w:rsid w:val="00577D83"/>
    <w:rsid w:val="00577E2E"/>
    <w:rsid w:val="00580670"/>
    <w:rsid w:val="0058369E"/>
    <w:rsid w:val="005912D9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2962"/>
    <w:rsid w:val="005E3B6D"/>
    <w:rsid w:val="005F088C"/>
    <w:rsid w:val="00600F1D"/>
    <w:rsid w:val="006010F3"/>
    <w:rsid w:val="00602C13"/>
    <w:rsid w:val="006038CA"/>
    <w:rsid w:val="00603D04"/>
    <w:rsid w:val="00603FD5"/>
    <w:rsid w:val="00605416"/>
    <w:rsid w:val="0060613B"/>
    <w:rsid w:val="00613AA4"/>
    <w:rsid w:val="00614493"/>
    <w:rsid w:val="00616DC8"/>
    <w:rsid w:val="00618B09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1E5A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086E"/>
    <w:rsid w:val="007211FA"/>
    <w:rsid w:val="00723154"/>
    <w:rsid w:val="007254A7"/>
    <w:rsid w:val="00725FEC"/>
    <w:rsid w:val="00732969"/>
    <w:rsid w:val="00740560"/>
    <w:rsid w:val="00740F9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2177"/>
    <w:rsid w:val="007D2D87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276F"/>
    <w:rsid w:val="00823076"/>
    <w:rsid w:val="0082769B"/>
    <w:rsid w:val="00830F01"/>
    <w:rsid w:val="00837E9D"/>
    <w:rsid w:val="00850D6F"/>
    <w:rsid w:val="00851A54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C1F5E"/>
    <w:rsid w:val="008D0899"/>
    <w:rsid w:val="008D0FCB"/>
    <w:rsid w:val="008D1ABD"/>
    <w:rsid w:val="008D5F3C"/>
    <w:rsid w:val="008D6249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22B"/>
    <w:rsid w:val="00904AB3"/>
    <w:rsid w:val="009051C4"/>
    <w:rsid w:val="0090775A"/>
    <w:rsid w:val="0091049C"/>
    <w:rsid w:val="0091294E"/>
    <w:rsid w:val="00916AB9"/>
    <w:rsid w:val="00917B2B"/>
    <w:rsid w:val="0093125E"/>
    <w:rsid w:val="00936068"/>
    <w:rsid w:val="00937232"/>
    <w:rsid w:val="00940F43"/>
    <w:rsid w:val="00941B78"/>
    <w:rsid w:val="009464B4"/>
    <w:rsid w:val="009517CC"/>
    <w:rsid w:val="00951A93"/>
    <w:rsid w:val="00955B0A"/>
    <w:rsid w:val="00956009"/>
    <w:rsid w:val="00960D11"/>
    <w:rsid w:val="009615D4"/>
    <w:rsid w:val="0096173D"/>
    <w:rsid w:val="009675D6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4049"/>
    <w:rsid w:val="009A6EBF"/>
    <w:rsid w:val="009A7328"/>
    <w:rsid w:val="009B0CCC"/>
    <w:rsid w:val="009B0E88"/>
    <w:rsid w:val="009B1038"/>
    <w:rsid w:val="009B2DDB"/>
    <w:rsid w:val="009C4421"/>
    <w:rsid w:val="009C479F"/>
    <w:rsid w:val="009C5432"/>
    <w:rsid w:val="009C7B7A"/>
    <w:rsid w:val="009D217C"/>
    <w:rsid w:val="009D24F5"/>
    <w:rsid w:val="009D4C29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9F3ADB"/>
    <w:rsid w:val="00A04B5B"/>
    <w:rsid w:val="00A11C7D"/>
    <w:rsid w:val="00A13664"/>
    <w:rsid w:val="00A13909"/>
    <w:rsid w:val="00A14AA1"/>
    <w:rsid w:val="00A156DE"/>
    <w:rsid w:val="00A17893"/>
    <w:rsid w:val="00A20A92"/>
    <w:rsid w:val="00A23F7D"/>
    <w:rsid w:val="00A24C36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85573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1ECB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1EE1"/>
    <w:rsid w:val="00BA3CB8"/>
    <w:rsid w:val="00BA4F06"/>
    <w:rsid w:val="00BA7623"/>
    <w:rsid w:val="00BA7944"/>
    <w:rsid w:val="00BC14A9"/>
    <w:rsid w:val="00BC2C7F"/>
    <w:rsid w:val="00BD08D3"/>
    <w:rsid w:val="00BD1881"/>
    <w:rsid w:val="00BD34BB"/>
    <w:rsid w:val="00BD457A"/>
    <w:rsid w:val="00BE11A3"/>
    <w:rsid w:val="00BE7A0C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1475A"/>
    <w:rsid w:val="00C201E8"/>
    <w:rsid w:val="00C216D2"/>
    <w:rsid w:val="00C27DE0"/>
    <w:rsid w:val="00C326F9"/>
    <w:rsid w:val="00C34106"/>
    <w:rsid w:val="00C37A29"/>
    <w:rsid w:val="00C402B7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324D"/>
    <w:rsid w:val="00CD61EB"/>
    <w:rsid w:val="00CE152B"/>
    <w:rsid w:val="00CE3B5D"/>
    <w:rsid w:val="00CE4E20"/>
    <w:rsid w:val="00CE6687"/>
    <w:rsid w:val="00CF02F0"/>
    <w:rsid w:val="00CF6263"/>
    <w:rsid w:val="00CF7B2C"/>
    <w:rsid w:val="00D02D31"/>
    <w:rsid w:val="00D07127"/>
    <w:rsid w:val="00D11079"/>
    <w:rsid w:val="00D12E51"/>
    <w:rsid w:val="00D139E9"/>
    <w:rsid w:val="00D16B10"/>
    <w:rsid w:val="00D16F74"/>
    <w:rsid w:val="00D270C6"/>
    <w:rsid w:val="00D3046E"/>
    <w:rsid w:val="00D3177B"/>
    <w:rsid w:val="00D31E3B"/>
    <w:rsid w:val="00D3559A"/>
    <w:rsid w:val="00D43EE4"/>
    <w:rsid w:val="00D47693"/>
    <w:rsid w:val="00D50928"/>
    <w:rsid w:val="00D532C7"/>
    <w:rsid w:val="00D567C3"/>
    <w:rsid w:val="00D569F4"/>
    <w:rsid w:val="00D60649"/>
    <w:rsid w:val="00D61E88"/>
    <w:rsid w:val="00D62404"/>
    <w:rsid w:val="00D66F0C"/>
    <w:rsid w:val="00D753EA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2CEA"/>
    <w:rsid w:val="00DA6188"/>
    <w:rsid w:val="00DA6871"/>
    <w:rsid w:val="00DB2506"/>
    <w:rsid w:val="00DB3B8A"/>
    <w:rsid w:val="00DB72BA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DF7374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2C4"/>
    <w:rsid w:val="00E534CB"/>
    <w:rsid w:val="00E54B2B"/>
    <w:rsid w:val="00E552E4"/>
    <w:rsid w:val="00E56D0B"/>
    <w:rsid w:val="00E6258C"/>
    <w:rsid w:val="00E71FDE"/>
    <w:rsid w:val="00E73550"/>
    <w:rsid w:val="00E73DB6"/>
    <w:rsid w:val="00E80580"/>
    <w:rsid w:val="00E838F5"/>
    <w:rsid w:val="00E83E59"/>
    <w:rsid w:val="00E8757C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EF717B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35AB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2A7"/>
    <w:rsid w:val="00F5257A"/>
    <w:rsid w:val="00F53397"/>
    <w:rsid w:val="00F548AF"/>
    <w:rsid w:val="00F634F6"/>
    <w:rsid w:val="00F638AB"/>
    <w:rsid w:val="00F64343"/>
    <w:rsid w:val="00F6620F"/>
    <w:rsid w:val="00F73B1A"/>
    <w:rsid w:val="00F74865"/>
    <w:rsid w:val="00F87B07"/>
    <w:rsid w:val="00F93598"/>
    <w:rsid w:val="00F935D9"/>
    <w:rsid w:val="00F94880"/>
    <w:rsid w:val="00F9691B"/>
    <w:rsid w:val="00FA0020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1E678460"/>
    <w:rsid w:val="1F068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ED3AF"/>
  <w15:chartTrackingRefBased/>
  <w15:docId w15:val="{A8634853-B474-4E7B-B7D6-91CA1A2A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D3046E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2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2D403B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2D403B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D3046E"/>
    <w:rPr>
      <w:rFonts w:asciiTheme="majorHAnsi" w:hAnsiTheme="majorHAnsi" w:cstheme="majorHAnsi"/>
      <w:b/>
      <w:bCs/>
      <w:color w:val="6AA342" w:themeColor="accent2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ind w:left="2880" w:hanging="360"/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ind w:left="3600" w:hanging="360"/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2D403B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2D403B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2D403B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D3046E"/>
    <w:rPr>
      <w:rFonts w:asciiTheme="majorHAnsi" w:hAnsiTheme="majorHAnsi"/>
      <w:b/>
      <w:color w:val="2D403B" w:themeColor="accent1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2D403B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6AA342" w:themeColor="accent2"/>
        <w:bottom w:val="single" w:sz="4" w:space="0" w:color="6AA342" w:themeColor="accent2"/>
        <w:insideH w:val="single" w:sz="4" w:space="0" w:color="6AA342" w:themeColor="accent2"/>
        <w:insideV w:val="single" w:sz="4" w:space="0" w:color="6AA342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6AA342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D3046E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2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D3046E"/>
    <w:rPr>
      <w:rFonts w:asciiTheme="majorHAnsi" w:hAnsiTheme="majorHAnsi"/>
      <w:b/>
      <w:color w:val="6AA342" w:themeColor="accent2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D3046E"/>
    <w:rPr>
      <w:rFonts w:asciiTheme="majorHAnsi" w:hAnsiTheme="majorHAnsi"/>
      <w:b/>
      <w:color w:val="7F3D97" w:themeColor="accent3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C0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FEF"/>
    <w:rPr>
      <w:spacing w:val="-1"/>
      <w:sz w:val="20"/>
      <w:szCs w:val="20"/>
    </w:rPr>
  </w:style>
  <w:style w:type="paragraph" w:customStyle="1" w:styleId="ListBullet-Last">
    <w:name w:val="List Bullet-Last"/>
    <w:basedOn w:val="ListBullet"/>
    <w:uiPriority w:val="5"/>
    <w:qFormat/>
    <w:rsid w:val="00600F1D"/>
    <w:pPr>
      <w:numPr>
        <w:numId w:val="0"/>
      </w:numPr>
      <w:spacing w:after="220"/>
      <w:ind w:left="227" w:hanging="227"/>
    </w:pPr>
  </w:style>
  <w:style w:type="paragraph" w:styleId="NormalWeb">
    <w:name w:val="Normal (Web)"/>
    <w:basedOn w:val="Normal"/>
    <w:uiPriority w:val="99"/>
    <w:unhideWhenUsed/>
    <w:rsid w:val="00106FA6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D753EA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hyperlink" Target="https://humanability.com.au/vet/more-information" TargetMode="External"/><Relationship Id="rId28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C933C431791D4B8BF190BA186DE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C93A0-BCB3-8D48-82A4-F03D3E6544EB}"/>
      </w:docPartPr>
      <w:docPartBody>
        <w:p w:rsidR="00495D09" w:rsidRDefault="00495D09">
          <w:pPr>
            <w:pStyle w:val="7AC933C431791D4B8BF190BA186DE272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5F7D3BC667429A479D9CD34306ACF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E0B86-8329-4945-9131-E9BE59C39D69}"/>
      </w:docPartPr>
      <w:docPartBody>
        <w:p w:rsidR="00495D09" w:rsidRDefault="00495D09">
          <w:pPr>
            <w:pStyle w:val="5F7D3BC667429A479D9CD34306ACF7A4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90"/>
    <w:rsid w:val="000C0803"/>
    <w:rsid w:val="003F6360"/>
    <w:rsid w:val="00476BB6"/>
    <w:rsid w:val="00495D09"/>
    <w:rsid w:val="00713DBE"/>
    <w:rsid w:val="007B627C"/>
    <w:rsid w:val="00B631F9"/>
    <w:rsid w:val="00B83590"/>
    <w:rsid w:val="00C161E6"/>
    <w:rsid w:val="00DA71F3"/>
    <w:rsid w:val="00DD2DD7"/>
    <w:rsid w:val="00EE7CB2"/>
    <w:rsid w:val="00E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C933C431791D4B8BF190BA186DE272">
    <w:name w:val="7AC933C431791D4B8BF190BA186DE27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7D3BC667429A479D9CD34306ACF7A4">
    <w:name w:val="5F7D3BC667429A479D9CD34306ACF7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Light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2D403B"/>
      </a:accent1>
      <a:accent2>
        <a:srgbClr val="6AA342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lcf76f155ced4ddcb4097134ff3c332f xmlns="e0db5e3d-66c3-418c-8328-3b765ef6a383">
      <Terms xmlns="http://schemas.microsoft.com/office/infopath/2007/PartnerControls"/>
    </lcf76f155ced4ddcb4097134ff3c332f>
    <TaxCatchAll xmlns="156c92cd-5fa2-4106-a892-0fa67ee854e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CC200B-97E2-4142-86F1-4EF9E30C6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C89C5A-BF5C-4B50-B1CC-F1F9FBDF2694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4.xml><?xml version="1.0" encoding="utf-8"?>
<ds:datastoreItem xmlns:ds="http://schemas.openxmlformats.org/officeDocument/2006/customXml" ds:itemID="{164BD4CB-C173-49FF-B6BD-BD203B236B7B}"/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</Template>
  <TotalTime>3</TotalTime>
  <Pages>1</Pages>
  <Words>456</Words>
  <Characters>2604</Characters>
  <Application>Microsoft Office Word</Application>
  <DocSecurity>4</DocSecurity>
  <Lines>21</Lines>
  <Paragraphs>6</Paragraphs>
  <ScaleCrop>false</ScaleCrop>
  <Company/>
  <LinksUpToDate>false</LinksUpToDate>
  <CharactersWithSpaces>3054</CharactersWithSpaces>
  <SharedDoc>false</SharedDoc>
  <HLinks>
    <vt:vector size="12" baseType="variant">
      <vt:variant>
        <vt:i4>917569</vt:i4>
      </vt:variant>
      <vt:variant>
        <vt:i4>3</vt:i4>
      </vt:variant>
      <vt:variant>
        <vt:i4>0</vt:i4>
      </vt:variant>
      <vt:variant>
        <vt:i4>5</vt:i4>
      </vt:variant>
      <vt:variant>
        <vt:lpwstr>https://humanability.com.au/vet/more-information</vt:lpwstr>
      </vt:variant>
      <vt:variant>
        <vt:lpwstr>currency-supports</vt:lpwstr>
      </vt:variant>
      <vt:variant>
        <vt:i4>917569</vt:i4>
      </vt:variant>
      <vt:variant>
        <vt:i4>0</vt:i4>
      </vt:variant>
      <vt:variant>
        <vt:i4>0</vt:i4>
      </vt:variant>
      <vt:variant>
        <vt:i4>5</vt:i4>
      </vt:variant>
      <vt:variant>
        <vt:lpwstr>https://humanability.com.au/vet/more-information</vt:lpwstr>
      </vt:variant>
      <vt:variant>
        <vt:lpwstr>currency-supports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Prepare stage | Value Proposition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30</cp:revision>
  <cp:lastPrinted>2026-06-19T00:32:00Z</cp:lastPrinted>
  <dcterms:created xsi:type="dcterms:W3CDTF">2026-09-02T17:37:00Z</dcterms:created>
  <dcterms:modified xsi:type="dcterms:W3CDTF">2026-09-20T23:58:00Z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0x0101009D8D307AF339D145AE15865E9FE434BC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12" name="Links">
    <vt:lpwstr>, </vt:lpwstr>
  </property>
</Properties>
</file>