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23107" w14:textId="0597A904" w:rsidR="00605416" w:rsidRDefault="00605416" w:rsidP="00CD324D">
      <w:pPr>
        <w:pStyle w:val="Heading1"/>
        <w:numPr>
          <w:ilvl w:val="0"/>
          <w:numId w:val="0"/>
        </w:numPr>
        <w:ind w:left="680" w:hanging="680"/>
      </w:pPr>
      <w:bookmarkStart w:id="0" w:name="_Toc232696664"/>
      <w:bookmarkStart w:id="1" w:name="_Toc87857019"/>
      <w:bookmarkStart w:id="2" w:name="_Toc215057410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15A4DBEE" wp14:editId="7DC36BCE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9675" cy="2213610"/>
                <wp:effectExtent l="0" t="0" r="0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4580768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0EC296DF" w:rsidR="00605416" w:rsidRPr="00A42F19" w:rsidRDefault="00CD324D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>Employer Prepare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4DBEE" id="Group 3" o:spid="_x0000_s1026" style="position:absolute;left:0;text-align:left;margin-left:0;margin-top:0;width:595.25pt;height:174.3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4580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4BB64A03" w14:textId="0EC296DF" w:rsidR="00605416" w:rsidRPr="00A42F19" w:rsidRDefault="00CD324D" w:rsidP="00605416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>Employer Prepare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D532C7">
        <w:t>Determine industry currency</w:t>
      </w:r>
      <w:r w:rsidR="009D4C29">
        <w:t xml:space="preserve"> and partnership goals</w:t>
      </w:r>
    </w:p>
    <w:p w14:paraId="6FF554A6" w14:textId="77777777" w:rsidR="00600F1D" w:rsidRDefault="00600F1D" w:rsidP="00600F1D">
      <w:pPr>
        <w:pStyle w:val="Heading2-nonumber"/>
      </w:pPr>
      <w:r>
        <w:t>Contents</w:t>
      </w:r>
    </w:p>
    <w:tbl>
      <w:tblPr>
        <w:tblStyle w:val="0-HumanAbilityTable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EAF1ED" w:themeFill="accent6"/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600F1D" w14:paraId="0DF313AA" w14:textId="77777777" w:rsidTr="00BC2D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31BD4FAE" w14:textId="77777777" w:rsidR="00600F1D" w:rsidRPr="0061770D" w:rsidRDefault="00600F1D" w:rsidP="00BC2D3A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46A684ED" w14:textId="77777777" w:rsidR="00600F1D" w:rsidRPr="0061770D" w:rsidRDefault="00600F1D" w:rsidP="00BC2D3A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7D465335" w14:textId="77777777" w:rsidR="00600F1D" w:rsidRPr="0061770D" w:rsidRDefault="00600F1D" w:rsidP="00BC2D3A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Template</w:t>
            </w:r>
          </w:p>
        </w:tc>
      </w:tr>
      <w:tr w:rsidR="00600F1D" w14:paraId="6ED8D1CD" w14:textId="77777777" w:rsidTr="00BC2D3A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41461A87" w14:textId="77777777" w:rsidR="00600F1D" w:rsidRDefault="00600F1D" w:rsidP="00BC2D3A">
            <w:pPr>
              <w:spacing w:after="120"/>
              <w:jc w:val="center"/>
            </w:pPr>
            <w:r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3974889B" w14:textId="77777777" w:rsidR="00600F1D" w:rsidRDefault="00600F1D" w:rsidP="00BC2D3A">
            <w:pPr>
              <w:spacing w:after="120"/>
              <w:jc w:val="center"/>
            </w:pPr>
            <w:r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46A97ACC" w14:textId="77777777" w:rsidR="00600F1D" w:rsidRDefault="00600F1D" w:rsidP="00BC2D3A">
            <w:pPr>
              <w:spacing w:after="120"/>
              <w:jc w:val="center"/>
            </w:pPr>
            <w:r>
              <w:t>Page 3</w:t>
            </w:r>
          </w:p>
        </w:tc>
      </w:tr>
    </w:tbl>
    <w:p w14:paraId="0EF5A2AE" w14:textId="77777777" w:rsidR="00600F1D" w:rsidRPr="00924FCA" w:rsidRDefault="00600F1D" w:rsidP="00600F1D"/>
    <w:tbl>
      <w:tblPr>
        <w:tblStyle w:val="0-HumanAbilityTable"/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  <w:insideH w:val="none" w:sz="0" w:space="0" w:color="auto"/>
          <w:insideV w:val="none" w:sz="0" w:space="0" w:color="auto"/>
        </w:tblBorders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600F1D" w14:paraId="6AD3E0E1" w14:textId="77777777" w:rsidTr="00BC2D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2"/>
        </w:trPr>
        <w:tc>
          <w:tcPr>
            <w:tcW w:w="3398" w:type="dxa"/>
            <w:shd w:val="clear" w:color="auto" w:fill="auto"/>
            <w:vAlign w:val="bottom"/>
          </w:tcPr>
          <w:p w14:paraId="006EB4C6" w14:textId="77777777" w:rsidR="00600F1D" w:rsidRPr="0061770D" w:rsidRDefault="00600F1D" w:rsidP="00BC2D3A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6160280D" wp14:editId="40ED6772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Purpose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3219AEF4" w14:textId="77777777" w:rsidR="00600F1D" w:rsidRPr="0061770D" w:rsidRDefault="00600F1D" w:rsidP="00BC2D3A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6EA64964" wp14:editId="7C5A7E61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When to use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1E5981C3" w14:textId="77777777" w:rsidR="00600F1D" w:rsidRPr="0061770D" w:rsidRDefault="00600F1D" w:rsidP="00BC2D3A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36AF5596" wp14:editId="614CFC9A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Time</w:t>
            </w:r>
            <w:r>
              <w:rPr>
                <w:color w:val="000000" w:themeColor="text2"/>
              </w:rPr>
              <w:t xml:space="preserve"> to complete</w:t>
            </w:r>
          </w:p>
        </w:tc>
      </w:tr>
      <w:tr w:rsidR="00600F1D" w14:paraId="6550A16E" w14:textId="77777777" w:rsidTr="00BC2D3A">
        <w:tc>
          <w:tcPr>
            <w:tcW w:w="3398" w:type="dxa"/>
          </w:tcPr>
          <w:p w14:paraId="5D67016C" w14:textId="77777777" w:rsidR="00600F1D" w:rsidRDefault="00600F1D" w:rsidP="00BC2D3A">
            <w:pPr>
              <w:spacing w:after="120"/>
              <w:jc w:val="center"/>
            </w:pPr>
            <w:r w:rsidRPr="0039469F">
              <w:t>Identify</w:t>
            </w:r>
            <w:r>
              <w:t xml:space="preserve">, communicate and </w:t>
            </w:r>
            <w:r>
              <w:br/>
              <w:t>track industry currency and partnership goals.</w:t>
            </w:r>
          </w:p>
        </w:tc>
        <w:tc>
          <w:tcPr>
            <w:tcW w:w="3398" w:type="dxa"/>
          </w:tcPr>
          <w:p w14:paraId="53AE810C" w14:textId="77777777" w:rsidR="00600F1D" w:rsidRDefault="00600F1D" w:rsidP="00BC2D3A">
            <w:pPr>
              <w:spacing w:after="120"/>
              <w:jc w:val="center"/>
            </w:pPr>
            <w:r w:rsidRPr="0039469F">
              <w:t xml:space="preserve">Before </w:t>
            </w:r>
            <w:r>
              <w:t>partnership planning meeting with RTOs.</w:t>
            </w:r>
          </w:p>
        </w:tc>
        <w:tc>
          <w:tcPr>
            <w:tcW w:w="3398" w:type="dxa"/>
          </w:tcPr>
          <w:p w14:paraId="68998A04" w14:textId="77777777" w:rsidR="00600F1D" w:rsidRDefault="00600F1D" w:rsidP="00BC2D3A">
            <w:pPr>
              <w:spacing w:after="120"/>
              <w:jc w:val="center"/>
            </w:pPr>
            <w:r>
              <w:t>Moderate</w:t>
            </w:r>
            <w:r>
              <w:br/>
            </w:r>
            <w:r w:rsidRPr="00D607FD">
              <w:t xml:space="preserve">Less than 60 minutes, </w:t>
            </w:r>
            <w:r>
              <w:br/>
            </w:r>
            <w:r w:rsidRPr="00D607FD">
              <w:t>some preparation required</w:t>
            </w:r>
            <w:r>
              <w:t>.</w:t>
            </w:r>
          </w:p>
        </w:tc>
      </w:tr>
    </w:tbl>
    <w:p w14:paraId="614DDAF7" w14:textId="77777777" w:rsidR="00600F1D" w:rsidRDefault="00600F1D" w:rsidP="00600F1D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600F1D" w:rsidRPr="0039469F" w14:paraId="6C7E7EE9" w14:textId="77777777" w:rsidTr="007B7E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6AA342" w:themeColor="accent2"/>
            </w:tcBorders>
          </w:tcPr>
          <w:p w14:paraId="02D6260D" w14:textId="77777777" w:rsidR="00600F1D" w:rsidRPr="0039469F" w:rsidRDefault="00600F1D" w:rsidP="00BC2D3A">
            <w:pPr>
              <w:pStyle w:val="NoSpacing"/>
            </w:pPr>
            <w:r w:rsidRPr="0039469F">
              <w:t>How to complete:</w:t>
            </w:r>
          </w:p>
        </w:tc>
      </w:tr>
      <w:tr w:rsidR="00600F1D" w:rsidRPr="0039469F" w14:paraId="6E7AFB88" w14:textId="77777777" w:rsidTr="007B7E18">
        <w:tc>
          <w:tcPr>
            <w:tcW w:w="5000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4BD7A7B5" w14:textId="77777777" w:rsidR="00600F1D" w:rsidRDefault="00600F1D" w:rsidP="00600F1D">
            <w:pPr>
              <w:pStyle w:val="ListNumber"/>
              <w:numPr>
                <w:ilvl w:val="0"/>
                <w:numId w:val="8"/>
              </w:numPr>
            </w:pPr>
            <w:r>
              <w:t>Save a copy of the tool</w:t>
            </w:r>
          </w:p>
          <w:p w14:paraId="2B49AD49" w14:textId="77777777" w:rsidR="00600F1D" w:rsidRDefault="00600F1D" w:rsidP="00600F1D">
            <w:pPr>
              <w:pStyle w:val="ListNumber"/>
              <w:numPr>
                <w:ilvl w:val="0"/>
                <w:numId w:val="8"/>
              </w:numPr>
            </w:pPr>
            <w:r>
              <w:t>Collaborate with stakeholders to develop measurable goals you can track progress against</w:t>
            </w:r>
          </w:p>
          <w:p w14:paraId="44899DE4" w14:textId="77777777" w:rsidR="00600F1D" w:rsidRPr="0039469F" w:rsidRDefault="00600F1D" w:rsidP="00600F1D">
            <w:pPr>
              <w:pStyle w:val="ListNumber"/>
              <w:numPr>
                <w:ilvl w:val="0"/>
                <w:numId w:val="8"/>
              </w:numPr>
            </w:pPr>
            <w:r>
              <w:t>Edit the template to remove or add space for your chosen goals</w:t>
            </w:r>
          </w:p>
        </w:tc>
      </w:tr>
    </w:tbl>
    <w:p w14:paraId="7F108A16" w14:textId="77777777" w:rsidR="00600F1D" w:rsidRDefault="00600F1D" w:rsidP="00600F1D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28"/>
          <w:szCs w:val="28"/>
        </w:rPr>
      </w:pPr>
      <w:r>
        <w:br w:type="page"/>
      </w:r>
    </w:p>
    <w:p w14:paraId="388E6D99" w14:textId="77777777" w:rsidR="00600F1D" w:rsidRPr="00296654" w:rsidRDefault="00600F1D" w:rsidP="00600F1D">
      <w:pPr>
        <w:pStyle w:val="Heading3-nonumber"/>
      </w:pPr>
      <w:r>
        <w:t>Example goals:</w:t>
      </w:r>
    </w:p>
    <w:p w14:paraId="4B0F46F2" w14:textId="77777777" w:rsidR="00600F1D" w:rsidRDefault="00600F1D" w:rsidP="00600F1D">
      <w:pPr>
        <w:pStyle w:val="ListNumber"/>
        <w:numPr>
          <w:ilvl w:val="0"/>
          <w:numId w:val="25"/>
        </w:numPr>
      </w:pPr>
      <w:r>
        <w:t>Within the next 6 months, d</w:t>
      </w:r>
      <w:r w:rsidRPr="0039469F">
        <w:t>evelop value-driven partnership</w:t>
      </w:r>
      <w:r>
        <w:t>s</w:t>
      </w:r>
      <w:r w:rsidRPr="0039469F">
        <w:t xml:space="preserve"> with</w:t>
      </w:r>
      <w:r>
        <w:t xml:space="preserve"> 2 RTOs:</w:t>
      </w:r>
    </w:p>
    <w:p w14:paraId="24218CE1" w14:textId="77777777" w:rsidR="00600F1D" w:rsidRDefault="00600F1D" w:rsidP="00600F1D">
      <w:pPr>
        <w:pStyle w:val="ListNumber2"/>
        <w:numPr>
          <w:ilvl w:val="1"/>
          <w:numId w:val="26"/>
        </w:numPr>
      </w:pPr>
      <w:r>
        <w:t>A small RTO delivering aged care and disability support services training courses</w:t>
      </w:r>
    </w:p>
    <w:p w14:paraId="36265AD9" w14:textId="77777777" w:rsidR="00600F1D" w:rsidRDefault="00600F1D" w:rsidP="00600F1D">
      <w:pPr>
        <w:pStyle w:val="ListNumber2"/>
        <w:numPr>
          <w:ilvl w:val="1"/>
          <w:numId w:val="26"/>
        </w:numPr>
      </w:pPr>
      <w:r>
        <w:t>A multi-campus RTO delivering a range of training courses</w:t>
      </w:r>
    </w:p>
    <w:p w14:paraId="7877F8C4" w14:textId="77777777" w:rsidR="00600F1D" w:rsidRDefault="00600F1D" w:rsidP="00600F1D">
      <w:pPr>
        <w:pStyle w:val="ListNumber"/>
        <w:numPr>
          <w:ilvl w:val="0"/>
          <w:numId w:val="8"/>
        </w:numPr>
        <w:spacing w:before="120"/>
      </w:pPr>
      <w:r>
        <w:t>Coordinate with RTOs to help at least 20 TTAs access a range of meaningful industry currency activities throughout the year</w:t>
      </w:r>
    </w:p>
    <w:p w14:paraId="2D8F716A" w14:textId="77777777" w:rsidR="00600F1D" w:rsidRDefault="00600F1D" w:rsidP="00600F1D">
      <w:pPr>
        <w:pStyle w:val="ListNumber"/>
        <w:numPr>
          <w:ilvl w:val="0"/>
          <w:numId w:val="8"/>
        </w:numPr>
        <w:spacing w:before="120"/>
      </w:pPr>
      <w:r>
        <w:t>Within the next 6 months, collaborate with relevant stakeholders and staff to ensure staff are equipped to support TTAs during industry currency opportunities</w:t>
      </w:r>
    </w:p>
    <w:p w14:paraId="72FEACDF" w14:textId="77777777" w:rsidR="00600F1D" w:rsidRDefault="00600F1D" w:rsidP="00600F1D">
      <w:pPr>
        <w:pStyle w:val="ListNumber"/>
        <w:numPr>
          <w:ilvl w:val="0"/>
          <w:numId w:val="8"/>
        </w:numPr>
        <w:spacing w:before="120"/>
      </w:pPr>
      <w:r>
        <w:t>Within the next 6 months, collaborate with relevant stakeholders and staff to ensure clients understand and can choose to support industry currency opportunities</w:t>
      </w:r>
    </w:p>
    <w:p w14:paraId="2F3ADE26" w14:textId="77777777" w:rsidR="00600F1D" w:rsidRDefault="00600F1D" w:rsidP="00600F1D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br w:type="page"/>
      </w:r>
    </w:p>
    <w:p w14:paraId="00692A4E" w14:textId="77777777" w:rsidR="00600F1D" w:rsidRDefault="00600F1D" w:rsidP="00600F1D">
      <w:pPr>
        <w:pStyle w:val="Heading2-nonumber"/>
      </w:pPr>
      <w:r>
        <w:t>Measurable industry currency and partnership goals: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00F1D" w:rsidRPr="003C1BE3" w14:paraId="5E39CF24" w14:textId="77777777" w:rsidTr="00BC2D3A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5D88A549" w14:textId="77777777" w:rsidR="00600F1D" w:rsidRPr="003C1BE3" w:rsidRDefault="00600F1D" w:rsidP="003C1BE3">
            <w:pPr>
              <w:rPr>
                <w:rStyle w:val="BoldPurple"/>
                <w:color w:val="6AA342" w:themeColor="accent2"/>
                <w:szCs w:val="24"/>
              </w:rPr>
            </w:pPr>
            <w:r w:rsidRPr="003C1BE3">
              <w:rPr>
                <w:rStyle w:val="BoldPurple"/>
                <w:color w:val="6AA342" w:themeColor="accent2"/>
                <w:szCs w:val="24"/>
              </w:rPr>
              <w:t>Write goal 1 here</w:t>
            </w:r>
          </w:p>
        </w:tc>
      </w:tr>
    </w:tbl>
    <w:p w14:paraId="6ACC7656" w14:textId="77777777" w:rsidR="00600F1D" w:rsidRPr="003C1BE3" w:rsidRDefault="00600F1D" w:rsidP="003C1BE3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00F1D" w:rsidRPr="003C1BE3" w14:paraId="2003E503" w14:textId="77777777" w:rsidTr="00BC2D3A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40E4AE6A" w14:textId="77777777" w:rsidR="00600F1D" w:rsidRPr="003C1BE3" w:rsidRDefault="00600F1D" w:rsidP="003C1BE3">
            <w:pPr>
              <w:rPr>
                <w:rStyle w:val="BoldPurple"/>
                <w:color w:val="6AA342" w:themeColor="accent2"/>
                <w:szCs w:val="24"/>
              </w:rPr>
            </w:pPr>
            <w:r w:rsidRPr="003C1BE3">
              <w:rPr>
                <w:rStyle w:val="BoldPurple"/>
                <w:color w:val="6AA342" w:themeColor="accent2"/>
                <w:szCs w:val="24"/>
              </w:rPr>
              <w:t>Write goal 2 here</w:t>
            </w:r>
          </w:p>
        </w:tc>
      </w:tr>
    </w:tbl>
    <w:p w14:paraId="50756906" w14:textId="77777777" w:rsidR="00600F1D" w:rsidRPr="003C1BE3" w:rsidRDefault="00600F1D" w:rsidP="003C1BE3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00F1D" w:rsidRPr="003C1BE3" w14:paraId="2BE1BB3F" w14:textId="77777777" w:rsidTr="00BC2D3A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434AE937" w14:textId="77777777" w:rsidR="00600F1D" w:rsidRPr="003C1BE3" w:rsidRDefault="00600F1D" w:rsidP="003C1BE3">
            <w:pPr>
              <w:rPr>
                <w:rStyle w:val="BoldPurple"/>
                <w:color w:val="6AA342" w:themeColor="accent2"/>
                <w:szCs w:val="24"/>
              </w:rPr>
            </w:pPr>
            <w:r w:rsidRPr="003C1BE3">
              <w:rPr>
                <w:rStyle w:val="BoldPurple"/>
                <w:color w:val="6AA342" w:themeColor="accent2"/>
                <w:szCs w:val="24"/>
              </w:rPr>
              <w:t>Write goal 3 here</w:t>
            </w:r>
          </w:p>
        </w:tc>
      </w:tr>
    </w:tbl>
    <w:p w14:paraId="0DD938AE" w14:textId="77777777" w:rsidR="00600F1D" w:rsidRPr="00AC2BC7" w:rsidRDefault="00600F1D" w:rsidP="00600F1D">
      <w:pPr>
        <w:spacing w:before="360"/>
      </w:pPr>
    </w:p>
    <w:p w14:paraId="5E241D93" w14:textId="77777777" w:rsidR="00CD324D" w:rsidRPr="00CD324D" w:rsidRDefault="00CD324D" w:rsidP="00CD324D"/>
    <w:p w14:paraId="255FAE83" w14:textId="5C115FC9" w:rsidR="00605416" w:rsidRDefault="00605416" w:rsidP="00605416">
      <w:pPr>
        <w:tabs>
          <w:tab w:val="clear" w:pos="227"/>
        </w:tabs>
        <w:spacing w:after="160" w:line="259" w:lineRule="auto"/>
      </w:pPr>
    </w:p>
    <w:p w14:paraId="62B6B0AE" w14:textId="77777777" w:rsidR="00605416" w:rsidRDefault="00605416" w:rsidP="00605416">
      <w:pPr>
        <w:tabs>
          <w:tab w:val="clear" w:pos="227"/>
        </w:tabs>
        <w:spacing w:after="160" w:line="259" w:lineRule="auto"/>
      </w:pPr>
    </w:p>
    <w:p w14:paraId="3DCBEA7D" w14:textId="335DAD1C" w:rsidR="004315BA" w:rsidRDefault="004315BA">
      <w:pPr>
        <w:tabs>
          <w:tab w:val="clear" w:pos="227"/>
        </w:tabs>
        <w:spacing w:after="160" w:line="259" w:lineRule="auto"/>
      </w:pPr>
    </w:p>
    <w:p w14:paraId="52EF953A" w14:textId="77777777" w:rsidR="00A94B68" w:rsidRDefault="00A94B68">
      <w:pPr>
        <w:tabs>
          <w:tab w:val="clear" w:pos="227"/>
        </w:tabs>
        <w:spacing w:after="160" w:line="259" w:lineRule="auto"/>
      </w:pPr>
      <w:r>
        <w:br w:type="page"/>
      </w:r>
    </w:p>
    <w:bookmarkEnd w:id="2" w:displacedByCustomXml="next"/>
    <w:bookmarkEnd w:id="1" w:displacedByCustomXml="next"/>
    <w:sdt>
      <w:sdtPr>
        <w:id w:val="-98643484"/>
        <w:lock w:val="contentLocked"/>
        <w:placeholder>
          <w:docPart w:val="5F7D3BC667429A479D9CD34306ACF7A4"/>
        </w:placeholder>
        <w:group/>
      </w:sdtPr>
      <w:sdtContent>
        <w:p w14:paraId="15069765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21303965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23C0D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6aa342 [3205]" stroked="f" strokeweight="1pt">
                      <v:textbox inset="16mm,16mm,16mm,9.5mm">
                        <w:txbxContent>
                          <w:p w14:paraId="69123C0D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3"/>
      <w:footerReference w:type="default" r:id="rId24"/>
      <w:headerReference w:type="first" r:id="rId25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6FA10" w14:textId="77777777" w:rsidR="002201B8" w:rsidRDefault="002201B8" w:rsidP="00685923">
      <w:r>
        <w:separator/>
      </w:r>
    </w:p>
  </w:endnote>
  <w:endnote w:type="continuationSeparator" w:id="0">
    <w:p w14:paraId="177DEC83" w14:textId="77777777" w:rsidR="002201B8" w:rsidRDefault="002201B8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10B9" w14:textId="77CE4F56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246EF">
          <w:t>Employer Prepare Stage | Goals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53C80" w14:textId="77777777" w:rsidR="002201B8" w:rsidRDefault="002201B8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608E9AF3" w14:textId="77777777" w:rsidR="002201B8" w:rsidRDefault="002201B8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DC71" w14:textId="77777777" w:rsidR="0021781F" w:rsidRPr="0066233B" w:rsidRDefault="00BD1881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6F8EFB7E" wp14:editId="038BC67F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 w14:anchorId="4F1D89CB">
            <v:shape id="Freeform: Shape 9" style="position:absolute;margin-left:191.75pt;margin-top:0;width:242.95pt;height:21.25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79a740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" w14:anchorId="679116F1">
              <v:fill type="gradient" color2="#72a541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38E32554" wp14:editId="1CF17579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997982289" name="Rectangle 1997982289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30109937" name="Freeform: Shape 330109937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 w14:anchorId="0100B0B2">
            <v:group id="Group 1" style="position:absolute;margin-left:0;margin-top:0;width:1190.55pt;height:21.25pt;z-index:-251649024;mso-position-horizontal:left;mso-position-horizontal-relative:page;mso-position-vertical:top;mso-position-vertical-relative:page;mso-width-relative:margin;mso-height-relative:margin" coordsize="151199,2698" o:spid="_x0000_s1026" w14:anchorId="3036D3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">
              <v:rect id="Rectangle 1997982289" style="position:absolute;width:151199;height:2694;visibility:visible;mso-wrap-style:square;v-text-anchor:middle" o:spid="_x0000_s1027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"/>
              <v:shape id="Freeform: Shape 330109937" style="position:absolute;width:28188;height:2698;visibility:visible;mso-wrap-style:square;v-text-anchor:top" coordsize="2818849,270415" o:spid="_x0000_s1028" fillcolor="#a8a35d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">
                <v:fill type="gradient" color2="#85a44a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1CCA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2985920"/>
    <w:multiLevelType w:val="multilevel"/>
    <w:tmpl w:val="EAECE326"/>
    <w:numStyleLink w:val="Numbering"/>
  </w:abstractNum>
  <w:abstractNum w:abstractNumId="8" w15:restartNumberingAfterBreak="0">
    <w:nsid w:val="249C241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4BB52E3"/>
    <w:multiLevelType w:val="multilevel"/>
    <w:tmpl w:val="D09EBBC0"/>
    <w:numStyleLink w:val="AppendixNumbering"/>
  </w:abstractNum>
  <w:abstractNum w:abstractNumId="10" w15:restartNumberingAfterBreak="0">
    <w:nsid w:val="2C840723"/>
    <w:multiLevelType w:val="multilevel"/>
    <w:tmpl w:val="825C77CE"/>
    <w:numStyleLink w:val="LetteredList"/>
  </w:abstractNum>
  <w:abstractNum w:abstractNumId="11" w15:restartNumberingAfterBreak="0">
    <w:nsid w:val="2EC74BF6"/>
    <w:multiLevelType w:val="multilevel"/>
    <w:tmpl w:val="825C77CE"/>
    <w:numStyleLink w:val="LetteredList"/>
  </w:abstractNum>
  <w:abstractNum w:abstractNumId="12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B19B7"/>
    <w:multiLevelType w:val="multilevel"/>
    <w:tmpl w:val="5A364078"/>
    <w:numStyleLink w:val="ListHeadings"/>
  </w:abstractNum>
  <w:abstractNum w:abstractNumId="14" w15:restartNumberingAfterBreak="0">
    <w:nsid w:val="3E36579D"/>
    <w:multiLevelType w:val="multilevel"/>
    <w:tmpl w:val="EAECE326"/>
    <w:numStyleLink w:val="Numbering"/>
  </w:abstractNum>
  <w:abstractNum w:abstractNumId="15" w15:restartNumberingAfterBreak="0">
    <w:nsid w:val="4FF8213E"/>
    <w:multiLevelType w:val="multilevel"/>
    <w:tmpl w:val="D09A3F16"/>
    <w:numStyleLink w:val="Bullets"/>
  </w:abstractNum>
  <w:abstractNum w:abstractNumId="16" w15:restartNumberingAfterBreak="0">
    <w:nsid w:val="5BCD1009"/>
    <w:multiLevelType w:val="multilevel"/>
    <w:tmpl w:val="D09A3F16"/>
    <w:numStyleLink w:val="Bullets"/>
  </w:abstractNum>
  <w:abstractNum w:abstractNumId="17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8" w15:restartNumberingAfterBreak="0">
    <w:nsid w:val="61513CD6"/>
    <w:multiLevelType w:val="multilevel"/>
    <w:tmpl w:val="825C77CE"/>
    <w:numStyleLink w:val="LetteredList"/>
  </w:abstractNum>
  <w:abstractNum w:abstractNumId="19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0" w15:restartNumberingAfterBreak="0">
    <w:nsid w:val="645B3A08"/>
    <w:multiLevelType w:val="multilevel"/>
    <w:tmpl w:val="EAECE326"/>
    <w:numStyleLink w:val="Numbering"/>
  </w:abstractNum>
  <w:abstractNum w:abstractNumId="21" w15:restartNumberingAfterBreak="0">
    <w:nsid w:val="749250AC"/>
    <w:multiLevelType w:val="multilevel"/>
    <w:tmpl w:val="825C77CE"/>
    <w:numStyleLink w:val="LetteredList"/>
  </w:abstractNum>
  <w:abstractNum w:abstractNumId="22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7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4"/>
  </w:num>
  <w:num w:numId="9" w16cid:durableId="2102145351">
    <w:abstractNumId w:val="11"/>
  </w:num>
  <w:num w:numId="10" w16cid:durableId="1394041910">
    <w:abstractNumId w:val="9"/>
  </w:num>
  <w:num w:numId="11" w16cid:durableId="7369524">
    <w:abstractNumId w:val="15"/>
  </w:num>
  <w:num w:numId="12" w16cid:durableId="1056779592">
    <w:abstractNumId w:val="16"/>
  </w:num>
  <w:num w:numId="13" w16cid:durableId="2052924743">
    <w:abstractNumId w:val="13"/>
  </w:num>
  <w:num w:numId="14" w16cid:durableId="305471079">
    <w:abstractNumId w:val="22"/>
  </w:num>
  <w:num w:numId="15" w16cid:durableId="668992514">
    <w:abstractNumId w:val="18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7"/>
  </w:num>
  <w:num w:numId="20" w16cid:durableId="338584827">
    <w:abstractNumId w:val="10"/>
  </w:num>
  <w:num w:numId="21" w16cid:durableId="526986008">
    <w:abstractNumId w:val="20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19"/>
  </w:num>
  <w:num w:numId="24" w16cid:durableId="260644827">
    <w:abstractNumId w:val="12"/>
  </w:num>
  <w:num w:numId="25" w16cid:durableId="6880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899057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46EF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27300"/>
    <w:rsid w:val="00132621"/>
    <w:rsid w:val="00132887"/>
    <w:rsid w:val="001346C0"/>
    <w:rsid w:val="00141C61"/>
    <w:rsid w:val="00146AEE"/>
    <w:rsid w:val="001475DC"/>
    <w:rsid w:val="00150AE4"/>
    <w:rsid w:val="001525B2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96395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1B8"/>
    <w:rsid w:val="00220CF7"/>
    <w:rsid w:val="00221681"/>
    <w:rsid w:val="00221AB7"/>
    <w:rsid w:val="00223521"/>
    <w:rsid w:val="00223787"/>
    <w:rsid w:val="0022627D"/>
    <w:rsid w:val="0023339A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2154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84779"/>
    <w:rsid w:val="003908F9"/>
    <w:rsid w:val="00391FED"/>
    <w:rsid w:val="003937B7"/>
    <w:rsid w:val="00394FA7"/>
    <w:rsid w:val="00396BB5"/>
    <w:rsid w:val="003A18C4"/>
    <w:rsid w:val="003A5098"/>
    <w:rsid w:val="003A6981"/>
    <w:rsid w:val="003A69FC"/>
    <w:rsid w:val="003A6B33"/>
    <w:rsid w:val="003B0F81"/>
    <w:rsid w:val="003B3C89"/>
    <w:rsid w:val="003B7B5A"/>
    <w:rsid w:val="003C1BE3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95D0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4F369D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12D9"/>
    <w:rsid w:val="00593314"/>
    <w:rsid w:val="0059432A"/>
    <w:rsid w:val="00594496"/>
    <w:rsid w:val="005945B7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0F1D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343D"/>
    <w:rsid w:val="007A5768"/>
    <w:rsid w:val="007A5810"/>
    <w:rsid w:val="007B4DFC"/>
    <w:rsid w:val="007B5289"/>
    <w:rsid w:val="007B6BBA"/>
    <w:rsid w:val="007B7E18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5F3C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421"/>
    <w:rsid w:val="009C479F"/>
    <w:rsid w:val="009C5432"/>
    <w:rsid w:val="009C7B7A"/>
    <w:rsid w:val="009D217C"/>
    <w:rsid w:val="009D24F5"/>
    <w:rsid w:val="009D4C29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11C7D"/>
    <w:rsid w:val="00A13664"/>
    <w:rsid w:val="00A13909"/>
    <w:rsid w:val="00A14AA1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368A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C2D3A"/>
    <w:rsid w:val="00BD08D3"/>
    <w:rsid w:val="00BD1881"/>
    <w:rsid w:val="00BD34BB"/>
    <w:rsid w:val="00BD457A"/>
    <w:rsid w:val="00BD4CAB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27DE0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4E20"/>
    <w:rsid w:val="00CE6687"/>
    <w:rsid w:val="00CF02F0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32C7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41FF"/>
    <w:rsid w:val="00FF7363"/>
    <w:rsid w:val="7299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C532B372-7486-4126-93EA-ED876E0F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  <w:style w:type="paragraph" w:customStyle="1" w:styleId="ListBullet-Last">
    <w:name w:val="List Bullet-Last"/>
    <w:basedOn w:val="ListBullet"/>
    <w:uiPriority w:val="5"/>
    <w:qFormat/>
    <w:rsid w:val="00600F1D"/>
    <w:pPr>
      <w:numPr>
        <w:numId w:val="0"/>
      </w:numPr>
      <w:spacing w:after="220"/>
      <w:ind w:left="227" w:hanging="2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5F7D3BC667429A479D9CD34306ACF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E0B86-8329-4945-9131-E9BE59C39D69}"/>
      </w:docPartPr>
      <w:docPartBody>
        <w:p w:rsidR="00495D09" w:rsidRDefault="00495D09">
          <w:pPr>
            <w:pStyle w:val="5F7D3BC667429A479D9CD34306ACF7A4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06115D"/>
    <w:rsid w:val="00476BB6"/>
    <w:rsid w:val="00495D09"/>
    <w:rsid w:val="00565EAC"/>
    <w:rsid w:val="0069715D"/>
    <w:rsid w:val="00B83590"/>
    <w:rsid w:val="00DA0365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7D3BC667429A479D9CD34306ACF7A4">
    <w:name w:val="5F7D3BC667429A479D9CD34306ACF7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27A4DB-28DB-4E37-A8FB-7B656D694457}"/>
</file>

<file path=customXml/itemProps3.xml><?xml version="1.0" encoding="utf-8"?>
<ds:datastoreItem xmlns:ds="http://schemas.openxmlformats.org/officeDocument/2006/customXml" ds:itemID="{8AB0E824-843C-4E3B-ABC3-05646854FF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FF12B-750B-481D-BC30-7A39CFDDC7B7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1</TotalTime>
  <Pages>1</Pages>
  <Words>199</Words>
  <Characters>1136</Characters>
  <Application>Microsoft Office Word</Application>
  <DocSecurity>4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Prepare Stage | Goals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13</cp:revision>
  <cp:lastPrinted>2026-06-19T00:32:00Z</cp:lastPrinted>
  <dcterms:created xsi:type="dcterms:W3CDTF">2026-09-02T17:32:00Z</dcterms:created>
  <dcterms:modified xsi:type="dcterms:W3CDTF">2026-09-20T23:53:00Z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1" name="Links">
    <vt:lpwstr>, </vt:lpwstr>
  </property>
</Properties>
</file>