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4DF9" w14:textId="606A32E1" w:rsidR="00236FF9" w:rsidRDefault="00605416" w:rsidP="000307F4">
      <w:pPr>
        <w:pStyle w:val="Heading1"/>
        <w:numPr>
          <w:ilvl w:val="0"/>
          <w:numId w:val="0"/>
        </w:numPr>
        <w:ind w:left="680" w:hanging="680"/>
      </w:pPr>
      <w:bookmarkStart w:id="0" w:name="_Toc215057410"/>
      <w:bookmarkStart w:id="1" w:name="_Toc87857019"/>
      <w:bookmarkStart w:id="2" w:name="_Toc232696664"/>
      <w:r w:rsidRPr="00A42F19">
        <w:rPr>
          <w:noProof/>
        </w:rPr>
        <mc:AlternateContent>
          <mc:Choice Requires="wpg">
            <w:drawing>
              <wp:anchor distT="0" distB="467995" distL="114300" distR="114300" simplePos="0" relativeHeight="251658240" behindDoc="0" locked="1" layoutInCell="1" allowOverlap="1" wp14:anchorId="15A4DBEE" wp14:editId="7DC36BCE">
                <wp:simplePos x="544010" y="1018572"/>
                <wp:positionH relativeFrom="page">
                  <wp:align>left</wp:align>
                </wp:positionH>
                <wp:positionV relativeFrom="page">
                  <wp:align>top</wp:align>
                </wp:positionV>
                <wp:extent cx="7559675" cy="2213610"/>
                <wp:effectExtent l="0" t="0" r="0" b="0"/>
                <wp:wrapTopAndBottom/>
                <wp:docPr id="4" name="Group 3">
                  <a:extLst xmlns:a="http://schemas.openxmlformats.org/drawingml/2006/main">
                    <a:ext uri="{FF2B5EF4-FFF2-40B4-BE49-F238E27FC236}">
                      <a16:creationId xmlns:a16="http://schemas.microsoft.com/office/drawing/2014/main" id="{E0C0D02C-0642-F5D5-5BE0-257C002D2A39}"/>
                    </a:ext>
                  </a:extLst>
                </wp:docPr>
                <wp:cNvGraphicFramePr/>
                <a:graphic xmlns:a="http://schemas.openxmlformats.org/drawingml/2006/main">
                  <a:graphicData uri="http://schemas.microsoft.com/office/word/2010/wordprocessingGroup">
                    <wpg:wgp>
                      <wpg:cNvGrpSpPr/>
                      <wpg:grpSpPr>
                        <a:xfrm>
                          <a:off x="0" y="0"/>
                          <a:ext cx="7560000" cy="2214000"/>
                          <a:chOff x="0" y="0"/>
                          <a:chExt cx="7559677" cy="2214000"/>
                        </a:xfrm>
                      </wpg:grpSpPr>
                      <pic:pic xmlns:pic="http://schemas.openxmlformats.org/drawingml/2006/picture">
                        <pic:nvPicPr>
                          <pic:cNvPr id="1207652536" name="Graphic 2">
                            <a:extLst>
                              <a:ext uri="{FF2B5EF4-FFF2-40B4-BE49-F238E27FC236}">
                                <a16:creationId xmlns:a16="http://schemas.microsoft.com/office/drawing/2014/main" id="{3B22A909-8E8A-3F3D-5CE6-C2BB6BFE36A3}"/>
                              </a:ext>
                            </a:extLst>
                          </pic:cNvPr>
                          <pic:cNvPicPr>
                            <a:picLocks noChangeAspect="1"/>
                          </pic:cNvPicPr>
                        </pic:nvPicPr>
                        <pic:blipFill>
                          <a:blip r:embed="rId12">
                            <a:extLst>
                              <a:ext uri="{96DAC541-7B7A-43D3-8B79-37D633B846F1}">
                                <asvg:svgBlip xmlns:asvg="http://schemas.microsoft.com/office/drawing/2016/SVG/main" r:embed="rId13"/>
                              </a:ext>
                            </a:extLst>
                          </a:blip>
                          <a:srcRect l="114" r="114"/>
                          <a:stretch/>
                        </pic:blipFill>
                        <pic:spPr>
                          <a:xfrm>
                            <a:off x="0" y="0"/>
                            <a:ext cx="7559677" cy="2214000"/>
                          </a:xfrm>
                          <a:prstGeom prst="rect">
                            <a:avLst/>
                          </a:prstGeom>
                        </pic:spPr>
                      </pic:pic>
                      <pic:pic xmlns:pic="http://schemas.openxmlformats.org/drawingml/2006/picture">
                        <pic:nvPicPr>
                          <pic:cNvPr id="1487862909" name="Graphic 4">
                            <a:extLst>
                              <a:ext uri="{FF2B5EF4-FFF2-40B4-BE49-F238E27FC236}">
                                <a16:creationId xmlns:a16="http://schemas.microsoft.com/office/drawing/2014/main" id="{1FFE9D13-A516-BA71-AA9D-EDD139BE4A1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450402" y="1101600"/>
                            <a:ext cx="1569600" cy="828006"/>
                          </a:xfrm>
                          <a:prstGeom prst="rect">
                            <a:avLst/>
                          </a:prstGeom>
                        </pic:spPr>
                      </pic:pic>
                      <wps:wsp>
                        <wps:cNvPr id="1965600143" name="Rectangle 1965600143">
                          <a:extLst>
                            <a:ext uri="{FF2B5EF4-FFF2-40B4-BE49-F238E27FC236}">
                              <a16:creationId xmlns:a16="http://schemas.microsoft.com/office/drawing/2014/main" id="{7FFF786A-1266-BBD3-1318-57748A4B39E6}"/>
                            </a:ext>
                          </a:extLst>
                        </wps:cNvPr>
                        <wps:cNvSpPr/>
                        <wps:spPr>
                          <a:xfrm>
                            <a:off x="1" y="0"/>
                            <a:ext cx="4580768" cy="221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B64A03" w14:textId="232655E4" w:rsidR="00605416" w:rsidRPr="00A42F19" w:rsidRDefault="00037597" w:rsidP="00605416">
                              <w:pPr>
                                <w:pStyle w:val="PageTitleLarge"/>
                                <w:rPr>
                                  <w:lang w:val="en-AU"/>
                                </w:rPr>
                              </w:pPr>
                              <w:r>
                                <w:t xml:space="preserve">RTO and </w:t>
                              </w:r>
                              <w:r w:rsidR="00CD324D">
                                <w:t xml:space="preserve">Employer </w:t>
                              </w:r>
                              <w:r>
                                <w:br/>
                              </w:r>
                              <w:r w:rsidR="001503BA">
                                <w:t>Engage</w:t>
                              </w:r>
                              <w:r w:rsidR="00CD324D">
                                <w:t xml:space="preserve"> stage</w:t>
                              </w:r>
                              <w:r w:rsidR="00605416">
                                <w:rPr>
                                  <w:lang w:val="en-AU"/>
                                </w:rPr>
                                <w:t xml:space="preserve"> </w:t>
                              </w:r>
                            </w:p>
                          </w:txbxContent>
                        </wps:txbx>
                        <wps:bodyPr lIns="540000" tIns="576000" rIns="180000" bIns="252000" rtlCol="0" anchor="b" anchorCtr="0"/>
                      </wps:wsp>
                    </wpg:wgp>
                  </a:graphicData>
                </a:graphic>
                <wp14:sizeRelH relativeFrom="margin">
                  <wp14:pctWidth>0</wp14:pctWidth>
                </wp14:sizeRelH>
                <wp14:sizeRelV relativeFrom="margin">
                  <wp14:pctHeight>0</wp14:pctHeight>
                </wp14:sizeRelV>
              </wp:anchor>
            </w:drawing>
          </mc:Choice>
          <mc:Fallback>
            <w:pict>
              <v:group w14:anchorId="15A4DBEE" id="Group 3" o:spid="_x0000_s1026" style="position:absolute;left:0;text-align:left;margin-left:0;margin-top:0;width:595.25pt;height:174.3pt;z-index:251658240;mso-wrap-distance-bottom:36.85pt;mso-position-horizontal:left;mso-position-horizontal-relative:page;mso-position-vertical:top;mso-position-vertical-relative:page;mso-width-relative:margin;mso-height-relative:margin" coordsize="75596,221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7" type="#_x0000_t75" style="position:absolute;width:75596;height:2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">
                  <v:imagedata r:id="rId16" o:title="" cropleft="75f" cropright="75f"/>
                </v:shape>
                <v:shape id="Graphic 4" o:spid="_x0000_s1028" type="#_x0000_t75" style="position:absolute;left:54504;top:11016;width:15696;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">
                  <v:imagedata r:id="rId17" o:title=""/>
                </v:shape>
                <v:rect id="Rectangle 1965600143" o:spid="_x0000_s1029" style="position:absolute;width:45807;height:221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" filled="f" stroked="f" strokeweight="1pt">
                  <v:textbox inset="15mm,16mm,5mm,7mm">
                    <w:txbxContent>
                      <w:p w14:paraId="4BB64A03" w14:textId="232655E4" w:rsidR="00605416" w:rsidRPr="00A42F19" w:rsidRDefault="00037597" w:rsidP="00605416">
                        <w:pPr>
                          <w:pStyle w:val="PageTitleLarge"/>
                          <w:rPr>
                            <w:lang w:val="en-AU"/>
                          </w:rPr>
                        </w:pPr>
                        <w:r>
                          <w:t xml:space="preserve">RTO and </w:t>
                        </w:r>
                        <w:r w:rsidR="00CD324D">
                          <w:t xml:space="preserve">Employer </w:t>
                        </w:r>
                        <w:r>
                          <w:br/>
                        </w:r>
                        <w:r w:rsidR="001503BA">
                          <w:t>Engage</w:t>
                        </w:r>
                        <w:r w:rsidR="00CD324D">
                          <w:t xml:space="preserve"> stage</w:t>
                        </w:r>
                        <w:r w:rsidR="00605416">
                          <w:rPr>
                            <w:lang w:val="en-AU"/>
                          </w:rPr>
                          <w:t xml:space="preserve"> </w:t>
                        </w:r>
                      </w:p>
                    </w:txbxContent>
                  </v:textbox>
                </v:rect>
                <w10:wrap type="topAndBottom" anchorx="page" anchory="page"/>
                <w10:anchorlock/>
              </v:group>
            </w:pict>
          </mc:Fallback>
        </mc:AlternateContent>
      </w:r>
      <w:bookmarkEnd w:id="0"/>
      <w:bookmarkEnd w:id="1"/>
      <w:bookmarkEnd w:id="2"/>
      <w:r w:rsidR="007F0E26">
        <w:t>Checklist</w:t>
      </w:r>
    </w:p>
    <w:p w14:paraId="4B815AFF" w14:textId="18238552" w:rsidR="00C85538" w:rsidRDefault="00C85538" w:rsidP="00C85538">
      <w:r>
        <w:t xml:space="preserve">To access the RTO Engage stage tools please visit the </w:t>
      </w:r>
      <w:hyperlink r:id="rId18" w:history="1">
        <w:r w:rsidRPr="00E05EAB">
          <w:rPr>
            <w:rStyle w:val="Hyperlink"/>
          </w:rPr>
          <w:t>RTO Toolkit</w:t>
        </w:r>
      </w:hyperlink>
      <w:r>
        <w:t xml:space="preserve">. To access the Employer Engage stage tools please visit the </w:t>
      </w:r>
      <w:hyperlink r:id="rId19" w:anchor="w-tabs-0-data-w-pane-3" w:history="1">
        <w:r w:rsidRPr="001F19BA">
          <w:rPr>
            <w:rStyle w:val="Hyperlink"/>
          </w:rPr>
          <w:t>Employer Toolkit</w:t>
        </w:r>
      </w:hyperlink>
      <w:r>
        <w:t>.</w:t>
      </w:r>
    </w:p>
    <w:tbl>
      <w:tblPr>
        <w:tblStyle w:val="0-HumanAbilityTable"/>
        <w:tblW w:w="5000" w:type="pct"/>
        <w:tblLook w:val="0620" w:firstRow="1" w:lastRow="0" w:firstColumn="0" w:lastColumn="0" w:noHBand="1" w:noVBand="1"/>
      </w:tblPr>
      <w:tblGrid>
        <w:gridCol w:w="1268"/>
        <w:gridCol w:w="7284"/>
        <w:gridCol w:w="1644"/>
      </w:tblGrid>
      <w:tr w:rsidR="00C85538" w:rsidRPr="0039469F" w14:paraId="3042D331" w14:textId="77777777" w:rsidTr="61244F54">
        <w:trPr>
          <w:cnfStyle w:val="100000000000" w:firstRow="1" w:lastRow="0" w:firstColumn="0" w:lastColumn="0" w:oddVBand="0" w:evenVBand="0" w:oddHBand="0" w:evenHBand="0" w:firstRowFirstColumn="0" w:firstRowLastColumn="0" w:lastRowFirstColumn="0" w:lastRowLastColumn="0"/>
          <w:tblHeader/>
        </w:trPr>
        <w:tc>
          <w:tcPr>
            <w:tcW w:w="622" w:type="pct"/>
            <w:tcBorders>
              <w:left w:val="single" w:sz="6" w:space="0" w:color="FFFFFF" w:themeColor="background1"/>
              <w:bottom w:val="single" w:sz="4" w:space="0" w:color="6AA342" w:themeColor="accent2"/>
              <w:right w:val="single" w:sz="4" w:space="0" w:color="FFFFFF" w:themeColor="background1"/>
            </w:tcBorders>
          </w:tcPr>
          <w:p w14:paraId="3C8CC0AE" w14:textId="77777777" w:rsidR="00C85538" w:rsidRDefault="00C85538" w:rsidP="00082550">
            <w:pPr>
              <w:pStyle w:val="NoSpacing"/>
            </w:pPr>
            <w:r>
              <w:t>Role</w:t>
            </w:r>
          </w:p>
        </w:tc>
        <w:tc>
          <w:tcPr>
            <w:tcW w:w="3572" w:type="pct"/>
            <w:tcBorders>
              <w:left w:val="single" w:sz="4" w:space="0" w:color="FFFFFF" w:themeColor="background1"/>
              <w:bottom w:val="single" w:sz="4" w:space="0" w:color="6AA342" w:themeColor="accent2"/>
              <w:right w:val="single" w:sz="4" w:space="0" w:color="FFFFFF" w:themeColor="background1"/>
            </w:tcBorders>
          </w:tcPr>
          <w:p w14:paraId="7EC89718" w14:textId="77777777" w:rsidR="00C85538" w:rsidRPr="0039469F" w:rsidRDefault="00C85538" w:rsidP="00082550">
            <w:pPr>
              <w:pStyle w:val="NoSpacing"/>
            </w:pPr>
            <w:r>
              <w:t>Suggested tasks</w:t>
            </w:r>
          </w:p>
        </w:tc>
        <w:tc>
          <w:tcPr>
            <w:tcW w:w="806" w:type="pct"/>
            <w:tcBorders>
              <w:left w:val="single" w:sz="4" w:space="0" w:color="FFFFFF" w:themeColor="background1"/>
              <w:bottom w:val="single" w:sz="4" w:space="0" w:color="6AA342" w:themeColor="accent2"/>
            </w:tcBorders>
          </w:tcPr>
          <w:p w14:paraId="70596349" w14:textId="77777777" w:rsidR="00C85538" w:rsidRPr="0039469F" w:rsidRDefault="00C85538" w:rsidP="00082550">
            <w:pPr>
              <w:pStyle w:val="NoSpacing"/>
            </w:pPr>
            <w:r>
              <w:t>Related tools</w:t>
            </w:r>
          </w:p>
        </w:tc>
      </w:tr>
      <w:tr w:rsidR="00C85538" w:rsidRPr="0039469F" w14:paraId="16BCF1CF" w14:textId="77777777" w:rsidTr="61244F54">
        <w:tc>
          <w:tcPr>
            <w:tcW w:w="622" w:type="pct"/>
            <w:tcBorders>
              <w:top w:val="single" w:sz="4" w:space="0" w:color="6AA342" w:themeColor="accent2"/>
              <w:bottom w:val="single" w:sz="4" w:space="0" w:color="6AA342" w:themeColor="accent2"/>
            </w:tcBorders>
          </w:tcPr>
          <w:p w14:paraId="0EACD964" w14:textId="77777777" w:rsidR="00C85538" w:rsidRPr="00DF6556" w:rsidRDefault="00C85538" w:rsidP="00082550">
            <w:pPr>
              <w:pStyle w:val="ListNumber"/>
              <w:numPr>
                <w:ilvl w:val="0"/>
                <w:numId w:val="0"/>
              </w:numPr>
              <w:ind w:left="227" w:hanging="227"/>
              <w:rPr>
                <w:b/>
                <w:bCs/>
              </w:rPr>
            </w:pPr>
            <w:r>
              <w:rPr>
                <w:b/>
                <w:bCs/>
              </w:rPr>
              <w:t>RTO</w:t>
            </w:r>
          </w:p>
        </w:tc>
        <w:tc>
          <w:tcPr>
            <w:tcW w:w="3572" w:type="pct"/>
            <w:tcBorders>
              <w:top w:val="single" w:sz="4" w:space="0" w:color="6AA342" w:themeColor="accent2"/>
              <w:bottom w:val="single" w:sz="4" w:space="0" w:color="6AA342" w:themeColor="accent2"/>
            </w:tcBorders>
          </w:tcPr>
          <w:p w14:paraId="181C9BF6" w14:textId="77777777" w:rsidR="00C85538" w:rsidRPr="000425D4" w:rsidRDefault="00C85538" w:rsidP="00C85538">
            <w:pPr>
              <w:pStyle w:val="ListNumber"/>
              <w:spacing w:line="276" w:lineRule="auto"/>
              <w:rPr>
                <w:b/>
                <w:bCs/>
              </w:rPr>
            </w:pPr>
            <w:r>
              <w:rPr>
                <w:b/>
                <w:bCs/>
              </w:rPr>
              <w:t>Create</w:t>
            </w:r>
            <w:r w:rsidRPr="000425D4">
              <w:rPr>
                <w:b/>
                <w:bCs/>
              </w:rPr>
              <w:t xml:space="preserve"> a project plan</w:t>
            </w:r>
          </w:p>
          <w:p w14:paraId="1C97DC8C" w14:textId="77777777" w:rsidR="00C85538" w:rsidRPr="000425D4" w:rsidRDefault="00082550" w:rsidP="00082550">
            <w:pPr>
              <w:pStyle w:val="ListNumber"/>
              <w:numPr>
                <w:ilvl w:val="0"/>
                <w:numId w:val="0"/>
              </w:numPr>
              <w:ind w:left="311" w:hanging="311"/>
            </w:pPr>
            <w:sdt>
              <w:sdtPr>
                <w:id w:val="1037780678"/>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Develop a project plan that includes agreed actions, recommended tasks from checklists and timing</w:t>
            </w:r>
          </w:p>
          <w:p w14:paraId="08F4B8D6" w14:textId="77777777" w:rsidR="00C85538" w:rsidRPr="000425D4" w:rsidRDefault="00082550" w:rsidP="00082550">
            <w:pPr>
              <w:pStyle w:val="ListNumber"/>
              <w:numPr>
                <w:ilvl w:val="0"/>
                <w:numId w:val="0"/>
              </w:numPr>
              <w:ind w:left="311" w:hanging="311"/>
            </w:pPr>
            <w:sdt>
              <w:sdtPr>
                <w:id w:val="1769268083"/>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Share plan with relevant internal stakeholders and employers to coordinate industry currency opportunities</w:t>
            </w:r>
          </w:p>
          <w:p w14:paraId="2F639248" w14:textId="77777777" w:rsidR="00C85538" w:rsidRPr="000425D4" w:rsidRDefault="00082550" w:rsidP="00082550">
            <w:pPr>
              <w:pStyle w:val="ListNumber"/>
              <w:numPr>
                <w:ilvl w:val="0"/>
                <w:numId w:val="0"/>
              </w:numPr>
              <w:ind w:left="311" w:hanging="311"/>
              <w:rPr>
                <w:b/>
                <w:bCs/>
              </w:rPr>
            </w:pPr>
            <w:sdt>
              <w:sdtPr>
                <w:id w:val="742461243"/>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Use regular collaboration meetings with employers to make sure plan updated as needed</w:t>
            </w:r>
          </w:p>
        </w:tc>
        <w:tc>
          <w:tcPr>
            <w:tcW w:w="806" w:type="pct"/>
            <w:tcBorders>
              <w:top w:val="single" w:sz="4" w:space="0" w:color="6AA342" w:themeColor="accent2"/>
              <w:bottom w:val="single" w:sz="4" w:space="0" w:color="6AA342" w:themeColor="accent2"/>
            </w:tcBorders>
          </w:tcPr>
          <w:p w14:paraId="19EF91E6" w14:textId="77777777" w:rsidR="00C85538" w:rsidRDefault="00C85538" w:rsidP="00082550">
            <w:pPr>
              <w:pStyle w:val="ListNumber"/>
              <w:numPr>
                <w:ilvl w:val="0"/>
                <w:numId w:val="0"/>
              </w:numPr>
            </w:pPr>
            <w:r>
              <w:t xml:space="preserve">RTO Engage stage | </w:t>
            </w:r>
            <w:r w:rsidRPr="00C813E6">
              <w:rPr>
                <w:b/>
                <w:bCs/>
              </w:rPr>
              <w:t>Create a project plan</w:t>
            </w:r>
            <w:r>
              <w:t xml:space="preserve"> </w:t>
            </w:r>
          </w:p>
        </w:tc>
      </w:tr>
      <w:tr w:rsidR="00C85538" w:rsidRPr="0039469F" w14:paraId="2E4B5420" w14:textId="77777777" w:rsidTr="61244F54">
        <w:tc>
          <w:tcPr>
            <w:tcW w:w="622" w:type="pct"/>
            <w:tcBorders>
              <w:top w:val="single" w:sz="4" w:space="0" w:color="6AA342" w:themeColor="accent2"/>
              <w:bottom w:val="single" w:sz="4" w:space="0" w:color="6AA342" w:themeColor="accent2"/>
            </w:tcBorders>
          </w:tcPr>
          <w:p w14:paraId="69955016" w14:textId="77777777" w:rsidR="00C85538" w:rsidRPr="00BC3D79" w:rsidRDefault="00C85538" w:rsidP="00082550">
            <w:pPr>
              <w:pStyle w:val="ListNumber"/>
              <w:numPr>
                <w:ilvl w:val="0"/>
                <w:numId w:val="0"/>
              </w:numPr>
              <w:ind w:left="227" w:hanging="227"/>
              <w:rPr>
                <w:b/>
                <w:bCs/>
              </w:rPr>
            </w:pPr>
            <w:r>
              <w:rPr>
                <w:b/>
                <w:bCs/>
              </w:rPr>
              <w:t>RTO</w:t>
            </w:r>
          </w:p>
        </w:tc>
        <w:tc>
          <w:tcPr>
            <w:tcW w:w="3572" w:type="pct"/>
            <w:tcBorders>
              <w:top w:val="single" w:sz="4" w:space="0" w:color="6AA342" w:themeColor="accent2"/>
              <w:bottom w:val="single" w:sz="4" w:space="0" w:color="6AA342" w:themeColor="accent2"/>
            </w:tcBorders>
          </w:tcPr>
          <w:p w14:paraId="202E5D8C" w14:textId="77777777" w:rsidR="00C85538" w:rsidRPr="00E54285" w:rsidRDefault="00C85538" w:rsidP="00C85538">
            <w:pPr>
              <w:pStyle w:val="ListNumber"/>
              <w:spacing w:line="276" w:lineRule="auto"/>
              <w:rPr>
                <w:b/>
                <w:bCs/>
              </w:rPr>
            </w:pPr>
            <w:r w:rsidRPr="00E54285">
              <w:rPr>
                <w:b/>
                <w:bCs/>
              </w:rPr>
              <w:t>Develop industry currency schedule</w:t>
            </w:r>
          </w:p>
          <w:p w14:paraId="2DC77982" w14:textId="77777777" w:rsidR="00C85538" w:rsidRPr="00E54285" w:rsidRDefault="00082550" w:rsidP="00082550">
            <w:pPr>
              <w:pStyle w:val="ListNumber"/>
              <w:numPr>
                <w:ilvl w:val="0"/>
                <w:numId w:val="0"/>
              </w:numPr>
              <w:ind w:left="311" w:hanging="311"/>
            </w:pPr>
            <w:sdt>
              <w:sdtPr>
                <w:id w:val="265895821"/>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E54285">
              <w:t>Confirm agreed industry currency opportunities with employers, including number of TTA participants, timing and other scheduling considerations</w:t>
            </w:r>
          </w:p>
          <w:p w14:paraId="588D4C2A" w14:textId="77777777" w:rsidR="00C85538" w:rsidRPr="00E54285" w:rsidRDefault="00082550" w:rsidP="00082550">
            <w:pPr>
              <w:pStyle w:val="ListNumber"/>
              <w:numPr>
                <w:ilvl w:val="0"/>
                <w:numId w:val="0"/>
              </w:numPr>
              <w:ind w:left="311" w:hanging="311"/>
            </w:pPr>
            <w:sdt>
              <w:sdtPr>
                <w:id w:val="1445962037"/>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E54285">
              <w:t>Confirm what each TTA would like to access and whether they require any supports to fully participate</w:t>
            </w:r>
          </w:p>
          <w:p w14:paraId="3FAFBC3A" w14:textId="77777777" w:rsidR="00C85538" w:rsidRPr="00E54285" w:rsidRDefault="00082550" w:rsidP="00082550">
            <w:pPr>
              <w:pStyle w:val="ListNumber"/>
              <w:numPr>
                <w:ilvl w:val="0"/>
                <w:numId w:val="0"/>
              </w:numPr>
            </w:pPr>
            <w:sdt>
              <w:sdtPr>
                <w:id w:val="2103293716"/>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E54285">
              <w:t>Complete the currency schedule, including details of participating TTAs</w:t>
            </w:r>
          </w:p>
          <w:p w14:paraId="53D4D629" w14:textId="77777777" w:rsidR="00C85538" w:rsidRPr="00E54285" w:rsidRDefault="00082550" w:rsidP="00082550">
            <w:pPr>
              <w:pStyle w:val="ListNumber"/>
              <w:numPr>
                <w:ilvl w:val="0"/>
                <w:numId w:val="0"/>
              </w:numPr>
            </w:pPr>
            <w:sdt>
              <w:sdtPr>
                <w:id w:val="-273950848"/>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E54285">
              <w:t>Set up regular check in meetings with TTAs</w:t>
            </w:r>
          </w:p>
          <w:p w14:paraId="2728BB9D" w14:textId="77777777" w:rsidR="00C85538" w:rsidRPr="00E54285" w:rsidRDefault="00082550" w:rsidP="00082550">
            <w:pPr>
              <w:pStyle w:val="ListNumber"/>
              <w:numPr>
                <w:ilvl w:val="0"/>
                <w:numId w:val="0"/>
              </w:numPr>
              <w:ind w:left="311" w:hanging="311"/>
              <w:rPr>
                <w:b/>
                <w:bCs/>
              </w:rPr>
            </w:pPr>
            <w:sdt>
              <w:sdtPr>
                <w:id w:val="-1769932342"/>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E54285">
              <w:t>Share with employers and work together to update the schedule as needed</w:t>
            </w:r>
          </w:p>
        </w:tc>
        <w:tc>
          <w:tcPr>
            <w:tcW w:w="806" w:type="pct"/>
            <w:tcBorders>
              <w:top w:val="single" w:sz="4" w:space="0" w:color="6AA342" w:themeColor="accent2"/>
              <w:bottom w:val="single" w:sz="4" w:space="0" w:color="6AA342" w:themeColor="accent2"/>
            </w:tcBorders>
          </w:tcPr>
          <w:p w14:paraId="60B22BE8" w14:textId="77777777" w:rsidR="00C85538" w:rsidRDefault="00C85538" w:rsidP="00082550">
            <w:pPr>
              <w:pStyle w:val="ListNumber"/>
              <w:numPr>
                <w:ilvl w:val="0"/>
                <w:numId w:val="0"/>
              </w:numPr>
            </w:pPr>
            <w:r>
              <w:t xml:space="preserve">RTO engage stage | </w:t>
            </w:r>
            <w:r w:rsidRPr="00C813E6">
              <w:rPr>
                <w:b/>
                <w:bCs/>
              </w:rPr>
              <w:t>Develop industry currency schedule</w:t>
            </w:r>
          </w:p>
        </w:tc>
      </w:tr>
      <w:tr w:rsidR="00C85538" w:rsidRPr="0039469F" w14:paraId="6EE2B30D" w14:textId="77777777" w:rsidTr="61244F54">
        <w:tc>
          <w:tcPr>
            <w:tcW w:w="622" w:type="pct"/>
            <w:tcBorders>
              <w:top w:val="single" w:sz="4" w:space="0" w:color="6AA342" w:themeColor="accent2"/>
              <w:bottom w:val="single" w:sz="4" w:space="0" w:color="6AA342" w:themeColor="accent2"/>
            </w:tcBorders>
          </w:tcPr>
          <w:p w14:paraId="1AE7183C" w14:textId="77777777" w:rsidR="00C85538" w:rsidRDefault="00C85538" w:rsidP="00082550">
            <w:pPr>
              <w:pStyle w:val="ListNumber"/>
              <w:numPr>
                <w:ilvl w:val="0"/>
                <w:numId w:val="0"/>
              </w:numPr>
              <w:ind w:left="227" w:hanging="227"/>
              <w:rPr>
                <w:b/>
                <w:bCs/>
                <w:lang w:eastAsia="en-AU"/>
              </w:rPr>
            </w:pPr>
            <w:r>
              <w:rPr>
                <w:b/>
                <w:bCs/>
                <w:lang w:eastAsia="en-AU"/>
              </w:rPr>
              <w:t>Employer</w:t>
            </w:r>
          </w:p>
        </w:tc>
        <w:tc>
          <w:tcPr>
            <w:tcW w:w="3572" w:type="pct"/>
            <w:tcBorders>
              <w:top w:val="single" w:sz="4" w:space="0" w:color="6AA342" w:themeColor="accent2"/>
              <w:bottom w:val="single" w:sz="4" w:space="0" w:color="6AA342" w:themeColor="accent2"/>
            </w:tcBorders>
          </w:tcPr>
          <w:p w14:paraId="2E9969A6" w14:textId="77777777" w:rsidR="00C85538" w:rsidRPr="00BD1F7B" w:rsidRDefault="00C85538" w:rsidP="00C85538">
            <w:pPr>
              <w:pStyle w:val="ListNumber"/>
              <w:spacing w:line="276" w:lineRule="auto"/>
              <w:rPr>
                <w:b/>
                <w:bCs/>
                <w:lang w:eastAsia="en-AU"/>
              </w:rPr>
            </w:pPr>
            <w:r w:rsidRPr="00BD1F7B">
              <w:rPr>
                <w:b/>
                <w:bCs/>
                <w:lang w:eastAsia="en-AU"/>
              </w:rPr>
              <w:t xml:space="preserve">Update industry currency schedule </w:t>
            </w:r>
          </w:p>
          <w:p w14:paraId="4E76D374" w14:textId="77777777" w:rsidR="00C85538" w:rsidRPr="00BD1F7B" w:rsidRDefault="00082550" w:rsidP="00082550">
            <w:pPr>
              <w:pStyle w:val="ListNumber"/>
              <w:numPr>
                <w:ilvl w:val="0"/>
                <w:numId w:val="0"/>
              </w:numPr>
              <w:ind w:left="311" w:hanging="311"/>
              <w:rPr>
                <w:lang w:eastAsia="en-AU"/>
              </w:rPr>
            </w:pPr>
            <w:sdt>
              <w:sdtPr>
                <w:id w:val="1720556293"/>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BD1F7B">
              <w:rPr>
                <w:lang w:eastAsia="en-AU"/>
              </w:rPr>
              <w:t>Confirm agreed industry currency opportunities with RTOs, including number of TTA participants, timing and other scheduling considerations</w:t>
            </w:r>
          </w:p>
          <w:p w14:paraId="3F9AF44A" w14:textId="77777777" w:rsidR="00C85538" w:rsidRPr="00BD1F7B" w:rsidRDefault="00082550" w:rsidP="00082550">
            <w:pPr>
              <w:pStyle w:val="ListNumber"/>
              <w:numPr>
                <w:ilvl w:val="0"/>
                <w:numId w:val="0"/>
              </w:numPr>
              <w:rPr>
                <w:lang w:eastAsia="en-AU"/>
              </w:rPr>
            </w:pPr>
            <w:sdt>
              <w:sdtPr>
                <w:id w:val="-1029018379"/>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BD1F7B">
              <w:rPr>
                <w:lang w:eastAsia="en-AU"/>
              </w:rPr>
              <w:t xml:space="preserve">Receive completed industry currency schedule from RTOs </w:t>
            </w:r>
          </w:p>
          <w:p w14:paraId="369A8AFB" w14:textId="77777777" w:rsidR="00C85538" w:rsidRPr="00BD1F7B" w:rsidRDefault="00082550" w:rsidP="00082550">
            <w:pPr>
              <w:pStyle w:val="ListNumber"/>
              <w:numPr>
                <w:ilvl w:val="0"/>
                <w:numId w:val="0"/>
              </w:numPr>
              <w:rPr>
                <w:lang w:eastAsia="en-AU"/>
              </w:rPr>
            </w:pPr>
            <w:sdt>
              <w:sdtPr>
                <w:id w:val="-794910787"/>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BD1F7B">
              <w:rPr>
                <w:lang w:eastAsia="en-AU"/>
              </w:rPr>
              <w:t xml:space="preserve">Receive employee information from RTOs </w:t>
            </w:r>
          </w:p>
          <w:p w14:paraId="61D29FB1" w14:textId="77777777" w:rsidR="00C85538" w:rsidRPr="00BD1F7B" w:rsidRDefault="00082550" w:rsidP="00082550">
            <w:pPr>
              <w:pStyle w:val="ListNumber"/>
              <w:numPr>
                <w:ilvl w:val="0"/>
                <w:numId w:val="0"/>
              </w:numPr>
              <w:rPr>
                <w:lang w:eastAsia="en-AU"/>
              </w:rPr>
            </w:pPr>
            <w:sdt>
              <w:sdtPr>
                <w:id w:val="-1903369643"/>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BD1F7B">
              <w:rPr>
                <w:lang w:eastAsia="en-AU"/>
              </w:rPr>
              <w:t>Work with relevant stakeholders to:</w:t>
            </w:r>
          </w:p>
          <w:p w14:paraId="68452157" w14:textId="6C912F04" w:rsidR="00C85538" w:rsidRPr="00BD1F7B" w:rsidRDefault="00082550" w:rsidP="00082550">
            <w:pPr>
              <w:pStyle w:val="ListNumber"/>
              <w:numPr>
                <w:ilvl w:val="0"/>
                <w:numId w:val="0"/>
              </w:numPr>
              <w:ind w:left="227"/>
              <w:rPr>
                <w:lang w:eastAsia="en-AU"/>
              </w:rPr>
            </w:pPr>
            <w:sdt>
              <w:sdtPr>
                <w:id w:val="-1921237961"/>
                <w14:checkbox>
                  <w14:checked w14:val="0"/>
                  <w14:checkedState w14:val="2612" w14:font="MS Gothic"/>
                  <w14:uncheckedState w14:val="2610" w14:font="MS Gothic"/>
                </w14:checkbox>
              </w:sdtPr>
              <w:sdtContent>
                <w:r w:rsidR="00C85538" w:rsidRPr="61244F54">
                  <w:rPr>
                    <w:rFonts w:ascii="MS Gothic" w:eastAsia="MS Gothic" w:hAnsi="MS Gothic"/>
                  </w:rPr>
                  <w:t>☐</w:t>
                </w:r>
              </w:sdtContent>
            </w:sdt>
            <w:r w:rsidR="00C85538">
              <w:t xml:space="preserve"> </w:t>
            </w:r>
            <w:r w:rsidR="00E05EAB">
              <w:t>i</w:t>
            </w:r>
            <w:r w:rsidR="00C85538" w:rsidRPr="61244F54">
              <w:rPr>
                <w:lang w:eastAsia="en-AU"/>
              </w:rPr>
              <w:t>dentify staff who will support industry currency opportunities</w:t>
            </w:r>
          </w:p>
          <w:p w14:paraId="3F1CF0DB" w14:textId="77777777" w:rsidR="00C85538" w:rsidRPr="00BD1F7B" w:rsidRDefault="00082550" w:rsidP="00082550">
            <w:pPr>
              <w:pStyle w:val="ListNumber"/>
              <w:numPr>
                <w:ilvl w:val="0"/>
                <w:numId w:val="0"/>
              </w:numPr>
              <w:ind w:left="227"/>
              <w:rPr>
                <w:lang w:eastAsia="en-AU"/>
              </w:rPr>
            </w:pPr>
            <w:sdt>
              <w:sdtPr>
                <w:id w:val="-807862880"/>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BD1F7B">
              <w:rPr>
                <w:lang w:eastAsia="en-AU"/>
              </w:rPr>
              <w:t>induction requirements</w:t>
            </w:r>
          </w:p>
          <w:p w14:paraId="5450CAC3" w14:textId="77777777" w:rsidR="00C85538" w:rsidRPr="00BD1F7B" w:rsidRDefault="00082550" w:rsidP="00082550">
            <w:pPr>
              <w:pStyle w:val="ListNumber"/>
              <w:numPr>
                <w:ilvl w:val="0"/>
                <w:numId w:val="0"/>
              </w:numPr>
              <w:ind w:left="227"/>
              <w:rPr>
                <w:lang w:eastAsia="en-AU"/>
              </w:rPr>
            </w:pPr>
            <w:sdt>
              <w:sdtPr>
                <w:id w:val="-1854803714"/>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BD1F7B">
              <w:rPr>
                <w:lang w:eastAsia="en-AU"/>
              </w:rPr>
              <w:t xml:space="preserve">communication plan </w:t>
            </w:r>
          </w:p>
          <w:p w14:paraId="3A7F8670" w14:textId="77777777" w:rsidR="00C85538" w:rsidRPr="00BD1F7B" w:rsidRDefault="00082550" w:rsidP="00082550">
            <w:pPr>
              <w:pStyle w:val="ListNumber"/>
              <w:numPr>
                <w:ilvl w:val="0"/>
                <w:numId w:val="0"/>
              </w:numPr>
              <w:rPr>
                <w:lang w:eastAsia="en-AU"/>
              </w:rPr>
            </w:pPr>
            <w:sdt>
              <w:sdtPr>
                <w:id w:val="330023661"/>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0425D4">
              <w:t xml:space="preserve"> </w:t>
            </w:r>
            <w:r w:rsidR="00C85538" w:rsidRPr="00BD1F7B">
              <w:rPr>
                <w:lang w:eastAsia="en-AU"/>
              </w:rPr>
              <w:t>Set up regular meetings with staff as needed</w:t>
            </w:r>
          </w:p>
          <w:p w14:paraId="49554A3B" w14:textId="77777777" w:rsidR="00C85538" w:rsidRPr="005C50E2" w:rsidRDefault="00C85538" w:rsidP="00082550">
            <w:pPr>
              <w:pStyle w:val="ListNumber"/>
              <w:numPr>
                <w:ilvl w:val="0"/>
                <w:numId w:val="0"/>
              </w:numPr>
              <w:rPr>
                <w:b/>
                <w:bCs/>
                <w:lang w:eastAsia="en-AU"/>
              </w:rPr>
            </w:pPr>
          </w:p>
        </w:tc>
        <w:tc>
          <w:tcPr>
            <w:tcW w:w="806" w:type="pct"/>
            <w:tcBorders>
              <w:top w:val="single" w:sz="4" w:space="0" w:color="6AA342" w:themeColor="accent2"/>
              <w:bottom w:val="single" w:sz="4" w:space="0" w:color="6AA342" w:themeColor="accent2"/>
            </w:tcBorders>
          </w:tcPr>
          <w:p w14:paraId="680DA793" w14:textId="77777777" w:rsidR="00C85538" w:rsidRDefault="00C85538" w:rsidP="00082550">
            <w:pPr>
              <w:pStyle w:val="ListNumber"/>
              <w:numPr>
                <w:ilvl w:val="0"/>
                <w:numId w:val="0"/>
              </w:numPr>
            </w:pPr>
            <w:r>
              <w:t xml:space="preserve">Employer Engage stage | </w:t>
            </w:r>
            <w:r w:rsidRPr="00C813E6">
              <w:rPr>
                <w:b/>
                <w:bCs/>
              </w:rPr>
              <w:t>Update industry currency schedule</w:t>
            </w:r>
          </w:p>
        </w:tc>
      </w:tr>
      <w:tr w:rsidR="00C85538" w:rsidRPr="0039469F" w14:paraId="4A84B6BC" w14:textId="77777777" w:rsidTr="61244F54">
        <w:tc>
          <w:tcPr>
            <w:tcW w:w="622" w:type="pct"/>
            <w:tcBorders>
              <w:top w:val="single" w:sz="4" w:space="0" w:color="6AA342" w:themeColor="accent2"/>
              <w:bottom w:val="single" w:sz="4" w:space="0" w:color="6AA342" w:themeColor="accent2"/>
            </w:tcBorders>
          </w:tcPr>
          <w:p w14:paraId="09FBF535" w14:textId="77777777" w:rsidR="00C85538" w:rsidRPr="00BC3D79" w:rsidRDefault="00C85538" w:rsidP="00082550">
            <w:pPr>
              <w:pStyle w:val="ListNumber"/>
              <w:numPr>
                <w:ilvl w:val="0"/>
                <w:numId w:val="0"/>
              </w:numPr>
              <w:ind w:left="227" w:hanging="227"/>
              <w:rPr>
                <w:b/>
                <w:bCs/>
                <w:lang w:eastAsia="en-AU"/>
              </w:rPr>
            </w:pPr>
            <w:r>
              <w:rPr>
                <w:b/>
                <w:bCs/>
                <w:lang w:eastAsia="en-AU"/>
              </w:rPr>
              <w:t>RTO</w:t>
            </w:r>
          </w:p>
        </w:tc>
        <w:tc>
          <w:tcPr>
            <w:tcW w:w="3572" w:type="pct"/>
            <w:tcBorders>
              <w:top w:val="single" w:sz="4" w:space="0" w:color="6AA342" w:themeColor="accent2"/>
              <w:bottom w:val="single" w:sz="4" w:space="0" w:color="6AA342" w:themeColor="accent2"/>
            </w:tcBorders>
          </w:tcPr>
          <w:p w14:paraId="21FAB2EB" w14:textId="77777777" w:rsidR="00C85538" w:rsidRPr="00004F66" w:rsidRDefault="00C85538" w:rsidP="00C85538">
            <w:pPr>
              <w:pStyle w:val="ListNumber"/>
              <w:spacing w:line="276" w:lineRule="auto"/>
              <w:rPr>
                <w:b/>
                <w:bCs/>
                <w:lang w:eastAsia="en-AU"/>
              </w:rPr>
            </w:pPr>
            <w:r w:rsidRPr="00004F66">
              <w:rPr>
                <w:b/>
                <w:bCs/>
                <w:lang w:eastAsia="en-AU"/>
              </w:rPr>
              <w:t>Share relevant employee information</w:t>
            </w:r>
          </w:p>
          <w:p w14:paraId="29AEB1D9" w14:textId="77777777" w:rsidR="00C85538" w:rsidRPr="00004F66" w:rsidRDefault="00082550" w:rsidP="00082550">
            <w:pPr>
              <w:pStyle w:val="ListNumber"/>
              <w:numPr>
                <w:ilvl w:val="0"/>
                <w:numId w:val="0"/>
              </w:numPr>
              <w:ind w:left="311" w:hanging="311"/>
              <w:rPr>
                <w:lang w:eastAsia="en-AU"/>
              </w:rPr>
            </w:pPr>
            <w:sdt>
              <w:sdtPr>
                <w:id w:val="-1115135337"/>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C85538" w:rsidRPr="00004F66">
              <w:rPr>
                <w:lang w:eastAsia="en-AU"/>
              </w:rPr>
              <w:t>Confirm employee information sheet tool includes everything employers need to know</w:t>
            </w:r>
          </w:p>
          <w:p w14:paraId="2DE98875" w14:textId="77777777" w:rsidR="00C85538" w:rsidRPr="00004F66" w:rsidRDefault="00082550" w:rsidP="00082550">
            <w:pPr>
              <w:pStyle w:val="ListNumber"/>
              <w:numPr>
                <w:ilvl w:val="0"/>
                <w:numId w:val="0"/>
              </w:numPr>
              <w:rPr>
                <w:lang w:eastAsia="en-AU"/>
              </w:rPr>
            </w:pPr>
            <w:sdt>
              <w:sdtPr>
                <w:id w:val="-1648894474"/>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C85538" w:rsidRPr="00004F66">
              <w:rPr>
                <w:lang w:eastAsia="en-AU"/>
              </w:rPr>
              <w:t>Ask TTAs to provide required employee information</w:t>
            </w:r>
          </w:p>
          <w:p w14:paraId="7324B3F0" w14:textId="77777777" w:rsidR="00C85538" w:rsidRPr="00004F66" w:rsidRDefault="00082550" w:rsidP="00082550">
            <w:pPr>
              <w:pStyle w:val="ListNumber"/>
              <w:numPr>
                <w:ilvl w:val="0"/>
                <w:numId w:val="0"/>
              </w:numPr>
              <w:rPr>
                <w:b/>
                <w:bCs/>
                <w:lang w:eastAsia="en-AU"/>
              </w:rPr>
            </w:pPr>
            <w:sdt>
              <w:sdtPr>
                <w:id w:val="-1845243148"/>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C85538" w:rsidRPr="00004F66">
              <w:rPr>
                <w:lang w:eastAsia="en-AU"/>
              </w:rPr>
              <w:t>Share with relevant employers and update as needed</w:t>
            </w:r>
          </w:p>
        </w:tc>
        <w:tc>
          <w:tcPr>
            <w:tcW w:w="806" w:type="pct"/>
            <w:tcBorders>
              <w:top w:val="single" w:sz="4" w:space="0" w:color="6AA342" w:themeColor="accent2"/>
              <w:bottom w:val="single" w:sz="4" w:space="0" w:color="6AA342" w:themeColor="accent2"/>
            </w:tcBorders>
          </w:tcPr>
          <w:p w14:paraId="6217EA4F" w14:textId="77777777" w:rsidR="00C85538" w:rsidRDefault="00C85538" w:rsidP="00082550">
            <w:pPr>
              <w:pStyle w:val="ListNumber"/>
              <w:numPr>
                <w:ilvl w:val="0"/>
                <w:numId w:val="0"/>
              </w:numPr>
            </w:pPr>
            <w:r>
              <w:t xml:space="preserve">RTO Engage stage | </w:t>
            </w:r>
            <w:r w:rsidRPr="00C813E6">
              <w:rPr>
                <w:b/>
                <w:bCs/>
              </w:rPr>
              <w:t>Share relevant employee information</w:t>
            </w:r>
          </w:p>
        </w:tc>
      </w:tr>
      <w:tr w:rsidR="00C85538" w:rsidRPr="0039469F" w14:paraId="432C0910" w14:textId="77777777" w:rsidTr="61244F54">
        <w:tc>
          <w:tcPr>
            <w:tcW w:w="622" w:type="pct"/>
            <w:tcBorders>
              <w:top w:val="single" w:sz="4" w:space="0" w:color="6AA342" w:themeColor="accent2"/>
              <w:bottom w:val="single" w:sz="4" w:space="0" w:color="6AA342" w:themeColor="accent2"/>
            </w:tcBorders>
          </w:tcPr>
          <w:p w14:paraId="60632290" w14:textId="77777777" w:rsidR="00C85538" w:rsidRDefault="00C85538" w:rsidP="00082550">
            <w:pPr>
              <w:pStyle w:val="ListNumber"/>
              <w:numPr>
                <w:ilvl w:val="0"/>
                <w:numId w:val="0"/>
              </w:numPr>
              <w:ind w:left="227" w:hanging="227"/>
              <w:rPr>
                <w:b/>
                <w:bCs/>
              </w:rPr>
            </w:pPr>
            <w:r>
              <w:rPr>
                <w:b/>
                <w:bCs/>
              </w:rPr>
              <w:t>Employer</w:t>
            </w:r>
          </w:p>
        </w:tc>
        <w:tc>
          <w:tcPr>
            <w:tcW w:w="3572" w:type="pct"/>
            <w:tcBorders>
              <w:top w:val="single" w:sz="4" w:space="0" w:color="6AA342" w:themeColor="accent2"/>
              <w:bottom w:val="single" w:sz="4" w:space="0" w:color="6AA342" w:themeColor="accent2"/>
            </w:tcBorders>
          </w:tcPr>
          <w:p w14:paraId="5631C71A" w14:textId="77777777" w:rsidR="00C85538" w:rsidRPr="004156A1" w:rsidRDefault="00C85538" w:rsidP="00C85538">
            <w:pPr>
              <w:pStyle w:val="ListNumber"/>
              <w:spacing w:line="276" w:lineRule="auto"/>
              <w:rPr>
                <w:b/>
                <w:bCs/>
              </w:rPr>
            </w:pPr>
            <w:r w:rsidRPr="004156A1">
              <w:rPr>
                <w:b/>
                <w:bCs/>
              </w:rPr>
              <w:t>Coordinate industry currency opportunities</w:t>
            </w:r>
          </w:p>
          <w:p w14:paraId="4EB013A6" w14:textId="77777777" w:rsidR="00C85538" w:rsidRPr="004156A1" w:rsidRDefault="00082550" w:rsidP="00082550">
            <w:pPr>
              <w:pStyle w:val="ListNumber"/>
              <w:numPr>
                <w:ilvl w:val="0"/>
                <w:numId w:val="0"/>
              </w:numPr>
            </w:pPr>
            <w:sdt>
              <w:sdtPr>
                <w:id w:val="-1390721918"/>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C85538" w:rsidRPr="004156A1">
              <w:t xml:space="preserve">Attend collaboration meetings with RTOs </w:t>
            </w:r>
          </w:p>
          <w:p w14:paraId="53EEB406" w14:textId="77777777" w:rsidR="00C85538" w:rsidRPr="004156A1" w:rsidRDefault="00082550" w:rsidP="00082550">
            <w:pPr>
              <w:pStyle w:val="ListNumber"/>
              <w:numPr>
                <w:ilvl w:val="0"/>
                <w:numId w:val="0"/>
              </w:numPr>
            </w:pPr>
            <w:sdt>
              <w:sdtPr>
                <w:id w:val="134617215"/>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C85538" w:rsidRPr="004156A1">
              <w:t>Work with relevant stakeholders to:</w:t>
            </w:r>
          </w:p>
          <w:p w14:paraId="077D3987" w14:textId="70F3AC6B" w:rsidR="00C85538" w:rsidRPr="004156A1" w:rsidRDefault="00082550" w:rsidP="00082550">
            <w:pPr>
              <w:pStyle w:val="ListNumber"/>
              <w:numPr>
                <w:ilvl w:val="0"/>
                <w:numId w:val="0"/>
              </w:numPr>
              <w:tabs>
                <w:tab w:val="clear" w:pos="227"/>
                <w:tab w:val="clear" w:pos="340"/>
                <w:tab w:val="left" w:pos="453"/>
                <w:tab w:val="left" w:pos="595"/>
              </w:tabs>
              <w:ind w:left="453" w:hanging="226"/>
            </w:pPr>
            <w:sdt>
              <w:sdtPr>
                <w:id w:val="-426661951"/>
                <w14:checkbox>
                  <w14:checked w14:val="0"/>
                  <w14:checkedState w14:val="2612" w14:font="MS Gothic"/>
                  <w14:uncheckedState w14:val="2610" w14:font="MS Gothic"/>
                </w14:checkbox>
              </w:sdtPr>
              <w:sdtContent>
                <w:r w:rsidR="00C85538" w:rsidRPr="5FC42AFA">
                  <w:rPr>
                    <w:rFonts w:ascii="MS Gothic" w:eastAsia="MS Gothic" w:hAnsi="MS Gothic"/>
                  </w:rPr>
                  <w:t>☐</w:t>
                </w:r>
              </w:sdtContent>
            </w:sdt>
            <w:r w:rsidR="00C85538" w:rsidRPr="5FC42AFA">
              <w:rPr>
                <w:lang w:eastAsia="en-AU"/>
              </w:rPr>
              <w:t xml:space="preserve"> </w:t>
            </w:r>
            <w:r w:rsidR="00E05EAB">
              <w:rPr>
                <w:lang w:eastAsia="en-AU"/>
              </w:rPr>
              <w:t>c</w:t>
            </w:r>
            <w:r w:rsidR="00C85538">
              <w:t>ommunicate upcoming industry currency opportunities to staff and clients</w:t>
            </w:r>
          </w:p>
          <w:p w14:paraId="6A14A05F" w14:textId="3A9E5E5B" w:rsidR="00C85538" w:rsidRPr="004156A1" w:rsidRDefault="00082550" w:rsidP="00082550">
            <w:pPr>
              <w:pStyle w:val="ListNumber"/>
              <w:numPr>
                <w:ilvl w:val="0"/>
                <w:numId w:val="0"/>
              </w:numPr>
              <w:ind w:left="227"/>
            </w:pPr>
            <w:sdt>
              <w:sdtPr>
                <w:id w:val="1878044654"/>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E05EAB">
              <w:rPr>
                <w:lang w:eastAsia="en-AU"/>
              </w:rPr>
              <w:t>b</w:t>
            </w:r>
            <w:r w:rsidR="00C85538" w:rsidRPr="004156A1">
              <w:t>uild staff buy-in and support for planned opportunities</w:t>
            </w:r>
          </w:p>
          <w:p w14:paraId="34593C6C" w14:textId="730E8497" w:rsidR="00C85538" w:rsidRPr="004156A1" w:rsidRDefault="00082550" w:rsidP="00082550">
            <w:pPr>
              <w:pStyle w:val="ListNumber"/>
              <w:numPr>
                <w:ilvl w:val="0"/>
                <w:numId w:val="0"/>
              </w:numPr>
              <w:ind w:left="227"/>
            </w:pPr>
            <w:sdt>
              <w:sdtPr>
                <w:id w:val="-1642418096"/>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E05EAB">
              <w:rPr>
                <w:lang w:eastAsia="en-AU"/>
              </w:rPr>
              <w:t>b</w:t>
            </w:r>
            <w:r w:rsidR="00C85538" w:rsidRPr="004156A1">
              <w:t>uild client support for planned opportunities</w:t>
            </w:r>
          </w:p>
          <w:p w14:paraId="5E6FC1E4" w14:textId="490B45DA" w:rsidR="00C85538" w:rsidRPr="004156A1" w:rsidRDefault="00082550" w:rsidP="00082550">
            <w:pPr>
              <w:pStyle w:val="ListNumber"/>
              <w:numPr>
                <w:ilvl w:val="0"/>
                <w:numId w:val="0"/>
              </w:numPr>
              <w:ind w:left="227"/>
            </w:pPr>
            <w:sdt>
              <w:sdtPr>
                <w:id w:val="-1454554173"/>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E05EAB">
              <w:rPr>
                <w:lang w:eastAsia="en-AU"/>
              </w:rPr>
              <w:t>d</w:t>
            </w:r>
            <w:r w:rsidR="00C85538" w:rsidRPr="004156A1">
              <w:t>evelop a client consent form</w:t>
            </w:r>
          </w:p>
          <w:p w14:paraId="006E2CB0" w14:textId="77777777" w:rsidR="00C85538" w:rsidRPr="004156A1" w:rsidRDefault="00082550" w:rsidP="00082550">
            <w:pPr>
              <w:pStyle w:val="ListNumber"/>
              <w:numPr>
                <w:ilvl w:val="0"/>
                <w:numId w:val="0"/>
              </w:numPr>
              <w:rPr>
                <w:b/>
                <w:bCs/>
              </w:rPr>
            </w:pPr>
            <w:sdt>
              <w:sdtPr>
                <w:id w:val="-1537036154"/>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5C50E2">
              <w:rPr>
                <w:lang w:eastAsia="en-AU"/>
              </w:rPr>
              <w:t xml:space="preserve"> </w:t>
            </w:r>
            <w:r w:rsidR="00C85538" w:rsidRPr="004156A1">
              <w:t>Gain informed client consent</w:t>
            </w:r>
            <w:r w:rsidR="00C85538" w:rsidRPr="004156A1">
              <w:rPr>
                <w:b/>
                <w:bCs/>
              </w:rPr>
              <w:t xml:space="preserve"> </w:t>
            </w:r>
          </w:p>
        </w:tc>
        <w:tc>
          <w:tcPr>
            <w:tcW w:w="806" w:type="pct"/>
            <w:tcBorders>
              <w:top w:val="single" w:sz="4" w:space="0" w:color="6AA342" w:themeColor="accent2"/>
              <w:bottom w:val="single" w:sz="4" w:space="0" w:color="6AA342" w:themeColor="accent2"/>
            </w:tcBorders>
          </w:tcPr>
          <w:p w14:paraId="1DB4FBC9" w14:textId="77777777" w:rsidR="00C85538" w:rsidRDefault="00C85538" w:rsidP="00082550">
            <w:pPr>
              <w:pStyle w:val="ListNumber"/>
              <w:numPr>
                <w:ilvl w:val="0"/>
                <w:numId w:val="0"/>
              </w:numPr>
            </w:pPr>
            <w:r>
              <w:t xml:space="preserve">Employer Engage stage | </w:t>
            </w:r>
            <w:r w:rsidRPr="00C813E6">
              <w:rPr>
                <w:b/>
                <w:bCs/>
              </w:rPr>
              <w:t>Gain staff and client support</w:t>
            </w:r>
          </w:p>
        </w:tc>
      </w:tr>
      <w:tr w:rsidR="00C85538" w:rsidRPr="0039469F" w14:paraId="0D858A51" w14:textId="77777777" w:rsidTr="61244F54">
        <w:tc>
          <w:tcPr>
            <w:tcW w:w="622" w:type="pct"/>
            <w:tcBorders>
              <w:top w:val="single" w:sz="4" w:space="0" w:color="6AA342" w:themeColor="accent2"/>
              <w:bottom w:val="single" w:sz="4" w:space="0" w:color="6AA342" w:themeColor="accent2"/>
            </w:tcBorders>
          </w:tcPr>
          <w:p w14:paraId="0B649540" w14:textId="77777777" w:rsidR="00C85538" w:rsidRPr="000B158A" w:rsidRDefault="00C85538" w:rsidP="00082550">
            <w:pPr>
              <w:pStyle w:val="ListNumber"/>
              <w:numPr>
                <w:ilvl w:val="0"/>
                <w:numId w:val="0"/>
              </w:numPr>
              <w:ind w:left="227" w:hanging="227"/>
              <w:rPr>
                <w:b/>
                <w:bCs/>
              </w:rPr>
            </w:pPr>
            <w:r>
              <w:rPr>
                <w:b/>
                <w:bCs/>
              </w:rPr>
              <w:t>RTO</w:t>
            </w:r>
          </w:p>
        </w:tc>
        <w:tc>
          <w:tcPr>
            <w:tcW w:w="3572" w:type="pct"/>
            <w:tcBorders>
              <w:top w:val="single" w:sz="4" w:space="0" w:color="6AA342" w:themeColor="accent2"/>
              <w:bottom w:val="single" w:sz="4" w:space="0" w:color="6AA342" w:themeColor="accent2"/>
            </w:tcBorders>
          </w:tcPr>
          <w:p w14:paraId="2CBE7FBC" w14:textId="77777777" w:rsidR="00C85538" w:rsidRPr="00F41287" w:rsidRDefault="00C85538" w:rsidP="00C85538">
            <w:pPr>
              <w:pStyle w:val="ListNumber"/>
              <w:spacing w:line="276" w:lineRule="auto"/>
              <w:rPr>
                <w:b/>
                <w:bCs/>
              </w:rPr>
            </w:pPr>
            <w:r w:rsidRPr="00F41287">
              <w:rPr>
                <w:b/>
                <w:bCs/>
              </w:rPr>
              <w:t>Define measurement approach</w:t>
            </w:r>
          </w:p>
          <w:p w14:paraId="23370DB7" w14:textId="77777777" w:rsidR="00C85538" w:rsidRPr="00F41287" w:rsidRDefault="00082550" w:rsidP="00082550">
            <w:pPr>
              <w:pStyle w:val="ListNumber"/>
              <w:numPr>
                <w:ilvl w:val="0"/>
                <w:numId w:val="0"/>
              </w:numPr>
              <w:ind w:left="311" w:hanging="311"/>
            </w:pPr>
            <w:sdt>
              <w:sdtPr>
                <w:id w:val="-1429884512"/>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F41287">
              <w:t>Work with relevant stakeholders to draft, refine and finalise a standardised measurement approach including:</w:t>
            </w:r>
          </w:p>
          <w:p w14:paraId="1215E4B9" w14:textId="77777777" w:rsidR="00C85538" w:rsidRPr="00F41287" w:rsidRDefault="00082550" w:rsidP="00082550">
            <w:pPr>
              <w:pStyle w:val="ListNumber"/>
              <w:numPr>
                <w:ilvl w:val="0"/>
                <w:numId w:val="0"/>
              </w:numPr>
              <w:ind w:left="227"/>
            </w:pPr>
            <w:sdt>
              <w:sdtPr>
                <w:id w:val="-137878231"/>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F41287">
              <w:t>volume and capability indicators</w:t>
            </w:r>
          </w:p>
          <w:p w14:paraId="6CF44C5F" w14:textId="77777777" w:rsidR="00C85538" w:rsidRPr="00F41287" w:rsidRDefault="00082550" w:rsidP="00082550">
            <w:pPr>
              <w:pStyle w:val="ListNumber"/>
              <w:numPr>
                <w:ilvl w:val="0"/>
                <w:numId w:val="0"/>
              </w:numPr>
              <w:ind w:left="227"/>
            </w:pPr>
            <w:sdt>
              <w:sdtPr>
                <w:id w:val="-2113504421"/>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F41287">
              <w:t>reflection topics and questions</w:t>
            </w:r>
          </w:p>
          <w:p w14:paraId="7322B712" w14:textId="77777777" w:rsidR="00C85538" w:rsidRPr="00F41287" w:rsidRDefault="00082550" w:rsidP="00082550">
            <w:pPr>
              <w:pStyle w:val="ListNumber"/>
              <w:numPr>
                <w:ilvl w:val="0"/>
                <w:numId w:val="0"/>
              </w:numPr>
              <w:ind w:left="227"/>
            </w:pPr>
            <w:sdt>
              <w:sdtPr>
                <w:id w:val="1123656093"/>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F41287">
              <w:t>application opportunities</w:t>
            </w:r>
          </w:p>
          <w:p w14:paraId="15D61039" w14:textId="77777777" w:rsidR="00C85538" w:rsidRPr="00F41287" w:rsidRDefault="00082550" w:rsidP="00082550">
            <w:pPr>
              <w:pStyle w:val="ListNumber"/>
              <w:numPr>
                <w:ilvl w:val="0"/>
                <w:numId w:val="0"/>
              </w:numPr>
              <w:ind w:left="311" w:hanging="311"/>
            </w:pPr>
            <w:sdt>
              <w:sdtPr>
                <w:id w:val="687950563"/>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F41287">
              <w:t>Create a concise summary for TTAs will use this summary to create their individual learning and reflection plans</w:t>
            </w:r>
          </w:p>
          <w:p w14:paraId="503916B9" w14:textId="77777777" w:rsidR="00C85538" w:rsidRPr="00F41287" w:rsidRDefault="00082550" w:rsidP="00082550">
            <w:pPr>
              <w:pStyle w:val="ListNumber"/>
              <w:numPr>
                <w:ilvl w:val="0"/>
                <w:numId w:val="0"/>
              </w:numPr>
              <w:ind w:left="311" w:hanging="311"/>
              <w:rPr>
                <w:b/>
                <w:bCs/>
              </w:rPr>
            </w:pPr>
            <w:sdt>
              <w:sdtPr>
                <w:id w:val="1954517574"/>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F41287">
              <w:t>Create a concise summary for employers to help them confirm TTAs participation, support employers to engage in reflective discussions with TTAs if relevant and have visibility of how industry currency is translated within the RTO</w:t>
            </w:r>
          </w:p>
        </w:tc>
        <w:tc>
          <w:tcPr>
            <w:tcW w:w="806" w:type="pct"/>
            <w:tcBorders>
              <w:top w:val="single" w:sz="4" w:space="0" w:color="6AA342" w:themeColor="accent2"/>
              <w:bottom w:val="single" w:sz="4" w:space="0" w:color="6AA342" w:themeColor="accent2"/>
            </w:tcBorders>
          </w:tcPr>
          <w:p w14:paraId="3929A401" w14:textId="77777777" w:rsidR="00C85538" w:rsidRDefault="00C85538" w:rsidP="00082550">
            <w:pPr>
              <w:pStyle w:val="ListNumber"/>
              <w:numPr>
                <w:ilvl w:val="0"/>
                <w:numId w:val="0"/>
              </w:numPr>
            </w:pPr>
            <w:r>
              <w:t xml:space="preserve">RTO Engage stage | </w:t>
            </w:r>
            <w:r w:rsidRPr="00C813E6">
              <w:rPr>
                <w:b/>
                <w:bCs/>
              </w:rPr>
              <w:t>Define measurement approach</w:t>
            </w:r>
          </w:p>
        </w:tc>
      </w:tr>
      <w:tr w:rsidR="00C85538" w:rsidRPr="0039469F" w14:paraId="688C37D2" w14:textId="77777777" w:rsidTr="61244F54">
        <w:tc>
          <w:tcPr>
            <w:tcW w:w="622" w:type="pct"/>
            <w:tcBorders>
              <w:top w:val="single" w:sz="4" w:space="0" w:color="6AA342" w:themeColor="accent2"/>
            </w:tcBorders>
          </w:tcPr>
          <w:p w14:paraId="5717F1A2" w14:textId="77777777" w:rsidR="00C85538" w:rsidRDefault="00C85538" w:rsidP="00082550">
            <w:pPr>
              <w:pStyle w:val="ListNumber"/>
              <w:numPr>
                <w:ilvl w:val="0"/>
                <w:numId w:val="0"/>
              </w:numPr>
              <w:ind w:left="227" w:hanging="227"/>
              <w:rPr>
                <w:b/>
                <w:bCs/>
              </w:rPr>
            </w:pPr>
            <w:r>
              <w:rPr>
                <w:b/>
                <w:bCs/>
              </w:rPr>
              <w:t>Employer</w:t>
            </w:r>
          </w:p>
        </w:tc>
        <w:tc>
          <w:tcPr>
            <w:tcW w:w="3572" w:type="pct"/>
            <w:tcBorders>
              <w:top w:val="single" w:sz="4" w:space="0" w:color="6AA342" w:themeColor="accent2"/>
            </w:tcBorders>
          </w:tcPr>
          <w:p w14:paraId="4C9DB422" w14:textId="77777777" w:rsidR="00C85538" w:rsidRPr="00BB47EA" w:rsidRDefault="00C85538" w:rsidP="00C85538">
            <w:pPr>
              <w:pStyle w:val="ListNumber"/>
              <w:spacing w:line="276" w:lineRule="auto"/>
              <w:rPr>
                <w:b/>
                <w:bCs/>
              </w:rPr>
            </w:pPr>
            <w:r w:rsidRPr="00BB47EA">
              <w:rPr>
                <w:b/>
                <w:bCs/>
              </w:rPr>
              <w:t>Support industry currency measurement</w:t>
            </w:r>
          </w:p>
          <w:p w14:paraId="591465D9" w14:textId="77777777" w:rsidR="00C85538" w:rsidRPr="00BB47EA" w:rsidRDefault="00082550" w:rsidP="00082550">
            <w:pPr>
              <w:pStyle w:val="ListNumber"/>
              <w:numPr>
                <w:ilvl w:val="0"/>
                <w:numId w:val="0"/>
              </w:numPr>
            </w:pPr>
            <w:sdt>
              <w:sdtPr>
                <w:id w:val="-405080652"/>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BB47EA">
              <w:t>Receive measurement approach summary from RTO</w:t>
            </w:r>
          </w:p>
          <w:p w14:paraId="7E942C71" w14:textId="77777777" w:rsidR="00C85538" w:rsidRPr="00BB47EA" w:rsidRDefault="00082550" w:rsidP="00082550">
            <w:pPr>
              <w:pStyle w:val="ListNumber"/>
              <w:numPr>
                <w:ilvl w:val="0"/>
                <w:numId w:val="0"/>
              </w:numPr>
              <w:ind w:left="311" w:hanging="311"/>
            </w:pPr>
            <w:sdt>
              <w:sdtPr>
                <w:id w:val="1485050954"/>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BB47EA">
              <w:t>Work with relevant stakeholders to confirm TTAs participation and share this information with RTOs</w:t>
            </w:r>
          </w:p>
          <w:p w14:paraId="1579D97F" w14:textId="77777777" w:rsidR="00C85538" w:rsidRPr="00BB47EA" w:rsidRDefault="00082550" w:rsidP="00082550">
            <w:pPr>
              <w:pStyle w:val="ListNumber"/>
              <w:numPr>
                <w:ilvl w:val="0"/>
                <w:numId w:val="0"/>
              </w:numPr>
              <w:rPr>
                <w:b/>
                <w:bCs/>
              </w:rPr>
            </w:pPr>
            <w:sdt>
              <w:sdtPr>
                <w:id w:val="785779678"/>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633196">
              <w:t xml:space="preserve"> </w:t>
            </w:r>
            <w:r w:rsidR="00C85538" w:rsidRPr="00BB47EA">
              <w:t>Engage in reflective discussions with TTAs if relevant</w:t>
            </w:r>
            <w:r w:rsidR="00C85538" w:rsidRPr="00BB47EA">
              <w:rPr>
                <w:b/>
                <w:bCs/>
              </w:rPr>
              <w:t xml:space="preserve"> </w:t>
            </w:r>
          </w:p>
        </w:tc>
        <w:tc>
          <w:tcPr>
            <w:tcW w:w="806" w:type="pct"/>
            <w:tcBorders>
              <w:top w:val="single" w:sz="4" w:space="0" w:color="6AA342" w:themeColor="accent2"/>
            </w:tcBorders>
          </w:tcPr>
          <w:p w14:paraId="7E99ACEF" w14:textId="77777777" w:rsidR="00C85538" w:rsidRDefault="00C85538" w:rsidP="00082550">
            <w:pPr>
              <w:pStyle w:val="ListNumber"/>
              <w:numPr>
                <w:ilvl w:val="0"/>
                <w:numId w:val="0"/>
              </w:numPr>
            </w:pPr>
            <w:r>
              <w:t xml:space="preserve">Employer Engage stage | </w:t>
            </w:r>
            <w:r w:rsidRPr="00455763">
              <w:rPr>
                <w:b/>
                <w:bCs/>
              </w:rPr>
              <w:t>View measurement approach</w:t>
            </w:r>
          </w:p>
        </w:tc>
      </w:tr>
      <w:tr w:rsidR="00C85538" w:rsidRPr="0039469F" w14:paraId="07EE0E8E" w14:textId="77777777" w:rsidTr="61244F54">
        <w:tc>
          <w:tcPr>
            <w:tcW w:w="622" w:type="pct"/>
            <w:tcBorders>
              <w:top w:val="single" w:sz="4" w:space="0" w:color="6AA342" w:themeColor="accent2"/>
              <w:bottom w:val="single" w:sz="4" w:space="0" w:color="6AA342" w:themeColor="accent2"/>
            </w:tcBorders>
          </w:tcPr>
          <w:p w14:paraId="66465BD0" w14:textId="77777777" w:rsidR="00C85538" w:rsidRPr="000B158A" w:rsidRDefault="00C85538" w:rsidP="00082550">
            <w:pPr>
              <w:pStyle w:val="ListNumber"/>
              <w:numPr>
                <w:ilvl w:val="0"/>
                <w:numId w:val="0"/>
              </w:numPr>
              <w:ind w:left="227" w:hanging="227"/>
              <w:rPr>
                <w:b/>
                <w:bCs/>
              </w:rPr>
            </w:pPr>
            <w:r>
              <w:rPr>
                <w:b/>
                <w:bCs/>
              </w:rPr>
              <w:t>RTO</w:t>
            </w:r>
          </w:p>
        </w:tc>
        <w:tc>
          <w:tcPr>
            <w:tcW w:w="3572" w:type="pct"/>
            <w:tcBorders>
              <w:top w:val="single" w:sz="4" w:space="0" w:color="6AA342" w:themeColor="accent2"/>
              <w:bottom w:val="single" w:sz="4" w:space="0" w:color="6AA342" w:themeColor="accent2"/>
            </w:tcBorders>
          </w:tcPr>
          <w:p w14:paraId="343D2350" w14:textId="77777777" w:rsidR="00C85538" w:rsidRPr="00CC4993" w:rsidRDefault="00C85538" w:rsidP="00C85538">
            <w:pPr>
              <w:pStyle w:val="ListNumber"/>
              <w:spacing w:line="276" w:lineRule="auto"/>
              <w:rPr>
                <w:b/>
                <w:bCs/>
              </w:rPr>
            </w:pPr>
            <w:r w:rsidRPr="00CC4993">
              <w:rPr>
                <w:b/>
                <w:bCs/>
              </w:rPr>
              <w:t>Reflect on partnerships</w:t>
            </w:r>
          </w:p>
          <w:p w14:paraId="28808B5B" w14:textId="77777777" w:rsidR="00C85538" w:rsidRPr="00CC4993" w:rsidRDefault="00082550" w:rsidP="00082550">
            <w:pPr>
              <w:pStyle w:val="ListNumber"/>
              <w:numPr>
                <w:ilvl w:val="0"/>
                <w:numId w:val="0"/>
              </w:numPr>
            </w:pPr>
            <w:sdt>
              <w:sdtPr>
                <w:id w:val="-1655132936"/>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CC4993">
              <w:t>Work with relevant stakeholders to:</w:t>
            </w:r>
          </w:p>
          <w:p w14:paraId="666EECFC" w14:textId="77777777" w:rsidR="00C85538" w:rsidRPr="00CC4993" w:rsidRDefault="00082550" w:rsidP="00082550">
            <w:pPr>
              <w:pStyle w:val="ListNumber"/>
              <w:numPr>
                <w:ilvl w:val="0"/>
                <w:numId w:val="0"/>
              </w:numPr>
              <w:tabs>
                <w:tab w:val="clear" w:pos="227"/>
                <w:tab w:val="clear" w:pos="340"/>
                <w:tab w:val="left" w:pos="595"/>
                <w:tab w:val="left" w:pos="737"/>
              </w:tabs>
              <w:ind w:left="595" w:hanging="368"/>
            </w:pPr>
            <w:sdt>
              <w:sdtPr>
                <w:id w:val="100918494"/>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CC4993">
              <w:t>identify and discuss partnership progress, currency opportunities and possible improvements</w:t>
            </w:r>
          </w:p>
          <w:p w14:paraId="488671F6" w14:textId="77777777" w:rsidR="00C85538" w:rsidRPr="00CC4993" w:rsidRDefault="00082550" w:rsidP="00082550">
            <w:pPr>
              <w:pStyle w:val="ListNumber"/>
              <w:numPr>
                <w:ilvl w:val="0"/>
                <w:numId w:val="0"/>
              </w:numPr>
              <w:ind w:left="227"/>
            </w:pPr>
            <w:sdt>
              <w:sdtPr>
                <w:id w:val="2028676269"/>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CC4993">
              <w:t>develop proposed improvements</w:t>
            </w:r>
          </w:p>
          <w:p w14:paraId="68CED237" w14:textId="77777777" w:rsidR="00C85538" w:rsidRPr="00CC4993" w:rsidRDefault="00082550" w:rsidP="00082550">
            <w:pPr>
              <w:pStyle w:val="ListNumber"/>
              <w:numPr>
                <w:ilvl w:val="0"/>
                <w:numId w:val="0"/>
              </w:numPr>
            </w:pPr>
            <w:sdt>
              <w:sdtPr>
                <w:id w:val="-147367984"/>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CC4993">
              <w:t>Share suggestions with employers in regular collaboration meetings</w:t>
            </w:r>
          </w:p>
          <w:p w14:paraId="61637EBD" w14:textId="77777777" w:rsidR="00C85538" w:rsidRPr="00CC4993" w:rsidRDefault="00082550" w:rsidP="00082550">
            <w:pPr>
              <w:pStyle w:val="ListNumber"/>
              <w:numPr>
                <w:ilvl w:val="0"/>
                <w:numId w:val="0"/>
              </w:numPr>
              <w:rPr>
                <w:b/>
                <w:bCs/>
              </w:rPr>
            </w:pPr>
            <w:sdt>
              <w:sdtPr>
                <w:id w:val="-2054845780"/>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CC4993">
              <w:t>Implement agreed improvements</w:t>
            </w:r>
          </w:p>
        </w:tc>
        <w:tc>
          <w:tcPr>
            <w:tcW w:w="806" w:type="pct"/>
            <w:tcBorders>
              <w:top w:val="single" w:sz="4" w:space="0" w:color="6AA342" w:themeColor="accent2"/>
              <w:bottom w:val="single" w:sz="4" w:space="0" w:color="6AA342" w:themeColor="accent2"/>
            </w:tcBorders>
          </w:tcPr>
          <w:p w14:paraId="4102150B" w14:textId="77777777" w:rsidR="00C85538" w:rsidRDefault="00C85538" w:rsidP="00082550">
            <w:pPr>
              <w:pStyle w:val="ListNumber"/>
              <w:numPr>
                <w:ilvl w:val="0"/>
                <w:numId w:val="0"/>
              </w:numPr>
            </w:pPr>
            <w:r>
              <w:t xml:space="preserve">RTO Engage stage | </w:t>
            </w:r>
            <w:r w:rsidRPr="00455763">
              <w:rPr>
                <w:b/>
                <w:bCs/>
              </w:rPr>
              <w:t>Reflect on partnerships</w:t>
            </w:r>
          </w:p>
        </w:tc>
      </w:tr>
      <w:tr w:rsidR="00C85538" w:rsidRPr="0039469F" w14:paraId="79B76089" w14:textId="77777777" w:rsidTr="61244F54">
        <w:tc>
          <w:tcPr>
            <w:tcW w:w="622" w:type="pct"/>
            <w:tcBorders>
              <w:top w:val="single" w:sz="4" w:space="0" w:color="6AA342" w:themeColor="accent2"/>
            </w:tcBorders>
          </w:tcPr>
          <w:p w14:paraId="52B122F8" w14:textId="77777777" w:rsidR="00C85538" w:rsidRDefault="00C85538" w:rsidP="00082550">
            <w:pPr>
              <w:pStyle w:val="ListNumber"/>
              <w:numPr>
                <w:ilvl w:val="0"/>
                <w:numId w:val="0"/>
              </w:numPr>
              <w:ind w:left="227" w:hanging="227"/>
              <w:rPr>
                <w:b/>
                <w:bCs/>
              </w:rPr>
            </w:pPr>
            <w:r>
              <w:rPr>
                <w:b/>
                <w:bCs/>
              </w:rPr>
              <w:t>Employer</w:t>
            </w:r>
          </w:p>
        </w:tc>
        <w:tc>
          <w:tcPr>
            <w:tcW w:w="3572" w:type="pct"/>
            <w:tcBorders>
              <w:top w:val="single" w:sz="4" w:space="0" w:color="6AA342" w:themeColor="accent2"/>
            </w:tcBorders>
          </w:tcPr>
          <w:p w14:paraId="70976593" w14:textId="77777777" w:rsidR="00C85538" w:rsidRPr="004A6E23" w:rsidRDefault="00C85538" w:rsidP="00C85538">
            <w:pPr>
              <w:pStyle w:val="ListNumber"/>
              <w:spacing w:line="276" w:lineRule="auto"/>
              <w:rPr>
                <w:b/>
                <w:bCs/>
              </w:rPr>
            </w:pPr>
            <w:r w:rsidRPr="004A6E23">
              <w:rPr>
                <w:b/>
                <w:bCs/>
              </w:rPr>
              <w:t>Reflect on partnerships</w:t>
            </w:r>
          </w:p>
          <w:p w14:paraId="7B209E4D" w14:textId="77777777" w:rsidR="00C85538" w:rsidRPr="004A6E23" w:rsidRDefault="00082550" w:rsidP="00082550">
            <w:pPr>
              <w:pStyle w:val="ListNumber"/>
              <w:numPr>
                <w:ilvl w:val="0"/>
                <w:numId w:val="0"/>
              </w:numPr>
            </w:pPr>
            <w:sdt>
              <w:sdtPr>
                <w:id w:val="-805467596"/>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4A6E23">
              <w:t>Work with relevant stakeholders to</w:t>
            </w:r>
            <w:r w:rsidR="00C85538">
              <w:t>:</w:t>
            </w:r>
          </w:p>
          <w:p w14:paraId="2D65F160" w14:textId="77777777" w:rsidR="00C85538" w:rsidRPr="004A6E23" w:rsidRDefault="00082550" w:rsidP="00082550">
            <w:pPr>
              <w:pStyle w:val="ListNumber"/>
              <w:numPr>
                <w:ilvl w:val="0"/>
                <w:numId w:val="0"/>
              </w:numPr>
              <w:tabs>
                <w:tab w:val="clear" w:pos="227"/>
                <w:tab w:val="clear" w:pos="340"/>
                <w:tab w:val="left" w:pos="595"/>
                <w:tab w:val="left" w:pos="737"/>
              </w:tabs>
              <w:ind w:left="453" w:hanging="226"/>
            </w:pPr>
            <w:sdt>
              <w:sdtPr>
                <w:id w:val="-232236913"/>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4A6E23">
              <w:t>identify and discuss partnership progress, currency opportunities and possible improvements</w:t>
            </w:r>
          </w:p>
          <w:p w14:paraId="3AE9BE07" w14:textId="77777777" w:rsidR="00C85538" w:rsidRPr="004A6E23" w:rsidRDefault="00082550" w:rsidP="00082550">
            <w:pPr>
              <w:pStyle w:val="ListNumber"/>
              <w:numPr>
                <w:ilvl w:val="0"/>
                <w:numId w:val="0"/>
              </w:numPr>
              <w:ind w:left="227"/>
            </w:pPr>
            <w:sdt>
              <w:sdtPr>
                <w:id w:val="-513451427"/>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4A6E23">
              <w:t>develop proposed improvements</w:t>
            </w:r>
          </w:p>
          <w:p w14:paraId="342BD754" w14:textId="77777777" w:rsidR="00C85538" w:rsidRPr="004A6E23" w:rsidRDefault="00082550" w:rsidP="00082550">
            <w:pPr>
              <w:pStyle w:val="ListNumber"/>
              <w:numPr>
                <w:ilvl w:val="0"/>
                <w:numId w:val="0"/>
              </w:numPr>
            </w:pPr>
            <w:sdt>
              <w:sdtPr>
                <w:id w:val="-736081390"/>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4A6E23">
              <w:t>Share suggestions with RTOs in regular collaboration meetings</w:t>
            </w:r>
          </w:p>
          <w:p w14:paraId="10F0819E" w14:textId="77777777" w:rsidR="00C85538" w:rsidRPr="004A6E23" w:rsidRDefault="00082550" w:rsidP="00082550">
            <w:pPr>
              <w:pStyle w:val="ListNumber"/>
              <w:numPr>
                <w:ilvl w:val="0"/>
                <w:numId w:val="0"/>
              </w:numPr>
              <w:rPr>
                <w:b/>
                <w:bCs/>
              </w:rPr>
            </w:pPr>
            <w:sdt>
              <w:sdtPr>
                <w:id w:val="-1887479187"/>
                <w14:checkbox>
                  <w14:checked w14:val="0"/>
                  <w14:checkedState w14:val="2612" w14:font="MS Gothic"/>
                  <w14:uncheckedState w14:val="2610" w14:font="MS Gothic"/>
                </w14:checkbox>
              </w:sdtPr>
              <w:sdtContent>
                <w:r w:rsidR="00C85538">
                  <w:rPr>
                    <w:rFonts w:ascii="MS Gothic" w:eastAsia="MS Gothic" w:hAnsi="MS Gothic" w:hint="eastAsia"/>
                  </w:rPr>
                  <w:t>☐</w:t>
                </w:r>
              </w:sdtContent>
            </w:sdt>
            <w:r w:rsidR="00C85538" w:rsidRPr="003A4043">
              <w:t xml:space="preserve"> </w:t>
            </w:r>
            <w:r w:rsidR="00C85538" w:rsidRPr="004A6E23">
              <w:t>Implement agreed improvements</w:t>
            </w:r>
          </w:p>
        </w:tc>
        <w:tc>
          <w:tcPr>
            <w:tcW w:w="806" w:type="pct"/>
            <w:tcBorders>
              <w:top w:val="single" w:sz="4" w:space="0" w:color="6AA342" w:themeColor="accent2"/>
            </w:tcBorders>
          </w:tcPr>
          <w:p w14:paraId="75A9448A" w14:textId="77777777" w:rsidR="00C85538" w:rsidRDefault="00C85538" w:rsidP="00082550">
            <w:pPr>
              <w:pStyle w:val="ListNumber"/>
              <w:numPr>
                <w:ilvl w:val="0"/>
                <w:numId w:val="0"/>
              </w:numPr>
            </w:pPr>
            <w:r>
              <w:t xml:space="preserve">Employer Engage stage | </w:t>
            </w:r>
            <w:r w:rsidRPr="00455763">
              <w:rPr>
                <w:b/>
                <w:bCs/>
              </w:rPr>
              <w:t>Reflect on partnerships</w:t>
            </w:r>
          </w:p>
        </w:tc>
      </w:tr>
    </w:tbl>
    <w:p w14:paraId="0AFF5219" w14:textId="77777777" w:rsidR="00C85538" w:rsidRPr="00AC2BC7" w:rsidRDefault="00C85538" w:rsidP="00C85538">
      <w:pPr>
        <w:tabs>
          <w:tab w:val="clear" w:pos="227"/>
        </w:tabs>
        <w:spacing w:after="160" w:line="259" w:lineRule="auto"/>
      </w:pPr>
    </w:p>
    <w:p w14:paraId="6BC72579" w14:textId="2B235661" w:rsidR="00D63BB9" w:rsidRPr="005A335E" w:rsidRDefault="00D63BB9" w:rsidP="005A335E">
      <w:pPr>
        <w:tabs>
          <w:tab w:val="clear" w:pos="227"/>
          <w:tab w:val="left" w:pos="2753"/>
        </w:tabs>
        <w:sectPr w:rsidR="00D63BB9" w:rsidRPr="005A335E" w:rsidSect="00236FF9">
          <w:headerReference w:type="default" r:id="rId20"/>
          <w:footerReference w:type="default" r:id="rId21"/>
          <w:pgSz w:w="11906" w:h="16838" w:code="9"/>
          <w:pgMar w:top="851" w:right="851" w:bottom="851" w:left="851" w:header="964" w:footer="595" w:gutter="0"/>
          <w:cols w:space="708"/>
          <w:docGrid w:linePitch="360"/>
        </w:sectPr>
      </w:pPr>
    </w:p>
    <w:sdt>
      <w:sdtPr>
        <w:id w:val="-98643484"/>
        <w:lock w:val="contentLocked"/>
        <w:placeholder>
          <w:docPart w:val="DB897F0F06370E448E16A2D41F5DB4F1"/>
        </w:placeholder>
        <w:group/>
      </w:sdtPr>
      <w:sdtContent>
        <w:p w14:paraId="751EC311" w14:textId="77777777" w:rsidR="00323BEC" w:rsidRPr="00FC0740" w:rsidRDefault="00323BEC" w:rsidP="00082550">
          <w:pPr>
            <w:pStyle w:val="EndPage"/>
            <w:framePr w:wrap="around"/>
          </w:pPr>
          <w:r w:rsidRPr="00FC0740">
            <mc:AlternateContent>
              <mc:Choice Requires="wpg">
                <w:drawing>
                  <wp:anchor distT="0" distB="0" distL="114300" distR="114300" simplePos="0" relativeHeight="251658241" behindDoc="1" locked="1" layoutInCell="1" allowOverlap="1" wp14:anchorId="382E5FC8" wp14:editId="661D5831">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558D69" w14:textId="77777777" w:rsidR="00323BEC" w:rsidRPr="00FC0740" w:rsidRDefault="00323BEC" w:rsidP="00323BEC">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2E5FC8" id="Group 6" o:spid="_x0000_s1030" style="position:absolute;margin-left:0;margin-top:0;width:595.3pt;height:841.9pt;z-index:-251658239;mso-position-horizontal:left;mso-position-horizontal-relative:page;mso-position-vertical:top;mso-position-vertical-relative:page;mso-width-relative:margin;mso-height-relative:margin" coordsize="75600,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">
                    <v:rect id="Rectangle 83611003" o:spid="_x0000_s1031" style="position:absolute;width:75600;height:10692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" fillcolor="#6aa342 [3205]" stroked="f" strokeweight="1pt">
                      <v:textbox inset="16mm,16mm,16mm,9.5mm">
                        <w:txbxContent>
                          <w:p w14:paraId="28558D69" w14:textId="77777777" w:rsidR="00323BEC" w:rsidRPr="00FC0740" w:rsidRDefault="00323BEC" w:rsidP="00323BEC">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v:textbox>
                    </v:rect>
                    <v:shape id="Graphic 4" o:spid="_x0000_s1032" type="#_x0000_t75" style="position:absolute;left:29708;top:89209;width:16200;height:8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">
                      <v:imagedata r:id="rId17" o:title=""/>
                    </v:shape>
                    <w10:wrap anchorx="page" anchory="page"/>
                    <w10:anchorlock/>
                  </v:group>
                </w:pict>
              </mc:Fallback>
            </mc:AlternateContent>
          </w:r>
        </w:p>
      </w:sdtContent>
    </w:sdt>
    <w:p w14:paraId="214F977E" w14:textId="77777777" w:rsidR="0025131A" w:rsidRPr="00AC2BC7" w:rsidRDefault="0025131A" w:rsidP="00323BEC"/>
    <w:sectPr w:rsidR="0025131A" w:rsidRPr="00AC2BC7" w:rsidSect="00323BEC">
      <w:headerReference w:type="default" r:id="rId22"/>
      <w:footerReference w:type="default" r:id="rId23"/>
      <w:headerReference w:type="first" r:id="rId24"/>
      <w:pgSz w:w="11906" w:h="16838"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7CA4A" w14:textId="77777777" w:rsidR="00EF0DD6" w:rsidRDefault="00EF0DD6" w:rsidP="00685923">
      <w:r>
        <w:separator/>
      </w:r>
    </w:p>
  </w:endnote>
  <w:endnote w:type="continuationSeparator" w:id="0">
    <w:p w14:paraId="2FE62FA2" w14:textId="77777777" w:rsidR="00EF0DD6" w:rsidRDefault="00EF0DD6"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CC8E" w14:textId="617E77FE" w:rsidR="003A3837" w:rsidRDefault="003A3837" w:rsidP="00082550">
    <w:pPr>
      <w:pStyle w:val="Footer"/>
      <w:tabs>
        <w:tab w:val="clear" w:pos="22964"/>
        <w:tab w:val="left" w:pos="5973"/>
      </w:tabs>
    </w:pPr>
    <w:r w:rsidRPr="00FF320C">
      <w:rPr>
        <w:rStyle w:val="Bold"/>
      </w:rPr>
      <w:fldChar w:fldCharType="begin"/>
    </w:r>
    <w:r w:rsidRPr="00FF320C">
      <w:rPr>
        <w:rStyle w:val="Bold"/>
      </w:rPr>
      <w:instrText xml:space="preserve"> PAGE   \* MERGEFORMAT </w:instrText>
    </w:r>
    <w:r w:rsidRPr="00FF320C">
      <w:rPr>
        <w:rStyle w:val="Bold"/>
      </w:rPr>
      <w:fldChar w:fldCharType="separate"/>
    </w:r>
    <w:r>
      <w:rPr>
        <w:rStyle w:val="Bold"/>
      </w:rPr>
      <w:t>1</w:t>
    </w:r>
    <w:r w:rsidRPr="00FF320C">
      <w:rPr>
        <w:rStyle w:val="Bold"/>
      </w:rPr>
      <w:fldChar w:fldCharType="end"/>
    </w:r>
    <w:r w:rsidRPr="00FF320C">
      <w:tab/>
    </w:r>
    <w:sdt>
      <w:sdtPr>
        <w:alias w:val="Title"/>
        <w:tag w:val=""/>
        <w:id w:val="-1978608768"/>
        <w:placeholder>
          <w:docPart w:val="7AC933C431791D4B8BF190BA186DE272"/>
        </w:placeholder>
        <w:dataBinding w:prefixMappings="xmlns:ns0='http://purl.org/dc/elements/1.1/' xmlns:ns1='http://schemas.openxmlformats.org/package/2006/metadata/core-properties' " w:xpath="/ns1:coreProperties[1]/ns0:title[1]" w:storeItemID="{6C3C8BC8-F283-45AE-878A-BAB7291924A1}"/>
        <w:text/>
      </w:sdtPr>
      <w:sdtContent>
        <w:r w:rsidR="00E05EAB">
          <w:t>Employer Engage stage | Employer and RTO Checklist</w:t>
        </w:r>
      </w:sdtContent>
    </w:sdt>
    <w:r w:rsidRPr="00FF320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B321" w14:textId="57F80863" w:rsidR="00323BEC" w:rsidRPr="00902D38" w:rsidRDefault="00323BEC" w:rsidP="00902D38">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r w:rsidRPr="00B7454B">
      <w:rPr>
        <w:rStyle w:val="Bold"/>
      </w:rPr>
      <w:t>HumanAbility:</w:t>
    </w:r>
    <w:r>
      <w:t xml:space="preserve"> </w:t>
    </w:r>
    <w:sdt>
      <w:sdtPr>
        <w:alias w:val="Title"/>
        <w:tag w:val=""/>
        <w:id w:val="1011418194"/>
        <w:placeholder>
          <w:docPart w:val="2396061D188ED0459ABF3989C23175FA"/>
        </w:placeholder>
        <w:dataBinding w:prefixMappings="xmlns:ns0='http://purl.org/dc/elements/1.1/' xmlns:ns1='http://schemas.openxmlformats.org/package/2006/metadata/core-properties' " w:xpath="/ns1:coreProperties[1]/ns0:title[1]" w:storeItemID="{6C3C8BC8-F283-45AE-878A-BAB7291924A1}"/>
        <w:text/>
      </w:sdtPr>
      <w:sdtContent>
        <w:r w:rsidR="00E05EAB">
          <w:t>Employer Engage stage | Employer and RTO Checklist</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9FF69" w14:textId="77777777" w:rsidR="00EF0DD6" w:rsidRDefault="00EF0DD6" w:rsidP="005661F2">
      <w:pPr>
        <w:pBdr>
          <w:bottom w:val="single" w:sz="4" w:space="1" w:color="6AA342" w:themeColor="accent2"/>
          <w:between w:val="single" w:sz="4" w:space="1" w:color="6AA342" w:themeColor="accent2"/>
        </w:pBdr>
      </w:pPr>
    </w:p>
  </w:footnote>
  <w:footnote w:type="continuationSeparator" w:id="0">
    <w:p w14:paraId="22CF8AB5" w14:textId="77777777" w:rsidR="00EF0DD6" w:rsidRDefault="00EF0DD6"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F045" w14:textId="0C4F70D4" w:rsidR="003A3837" w:rsidRPr="0039469F" w:rsidRDefault="003A3837" w:rsidP="00685923">
    <w:pPr>
      <w:pStyle w:val="Header"/>
    </w:pPr>
    <w:r w:rsidRPr="0039469F">
      <w:rPr>
        <w:noProof/>
      </w:rPr>
      <mc:AlternateContent>
        <mc:Choice Requires="wpg">
          <w:drawing>
            <wp:anchor distT="0" distB="0" distL="114300" distR="114300" simplePos="0" relativeHeight="251658240" behindDoc="1" locked="1" layoutInCell="1" allowOverlap="1" wp14:anchorId="1B6A1DBD" wp14:editId="5EA835C1">
              <wp:simplePos x="539750" y="969645"/>
              <wp:positionH relativeFrom="page">
                <wp:align>center</wp:align>
              </wp:positionH>
              <wp:positionV relativeFrom="page">
                <wp:align>top</wp:align>
              </wp:positionV>
              <wp:extent cx="14000400" cy="360000"/>
              <wp:effectExtent l="0" t="0" r="1905" b="2540"/>
              <wp:wrapNone/>
              <wp:docPr id="1616793860" name="Group 30"/>
              <wp:cNvGraphicFramePr/>
              <a:graphic xmlns:a="http://schemas.openxmlformats.org/drawingml/2006/main">
                <a:graphicData uri="http://schemas.microsoft.com/office/word/2010/wordprocessingGroup">
                  <wpg:wgp>
                    <wpg:cNvGrpSpPr/>
                    <wpg:grpSpPr>
                      <a:xfrm>
                        <a:off x="0" y="0"/>
                        <a:ext cx="14000400" cy="360000"/>
                        <a:chOff x="0" y="0"/>
                        <a:chExt cx="14001852" cy="360047"/>
                      </a:xfrm>
                    </wpg:grpSpPr>
                    <wps:wsp>
                      <wps:cNvPr id="1301008932" name="Rectangle 1301008932"/>
                      <wps:cNvSpPr/>
                      <wps:spPr>
                        <a:xfrm>
                          <a:off x="0" y="47"/>
                          <a:ext cx="10692000" cy="360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39250612" name="Freeform: Shape 739250612"/>
                      <wps:cNvSpPr/>
                      <wps:spPr>
                        <a:xfrm>
                          <a:off x="7000926" y="0"/>
                          <a:ext cx="7000926" cy="360047"/>
                        </a:xfrm>
                        <a:custGeom>
                          <a:avLst/>
                          <a:gdLst>
                            <a:gd name="connsiteX0" fmla="*/ 0 w 7000926"/>
                            <a:gd name="connsiteY0" fmla="*/ 0 h 360047"/>
                            <a:gd name="connsiteX1" fmla="*/ 7000926 w 7000926"/>
                            <a:gd name="connsiteY1" fmla="*/ 0 h 360047"/>
                            <a:gd name="connsiteX2" fmla="*/ 7000926 w 7000926"/>
                            <a:gd name="connsiteY2" fmla="*/ 360047 h 360047"/>
                            <a:gd name="connsiteX3" fmla="*/ 4049548 w 7000926"/>
                            <a:gd name="connsiteY3" fmla="*/ 360047 h 360047"/>
                            <a:gd name="connsiteX4" fmla="*/ 3818441 w 7000926"/>
                            <a:gd name="connsiteY4" fmla="*/ 360047 h 360047"/>
                            <a:gd name="connsiteX5" fmla="*/ 233412 w 7000926"/>
                            <a:gd name="connsiteY5" fmla="*/ 360047 h 3600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00926" h="360047">
                              <a:moveTo>
                                <a:pt x="0" y="0"/>
                              </a:moveTo>
                              <a:lnTo>
                                <a:pt x="7000926" y="0"/>
                              </a:lnTo>
                              <a:lnTo>
                                <a:pt x="7000926" y="360047"/>
                              </a:lnTo>
                              <a:lnTo>
                                <a:pt x="4049548" y="360047"/>
                              </a:lnTo>
                              <a:lnTo>
                                <a:pt x="3818441" y="360047"/>
                              </a:lnTo>
                              <a:lnTo>
                                <a:pt x="233412" y="360047"/>
                              </a:lnTo>
                              <a:close/>
                            </a:path>
                          </a:pathLst>
                        </a:custGeom>
                        <a:solidFill>
                          <a:srgbClr val="EAF1ED"/>
                        </a:solidFill>
                        <a:ln w="126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group id="Group 30" style="position:absolute;margin-left:0;margin-top:0;width:1102.4pt;height:28.35pt;z-index:-251644928;mso-position-horizontal:center;mso-position-horizontal-relative:page;mso-position-vertical:top;mso-position-vertical-relative:page;mso-width-relative:margin;mso-height-relative:margin" coordsize="140018,3600" o:spid="_x0000_s1026" w14:anchorId="34719B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">
              <v:rect id="Rectangle 1301008932" style="position:absolute;width:106920;height:3600;visibility:visible;mso-wrap-style:square;v-text-anchor:middle" o:spid="_x0000_s1027" fillcolor="#2d403b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"/>
              <v:shape id="Freeform: Shape 739250612" style="position:absolute;left:70009;width:70009;height:3600;visibility:visible;mso-wrap-style:square;v-text-anchor:middle" coordsize="7000926,360047" o:spid="_x0000_s1028" fillcolor="#eaf1ed" stroked="f" strokeweight=".03525mm" path="m,l7000926,r,360047l4049548,360047r-231107,l233412,3600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">
                <v:stroke joinstyle="miter"/>
                <v:path arrowok="t" o:connecttype="custom" o:connectlocs="0,0;7000926,0;7000926,360047;4049548,360047;3818441,360047;233412,360047" o:connectangles="0,0,0,0,0,0"/>
              </v:shape>
              <w10:wrap anchorx="page" anchory="page"/>
              <w10:anchorlock/>
            </v:group>
          </w:pict>
        </mc:Fallback>
      </mc:AlternateContent>
    </w:r>
    <w:r w:rsidRPr="0039469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3628" w14:textId="77777777" w:rsidR="00323BEC" w:rsidRPr="0066233B" w:rsidRDefault="00323BEC" w:rsidP="00685923">
    <w:pPr>
      <w:pStyle w:val="Header"/>
    </w:pPr>
    <w:r w:rsidRPr="00BD1881">
      <w:rPr>
        <w:noProof/>
      </w:rPr>
      <mc:AlternateContent>
        <mc:Choice Requires="wps">
          <w:drawing>
            <wp:anchor distT="0" distB="0" distL="114300" distR="114300" simplePos="0" relativeHeight="251658242" behindDoc="0" locked="1" layoutInCell="1" allowOverlap="1" wp14:anchorId="21F36662" wp14:editId="11AB7DAB">
              <wp:simplePos x="0" y="0"/>
              <wp:positionH relativeFrom="page">
                <wp:align>right</wp:align>
              </wp:positionH>
              <wp:positionV relativeFrom="page">
                <wp:align>top</wp:align>
              </wp:positionV>
              <wp:extent cx="3085200" cy="270000"/>
              <wp:effectExtent l="0" t="0" r="1270" b="0"/>
              <wp:wrapNone/>
              <wp:docPr id="797016968" name="Freeform: Shape 9"/>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79A740"/>
                          </a:gs>
                          <a:gs pos="100000">
                            <a:srgbClr val="72A541"/>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shape id="Freeform: Shape 9" style="position:absolute;margin-left:191.75pt;margin-top:0;width:242.95pt;height:21.25pt;z-index:251674624;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spid="_x0000_s1026" fillcolor="#79a740" stroked="f" strokeweight=".02347mm" path="m157167,l3085967,r,270415l,270415,157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" w14:anchorId="70F03557">
              <v:fill type="gradient" color2="#72a541" angle="90" focus="100%">
                <o:fill v:ext="view" type="gradientUnscaled"/>
              </v:fill>
              <v:stroke joinstyle="miter"/>
              <v:path arrowok="t" o:connecttype="custom" o:connectlocs="157128,0;3085200,0;3085200,270000;0,270000" o:connectangles="0,0,0,0"/>
              <w10:wrap anchorx="page" anchory="page"/>
              <w10:anchorlock/>
            </v:shape>
          </w:pict>
        </mc:Fallback>
      </mc:AlternateContent>
    </w:r>
    <w:r w:rsidRPr="00BD1881">
      <w:rPr>
        <w:noProof/>
      </w:rPr>
      <mc:AlternateContent>
        <mc:Choice Requires="wpg">
          <w:drawing>
            <wp:anchor distT="0" distB="0" distL="114300" distR="114300" simplePos="0" relativeHeight="251658241" behindDoc="1" locked="1" layoutInCell="1" allowOverlap="1" wp14:anchorId="7B00C835" wp14:editId="680D9735">
              <wp:simplePos x="542925" y="662305"/>
              <wp:positionH relativeFrom="page">
                <wp:align>left</wp:align>
              </wp:positionH>
              <wp:positionV relativeFrom="page">
                <wp:align>top</wp:align>
              </wp:positionV>
              <wp:extent cx="15120000" cy="270000"/>
              <wp:effectExtent l="0" t="0" r="5715" b="0"/>
              <wp:wrapNone/>
              <wp:docPr id="1308171965" name="Group 1"/>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560684912" name="Rectangle 560684912"/>
                      <wps:cNvSpPr/>
                      <wps:spPr>
                        <a:xfrm>
                          <a:off x="0" y="0"/>
                          <a:ext cx="15119985" cy="269461"/>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44811431" name="Freeform: Shape 330109937"/>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A8A35D"/>
                            </a:gs>
                            <a:gs pos="100000">
                              <a:srgbClr val="85A44A"/>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group id="Group 1" style="position:absolute;margin-left:0;margin-top:0;width:1190.55pt;height:21.25pt;z-index:-251642880;mso-position-horizontal:left;mso-position-horizontal-relative:page;mso-position-vertical:top;mso-position-vertical-relative:page;mso-width-relative:margin;mso-height-relative:margin" coordsize="151199,2698" o:spid="_x0000_s1026" w14:anchorId="17A3E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">
              <v:rect id="Rectangle 560684912" style="position:absolute;width:151199;height:2694;visibility:visible;mso-wrap-style:square;v-text-anchor:middle" o:spid="_x0000_s1027" fillcolor="#6aa342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"/>
              <v:shape id="Freeform: Shape 330109937" style="position:absolute;width:28188;height:2698;visibility:visible;mso-wrap-style:square;v-text-anchor:top" coordsize="2818849,270415" o:spid="_x0000_s1028" fillcolor="#a8a35d" stroked="f" strokeweight=".02347mm" path="m,l2665754,r153095,270415l,270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">
                <v:fill type="gradient" color2="#85a44a" angle="90" focus="100%">
                  <o:fill v:ext="view" type="gradientUnscaled"/>
                </v:fill>
                <v:stroke joinstyle="miter"/>
                <v:path arrowok="t" o:connecttype="custom" o:connectlocs="0,0;2665751,0;2818846,269875;0,269875" o:connectangles="0,0,0,0"/>
              </v:shape>
              <w10:wrap anchorx="page" anchory="page"/>
              <w10:anchorlock/>
            </v:group>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8A6B2" w14:textId="77777777" w:rsidR="00323BEC" w:rsidRDefault="00323BEC">
    <w:pPr>
      <w:pStyle w:val="Header"/>
    </w:pPr>
    <w:r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50029F2"/>
    <w:lvl w:ilvl="0">
      <w:start w:val="1"/>
      <w:numFmt w:val="decimal"/>
      <w:lvlText w:val="%1."/>
      <w:lvlJc w:val="left"/>
      <w:pPr>
        <w:tabs>
          <w:tab w:val="num" w:pos="360"/>
        </w:tabs>
        <w:ind w:left="360" w:hanging="360"/>
      </w:pPr>
    </w:lvl>
  </w:abstractNum>
  <w:abstractNum w:abstractNumId="1" w15:restartNumberingAfterBreak="0">
    <w:nsid w:val="058F7D36"/>
    <w:multiLevelType w:val="singleLevel"/>
    <w:tmpl w:val="0C09000F"/>
    <w:lvl w:ilvl="0">
      <w:start w:val="1"/>
      <w:numFmt w:val="decimal"/>
      <w:lvlText w:val="%1."/>
      <w:lvlJc w:val="left"/>
      <w:pPr>
        <w:ind w:left="227" w:hanging="227"/>
      </w:pPr>
      <w:rPr>
        <w:rFonts w:hint="default"/>
      </w:rPr>
    </w:lvl>
  </w:abstractNum>
  <w:abstractNum w:abstractNumId="2" w15:restartNumberingAfterBreak="0">
    <w:nsid w:val="07D366A6"/>
    <w:multiLevelType w:val="multilevel"/>
    <w:tmpl w:val="9B2210B2"/>
    <w:lvl w:ilvl="0">
      <w:start w:val="3"/>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3554FBC"/>
    <w:multiLevelType w:val="multilevel"/>
    <w:tmpl w:val="54F0F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9EE6452"/>
    <w:multiLevelType w:val="multilevel"/>
    <w:tmpl w:val="B3068428"/>
    <w:lvl w:ilvl="0">
      <w:start w:val="1"/>
      <w:numFmt w:val="lowerLetter"/>
      <w:lvlText w:val="%1."/>
      <w:lvlJc w:val="left"/>
      <w:pPr>
        <w:ind w:left="454" w:hanging="227"/>
      </w:pPr>
      <w:rPr>
        <w:rFonts w:hint="default"/>
      </w:rPr>
    </w:lvl>
    <w:lvl w:ilvl="1">
      <w:start w:val="1"/>
      <w:numFmt w:val="lowerLetter"/>
      <w:lvlText w:val="%2."/>
      <w:lvlJc w:val="left"/>
      <w:pPr>
        <w:ind w:left="1267" w:hanging="360"/>
      </w:pPr>
      <w:rPr>
        <w:rFonts w:hint="default"/>
      </w:rPr>
    </w:lvl>
    <w:lvl w:ilvl="2">
      <w:start w:val="1"/>
      <w:numFmt w:val="decimal"/>
      <w:lvlText w:val="%2.%3."/>
      <w:lvlJc w:val="left"/>
      <w:pPr>
        <w:ind w:left="1361" w:hanging="454"/>
      </w:pPr>
      <w:rPr>
        <w:rFonts w:hint="default"/>
      </w:rPr>
    </w:lvl>
    <w:lvl w:ilvl="3">
      <w:start w:val="1"/>
      <w:numFmt w:val="decimal"/>
      <w:lvlText w:val="%2.%3.%4."/>
      <w:lvlJc w:val="left"/>
      <w:pPr>
        <w:ind w:left="1588" w:hanging="681"/>
      </w:pPr>
      <w:rPr>
        <w:rFonts w:hint="default"/>
      </w:rPr>
    </w:lvl>
    <w:lvl w:ilvl="4">
      <w:start w:val="1"/>
      <w:numFmt w:val="decimal"/>
      <w:lvlText w:val="%2.%3.%4.%5"/>
      <w:lvlJc w:val="left"/>
      <w:pPr>
        <w:ind w:left="1815" w:hanging="908"/>
      </w:pPr>
      <w:rPr>
        <w:rFonts w:hint="default"/>
      </w:rPr>
    </w:lvl>
    <w:lvl w:ilvl="5">
      <w:start w:val="1"/>
      <w:numFmt w:val="decimal"/>
      <w:lvlText w:val="%6"/>
      <w:lvlJc w:val="left"/>
      <w:pPr>
        <w:ind w:left="794" w:hanging="567"/>
      </w:pPr>
      <w:rPr>
        <w:rFonts w:hint="default"/>
      </w:rPr>
    </w:lvl>
    <w:lvl w:ilvl="6">
      <w:start w:val="1"/>
      <w:numFmt w:val="decimal"/>
      <w:lvlText w:val="%7."/>
      <w:lvlJc w:val="left"/>
      <w:pPr>
        <w:ind w:left="794" w:hanging="567"/>
      </w:pPr>
      <w:rPr>
        <w:rFonts w:hint="default"/>
      </w:rPr>
    </w:lvl>
    <w:lvl w:ilvl="7">
      <w:start w:val="1"/>
      <w:numFmt w:val="decimal"/>
      <w:lvlText w:val="%8."/>
      <w:lvlJc w:val="left"/>
      <w:pPr>
        <w:ind w:left="794" w:hanging="567"/>
      </w:pPr>
      <w:rPr>
        <w:rFonts w:hint="default"/>
      </w:rPr>
    </w:lvl>
    <w:lvl w:ilvl="8">
      <w:start w:val="1"/>
      <w:numFmt w:val="none"/>
      <w:lvlText w:val=""/>
      <w:lvlJc w:val="right"/>
      <w:pPr>
        <w:ind w:left="794" w:hanging="567"/>
      </w:pPr>
      <w:rPr>
        <w:rFonts w:hint="default"/>
      </w:rPr>
    </w:lvl>
  </w:abstractNum>
  <w:abstractNum w:abstractNumId="9" w15:restartNumberingAfterBreak="0">
    <w:nsid w:val="22985920"/>
    <w:multiLevelType w:val="multilevel"/>
    <w:tmpl w:val="EAECE326"/>
    <w:numStyleLink w:val="Numbering"/>
  </w:abstractNum>
  <w:abstractNum w:abstractNumId="10" w15:restartNumberingAfterBreak="0">
    <w:nsid w:val="249C241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BB52E3"/>
    <w:multiLevelType w:val="multilevel"/>
    <w:tmpl w:val="D09EBBC0"/>
    <w:numStyleLink w:val="AppendixNumbering"/>
  </w:abstractNum>
  <w:abstractNum w:abstractNumId="12" w15:restartNumberingAfterBreak="0">
    <w:nsid w:val="2C840723"/>
    <w:multiLevelType w:val="multilevel"/>
    <w:tmpl w:val="825C77CE"/>
    <w:numStyleLink w:val="LetteredList"/>
  </w:abstractNum>
  <w:abstractNum w:abstractNumId="13" w15:restartNumberingAfterBreak="0">
    <w:nsid w:val="2EC74BF6"/>
    <w:multiLevelType w:val="multilevel"/>
    <w:tmpl w:val="825C77CE"/>
    <w:numStyleLink w:val="LetteredList"/>
  </w:abstractNum>
  <w:abstractNum w:abstractNumId="14" w15:restartNumberingAfterBreak="0">
    <w:nsid w:val="38ED0A8A"/>
    <w:multiLevelType w:val="hybridMultilevel"/>
    <w:tmpl w:val="76260A3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6B19B7"/>
    <w:multiLevelType w:val="multilevel"/>
    <w:tmpl w:val="5A364078"/>
    <w:numStyleLink w:val="ListHeadings"/>
  </w:abstractNum>
  <w:abstractNum w:abstractNumId="16" w15:restartNumberingAfterBreak="0">
    <w:nsid w:val="3E36579D"/>
    <w:multiLevelType w:val="multilevel"/>
    <w:tmpl w:val="EAECE326"/>
    <w:numStyleLink w:val="Numbering"/>
  </w:abstractNum>
  <w:abstractNum w:abstractNumId="17" w15:restartNumberingAfterBreak="0">
    <w:nsid w:val="4FF8213E"/>
    <w:multiLevelType w:val="multilevel"/>
    <w:tmpl w:val="D09A3F16"/>
    <w:numStyleLink w:val="Bullets"/>
  </w:abstractNum>
  <w:abstractNum w:abstractNumId="18" w15:restartNumberingAfterBreak="0">
    <w:nsid w:val="5BCD1009"/>
    <w:multiLevelType w:val="multilevel"/>
    <w:tmpl w:val="D09A3F16"/>
    <w:numStyleLink w:val="Bullets"/>
  </w:abstractNum>
  <w:abstractNum w:abstractNumId="19" w15:restartNumberingAfterBreak="0">
    <w:nsid w:val="60E1502C"/>
    <w:multiLevelType w:val="multilevel"/>
    <w:tmpl w:val="D09A3F16"/>
    <w:styleLink w:val="Bullets"/>
    <w:lvl w:ilvl="0">
      <w:start w:val="1"/>
      <w:numFmt w:val="bullet"/>
      <w:pStyle w:val="ListBullet"/>
      <w:lvlText w:val="•"/>
      <w:lvlJc w:val="left"/>
      <w:pPr>
        <w:ind w:left="227" w:hanging="227"/>
      </w:pPr>
      <w:rPr>
        <w:rFonts w:ascii="Calibri" w:hAnsi="Calibri" w:hint="default"/>
        <w:b/>
        <w:i w:val="0"/>
        <w:color w:val="2D403B" w:themeColor="accent1"/>
        <w:sz w:val="20"/>
      </w:rPr>
    </w:lvl>
    <w:lvl w:ilvl="1">
      <w:start w:val="1"/>
      <w:numFmt w:val="bullet"/>
      <w:pStyle w:val="ListBullet2"/>
      <w:lvlText w:val="•"/>
      <w:lvlJc w:val="left"/>
      <w:pPr>
        <w:ind w:left="454" w:hanging="227"/>
      </w:pPr>
      <w:rPr>
        <w:rFonts w:ascii="Calibri" w:hAnsi="Calibri" w:hint="default"/>
        <w:b/>
        <w:i w:val="0"/>
        <w:color w:val="2D403B" w:themeColor="accent1"/>
        <w:sz w:val="20"/>
      </w:rPr>
    </w:lvl>
    <w:lvl w:ilvl="2">
      <w:start w:val="1"/>
      <w:numFmt w:val="bullet"/>
      <w:pStyle w:val="ListBullet3"/>
      <w:lvlText w:val="•"/>
      <w:lvlJc w:val="left"/>
      <w:pPr>
        <w:ind w:left="680" w:hanging="226"/>
      </w:pPr>
      <w:rPr>
        <w:rFonts w:ascii="Calibri" w:hAnsi="Calibri" w:hint="default"/>
        <w:b/>
        <w:i w:val="0"/>
        <w:color w:val="2D403B" w:themeColor="accent1"/>
        <w:sz w:val="20"/>
      </w:rPr>
    </w:lvl>
    <w:lvl w:ilvl="3">
      <w:start w:val="1"/>
      <w:numFmt w:val="bullet"/>
      <w:pStyle w:val="ListBullet-End"/>
      <w:lvlText w:val="•"/>
      <w:lvlJc w:val="left"/>
      <w:pPr>
        <w:ind w:left="227" w:hanging="227"/>
      </w:pPr>
      <w:rPr>
        <w:rFonts w:ascii="Calibri" w:hAnsi="Calibri" w:hint="default"/>
        <w:color w:val="2D403B"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0" w15:restartNumberingAfterBreak="0">
    <w:nsid w:val="61513CD6"/>
    <w:multiLevelType w:val="multilevel"/>
    <w:tmpl w:val="825C77CE"/>
    <w:numStyleLink w:val="LetteredList"/>
  </w:abstractNum>
  <w:abstractNum w:abstractNumId="21" w15:restartNumberingAfterBreak="0">
    <w:nsid w:val="634A476F"/>
    <w:multiLevelType w:val="multilevel"/>
    <w:tmpl w:val="63F06D56"/>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2" w15:restartNumberingAfterBreak="0">
    <w:nsid w:val="63B72D54"/>
    <w:multiLevelType w:val="multilevel"/>
    <w:tmpl w:val="58C4D9CE"/>
    <w:lvl w:ilvl="0">
      <w:start w:val="1"/>
      <w:numFmt w:val="bullet"/>
      <w:lvlText w:val=""/>
      <w:lvlJc w:val="left"/>
      <w:pPr>
        <w:ind w:left="227" w:hanging="227"/>
      </w:pPr>
      <w:rPr>
        <w:rFonts w:ascii="Symbol" w:hAnsi="Symbol" w:hint="default"/>
      </w:rPr>
    </w:lvl>
    <w:lvl w:ilvl="1">
      <w:start w:val="1"/>
      <w:numFmt w:val="decimal"/>
      <w:lvlText w:val="%2."/>
      <w:lvlJc w:val="left"/>
      <w:pPr>
        <w:tabs>
          <w:tab w:val="num" w:pos="680"/>
        </w:tabs>
        <w:ind w:left="907" w:hanging="227"/>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3" w15:restartNumberingAfterBreak="0">
    <w:nsid w:val="63E22354"/>
    <w:multiLevelType w:val="multilevel"/>
    <w:tmpl w:val="98B8733A"/>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4" w15:restartNumberingAfterBreak="0">
    <w:nsid w:val="645B3A08"/>
    <w:multiLevelType w:val="multilevel"/>
    <w:tmpl w:val="EAECE326"/>
    <w:numStyleLink w:val="Numbering"/>
  </w:abstractNum>
  <w:abstractNum w:abstractNumId="25" w15:restartNumberingAfterBreak="0">
    <w:nsid w:val="6572043B"/>
    <w:multiLevelType w:val="multilevel"/>
    <w:tmpl w:val="A0CAECE2"/>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6" w15:restartNumberingAfterBreak="0">
    <w:nsid w:val="6573305B"/>
    <w:multiLevelType w:val="multilevel"/>
    <w:tmpl w:val="660EA154"/>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7" w15:restartNumberingAfterBreak="0">
    <w:nsid w:val="749250AC"/>
    <w:multiLevelType w:val="multilevel"/>
    <w:tmpl w:val="825C77CE"/>
    <w:numStyleLink w:val="LetteredList"/>
  </w:abstractNum>
  <w:abstractNum w:abstractNumId="28" w15:restartNumberingAfterBreak="0">
    <w:nsid w:val="7A9572D5"/>
    <w:multiLevelType w:val="multilevel"/>
    <w:tmpl w:val="D09A3F16"/>
    <w:numStyleLink w:val="Bullets"/>
  </w:abstractNum>
  <w:num w:numId="1" w16cid:durableId="903418277">
    <w:abstractNumId w:val="19"/>
  </w:num>
  <w:num w:numId="2" w16cid:durableId="846598071">
    <w:abstractNumId w:val="5"/>
  </w:num>
  <w:num w:numId="3" w16cid:durableId="659580476">
    <w:abstractNumId w:val="4"/>
  </w:num>
  <w:num w:numId="4" w16cid:durableId="444039133">
    <w:abstractNumId w:val="7"/>
  </w:num>
  <w:num w:numId="5" w16cid:durableId="1770349458">
    <w:abstractNumId w:val="1"/>
  </w:num>
  <w:num w:numId="6" w16cid:durableId="1646545302">
    <w:abstractNumId w:val="3"/>
  </w:num>
  <w:num w:numId="7" w16cid:durableId="6268622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713108">
    <w:abstractNumId w:val="16"/>
  </w:num>
  <w:num w:numId="9" w16cid:durableId="2102145351">
    <w:abstractNumId w:val="13"/>
  </w:num>
  <w:num w:numId="10" w16cid:durableId="1394041910">
    <w:abstractNumId w:val="11"/>
  </w:num>
  <w:num w:numId="11" w16cid:durableId="7369524">
    <w:abstractNumId w:val="17"/>
  </w:num>
  <w:num w:numId="12" w16cid:durableId="1056779592">
    <w:abstractNumId w:val="18"/>
  </w:num>
  <w:num w:numId="13" w16cid:durableId="2052924743">
    <w:abstractNumId w:val="15"/>
  </w:num>
  <w:num w:numId="14" w16cid:durableId="305471079">
    <w:abstractNumId w:val="28"/>
  </w:num>
  <w:num w:numId="15" w16cid:durableId="668992514">
    <w:abstractNumId w:val="20"/>
  </w:num>
  <w:num w:numId="16" w16cid:durableId="1737582058">
    <w:abstractNumId w:val="1"/>
  </w:num>
  <w:num w:numId="17" w16cid:durableId="100805638">
    <w:abstractNumId w:val="0"/>
  </w:num>
  <w:num w:numId="18" w16cid:durableId="206648546">
    <w:abstractNumId w:val="0"/>
  </w:num>
  <w:num w:numId="19" w16cid:durableId="659887425">
    <w:abstractNumId w:val="9"/>
  </w:num>
  <w:num w:numId="20" w16cid:durableId="338584827">
    <w:abstractNumId w:val="12"/>
  </w:num>
  <w:num w:numId="21" w16cid:durableId="526986008">
    <w:abstractNumId w:val="24"/>
  </w:num>
  <w:num w:numId="22" w16cid:durableId="14185581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9714154">
    <w:abstractNumId w:val="22"/>
  </w:num>
  <w:num w:numId="24" w16cid:durableId="260644827">
    <w:abstractNumId w:val="14"/>
  </w:num>
  <w:num w:numId="25" w16cid:durableId="6880646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1899057">
    <w:abstractNumId w:val="10"/>
  </w:num>
  <w:num w:numId="27" w16cid:durableId="110126822">
    <w:abstractNumId w:val="23"/>
  </w:num>
  <w:num w:numId="28" w16cid:durableId="22364110">
    <w:abstractNumId w:val="2"/>
  </w:num>
  <w:num w:numId="29" w16cid:durableId="1976326686">
    <w:abstractNumId w:val="8"/>
  </w:num>
  <w:num w:numId="30" w16cid:durableId="198812874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32123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99800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2101835">
    <w:abstractNumId w:val="26"/>
  </w:num>
  <w:num w:numId="34" w16cid:durableId="150175420">
    <w:abstractNumId w:val="25"/>
  </w:num>
  <w:num w:numId="35" w16cid:durableId="1576623239">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46933534">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374"/>
    <w:rsid w:val="00011329"/>
    <w:rsid w:val="00012AEB"/>
    <w:rsid w:val="00012D5B"/>
    <w:rsid w:val="00020772"/>
    <w:rsid w:val="00021D45"/>
    <w:rsid w:val="00022E71"/>
    <w:rsid w:val="00023458"/>
    <w:rsid w:val="00025DB2"/>
    <w:rsid w:val="0002711C"/>
    <w:rsid w:val="0002748F"/>
    <w:rsid w:val="00027EA9"/>
    <w:rsid w:val="000300AF"/>
    <w:rsid w:val="000307F4"/>
    <w:rsid w:val="000313A7"/>
    <w:rsid w:val="00037597"/>
    <w:rsid w:val="00051592"/>
    <w:rsid w:val="00062C97"/>
    <w:rsid w:val="00064365"/>
    <w:rsid w:val="00064451"/>
    <w:rsid w:val="00070145"/>
    <w:rsid w:val="000724AE"/>
    <w:rsid w:val="000744A6"/>
    <w:rsid w:val="00077E71"/>
    <w:rsid w:val="0008037D"/>
    <w:rsid w:val="00082550"/>
    <w:rsid w:val="00084D13"/>
    <w:rsid w:val="00090BE2"/>
    <w:rsid w:val="00093CF5"/>
    <w:rsid w:val="000A25C4"/>
    <w:rsid w:val="000A68FE"/>
    <w:rsid w:val="000A6964"/>
    <w:rsid w:val="000B0B81"/>
    <w:rsid w:val="000B0F75"/>
    <w:rsid w:val="000B1E19"/>
    <w:rsid w:val="000B2EA9"/>
    <w:rsid w:val="000B497F"/>
    <w:rsid w:val="000C17A6"/>
    <w:rsid w:val="000C1A73"/>
    <w:rsid w:val="000C2E3E"/>
    <w:rsid w:val="000C77CC"/>
    <w:rsid w:val="000D1510"/>
    <w:rsid w:val="000D4B76"/>
    <w:rsid w:val="000D76B1"/>
    <w:rsid w:val="000D7EE8"/>
    <w:rsid w:val="000E79C5"/>
    <w:rsid w:val="000F4801"/>
    <w:rsid w:val="000F5AEC"/>
    <w:rsid w:val="000F71FE"/>
    <w:rsid w:val="000F77F5"/>
    <w:rsid w:val="001011DA"/>
    <w:rsid w:val="00102E9D"/>
    <w:rsid w:val="00103980"/>
    <w:rsid w:val="00103C13"/>
    <w:rsid w:val="00106FA6"/>
    <w:rsid w:val="00112E8F"/>
    <w:rsid w:val="001134D8"/>
    <w:rsid w:val="00124F9B"/>
    <w:rsid w:val="00125141"/>
    <w:rsid w:val="001268BC"/>
    <w:rsid w:val="00127300"/>
    <w:rsid w:val="00132621"/>
    <w:rsid w:val="00132887"/>
    <w:rsid w:val="001346C0"/>
    <w:rsid w:val="00141C61"/>
    <w:rsid w:val="00146AEE"/>
    <w:rsid w:val="001475DC"/>
    <w:rsid w:val="001503BA"/>
    <w:rsid w:val="00150AE4"/>
    <w:rsid w:val="001525B2"/>
    <w:rsid w:val="00153FC7"/>
    <w:rsid w:val="00155502"/>
    <w:rsid w:val="0016175C"/>
    <w:rsid w:val="00166127"/>
    <w:rsid w:val="001728E6"/>
    <w:rsid w:val="00173391"/>
    <w:rsid w:val="00174593"/>
    <w:rsid w:val="00176258"/>
    <w:rsid w:val="0017691E"/>
    <w:rsid w:val="0018259F"/>
    <w:rsid w:val="00182819"/>
    <w:rsid w:val="0019187A"/>
    <w:rsid w:val="0019285A"/>
    <w:rsid w:val="00196395"/>
    <w:rsid w:val="001A0D77"/>
    <w:rsid w:val="001A22D8"/>
    <w:rsid w:val="001A3B15"/>
    <w:rsid w:val="001A5586"/>
    <w:rsid w:val="001B0FF0"/>
    <w:rsid w:val="001B3EFC"/>
    <w:rsid w:val="001C0FEF"/>
    <w:rsid w:val="001C1C78"/>
    <w:rsid w:val="001C3E16"/>
    <w:rsid w:val="001C42FC"/>
    <w:rsid w:val="001C53EA"/>
    <w:rsid w:val="001C7835"/>
    <w:rsid w:val="001D335E"/>
    <w:rsid w:val="001D392B"/>
    <w:rsid w:val="001D4BE6"/>
    <w:rsid w:val="001D4CFA"/>
    <w:rsid w:val="001E211A"/>
    <w:rsid w:val="001E4C19"/>
    <w:rsid w:val="001F0719"/>
    <w:rsid w:val="001F11A1"/>
    <w:rsid w:val="001F13C1"/>
    <w:rsid w:val="001F19BA"/>
    <w:rsid w:val="001F446D"/>
    <w:rsid w:val="001F6314"/>
    <w:rsid w:val="002068CA"/>
    <w:rsid w:val="0021093C"/>
    <w:rsid w:val="00211A39"/>
    <w:rsid w:val="0021285C"/>
    <w:rsid w:val="002154C2"/>
    <w:rsid w:val="00216117"/>
    <w:rsid w:val="0021781F"/>
    <w:rsid w:val="00220CF7"/>
    <w:rsid w:val="00221681"/>
    <w:rsid w:val="00221AB7"/>
    <w:rsid w:val="00223521"/>
    <w:rsid w:val="00223787"/>
    <w:rsid w:val="0022627D"/>
    <w:rsid w:val="0022656C"/>
    <w:rsid w:val="0023339A"/>
    <w:rsid w:val="0023622A"/>
    <w:rsid w:val="00236FF9"/>
    <w:rsid w:val="0024207E"/>
    <w:rsid w:val="00245658"/>
    <w:rsid w:val="00245BF7"/>
    <w:rsid w:val="00246435"/>
    <w:rsid w:val="00246BCF"/>
    <w:rsid w:val="002508DB"/>
    <w:rsid w:val="0025131A"/>
    <w:rsid w:val="002525AD"/>
    <w:rsid w:val="0026151F"/>
    <w:rsid w:val="00263A66"/>
    <w:rsid w:val="00264581"/>
    <w:rsid w:val="00264824"/>
    <w:rsid w:val="0026582B"/>
    <w:rsid w:val="00270834"/>
    <w:rsid w:val="00274D90"/>
    <w:rsid w:val="00275BC8"/>
    <w:rsid w:val="00276E34"/>
    <w:rsid w:val="002777E1"/>
    <w:rsid w:val="002814E6"/>
    <w:rsid w:val="00282607"/>
    <w:rsid w:val="00283E02"/>
    <w:rsid w:val="00283E3A"/>
    <w:rsid w:val="002848AA"/>
    <w:rsid w:val="00285D1C"/>
    <w:rsid w:val="0029426D"/>
    <w:rsid w:val="0029481F"/>
    <w:rsid w:val="00294B44"/>
    <w:rsid w:val="00295BC8"/>
    <w:rsid w:val="002965C0"/>
    <w:rsid w:val="00297519"/>
    <w:rsid w:val="002A04C2"/>
    <w:rsid w:val="002A65A4"/>
    <w:rsid w:val="002A6D17"/>
    <w:rsid w:val="002B3895"/>
    <w:rsid w:val="002B3C43"/>
    <w:rsid w:val="002C0183"/>
    <w:rsid w:val="002C6080"/>
    <w:rsid w:val="002C7368"/>
    <w:rsid w:val="002C7F3F"/>
    <w:rsid w:val="002D3737"/>
    <w:rsid w:val="002E0EDA"/>
    <w:rsid w:val="002E0F9B"/>
    <w:rsid w:val="002E6CD4"/>
    <w:rsid w:val="002E6DAC"/>
    <w:rsid w:val="002E7A9E"/>
    <w:rsid w:val="00305171"/>
    <w:rsid w:val="003140ED"/>
    <w:rsid w:val="003154F7"/>
    <w:rsid w:val="003202D0"/>
    <w:rsid w:val="00321FF4"/>
    <w:rsid w:val="00323BEC"/>
    <w:rsid w:val="003341AC"/>
    <w:rsid w:val="0033598E"/>
    <w:rsid w:val="00342FDF"/>
    <w:rsid w:val="00343613"/>
    <w:rsid w:val="0034680A"/>
    <w:rsid w:val="003468A2"/>
    <w:rsid w:val="003479F2"/>
    <w:rsid w:val="00356897"/>
    <w:rsid w:val="003602DF"/>
    <w:rsid w:val="00363FF8"/>
    <w:rsid w:val="00364CF9"/>
    <w:rsid w:val="00366A50"/>
    <w:rsid w:val="0037177B"/>
    <w:rsid w:val="00374847"/>
    <w:rsid w:val="0037721D"/>
    <w:rsid w:val="0038102A"/>
    <w:rsid w:val="00391FED"/>
    <w:rsid w:val="003937B7"/>
    <w:rsid w:val="00394FA7"/>
    <w:rsid w:val="0039644B"/>
    <w:rsid w:val="003A18C4"/>
    <w:rsid w:val="003A3837"/>
    <w:rsid w:val="003A5098"/>
    <w:rsid w:val="003A6981"/>
    <w:rsid w:val="003A69FC"/>
    <w:rsid w:val="003A6B33"/>
    <w:rsid w:val="003B0F81"/>
    <w:rsid w:val="003B3C89"/>
    <w:rsid w:val="003B7B5A"/>
    <w:rsid w:val="003C5994"/>
    <w:rsid w:val="003C716E"/>
    <w:rsid w:val="003C733B"/>
    <w:rsid w:val="003C7AE6"/>
    <w:rsid w:val="003D23A3"/>
    <w:rsid w:val="003D3729"/>
    <w:rsid w:val="003D5856"/>
    <w:rsid w:val="003D7935"/>
    <w:rsid w:val="003E1C97"/>
    <w:rsid w:val="003E2355"/>
    <w:rsid w:val="003E2E15"/>
    <w:rsid w:val="003E32D0"/>
    <w:rsid w:val="003E4379"/>
    <w:rsid w:val="003E5A87"/>
    <w:rsid w:val="003E6240"/>
    <w:rsid w:val="003F66F7"/>
    <w:rsid w:val="003F6E81"/>
    <w:rsid w:val="003F7D00"/>
    <w:rsid w:val="0040236C"/>
    <w:rsid w:val="00404E4F"/>
    <w:rsid w:val="004050E1"/>
    <w:rsid w:val="004057E6"/>
    <w:rsid w:val="0040587B"/>
    <w:rsid w:val="004065D6"/>
    <w:rsid w:val="004129B5"/>
    <w:rsid w:val="00412CDA"/>
    <w:rsid w:val="00414B0D"/>
    <w:rsid w:val="00415944"/>
    <w:rsid w:val="0041673A"/>
    <w:rsid w:val="00416979"/>
    <w:rsid w:val="00417C2D"/>
    <w:rsid w:val="0042041C"/>
    <w:rsid w:val="00421BC5"/>
    <w:rsid w:val="0042339A"/>
    <w:rsid w:val="00423F47"/>
    <w:rsid w:val="0042508F"/>
    <w:rsid w:val="00427CE0"/>
    <w:rsid w:val="004315BA"/>
    <w:rsid w:val="0043401E"/>
    <w:rsid w:val="00434EC2"/>
    <w:rsid w:val="00437A42"/>
    <w:rsid w:val="004414AC"/>
    <w:rsid w:val="00444113"/>
    <w:rsid w:val="00446226"/>
    <w:rsid w:val="00446570"/>
    <w:rsid w:val="004466D1"/>
    <w:rsid w:val="00447224"/>
    <w:rsid w:val="004472D9"/>
    <w:rsid w:val="0045285D"/>
    <w:rsid w:val="00453BB8"/>
    <w:rsid w:val="00457E2F"/>
    <w:rsid w:val="00461432"/>
    <w:rsid w:val="004619B3"/>
    <w:rsid w:val="004635FD"/>
    <w:rsid w:val="00464AC8"/>
    <w:rsid w:val="00466E70"/>
    <w:rsid w:val="004672B2"/>
    <w:rsid w:val="00471948"/>
    <w:rsid w:val="00472CE7"/>
    <w:rsid w:val="00474D6A"/>
    <w:rsid w:val="00474DFE"/>
    <w:rsid w:val="00476455"/>
    <w:rsid w:val="00476BB6"/>
    <w:rsid w:val="0048192C"/>
    <w:rsid w:val="00483155"/>
    <w:rsid w:val="004859AE"/>
    <w:rsid w:val="00485B10"/>
    <w:rsid w:val="00491A17"/>
    <w:rsid w:val="00492F66"/>
    <w:rsid w:val="00493B27"/>
    <w:rsid w:val="00493C29"/>
    <w:rsid w:val="00495D09"/>
    <w:rsid w:val="004A4C5B"/>
    <w:rsid w:val="004A5A04"/>
    <w:rsid w:val="004A7C18"/>
    <w:rsid w:val="004B1C64"/>
    <w:rsid w:val="004B609E"/>
    <w:rsid w:val="004C65B6"/>
    <w:rsid w:val="004C723E"/>
    <w:rsid w:val="004D0244"/>
    <w:rsid w:val="004D0322"/>
    <w:rsid w:val="004D5588"/>
    <w:rsid w:val="004D6ADD"/>
    <w:rsid w:val="004E0833"/>
    <w:rsid w:val="004E28C6"/>
    <w:rsid w:val="004E50FF"/>
    <w:rsid w:val="004E5CE3"/>
    <w:rsid w:val="004F138F"/>
    <w:rsid w:val="004F2577"/>
    <w:rsid w:val="004F369D"/>
    <w:rsid w:val="00500C61"/>
    <w:rsid w:val="00502144"/>
    <w:rsid w:val="00503231"/>
    <w:rsid w:val="00505F0A"/>
    <w:rsid w:val="0050670B"/>
    <w:rsid w:val="005068DC"/>
    <w:rsid w:val="00510D22"/>
    <w:rsid w:val="00512A1F"/>
    <w:rsid w:val="005141E8"/>
    <w:rsid w:val="00520ACE"/>
    <w:rsid w:val="00520E87"/>
    <w:rsid w:val="005259A1"/>
    <w:rsid w:val="005261E7"/>
    <w:rsid w:val="005323CF"/>
    <w:rsid w:val="00533AC0"/>
    <w:rsid w:val="00534D4F"/>
    <w:rsid w:val="00535BB1"/>
    <w:rsid w:val="00536C7B"/>
    <w:rsid w:val="0054073E"/>
    <w:rsid w:val="005431C3"/>
    <w:rsid w:val="005435E4"/>
    <w:rsid w:val="00543C87"/>
    <w:rsid w:val="00543F52"/>
    <w:rsid w:val="0054460C"/>
    <w:rsid w:val="00547356"/>
    <w:rsid w:val="00550C99"/>
    <w:rsid w:val="0055289A"/>
    <w:rsid w:val="0055291C"/>
    <w:rsid w:val="00553413"/>
    <w:rsid w:val="005541F3"/>
    <w:rsid w:val="00554777"/>
    <w:rsid w:val="00554793"/>
    <w:rsid w:val="0055656B"/>
    <w:rsid w:val="0056298D"/>
    <w:rsid w:val="005661F2"/>
    <w:rsid w:val="005707E8"/>
    <w:rsid w:val="00573193"/>
    <w:rsid w:val="0057535D"/>
    <w:rsid w:val="00577D83"/>
    <w:rsid w:val="00577E2E"/>
    <w:rsid w:val="00580670"/>
    <w:rsid w:val="0058369E"/>
    <w:rsid w:val="005912D9"/>
    <w:rsid w:val="00593314"/>
    <w:rsid w:val="0059432A"/>
    <w:rsid w:val="00594496"/>
    <w:rsid w:val="00594ABA"/>
    <w:rsid w:val="005A135F"/>
    <w:rsid w:val="005A335E"/>
    <w:rsid w:val="005A5638"/>
    <w:rsid w:val="005B01F2"/>
    <w:rsid w:val="005B2D4B"/>
    <w:rsid w:val="005B492D"/>
    <w:rsid w:val="005B5A02"/>
    <w:rsid w:val="005B623C"/>
    <w:rsid w:val="005B6540"/>
    <w:rsid w:val="005C0601"/>
    <w:rsid w:val="005C0951"/>
    <w:rsid w:val="005C1676"/>
    <w:rsid w:val="005C3036"/>
    <w:rsid w:val="005C32C6"/>
    <w:rsid w:val="005C34E1"/>
    <w:rsid w:val="005C356A"/>
    <w:rsid w:val="005C3CB6"/>
    <w:rsid w:val="005C3D9E"/>
    <w:rsid w:val="005C6618"/>
    <w:rsid w:val="005E3B6D"/>
    <w:rsid w:val="005F088C"/>
    <w:rsid w:val="00600F1D"/>
    <w:rsid w:val="006010F3"/>
    <w:rsid w:val="00602C13"/>
    <w:rsid w:val="006038CA"/>
    <w:rsid w:val="00603D04"/>
    <w:rsid w:val="00603FD5"/>
    <w:rsid w:val="00605416"/>
    <w:rsid w:val="0060613B"/>
    <w:rsid w:val="00613AA4"/>
    <w:rsid w:val="00614493"/>
    <w:rsid w:val="00616DC8"/>
    <w:rsid w:val="0062152C"/>
    <w:rsid w:val="006218A7"/>
    <w:rsid w:val="00621CE1"/>
    <w:rsid w:val="0063701C"/>
    <w:rsid w:val="00637103"/>
    <w:rsid w:val="00642211"/>
    <w:rsid w:val="0064658A"/>
    <w:rsid w:val="00647139"/>
    <w:rsid w:val="00650C00"/>
    <w:rsid w:val="00654A3F"/>
    <w:rsid w:val="00654E3D"/>
    <w:rsid w:val="00654F66"/>
    <w:rsid w:val="0066233B"/>
    <w:rsid w:val="00663E52"/>
    <w:rsid w:val="0067014A"/>
    <w:rsid w:val="00670D22"/>
    <w:rsid w:val="00672601"/>
    <w:rsid w:val="00672FEF"/>
    <w:rsid w:val="00677B7A"/>
    <w:rsid w:val="00685923"/>
    <w:rsid w:val="006863D1"/>
    <w:rsid w:val="00686B5E"/>
    <w:rsid w:val="0068724F"/>
    <w:rsid w:val="00691F40"/>
    <w:rsid w:val="00693358"/>
    <w:rsid w:val="006A1DEF"/>
    <w:rsid w:val="006A2479"/>
    <w:rsid w:val="006A4CFD"/>
    <w:rsid w:val="006A53AF"/>
    <w:rsid w:val="006B5B62"/>
    <w:rsid w:val="006C0A2D"/>
    <w:rsid w:val="006C4175"/>
    <w:rsid w:val="006C4AF4"/>
    <w:rsid w:val="006C606A"/>
    <w:rsid w:val="006C6AD3"/>
    <w:rsid w:val="006C77ED"/>
    <w:rsid w:val="006C7DA1"/>
    <w:rsid w:val="006D0824"/>
    <w:rsid w:val="006D3F2F"/>
    <w:rsid w:val="006D65BB"/>
    <w:rsid w:val="006E0CC6"/>
    <w:rsid w:val="006E23C2"/>
    <w:rsid w:val="006E3536"/>
    <w:rsid w:val="006E44B0"/>
    <w:rsid w:val="006F072E"/>
    <w:rsid w:val="006F4E1A"/>
    <w:rsid w:val="00701984"/>
    <w:rsid w:val="0070251C"/>
    <w:rsid w:val="0070342B"/>
    <w:rsid w:val="00706D0F"/>
    <w:rsid w:val="00714488"/>
    <w:rsid w:val="00717D79"/>
    <w:rsid w:val="0072086E"/>
    <w:rsid w:val="007211FA"/>
    <w:rsid w:val="00723154"/>
    <w:rsid w:val="007254A7"/>
    <w:rsid w:val="00725FEC"/>
    <w:rsid w:val="00732969"/>
    <w:rsid w:val="00740560"/>
    <w:rsid w:val="007415AF"/>
    <w:rsid w:val="007436DD"/>
    <w:rsid w:val="00745452"/>
    <w:rsid w:val="00745B04"/>
    <w:rsid w:val="0074713F"/>
    <w:rsid w:val="00754AB9"/>
    <w:rsid w:val="007603FA"/>
    <w:rsid w:val="00764935"/>
    <w:rsid w:val="00767446"/>
    <w:rsid w:val="00767C6A"/>
    <w:rsid w:val="007738E9"/>
    <w:rsid w:val="0077550A"/>
    <w:rsid w:val="00780446"/>
    <w:rsid w:val="00783022"/>
    <w:rsid w:val="00784B09"/>
    <w:rsid w:val="007859EF"/>
    <w:rsid w:val="0078631E"/>
    <w:rsid w:val="00786DFD"/>
    <w:rsid w:val="00794FFF"/>
    <w:rsid w:val="007A0363"/>
    <w:rsid w:val="007A2DD5"/>
    <w:rsid w:val="007A5768"/>
    <w:rsid w:val="007A5810"/>
    <w:rsid w:val="007B5289"/>
    <w:rsid w:val="007B6BBA"/>
    <w:rsid w:val="007C249B"/>
    <w:rsid w:val="007C6CF4"/>
    <w:rsid w:val="007D0818"/>
    <w:rsid w:val="007D2177"/>
    <w:rsid w:val="007D317A"/>
    <w:rsid w:val="007D407A"/>
    <w:rsid w:val="007D7F37"/>
    <w:rsid w:val="007E255E"/>
    <w:rsid w:val="007E4414"/>
    <w:rsid w:val="007F0E26"/>
    <w:rsid w:val="007F1CAA"/>
    <w:rsid w:val="00806D8D"/>
    <w:rsid w:val="00807175"/>
    <w:rsid w:val="0081468D"/>
    <w:rsid w:val="008147AA"/>
    <w:rsid w:val="0081533C"/>
    <w:rsid w:val="00816424"/>
    <w:rsid w:val="00816A57"/>
    <w:rsid w:val="00821C22"/>
    <w:rsid w:val="00822762"/>
    <w:rsid w:val="00823076"/>
    <w:rsid w:val="0082769B"/>
    <w:rsid w:val="00830F01"/>
    <w:rsid w:val="00837E9D"/>
    <w:rsid w:val="00850D6F"/>
    <w:rsid w:val="0085439B"/>
    <w:rsid w:val="00856814"/>
    <w:rsid w:val="0086620C"/>
    <w:rsid w:val="00866943"/>
    <w:rsid w:val="008707F4"/>
    <w:rsid w:val="008713AF"/>
    <w:rsid w:val="00877162"/>
    <w:rsid w:val="0088178A"/>
    <w:rsid w:val="00883956"/>
    <w:rsid w:val="0088715A"/>
    <w:rsid w:val="0089026B"/>
    <w:rsid w:val="008942E9"/>
    <w:rsid w:val="008A1C10"/>
    <w:rsid w:val="008A7202"/>
    <w:rsid w:val="008A747B"/>
    <w:rsid w:val="008B05C3"/>
    <w:rsid w:val="008B08D3"/>
    <w:rsid w:val="008B2366"/>
    <w:rsid w:val="008B4965"/>
    <w:rsid w:val="008D0899"/>
    <w:rsid w:val="008D0FCB"/>
    <w:rsid w:val="008D1ABD"/>
    <w:rsid w:val="008D5F3C"/>
    <w:rsid w:val="008D6E57"/>
    <w:rsid w:val="008E46AB"/>
    <w:rsid w:val="008F1707"/>
    <w:rsid w:val="008F70D1"/>
    <w:rsid w:val="00900538"/>
    <w:rsid w:val="0090137A"/>
    <w:rsid w:val="00902AF3"/>
    <w:rsid w:val="00902D38"/>
    <w:rsid w:val="0090388C"/>
    <w:rsid w:val="00904AB3"/>
    <w:rsid w:val="009051C4"/>
    <w:rsid w:val="009051C7"/>
    <w:rsid w:val="0090775A"/>
    <w:rsid w:val="0091049C"/>
    <w:rsid w:val="0091294E"/>
    <w:rsid w:val="00916AB9"/>
    <w:rsid w:val="00917B2B"/>
    <w:rsid w:val="0092122D"/>
    <w:rsid w:val="0093125E"/>
    <w:rsid w:val="00936068"/>
    <w:rsid w:val="00937232"/>
    <w:rsid w:val="00940F43"/>
    <w:rsid w:val="00941B78"/>
    <w:rsid w:val="009464B4"/>
    <w:rsid w:val="00946FB4"/>
    <w:rsid w:val="009517CC"/>
    <w:rsid w:val="00951A93"/>
    <w:rsid w:val="00955B0A"/>
    <w:rsid w:val="00956009"/>
    <w:rsid w:val="00960D11"/>
    <w:rsid w:val="009615D4"/>
    <w:rsid w:val="0096173D"/>
    <w:rsid w:val="009722AA"/>
    <w:rsid w:val="009738B1"/>
    <w:rsid w:val="00974677"/>
    <w:rsid w:val="0097774F"/>
    <w:rsid w:val="009835ED"/>
    <w:rsid w:val="00984081"/>
    <w:rsid w:val="009900EA"/>
    <w:rsid w:val="00994B49"/>
    <w:rsid w:val="00997A20"/>
    <w:rsid w:val="009A2F17"/>
    <w:rsid w:val="009A4049"/>
    <w:rsid w:val="009A6EBF"/>
    <w:rsid w:val="009B0CCC"/>
    <w:rsid w:val="009B0E88"/>
    <w:rsid w:val="009B1038"/>
    <w:rsid w:val="009B2DDB"/>
    <w:rsid w:val="009C4421"/>
    <w:rsid w:val="009C479F"/>
    <w:rsid w:val="009C5432"/>
    <w:rsid w:val="009C7B7A"/>
    <w:rsid w:val="009D217C"/>
    <w:rsid w:val="009D24F5"/>
    <w:rsid w:val="009D4C29"/>
    <w:rsid w:val="009D4D13"/>
    <w:rsid w:val="009D6B1D"/>
    <w:rsid w:val="009D7ED9"/>
    <w:rsid w:val="009E29E8"/>
    <w:rsid w:val="009E42F7"/>
    <w:rsid w:val="009E4F53"/>
    <w:rsid w:val="009E7911"/>
    <w:rsid w:val="009F04AA"/>
    <w:rsid w:val="009F04F6"/>
    <w:rsid w:val="009F3433"/>
    <w:rsid w:val="00A04B5B"/>
    <w:rsid w:val="00A11C7D"/>
    <w:rsid w:val="00A13664"/>
    <w:rsid w:val="00A13909"/>
    <w:rsid w:val="00A14AA1"/>
    <w:rsid w:val="00A156DE"/>
    <w:rsid w:val="00A17893"/>
    <w:rsid w:val="00A20A92"/>
    <w:rsid w:val="00A23F7D"/>
    <w:rsid w:val="00A24C36"/>
    <w:rsid w:val="00A24EF4"/>
    <w:rsid w:val="00A3030D"/>
    <w:rsid w:val="00A31399"/>
    <w:rsid w:val="00A32DC0"/>
    <w:rsid w:val="00A3324A"/>
    <w:rsid w:val="00A33747"/>
    <w:rsid w:val="00A341C7"/>
    <w:rsid w:val="00A42F19"/>
    <w:rsid w:val="00A437AA"/>
    <w:rsid w:val="00A467ED"/>
    <w:rsid w:val="00A4686A"/>
    <w:rsid w:val="00A5163C"/>
    <w:rsid w:val="00A56A23"/>
    <w:rsid w:val="00A60703"/>
    <w:rsid w:val="00A62BA9"/>
    <w:rsid w:val="00A65A1D"/>
    <w:rsid w:val="00A67277"/>
    <w:rsid w:val="00A71752"/>
    <w:rsid w:val="00A74BFA"/>
    <w:rsid w:val="00A77DB9"/>
    <w:rsid w:val="00A85573"/>
    <w:rsid w:val="00A90151"/>
    <w:rsid w:val="00A920A4"/>
    <w:rsid w:val="00A9359B"/>
    <w:rsid w:val="00A94036"/>
    <w:rsid w:val="00A94B68"/>
    <w:rsid w:val="00AA163B"/>
    <w:rsid w:val="00AA30D8"/>
    <w:rsid w:val="00AA34A5"/>
    <w:rsid w:val="00AA36CA"/>
    <w:rsid w:val="00AA6A7D"/>
    <w:rsid w:val="00AB34F1"/>
    <w:rsid w:val="00AB3992"/>
    <w:rsid w:val="00AB5F12"/>
    <w:rsid w:val="00AC0558"/>
    <w:rsid w:val="00AD11A2"/>
    <w:rsid w:val="00AD16FD"/>
    <w:rsid w:val="00AD1B62"/>
    <w:rsid w:val="00AD4992"/>
    <w:rsid w:val="00AD57F1"/>
    <w:rsid w:val="00AE69C7"/>
    <w:rsid w:val="00AF2097"/>
    <w:rsid w:val="00AF31D5"/>
    <w:rsid w:val="00AF65F8"/>
    <w:rsid w:val="00B042CF"/>
    <w:rsid w:val="00B11B63"/>
    <w:rsid w:val="00B11BD2"/>
    <w:rsid w:val="00B13925"/>
    <w:rsid w:val="00B13BDB"/>
    <w:rsid w:val="00B153EB"/>
    <w:rsid w:val="00B15FE9"/>
    <w:rsid w:val="00B22C81"/>
    <w:rsid w:val="00B23603"/>
    <w:rsid w:val="00B24B55"/>
    <w:rsid w:val="00B255CB"/>
    <w:rsid w:val="00B26D4F"/>
    <w:rsid w:val="00B32D6C"/>
    <w:rsid w:val="00B35F16"/>
    <w:rsid w:val="00B36054"/>
    <w:rsid w:val="00B3749D"/>
    <w:rsid w:val="00B412D5"/>
    <w:rsid w:val="00B44992"/>
    <w:rsid w:val="00B55D3F"/>
    <w:rsid w:val="00B56469"/>
    <w:rsid w:val="00B619FE"/>
    <w:rsid w:val="00B61A51"/>
    <w:rsid w:val="00B61AAA"/>
    <w:rsid w:val="00B631B7"/>
    <w:rsid w:val="00B6515D"/>
    <w:rsid w:val="00B65DAA"/>
    <w:rsid w:val="00B668EA"/>
    <w:rsid w:val="00B66B2F"/>
    <w:rsid w:val="00B7085D"/>
    <w:rsid w:val="00B7454B"/>
    <w:rsid w:val="00B74D49"/>
    <w:rsid w:val="00B74F7F"/>
    <w:rsid w:val="00B75468"/>
    <w:rsid w:val="00B75B08"/>
    <w:rsid w:val="00B87859"/>
    <w:rsid w:val="00B87F93"/>
    <w:rsid w:val="00B91B38"/>
    <w:rsid w:val="00B91D47"/>
    <w:rsid w:val="00BA3CB8"/>
    <w:rsid w:val="00BA4F06"/>
    <w:rsid w:val="00BA7623"/>
    <w:rsid w:val="00BA7944"/>
    <w:rsid w:val="00BC14A9"/>
    <w:rsid w:val="00BC2C7F"/>
    <w:rsid w:val="00BC57FB"/>
    <w:rsid w:val="00BD08D3"/>
    <w:rsid w:val="00BD1881"/>
    <w:rsid w:val="00BD34BB"/>
    <w:rsid w:val="00BD457A"/>
    <w:rsid w:val="00BE11A3"/>
    <w:rsid w:val="00BE7A0C"/>
    <w:rsid w:val="00BE7EDF"/>
    <w:rsid w:val="00BF4412"/>
    <w:rsid w:val="00BF5BC9"/>
    <w:rsid w:val="00BF5BDB"/>
    <w:rsid w:val="00BF68C8"/>
    <w:rsid w:val="00C0040D"/>
    <w:rsid w:val="00C01E68"/>
    <w:rsid w:val="00C028A4"/>
    <w:rsid w:val="00C04235"/>
    <w:rsid w:val="00C05D47"/>
    <w:rsid w:val="00C07A69"/>
    <w:rsid w:val="00C101D0"/>
    <w:rsid w:val="00C10307"/>
    <w:rsid w:val="00C10CE6"/>
    <w:rsid w:val="00C11924"/>
    <w:rsid w:val="00C121B0"/>
    <w:rsid w:val="00C145D2"/>
    <w:rsid w:val="00C1475A"/>
    <w:rsid w:val="00C201E8"/>
    <w:rsid w:val="00C216D2"/>
    <w:rsid w:val="00C27DE0"/>
    <w:rsid w:val="00C326F9"/>
    <w:rsid w:val="00C34106"/>
    <w:rsid w:val="00C37A29"/>
    <w:rsid w:val="00C41DED"/>
    <w:rsid w:val="00C435E2"/>
    <w:rsid w:val="00C45634"/>
    <w:rsid w:val="00C51E49"/>
    <w:rsid w:val="00C53D66"/>
    <w:rsid w:val="00C55C51"/>
    <w:rsid w:val="00C60708"/>
    <w:rsid w:val="00C70EFC"/>
    <w:rsid w:val="00C74EED"/>
    <w:rsid w:val="00C76029"/>
    <w:rsid w:val="00C81F16"/>
    <w:rsid w:val="00C85538"/>
    <w:rsid w:val="00C932F3"/>
    <w:rsid w:val="00CA53D5"/>
    <w:rsid w:val="00CA5658"/>
    <w:rsid w:val="00CA637B"/>
    <w:rsid w:val="00CA66B6"/>
    <w:rsid w:val="00CA69D1"/>
    <w:rsid w:val="00CB3000"/>
    <w:rsid w:val="00CB76D5"/>
    <w:rsid w:val="00CC3369"/>
    <w:rsid w:val="00CC6C69"/>
    <w:rsid w:val="00CD1633"/>
    <w:rsid w:val="00CD324D"/>
    <w:rsid w:val="00CD61EB"/>
    <w:rsid w:val="00CE152B"/>
    <w:rsid w:val="00CE3B5D"/>
    <w:rsid w:val="00CE4E20"/>
    <w:rsid w:val="00CE6687"/>
    <w:rsid w:val="00CF02F0"/>
    <w:rsid w:val="00CF59D4"/>
    <w:rsid w:val="00CF7B2C"/>
    <w:rsid w:val="00D02D31"/>
    <w:rsid w:val="00D07127"/>
    <w:rsid w:val="00D11079"/>
    <w:rsid w:val="00D12E51"/>
    <w:rsid w:val="00D139E9"/>
    <w:rsid w:val="00D16B10"/>
    <w:rsid w:val="00D16F74"/>
    <w:rsid w:val="00D270C6"/>
    <w:rsid w:val="00D3046E"/>
    <w:rsid w:val="00D3177B"/>
    <w:rsid w:val="00D31E3B"/>
    <w:rsid w:val="00D3559A"/>
    <w:rsid w:val="00D43EE4"/>
    <w:rsid w:val="00D47693"/>
    <w:rsid w:val="00D50928"/>
    <w:rsid w:val="00D532C7"/>
    <w:rsid w:val="00D567C3"/>
    <w:rsid w:val="00D569F4"/>
    <w:rsid w:val="00D60649"/>
    <w:rsid w:val="00D61E88"/>
    <w:rsid w:val="00D62404"/>
    <w:rsid w:val="00D63BB9"/>
    <w:rsid w:val="00D66F0C"/>
    <w:rsid w:val="00D7629A"/>
    <w:rsid w:val="00D8093E"/>
    <w:rsid w:val="00D825E1"/>
    <w:rsid w:val="00D82889"/>
    <w:rsid w:val="00D83923"/>
    <w:rsid w:val="00D84667"/>
    <w:rsid w:val="00D90321"/>
    <w:rsid w:val="00D939F2"/>
    <w:rsid w:val="00D9419D"/>
    <w:rsid w:val="00D9562D"/>
    <w:rsid w:val="00D966EC"/>
    <w:rsid w:val="00DA2CEA"/>
    <w:rsid w:val="00DA6188"/>
    <w:rsid w:val="00DA6871"/>
    <w:rsid w:val="00DB2506"/>
    <w:rsid w:val="00DB3B8A"/>
    <w:rsid w:val="00DB72BA"/>
    <w:rsid w:val="00DC228C"/>
    <w:rsid w:val="00DC4E76"/>
    <w:rsid w:val="00DC5937"/>
    <w:rsid w:val="00DD2DD7"/>
    <w:rsid w:val="00DD7B54"/>
    <w:rsid w:val="00DE0622"/>
    <w:rsid w:val="00DE2A66"/>
    <w:rsid w:val="00DE4A2D"/>
    <w:rsid w:val="00DE7E4F"/>
    <w:rsid w:val="00DE7FC3"/>
    <w:rsid w:val="00DF28F3"/>
    <w:rsid w:val="00DF4913"/>
    <w:rsid w:val="00DF4E3E"/>
    <w:rsid w:val="00DF7374"/>
    <w:rsid w:val="00E0453D"/>
    <w:rsid w:val="00E05EAB"/>
    <w:rsid w:val="00E05FA6"/>
    <w:rsid w:val="00E0616C"/>
    <w:rsid w:val="00E07F8B"/>
    <w:rsid w:val="00E132B8"/>
    <w:rsid w:val="00E134E8"/>
    <w:rsid w:val="00E168CE"/>
    <w:rsid w:val="00E16E98"/>
    <w:rsid w:val="00E20279"/>
    <w:rsid w:val="00E22B10"/>
    <w:rsid w:val="00E239D1"/>
    <w:rsid w:val="00E24CD6"/>
    <w:rsid w:val="00E25474"/>
    <w:rsid w:val="00E26C0D"/>
    <w:rsid w:val="00E2718A"/>
    <w:rsid w:val="00E30720"/>
    <w:rsid w:val="00E32579"/>
    <w:rsid w:val="00E32DA0"/>
    <w:rsid w:val="00E32F93"/>
    <w:rsid w:val="00E35579"/>
    <w:rsid w:val="00E379BB"/>
    <w:rsid w:val="00E37CC2"/>
    <w:rsid w:val="00E42E3C"/>
    <w:rsid w:val="00E4450E"/>
    <w:rsid w:val="00E44E0B"/>
    <w:rsid w:val="00E47996"/>
    <w:rsid w:val="00E50450"/>
    <w:rsid w:val="00E5072A"/>
    <w:rsid w:val="00E5091A"/>
    <w:rsid w:val="00E510FC"/>
    <w:rsid w:val="00E511B0"/>
    <w:rsid w:val="00E534CB"/>
    <w:rsid w:val="00E54B2B"/>
    <w:rsid w:val="00E552E4"/>
    <w:rsid w:val="00E56D0B"/>
    <w:rsid w:val="00E6258C"/>
    <w:rsid w:val="00E71FDE"/>
    <w:rsid w:val="00E73550"/>
    <w:rsid w:val="00E80580"/>
    <w:rsid w:val="00E838F5"/>
    <w:rsid w:val="00E83E59"/>
    <w:rsid w:val="00E8757C"/>
    <w:rsid w:val="00E9236A"/>
    <w:rsid w:val="00E92EDA"/>
    <w:rsid w:val="00E951AC"/>
    <w:rsid w:val="00E967A9"/>
    <w:rsid w:val="00E97BEB"/>
    <w:rsid w:val="00E97E00"/>
    <w:rsid w:val="00EA1943"/>
    <w:rsid w:val="00EA2453"/>
    <w:rsid w:val="00EA4C1A"/>
    <w:rsid w:val="00EB1068"/>
    <w:rsid w:val="00EB528B"/>
    <w:rsid w:val="00EB7B7D"/>
    <w:rsid w:val="00EC024E"/>
    <w:rsid w:val="00EC281D"/>
    <w:rsid w:val="00EC3772"/>
    <w:rsid w:val="00EC6BAE"/>
    <w:rsid w:val="00ED0EB5"/>
    <w:rsid w:val="00ED3D0A"/>
    <w:rsid w:val="00ED4EBF"/>
    <w:rsid w:val="00ED7B0B"/>
    <w:rsid w:val="00EE6F14"/>
    <w:rsid w:val="00EE7CB2"/>
    <w:rsid w:val="00EF0DD6"/>
    <w:rsid w:val="00EF12AA"/>
    <w:rsid w:val="00EF1829"/>
    <w:rsid w:val="00EF1966"/>
    <w:rsid w:val="00EF3F23"/>
    <w:rsid w:val="00EF6273"/>
    <w:rsid w:val="00F04403"/>
    <w:rsid w:val="00F06BA1"/>
    <w:rsid w:val="00F145C8"/>
    <w:rsid w:val="00F162D4"/>
    <w:rsid w:val="00F20728"/>
    <w:rsid w:val="00F20E42"/>
    <w:rsid w:val="00F236E7"/>
    <w:rsid w:val="00F23879"/>
    <w:rsid w:val="00F24DBA"/>
    <w:rsid w:val="00F267D9"/>
    <w:rsid w:val="00F27C69"/>
    <w:rsid w:val="00F30112"/>
    <w:rsid w:val="00F35C38"/>
    <w:rsid w:val="00F35ECC"/>
    <w:rsid w:val="00F36E6F"/>
    <w:rsid w:val="00F4010B"/>
    <w:rsid w:val="00F44A27"/>
    <w:rsid w:val="00F46226"/>
    <w:rsid w:val="00F4702C"/>
    <w:rsid w:val="00F505B8"/>
    <w:rsid w:val="00F50A96"/>
    <w:rsid w:val="00F522A7"/>
    <w:rsid w:val="00F5257A"/>
    <w:rsid w:val="00F53397"/>
    <w:rsid w:val="00F548AF"/>
    <w:rsid w:val="00F634F6"/>
    <w:rsid w:val="00F638AB"/>
    <w:rsid w:val="00F64343"/>
    <w:rsid w:val="00F6620F"/>
    <w:rsid w:val="00F74865"/>
    <w:rsid w:val="00F838B4"/>
    <w:rsid w:val="00F87B07"/>
    <w:rsid w:val="00F93598"/>
    <w:rsid w:val="00F94880"/>
    <w:rsid w:val="00FA0020"/>
    <w:rsid w:val="00FA65FD"/>
    <w:rsid w:val="00FB0D65"/>
    <w:rsid w:val="00FB23E9"/>
    <w:rsid w:val="00FB4A9F"/>
    <w:rsid w:val="00FB6C43"/>
    <w:rsid w:val="00FB77B4"/>
    <w:rsid w:val="00FC0740"/>
    <w:rsid w:val="00FC2D8B"/>
    <w:rsid w:val="00FD2380"/>
    <w:rsid w:val="00FD3306"/>
    <w:rsid w:val="00FD3533"/>
    <w:rsid w:val="00FD679D"/>
    <w:rsid w:val="00FD6D41"/>
    <w:rsid w:val="00FE0B23"/>
    <w:rsid w:val="00FE233E"/>
    <w:rsid w:val="00FE57D8"/>
    <w:rsid w:val="00FE5864"/>
    <w:rsid w:val="00FE6274"/>
    <w:rsid w:val="00FE68BF"/>
    <w:rsid w:val="00FE700A"/>
    <w:rsid w:val="00FE758F"/>
    <w:rsid w:val="00FF1B4D"/>
    <w:rsid w:val="00FF7363"/>
    <w:rsid w:val="5FC42AFA"/>
    <w:rsid w:val="61244F54"/>
    <w:rsid w:val="6E715077"/>
    <w:rsid w:val="708A701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ED3AF"/>
  <w15:chartTrackingRefBased/>
  <w15:docId w15:val="{61383D11-87AE-40D5-A79C-9806EF8A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5" w:unhideWhenUsed="1" w:qFormat="1"/>
    <w:lsdException w:name="List Number" w:semiHidden="1" w:uiPriority="5"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iPriority="5" w:unhideWhenUsed="1" w:qFormat="1"/>
    <w:lsdException w:name="List Bullet 3" w:semiHidden="1" w:uiPriority="5" w:unhideWhenUsed="1"/>
    <w:lsdException w:name="List Bullet 4" w:semiHidden="1" w:uiPriority="5"/>
    <w:lsdException w:name="List Bullet 5" w:semiHidden="1" w:uiPriority="5"/>
    <w:lsdException w:name="List Number 2" w:semiHidden="1" w:uiPriority="5" w:unhideWhenUsed="1" w:qFormat="1"/>
    <w:lsdException w:name="List Number 3" w:semiHidden="1" w:uiPriority="5" w:unhideWhenUsed="1" w:qFormat="1"/>
    <w:lsdException w:name="List Number 4" w:semiHidden="1" w:uiPriority="5" w:unhideWhenUsed="1" w:qFormat="1"/>
    <w:lsdException w:name="List Number 5" w:semiHidden="1" w:uiPriority="5"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3D66"/>
    <w:pPr>
      <w:tabs>
        <w:tab w:val="left" w:pos="227"/>
      </w:tabs>
      <w:spacing w:after="220" w:line="262" w:lineRule="auto"/>
    </w:pPr>
    <w:rPr>
      <w:spacing w:val="-1"/>
      <w:sz w:val="24"/>
    </w:rPr>
  </w:style>
  <w:style w:type="paragraph" w:styleId="Heading1">
    <w:name w:val="heading 1"/>
    <w:basedOn w:val="Normal"/>
    <w:next w:val="Normal"/>
    <w:link w:val="Heading1Char"/>
    <w:qFormat/>
    <w:rsid w:val="00D3046E"/>
    <w:pPr>
      <w:numPr>
        <w:numId w:val="13"/>
      </w:numPr>
      <w:tabs>
        <w:tab w:val="clear" w:pos="227"/>
      </w:tabs>
      <w:spacing w:after="240"/>
      <w:outlineLvl w:val="0"/>
    </w:pPr>
    <w:rPr>
      <w:rFonts w:asciiTheme="majorHAnsi" w:hAnsiTheme="majorHAnsi" w:cstheme="majorHAnsi"/>
      <w:b/>
      <w:bCs/>
      <w:color w:val="6AA342" w:themeColor="accent2"/>
      <w:sz w:val="44"/>
      <w:szCs w:val="28"/>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spacing w:before="200" w:after="80"/>
      <w:outlineLvl w:val="4"/>
    </w:pPr>
    <w:rPr>
      <w:rFonts w:asciiTheme="majorHAnsi" w:hAnsiTheme="majorHAnsi"/>
      <w:b/>
      <w:color w:val="2D403B" w:themeColor="accent1"/>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2D403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spacing w:after="0"/>
    </w:pPr>
  </w:style>
  <w:style w:type="paragraph" w:styleId="ListBullet">
    <w:name w:val="List Bullet"/>
    <w:basedOn w:val="Normal"/>
    <w:uiPriority w:val="5"/>
    <w:qFormat/>
    <w:rsid w:val="00025DB2"/>
    <w:pPr>
      <w:numPr>
        <w:numId w:val="14"/>
      </w:numPr>
      <w:spacing w:after="80"/>
    </w:pPr>
  </w:style>
  <w:style w:type="paragraph" w:styleId="ListBullet2">
    <w:name w:val="List Bullet 2"/>
    <w:basedOn w:val="Normal"/>
    <w:uiPriority w:val="5"/>
    <w:qFormat/>
    <w:rsid w:val="00025DB2"/>
    <w:pPr>
      <w:numPr>
        <w:ilvl w:val="1"/>
        <w:numId w:val="14"/>
      </w:numPr>
      <w:spacing w:after="80"/>
    </w:pPr>
  </w:style>
  <w:style w:type="paragraph" w:styleId="ListNumber">
    <w:name w:val="List Number"/>
    <w:basedOn w:val="Normal"/>
    <w:uiPriority w:val="5"/>
    <w:qFormat/>
    <w:rsid w:val="00900538"/>
    <w:pPr>
      <w:numPr>
        <w:numId w:val="21"/>
      </w:numPr>
      <w:tabs>
        <w:tab w:val="left" w:pos="340"/>
      </w:tabs>
      <w:spacing w:after="80"/>
    </w:p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D3046E"/>
    <w:rPr>
      <w:rFonts w:asciiTheme="majorHAnsi" w:hAnsiTheme="majorHAnsi" w:cstheme="majorHAnsi"/>
      <w:b/>
      <w:bCs/>
      <w:color w:val="6AA342" w:themeColor="accent2"/>
      <w:spacing w:val="-1"/>
      <w:sz w:val="44"/>
      <w:szCs w:val="28"/>
    </w:rPr>
  </w:style>
  <w:style w:type="paragraph" w:styleId="ListNumber2">
    <w:name w:val="List Number 2"/>
    <w:basedOn w:val="Normal"/>
    <w:uiPriority w:val="5"/>
    <w:qFormat/>
    <w:rsid w:val="00900538"/>
    <w:pPr>
      <w:numPr>
        <w:ilvl w:val="1"/>
        <w:numId w:val="21"/>
      </w:numPr>
      <w:spacing w:after="80"/>
    </w:pPr>
  </w:style>
  <w:style w:type="character" w:customStyle="1" w:styleId="Heading2Char">
    <w:name w:val="Heading 2 Char"/>
    <w:basedOn w:val="DefaultParagraphFont"/>
    <w:link w:val="Heading2"/>
    <w:rsid w:val="00807175"/>
    <w:rPr>
      <w:rFonts w:asciiTheme="majorHAnsi" w:hAnsiTheme="majorHAnsi" w:cstheme="majorHAnsi"/>
      <w:b/>
      <w:bCs/>
      <w:color w:val="2D403B" w:themeColor="accent1"/>
      <w:spacing w:val="-1"/>
      <w:sz w:val="32"/>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46226"/>
    <w:pPr>
      <w:tabs>
        <w:tab w:val="center" w:pos="4513"/>
        <w:tab w:val="right" w:pos="9026"/>
      </w:tabs>
      <w:spacing w:after="240"/>
      <w:contextualSpacing/>
    </w:p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clear" w:pos="227"/>
        <w:tab w:val="left" w:pos="493"/>
        <w:tab w:val="right" w:pos="22964"/>
      </w:tabs>
      <w:spacing w:before="240" w:after="0"/>
      <w:contextualSpacing/>
    </w:pPr>
    <w:rPr>
      <w:color w:val="000000" w:themeColor="text1"/>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uiPriority w:val="5"/>
    <w:rsid w:val="00025DB2"/>
    <w:pPr>
      <w:numPr>
        <w:ilvl w:val="2"/>
        <w:numId w:val="14"/>
      </w:numPr>
      <w:spacing w:after="80"/>
    </w:pPr>
  </w:style>
  <w:style w:type="paragraph" w:styleId="ListContinue2">
    <w:name w:val="List Continue 2"/>
    <w:basedOn w:val="Normal"/>
    <w:uiPriority w:val="7"/>
    <w:qFormat/>
    <w:rsid w:val="00025DB2"/>
    <w:pPr>
      <w:ind w:left="454"/>
    </w:pPr>
  </w:style>
  <w:style w:type="paragraph" w:styleId="ListNumber3">
    <w:name w:val="List Number 3"/>
    <w:basedOn w:val="Normal"/>
    <w:uiPriority w:val="5"/>
    <w:qFormat/>
    <w:rsid w:val="00900538"/>
    <w:pPr>
      <w:numPr>
        <w:ilvl w:val="2"/>
        <w:numId w:val="21"/>
      </w:numPr>
      <w:contextualSpacing/>
    </w:pPr>
  </w:style>
  <w:style w:type="paragraph" w:styleId="ListNumber4">
    <w:name w:val="List Number 4"/>
    <w:basedOn w:val="Normal"/>
    <w:uiPriority w:val="5"/>
    <w:semiHidden/>
    <w:qFormat/>
    <w:rsid w:val="00900538"/>
    <w:pPr>
      <w:numPr>
        <w:ilvl w:val="3"/>
        <w:numId w:val="21"/>
      </w:numPr>
      <w:contextualSpacing/>
    </w:pPr>
  </w:style>
  <w:style w:type="paragraph" w:styleId="ListNumber5">
    <w:name w:val="List Number 5"/>
    <w:basedOn w:val="Normal"/>
    <w:uiPriority w:val="5"/>
    <w:semiHidden/>
    <w:rsid w:val="00900538"/>
    <w:pPr>
      <w:numPr>
        <w:ilvl w:val="4"/>
        <w:numId w:val="21"/>
      </w:numPr>
      <w:contextualSpacing/>
    </w:pPr>
  </w:style>
  <w:style w:type="paragraph" w:styleId="ListContinue">
    <w:name w:val="List Continue"/>
    <w:basedOn w:val="Normal"/>
    <w:uiPriority w:val="7"/>
    <w:qFormat/>
    <w:rsid w:val="003937B7"/>
    <w:pPr>
      <w:ind w:left="227"/>
    </w:pPr>
  </w:style>
  <w:style w:type="paragraph" w:styleId="ListContinue3">
    <w:name w:val="List Continue 3"/>
    <w:basedOn w:val="Normal"/>
    <w:uiPriority w:val="7"/>
    <w:qFormat/>
    <w:rsid w:val="00025DB2"/>
    <w:pPr>
      <w:ind w:left="680"/>
    </w:p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2D403B"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2D403B"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2D403B"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spacing w:after="0" w:line="228" w:lineRule="auto"/>
    </w:pPr>
    <w:rPr>
      <w:rFonts w:asciiTheme="majorHAnsi" w:eastAsiaTheme="majorEastAsia" w:hAnsiTheme="majorHAnsi" w:cstheme="majorBidi"/>
      <w:b/>
      <w:color w:val="FFFFFF" w:themeColor="background1"/>
      <w:spacing w:val="0"/>
      <w:kern w:val="28"/>
      <w:sz w:val="52"/>
      <w:szCs w:val="56"/>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spacing w:after="0" w:line="240" w:lineRule="auto"/>
      <w:outlineLvl w:val="0"/>
    </w:pPr>
    <w:rPr>
      <w:rFonts w:asciiTheme="majorHAnsi" w:hAnsiTheme="majorHAnsi"/>
      <w:b/>
      <w:color w:val="FFFFFF" w:themeColor="background1"/>
      <w:sz w:val="44"/>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spacing w:before="120" w:after="120"/>
    </w:pPr>
  </w:style>
  <w:style w:type="paragraph" w:styleId="List">
    <w:name w:val="List"/>
    <w:basedOn w:val="Normal"/>
    <w:uiPriority w:val="5"/>
    <w:qFormat/>
    <w:rsid w:val="00D9562D"/>
    <w:pPr>
      <w:numPr>
        <w:numId w:val="20"/>
      </w:numPr>
      <w:tabs>
        <w:tab w:val="left" w:pos="340"/>
      </w:tabs>
      <w:spacing w:after="80"/>
    </w:pPr>
  </w:style>
  <w:style w:type="paragraph" w:styleId="List2">
    <w:name w:val="List 2"/>
    <w:basedOn w:val="Normal"/>
    <w:uiPriority w:val="5"/>
    <w:qFormat/>
    <w:rsid w:val="00D9562D"/>
    <w:pPr>
      <w:numPr>
        <w:ilvl w:val="1"/>
        <w:numId w:val="20"/>
      </w:numPr>
      <w:spacing w:after="80"/>
    </w:p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rsid w:val="00E22B10"/>
    <w:pPr>
      <w:numPr>
        <w:numId w:val="0"/>
      </w:numPr>
      <w:spacing w:after="280"/>
      <w:outlineLvl w:val="9"/>
    </w:pPr>
    <w:rPr>
      <w:lang w:val="en-US"/>
    </w:rPr>
  </w:style>
  <w:style w:type="paragraph" w:styleId="TOC1">
    <w:name w:val="toc 1"/>
    <w:next w:val="Normal"/>
    <w:autoRedefine/>
    <w:uiPriority w:val="39"/>
    <w:rsid w:val="003E6240"/>
    <w:pPr>
      <w:tabs>
        <w:tab w:val="left" w:pos="680"/>
        <w:tab w:val="right" w:pos="10194"/>
      </w:tabs>
      <w:spacing w:before="80" w:after="0" w:line="262" w:lineRule="auto"/>
      <w:ind w:left="680" w:hanging="680"/>
    </w:pPr>
    <w:rPr>
      <w:rFonts w:asciiTheme="majorHAnsi" w:hAnsiTheme="majorHAnsi"/>
      <w:b/>
      <w:color w:val="2D403B" w:themeColor="accent1"/>
      <w:spacing w:val="-1"/>
      <w:sz w:val="24"/>
    </w:rPr>
  </w:style>
  <w:style w:type="paragraph" w:styleId="TOC2">
    <w:name w:val="toc 2"/>
    <w:basedOn w:val="TOC1"/>
    <w:next w:val="Normal"/>
    <w:autoRedefine/>
    <w:uiPriority w:val="39"/>
    <w:rsid w:val="003E6240"/>
    <w:pPr>
      <w:spacing w:before="60" w:after="200" w:line="293" w:lineRule="auto"/>
      <w:contextualSpacing/>
    </w:pPr>
    <w:rPr>
      <w:rFonts w:asciiTheme="minorHAnsi" w:hAnsiTheme="minorHAnsi"/>
      <w:b w:val="0"/>
      <w:noProof/>
      <w:color w:val="000000" w:themeColor="text1"/>
      <w:spacing w:val="0"/>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D3046E"/>
    <w:rPr>
      <w:rFonts w:asciiTheme="majorHAnsi" w:hAnsiTheme="majorHAnsi"/>
      <w:b/>
      <w:color w:val="2D403B" w:themeColor="accent1"/>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2D403B"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4129B5"/>
    <w:pPr>
      <w:spacing w:after="0" w:line="240" w:lineRule="auto"/>
    </w:pPr>
    <w:tblPr>
      <w:tblStyleRowBandSize w:val="1"/>
      <w:tblBorders>
        <w:top w:val="single" w:sz="4" w:space="0" w:color="6AA342" w:themeColor="accent2"/>
        <w:bottom w:val="single" w:sz="4" w:space="0" w:color="6AA342" w:themeColor="accent2"/>
        <w:insideH w:val="single" w:sz="4" w:space="0" w:color="6AA342" w:themeColor="accent2"/>
        <w:insideV w:val="single" w:sz="4" w:space="0" w:color="6AA342" w:themeColor="accent2"/>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6AA342" w:themeFill="accent2"/>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6"/>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2D403B"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20"/>
      </w:numPr>
      <w:spacing w:after="80"/>
    </w:p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rPr>
      <w:color w:val="FFFFFF" w:themeColor="background1"/>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D3046E"/>
    <w:pPr>
      <w:numPr>
        <w:ilvl w:val="5"/>
        <w:numId w:val="13"/>
      </w:numPr>
      <w:tabs>
        <w:tab w:val="clear" w:pos="227"/>
      </w:tabs>
      <w:spacing w:after="80" w:line="262" w:lineRule="auto"/>
    </w:pPr>
    <w:rPr>
      <w:color w:val="6AA342" w:themeColor="accent2"/>
    </w:rPr>
  </w:style>
  <w:style w:type="character" w:customStyle="1" w:styleId="AppendixHeadingChar">
    <w:name w:val="Appendix Heading Char"/>
    <w:basedOn w:val="PageTitleChar"/>
    <w:link w:val="AppendixHeading"/>
    <w:uiPriority w:val="99"/>
    <w:rsid w:val="00D3046E"/>
    <w:rPr>
      <w:rFonts w:asciiTheme="majorHAnsi" w:hAnsiTheme="majorHAnsi"/>
      <w:b/>
      <w:color w:val="6AA342" w:themeColor="accent2"/>
      <w:spacing w:val="-1"/>
      <w:sz w:val="44"/>
    </w:rPr>
  </w:style>
  <w:style w:type="paragraph" w:customStyle="1" w:styleId="AppendixList">
    <w:name w:val="Appendix List"/>
    <w:link w:val="AppendixListChar"/>
    <w:uiPriority w:val="99"/>
    <w:qFormat/>
    <w:rsid w:val="00CA69D1"/>
    <w:pPr>
      <w:numPr>
        <w:numId w:val="10"/>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D3046E"/>
    <w:rPr>
      <w:rFonts w:asciiTheme="majorHAnsi" w:hAnsiTheme="majorHAnsi"/>
      <w:b/>
      <w:color w:val="7F3D97" w:themeColor="accent3"/>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line="240" w:lineRule="auto"/>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clear" w:pos="227"/>
        <w:tab w:val="right" w:pos="10206"/>
      </w:tabs>
      <w:spacing w:after="80" w:line="240" w:lineRule="auto"/>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2D403B"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2D403B"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rPr>
      <w:i/>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20"/>
      </w:numPr>
    </w:pPr>
  </w:style>
  <w:style w:type="character" w:customStyle="1" w:styleId="ListEndChar">
    <w:name w:val="List End Char"/>
    <w:basedOn w:val="DefaultParagraphFont"/>
    <w:link w:val="ListEnd"/>
    <w:uiPriority w:val="5"/>
    <w:rsid w:val="00D9562D"/>
    <w:rPr>
      <w:spacing w:val="-1"/>
      <w:sz w:val="24"/>
    </w:rPr>
  </w:style>
  <w:style w:type="character" w:styleId="CommentReference">
    <w:name w:val="annotation reference"/>
    <w:basedOn w:val="DefaultParagraphFont"/>
    <w:uiPriority w:val="99"/>
    <w:semiHidden/>
    <w:unhideWhenUsed/>
    <w:rsid w:val="001C0FEF"/>
    <w:rPr>
      <w:sz w:val="16"/>
      <w:szCs w:val="16"/>
    </w:rPr>
  </w:style>
  <w:style w:type="paragraph" w:styleId="CommentText">
    <w:name w:val="annotation text"/>
    <w:basedOn w:val="Normal"/>
    <w:link w:val="CommentTextChar"/>
    <w:uiPriority w:val="99"/>
    <w:unhideWhenUsed/>
    <w:rsid w:val="001C0FEF"/>
    <w:pPr>
      <w:spacing w:line="240" w:lineRule="auto"/>
    </w:pPr>
    <w:rPr>
      <w:sz w:val="20"/>
      <w:szCs w:val="20"/>
    </w:rPr>
  </w:style>
  <w:style w:type="character" w:customStyle="1" w:styleId="CommentTextChar">
    <w:name w:val="Comment Text Char"/>
    <w:basedOn w:val="DefaultParagraphFont"/>
    <w:link w:val="CommentText"/>
    <w:uiPriority w:val="99"/>
    <w:rsid w:val="001C0FEF"/>
    <w:rPr>
      <w:spacing w:val="-1"/>
      <w:sz w:val="20"/>
      <w:szCs w:val="20"/>
    </w:rPr>
  </w:style>
  <w:style w:type="paragraph" w:customStyle="1" w:styleId="ListBullet-Last">
    <w:name w:val="List Bullet-Last"/>
    <w:basedOn w:val="ListBullet"/>
    <w:uiPriority w:val="5"/>
    <w:qFormat/>
    <w:rsid w:val="00600F1D"/>
    <w:pPr>
      <w:numPr>
        <w:numId w:val="0"/>
      </w:numPr>
      <w:spacing w:after="220"/>
      <w:ind w:left="227" w:hanging="227"/>
    </w:pPr>
  </w:style>
  <w:style w:type="paragraph" w:styleId="NormalWeb">
    <w:name w:val="Normal (Web)"/>
    <w:basedOn w:val="Normal"/>
    <w:uiPriority w:val="99"/>
    <w:unhideWhenUsed/>
    <w:rsid w:val="00106FA6"/>
    <w:pPr>
      <w:tabs>
        <w:tab w:val="clear" w:pos="227"/>
      </w:tabs>
      <w:spacing w:before="100" w:beforeAutospacing="1" w:after="100" w:afterAutospacing="1" w:line="240" w:lineRule="auto"/>
    </w:pPr>
    <w:rPr>
      <w:rFonts w:ascii="Times New Roman" w:eastAsia="Times New Roman" w:hAnsi="Times New Roman" w:cs="Times New Roman"/>
      <w:spacing w:val="0"/>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humanability.com.au/vet/rto/rto-engag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humanability.com.au/vet/employers/employer-engag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aboonzaier/Library/CloudStorage/OneDrive-HUMANABILITYLTD/HA%20design%20work/HA72%20Word%20template%20designs/FA%20HumanAbility%20Word%20templates/FINAL%20Word%20document%20MASTERS/HumanAbility%20Generic%20Report%20templates/HumanAbilit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C933C431791D4B8BF190BA186DE272"/>
        <w:category>
          <w:name w:val="General"/>
          <w:gallery w:val="placeholder"/>
        </w:category>
        <w:types>
          <w:type w:val="bbPlcHdr"/>
        </w:types>
        <w:behaviors>
          <w:behavior w:val="content"/>
        </w:behaviors>
        <w:guid w:val="{2CFC93A0-BCB3-8D48-82A4-F03D3E6544EB}"/>
      </w:docPartPr>
      <w:docPartBody>
        <w:p w:rsidR="00495D09" w:rsidRDefault="00495D09">
          <w:pPr>
            <w:pStyle w:val="7AC933C431791D4B8BF190BA186DE272"/>
          </w:pPr>
          <w:r>
            <w:rPr>
              <w:highlight w:val="lightGray"/>
            </w:rPr>
            <w:t>[Click to insert heading]</w:t>
          </w:r>
        </w:p>
      </w:docPartBody>
    </w:docPart>
    <w:docPart>
      <w:docPartPr>
        <w:name w:val="2396061D188ED0459ABF3989C23175FA"/>
        <w:category>
          <w:name w:val="General"/>
          <w:gallery w:val="placeholder"/>
        </w:category>
        <w:types>
          <w:type w:val="bbPlcHdr"/>
        </w:types>
        <w:behaviors>
          <w:behavior w:val="content"/>
        </w:behaviors>
        <w:guid w:val="{D8146389-7328-8C4A-966C-768BE50F0BB1}"/>
      </w:docPartPr>
      <w:docPartBody>
        <w:p w:rsidR="00A97F5F" w:rsidRDefault="00B15FE9" w:rsidP="00B15FE9">
          <w:pPr>
            <w:pStyle w:val="2396061D188ED0459ABF3989C23175FA"/>
          </w:pPr>
          <w:r w:rsidRPr="00212E99">
            <w:rPr>
              <w:rStyle w:val="PlaceholderText"/>
            </w:rPr>
            <w:t>Click or tap here to enter text.</w:t>
          </w:r>
        </w:p>
      </w:docPartBody>
    </w:docPart>
    <w:docPart>
      <w:docPartPr>
        <w:name w:val="DB897F0F06370E448E16A2D41F5DB4F1"/>
        <w:category>
          <w:name w:val="General"/>
          <w:gallery w:val="placeholder"/>
        </w:category>
        <w:types>
          <w:type w:val="bbPlcHdr"/>
        </w:types>
        <w:behaviors>
          <w:behavior w:val="content"/>
        </w:behaviors>
        <w:guid w:val="{063CF48A-D3DC-5946-B182-316B5DD39FB1}"/>
      </w:docPartPr>
      <w:docPartBody>
        <w:p w:rsidR="00A97F5F" w:rsidRDefault="00B15FE9" w:rsidP="00B15FE9">
          <w:pPr>
            <w:pStyle w:val="DB897F0F06370E448E16A2D41F5DB4F1"/>
          </w:pPr>
          <w:r w:rsidRPr="00212E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590"/>
    <w:rsid w:val="003C1B82"/>
    <w:rsid w:val="00476BB6"/>
    <w:rsid w:val="00495D09"/>
    <w:rsid w:val="00751031"/>
    <w:rsid w:val="007840A4"/>
    <w:rsid w:val="00A90EEC"/>
    <w:rsid w:val="00A97F5F"/>
    <w:rsid w:val="00AE7284"/>
    <w:rsid w:val="00B15FE9"/>
    <w:rsid w:val="00B83590"/>
    <w:rsid w:val="00DD2DD7"/>
    <w:rsid w:val="00EE7C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933C431791D4B8BF190BA186DE272">
    <w:name w:val="7AC933C431791D4B8BF190BA186DE272"/>
  </w:style>
  <w:style w:type="character" w:styleId="PlaceholderText">
    <w:name w:val="Placeholder Text"/>
    <w:basedOn w:val="DefaultParagraphFont"/>
    <w:uiPriority w:val="99"/>
    <w:semiHidden/>
    <w:rsid w:val="00B15FE9"/>
    <w:rPr>
      <w:color w:val="808080"/>
    </w:rPr>
  </w:style>
  <w:style w:type="paragraph" w:customStyle="1" w:styleId="2396061D188ED0459ABF3989C23175FA">
    <w:name w:val="2396061D188ED0459ABF3989C23175FA"/>
    <w:rsid w:val="00B15FE9"/>
  </w:style>
  <w:style w:type="paragraph" w:customStyle="1" w:styleId="DB897F0F06370E448E16A2D41F5DB4F1">
    <w:name w:val="DB897F0F06370E448E16A2D41F5DB4F1"/>
    <w:rsid w:val="00B15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HA Operational Plan">
  <a:themeElements>
    <a:clrScheme name="HA Light Green">
      <a:dk1>
        <a:sysClr val="windowText" lastClr="000000"/>
      </a:dk1>
      <a:lt1>
        <a:sysClr val="window" lastClr="FFFFFF"/>
      </a:lt1>
      <a:dk2>
        <a:srgbClr val="000000"/>
      </a:dk2>
      <a:lt2>
        <a:srgbClr val="EAF1ED"/>
      </a:lt2>
      <a:accent1>
        <a:srgbClr val="2D403B"/>
      </a:accent1>
      <a:accent2>
        <a:srgbClr val="6AA342"/>
      </a:accent2>
      <a:accent3>
        <a:srgbClr val="7F3D97"/>
      </a:accent3>
      <a:accent4>
        <a:srgbClr val="A680BA"/>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8D307AF339D145AE15865E9FE434BC" ma:contentTypeVersion="31" ma:contentTypeDescription="Create a new document." ma:contentTypeScope="" ma:versionID="eaee44d0f9fad692132139b2f3c404e0">
  <xsd:schema xmlns:xsd="http://www.w3.org/2001/XMLSchema" xmlns:xs="http://www.w3.org/2001/XMLSchema" xmlns:p="http://schemas.microsoft.com/office/2006/metadata/properties" xmlns:ns2="e0db5e3d-66c3-418c-8328-3b765ef6a383" xmlns:ns3="156c92cd-5fa2-4106-a892-0fa67ee854ee" targetNamespace="http://schemas.microsoft.com/office/2006/metadata/properties" ma:root="true" ma:fieldsID="02db22b2b0c47cfa8df53b8f3ea2b979" ns2:_="" ns3:_="">
    <xsd:import namespace="e0db5e3d-66c3-418c-8328-3b765ef6a383"/>
    <xsd:import namespace="156c92cd-5fa2-4106-a892-0fa67ee854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TechnicalWri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b5e3d-66c3-418c-8328-3b765ef6a383"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e79cd2-1ed5-4413-980a-eadead3acc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echnicalWriter" ma:index="23" nillable="true" ma:displayName="Technical Writer" ma:description="Identified who is responsible for the training product" ma:format="Dropdown" ma:hidden="true" ma:list="UserInfo" ma:SharePointGroup="0" ma:internalName="TechnicalWr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6c92cd-5fa2-4106-a892-0fa67ee854e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5886772a-872c-41d3-a4f7-f0a339444647}" ma:internalName="TaxCatchAll" ma:readOnly="false" ma:showField="CatchAllData" ma:web="156c92cd-5fa2-4106-a892-0fa67ee85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chnicalWriter xmlns="e0db5e3d-66c3-418c-8328-3b765ef6a383">
      <UserInfo>
        <DisplayName/>
        <AccountId xsi:nil="true"/>
        <AccountType/>
      </UserInfo>
    </TechnicalWriter>
    <lcf76f155ced4ddcb4097134ff3c332f xmlns="e0db5e3d-66c3-418c-8328-3b765ef6a383">
      <Terms xmlns="http://schemas.microsoft.com/office/infopath/2007/PartnerControls"/>
    </lcf76f155ced4ddcb4097134ff3c332f>
    <TaxCatchAll xmlns="156c92cd-5fa2-4106-a892-0fa67ee854e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C51DF3-C0DD-4D36-B770-AF64FFE6B6DC}"/>
</file>

<file path=customXml/itemProps3.xml><?xml version="1.0" encoding="utf-8"?>
<ds:datastoreItem xmlns:ds="http://schemas.openxmlformats.org/officeDocument/2006/customXml" ds:itemID="{687BFCBD-40BE-41C6-B27C-1C2D618979CE}">
  <ds:schemaRefs>
    <ds:schemaRef ds:uri="http://schemas.microsoft.com/sharepoint/v3/contenttype/forms"/>
  </ds:schemaRefs>
</ds:datastoreItem>
</file>

<file path=customXml/itemProps4.xml><?xml version="1.0" encoding="utf-8"?>
<ds:datastoreItem xmlns:ds="http://schemas.openxmlformats.org/officeDocument/2006/customXml" ds:itemID="{4E41F7D0-6C73-444E-8A8D-4EF147BAEF25}">
  <ds:schemaRefs>
    <ds:schemaRef ds:uri="http://schemas.microsoft.com/office/2006/metadata/properties"/>
    <ds:schemaRef ds:uri="http://schemas.microsoft.com/office/infopath/2007/PartnerControls"/>
    <ds:schemaRef ds:uri="e0db5e3d-66c3-418c-8328-3b765ef6a383"/>
    <ds:schemaRef ds:uri="156c92cd-5fa2-4106-a892-0fa67ee854ee"/>
  </ds:schemaRefs>
</ds:datastoreItem>
</file>

<file path=customXml/itemProps5.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HumanAbility</Template>
  <TotalTime>2</TotalTime>
  <Pages>1</Pages>
  <Words>632</Words>
  <Characters>3606</Characters>
  <Application>Microsoft Office Word</Application>
  <DocSecurity>4</DocSecurity>
  <Lines>30</Lines>
  <Paragraphs>8</Paragraphs>
  <ScaleCrop>false</ScaleCrop>
  <Company/>
  <LinksUpToDate>false</LinksUpToDate>
  <CharactersWithSpaces>4230</CharactersWithSpaces>
  <SharedDoc>false</SharedDoc>
  <HLinks>
    <vt:vector size="12" baseType="variant">
      <vt:variant>
        <vt:i4>7667773</vt:i4>
      </vt:variant>
      <vt:variant>
        <vt:i4>3</vt:i4>
      </vt:variant>
      <vt:variant>
        <vt:i4>0</vt:i4>
      </vt:variant>
      <vt:variant>
        <vt:i4>5</vt:i4>
      </vt:variant>
      <vt:variant>
        <vt:lpwstr>https://humanability.com.au/vet/employers/employer-engage</vt:lpwstr>
      </vt:variant>
      <vt:variant>
        <vt:lpwstr>w-tabs-0-data-w-pane-3</vt:lpwstr>
      </vt:variant>
      <vt:variant>
        <vt:i4>8323116</vt:i4>
      </vt:variant>
      <vt:variant>
        <vt:i4>0</vt:i4>
      </vt:variant>
      <vt:variant>
        <vt:i4>0</vt:i4>
      </vt:variant>
      <vt:variant>
        <vt:i4>5</vt:i4>
      </vt:variant>
      <vt:variant>
        <vt:lpwstr>https://humanability.com.au/vet/rto/rto-engage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Engage stage | Employer and RTO Checklist</dc:title>
  <dc:subject>Understanding, growing, 
retaining and developing the 
VET workforce for the care 
and support sectors</dc:subject>
  <dc:creator>Julia Boonzaier</dc:creator>
  <cp:keywords/>
  <dc:description/>
  <cp:lastModifiedBy>Sophie Ainsworth</cp:lastModifiedBy>
  <cp:revision>15</cp:revision>
  <cp:lastPrinted>2026-06-19T00:32:00Z</cp:lastPrinted>
  <dcterms:created xsi:type="dcterms:W3CDTF">2026-09-02T18:10:00Z</dcterms:created>
  <dcterms:modified xsi:type="dcterms:W3CDTF">2026-09-21T00:14:00Z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0x0101009D8D307AF339D145AE15865E9FE434BC</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12" name="Links">
    <vt:lpwstr>, </vt:lpwstr>
  </property>
</Properties>
</file>