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8888" w14:textId="4A2FA8CB" w:rsidR="005D3E43" w:rsidRDefault="00373E6D" w:rsidP="005D3E43">
      <w:pPr>
        <w:pStyle w:val="Heading1"/>
        <w:numPr>
          <w:ilvl w:val="0"/>
          <w:numId w:val="0"/>
        </w:numPr>
      </w:pPr>
      <w:bookmarkStart w:id="0" w:name="_Toc87857019"/>
      <w:bookmarkStart w:id="1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592F3AF2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 xml:space="preserve">RTO </w:t>
                              </w:r>
                              <w:r w:rsidR="00ED2CD7">
                                <w:rPr>
                                  <w:rFonts w:cs="Calibri"/>
                                </w:rPr>
                                <w:t>Apply</w:t>
                              </w:r>
                              <w:r w:rsidRPr="004A63E0">
                                <w:rPr>
                                  <w:rFonts w:cs="Calibri"/>
                                </w:rPr>
                                <w:t xml:space="preserve">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Dw&#10;ToPMk7kDAJO5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3A69E428" w14:textId="592F3AF2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 xml:space="preserve">RTO </w:t>
                        </w:r>
                        <w:r w:rsidR="00ED2CD7">
                          <w:rPr>
                            <w:rFonts w:cs="Calibri"/>
                          </w:rPr>
                          <w:t>Apply</w:t>
                        </w:r>
                        <w:r w:rsidRPr="004A63E0">
                          <w:rPr>
                            <w:rFonts w:cs="Calibri"/>
                          </w:rPr>
                          <w:t xml:space="preserve">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ED2CD7">
        <w:t>Checklist</w:t>
      </w:r>
    </w:p>
    <w:p w14:paraId="6D27CADD" w14:textId="1D6D9614" w:rsidR="00ED2CD7" w:rsidRDefault="00ED2CD7" w:rsidP="00ED2CD7">
      <w:r>
        <w:t>To access the RTO Apply stage tools please visit the</w:t>
      </w:r>
      <w:r w:rsidR="00214741">
        <w:t xml:space="preserve"> </w:t>
      </w:r>
      <w:hyperlink r:id="rId18" w:history="1">
        <w:r w:rsidR="00214741" w:rsidRPr="00214741">
          <w:rPr>
            <w:rStyle w:val="Hyperlink"/>
          </w:rPr>
          <w:t>RTO Toolkit.</w:t>
        </w:r>
      </w:hyperlink>
    </w:p>
    <w:tbl>
      <w:tblPr>
        <w:tblStyle w:val="0-HumanAbilityTable"/>
        <w:tblW w:w="5000" w:type="pct"/>
        <w:tblBorders>
          <w:top w:val="none" w:sz="0" w:space="0" w:color="auto"/>
        </w:tblBorders>
        <w:tblLook w:val="0420" w:firstRow="1" w:lastRow="0" w:firstColumn="0" w:lastColumn="0" w:noHBand="0" w:noVBand="1"/>
      </w:tblPr>
      <w:tblGrid>
        <w:gridCol w:w="7369"/>
        <w:gridCol w:w="2835"/>
      </w:tblGrid>
      <w:tr w:rsidR="00ED2CD7" w:rsidRPr="0039469F" w14:paraId="57350D0D" w14:textId="77777777" w:rsidTr="00230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11" w:type="pct"/>
          </w:tcPr>
          <w:p w14:paraId="2A9E65BD" w14:textId="77777777" w:rsidR="00ED2CD7" w:rsidRPr="0039469F" w:rsidRDefault="00ED2CD7" w:rsidP="007B10A9">
            <w:pPr>
              <w:pStyle w:val="NoSpacing"/>
            </w:pPr>
            <w:r>
              <w:t>Suggested tasks</w:t>
            </w:r>
          </w:p>
        </w:tc>
        <w:tc>
          <w:tcPr>
            <w:tcW w:w="1389" w:type="pct"/>
          </w:tcPr>
          <w:p w14:paraId="19B1DB41" w14:textId="77777777" w:rsidR="00ED2CD7" w:rsidRPr="0039469F" w:rsidRDefault="00ED2CD7" w:rsidP="007B10A9">
            <w:pPr>
              <w:pStyle w:val="NoSpacing"/>
            </w:pPr>
            <w:r>
              <w:t>Related tool</w:t>
            </w:r>
          </w:p>
        </w:tc>
      </w:tr>
      <w:tr w:rsidR="00ED2CD7" w:rsidRPr="0039469F" w14:paraId="67E60F7C" w14:textId="77777777" w:rsidTr="00230DC8">
        <w:tc>
          <w:tcPr>
            <w:tcW w:w="3611" w:type="pct"/>
          </w:tcPr>
          <w:p w14:paraId="29428DA8" w14:textId="77777777" w:rsidR="00ED2CD7" w:rsidRPr="00A364B5" w:rsidRDefault="00ED2CD7" w:rsidP="00230DC8">
            <w:pPr>
              <w:pStyle w:val="ListNumber"/>
              <w:spacing w:line="320" w:lineRule="exact"/>
              <w:rPr>
                <w:b/>
                <w:bCs/>
              </w:rPr>
            </w:pPr>
            <w:r w:rsidRPr="00A364B5">
              <w:rPr>
                <w:b/>
                <w:bCs/>
              </w:rPr>
              <w:t>Guide industry currency reflection, application and demonstration</w:t>
            </w:r>
          </w:p>
          <w:p w14:paraId="79412904" w14:textId="77777777" w:rsidR="00ED2CD7" w:rsidRPr="00A364B5" w:rsidRDefault="007B10A9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32696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DF6556">
              <w:t xml:space="preserve"> </w:t>
            </w:r>
            <w:r w:rsidR="00ED2CD7" w:rsidRPr="00A364B5">
              <w:t>Use regular check in meetings with TTAs to provide ongoing support</w:t>
            </w:r>
          </w:p>
          <w:p w14:paraId="53CF6721" w14:textId="77777777" w:rsidR="00ED2CD7" w:rsidRPr="00A364B5" w:rsidRDefault="007B10A9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74617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A364B5">
              <w:t xml:space="preserve"> After each industry currency opportunity encourage TTAs to:</w:t>
            </w:r>
          </w:p>
          <w:p w14:paraId="56B42D63" w14:textId="77777777" w:rsidR="00ED2CD7" w:rsidRPr="00A364B5" w:rsidRDefault="007B10A9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/>
            </w:pPr>
            <w:sdt>
              <w:sdtPr>
                <w:id w:val="67184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A364B5">
              <w:t xml:space="preserve"> complete provided reflection questions</w:t>
            </w:r>
          </w:p>
          <w:p w14:paraId="593E04FB" w14:textId="77777777" w:rsidR="00ED2CD7" w:rsidRPr="00A364B5" w:rsidRDefault="007B10A9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/>
            </w:pPr>
            <w:sdt>
              <w:sdtPr>
                <w:id w:val="61548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A364B5">
              <w:t xml:space="preserve"> work out how they will apply what they have learnt</w:t>
            </w:r>
          </w:p>
          <w:p w14:paraId="3B51FF1B" w14:textId="77777777" w:rsidR="00ED2CD7" w:rsidRPr="00A364B5" w:rsidRDefault="007B10A9" w:rsidP="00230DC8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spacing w:line="320" w:lineRule="exact"/>
              <w:ind w:left="539" w:hanging="312"/>
            </w:pPr>
            <w:sdt>
              <w:sdtPr>
                <w:id w:val="-77687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A364B5">
              <w:t xml:space="preserve"> capture evidence to demonstrate industry skills and knowledge gained</w:t>
            </w:r>
          </w:p>
          <w:p w14:paraId="53B47431" w14:textId="77777777" w:rsidR="00ED2CD7" w:rsidRPr="00A364B5" w:rsidRDefault="007B10A9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09069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A364B5">
              <w:t xml:space="preserve"> Work with employers to confirm participation</w:t>
            </w:r>
          </w:p>
          <w:p w14:paraId="4CDA5D48" w14:textId="77777777" w:rsidR="00ED2CD7" w:rsidRPr="0039469F" w:rsidRDefault="007B10A9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3" w:hanging="313"/>
            </w:pPr>
            <w:sdt>
              <w:sdtPr>
                <w:id w:val="195412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2CD7" w:rsidRPr="00A364B5">
              <w:t xml:space="preserve"> Collate relevant volume and capacity indicators to demonstrate organisational compliance with RTO standards</w:t>
            </w:r>
          </w:p>
        </w:tc>
        <w:tc>
          <w:tcPr>
            <w:tcW w:w="1389" w:type="pct"/>
          </w:tcPr>
          <w:p w14:paraId="7039790E" w14:textId="77777777" w:rsidR="00ED2CD7" w:rsidRDefault="00ED2CD7" w:rsidP="00230DC8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Apply stage | </w:t>
            </w:r>
            <w:r>
              <w:rPr>
                <w:b/>
                <w:bCs/>
              </w:rPr>
              <w:t>Define measurement approach</w:t>
            </w:r>
          </w:p>
        </w:tc>
      </w:tr>
    </w:tbl>
    <w:p w14:paraId="4A0A7814" w14:textId="77777777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19"/>
      <w:footerReference w:type="default" r:id="rId20"/>
      <w:headerReference w:type="first" r:id="rId21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5178A" w14:textId="77777777" w:rsidR="000C476F" w:rsidRDefault="000C476F" w:rsidP="00685923">
      <w:r>
        <w:separator/>
      </w:r>
    </w:p>
  </w:endnote>
  <w:endnote w:type="continuationSeparator" w:id="0">
    <w:p w14:paraId="49AE16B7" w14:textId="77777777" w:rsidR="000C476F" w:rsidRDefault="000C476F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EEE3" w14:textId="1B978D34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510E9">
          <w:t>RTO Apply Stage |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FBBA7" w14:textId="77777777" w:rsidR="000C476F" w:rsidRDefault="000C476F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398796B8" w14:textId="77777777" w:rsidR="000C476F" w:rsidRDefault="000C476F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>
            <v:shape id="Freeform: Shape 9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354d3f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" w14:anchorId="3E6C44CD">
              <v:fill type="gradient" color2="#31463e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>
            <v:group id="Group 10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spid="_x0000_s1026" w14:anchorId="590A0A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">
              <v:rect id="Rectangle 633748745" style="position:absolute;width:151199;height:2694;visibility:visible;mso-wrap-style:square;v-text-anchor:middle" o:spid="_x0000_s1027" fillcolor="#2d403b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"/>
              <v:shape id="Freeform: Shape 1858922168" style="position:absolute;width:28188;height:2698;visibility:visible;mso-wrap-style:square;v-text-anchor:top" coordsize="2818849,270415" o:spid="_x0000_s1028" fillcolor="#466644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">
                <v:fill type="gradient" color2="#374f40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FE7B28"/>
    <w:multiLevelType w:val="multilevel"/>
    <w:tmpl w:val="D09A3F16"/>
    <w:numStyleLink w:val="Bullets"/>
  </w:abstractNum>
  <w:abstractNum w:abstractNumId="8" w15:restartNumberingAfterBreak="0">
    <w:nsid w:val="22985920"/>
    <w:multiLevelType w:val="multilevel"/>
    <w:tmpl w:val="EAECE326"/>
    <w:numStyleLink w:val="Numbering"/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1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8"/>
  </w:num>
  <w:num w:numId="20" w16cid:durableId="338584827">
    <w:abstractNumId w:val="10"/>
  </w:num>
  <w:num w:numId="21" w16cid:durableId="526986008">
    <w:abstractNumId w:val="19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7"/>
  </w:num>
  <w:num w:numId="24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971415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476F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B6749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4741"/>
    <w:rsid w:val="00216117"/>
    <w:rsid w:val="0021781F"/>
    <w:rsid w:val="00220CF7"/>
    <w:rsid w:val="00221681"/>
    <w:rsid w:val="00221AB7"/>
    <w:rsid w:val="00223521"/>
    <w:rsid w:val="00223787"/>
    <w:rsid w:val="0022627D"/>
    <w:rsid w:val="00230DC8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AA6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5638"/>
    <w:rsid w:val="005A5C0F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3D8A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10A9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5FE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0E9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682E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CF5FF0"/>
    <w:rsid w:val="00D01DC4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15F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2CD7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1BC1B3FC"/>
    <w:rsid w:val="73DC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21596662-6A96-4E58-A9E1-CE8FCBA3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D2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C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CD7"/>
    <w:rPr>
      <w:spacing w:val="-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14741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rto/rto-apply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3D2BDA"/>
    <w:rsid w:val="00476BB6"/>
    <w:rsid w:val="006A2321"/>
    <w:rsid w:val="0094298E"/>
    <w:rsid w:val="00A9750F"/>
    <w:rsid w:val="00B70AE2"/>
    <w:rsid w:val="00C04235"/>
    <w:rsid w:val="00DE0641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  <TechnicalWriter xmlns="e0db5e3d-66c3-418c-8328-3b765ef6a383">
      <UserInfo>
        <DisplayName/>
        <AccountId xsi:nil="true"/>
        <AccountType/>
      </UserInfo>
    </TechnicalWrit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699D33-BFCE-4DF6-9F37-575350ADD1C4}"/>
</file>

<file path=customXml/itemProps3.xml><?xml version="1.0" encoding="utf-8"?>
<ds:datastoreItem xmlns:ds="http://schemas.openxmlformats.org/officeDocument/2006/customXml" ds:itemID="{5B305BAA-387F-42EC-A563-5514FFBE87E1}">
  <ds:schemaRefs>
    <ds:schemaRef ds:uri="http://schemas.microsoft.com/office/2006/metadata/properties"/>
    <ds:schemaRef ds:uri="http://schemas.microsoft.com/office/infopath/2007/PartnerControls"/>
    <ds:schemaRef ds:uri="156c92cd-5fa2-4106-a892-0fa67ee854ee"/>
    <ds:schemaRef ds:uri="e0db5e3d-66c3-418c-8328-3b765ef6a383"/>
  </ds:schemaRefs>
</ds:datastoreItem>
</file>

<file path=customXml/itemProps4.xml><?xml version="1.0" encoding="utf-8"?>
<ds:datastoreItem xmlns:ds="http://schemas.openxmlformats.org/officeDocument/2006/customXml" ds:itemID="{9DE6C5C0-A862-4D0C-A556-E627A8127D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Original%20do</Template>
  <TotalTime>1</TotalTime>
  <Pages>1</Pages>
  <Words>112</Words>
  <Characters>642</Characters>
  <Application>Microsoft Office Word</Application>
  <DocSecurity>4</DocSecurity>
  <Lines>5</Lines>
  <Paragraphs>1</Paragraphs>
  <ScaleCrop>false</ScaleCrop>
  <Company/>
  <LinksUpToDate>false</LinksUpToDate>
  <CharactersWithSpaces>753</CharactersWithSpaces>
  <SharedDoc>false</SharedDoc>
  <HLinks>
    <vt:vector size="6" baseType="variant">
      <vt:variant>
        <vt:i4>589912</vt:i4>
      </vt:variant>
      <vt:variant>
        <vt:i4>0</vt:i4>
      </vt:variant>
      <vt:variant>
        <vt:i4>0</vt:i4>
      </vt:variant>
      <vt:variant>
        <vt:i4>5</vt:i4>
      </vt:variant>
      <vt:variant>
        <vt:lpwstr>https://humanability.com.au/vet/rto/rto-apply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Apply Stage |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8</cp:revision>
  <cp:lastPrinted>2026-06-19T00:32:00Z</cp:lastPrinted>
  <dcterms:created xsi:type="dcterms:W3CDTF">2026-09-03T13:39:00Z</dcterms:created>
  <dcterms:modified xsi:type="dcterms:W3CDTF">2026-09-20T23:34:00Z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Order">
    <vt:r8>1730900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2" name="Links">
    <vt:lpwstr>, </vt:lpwstr>
  </property>
</Properties>
</file>