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D8888" w14:textId="13F776AD" w:rsidR="005D3E43" w:rsidRDefault="00373E6D" w:rsidP="005D3E43">
      <w:pPr>
        <w:pStyle w:val="Heading1"/>
        <w:numPr>
          <w:ilvl w:val="0"/>
          <w:numId w:val="0"/>
        </w:numPr>
      </w:pPr>
      <w:bookmarkStart w:id="0" w:name="_Toc215057410"/>
      <w:bookmarkStart w:id="1" w:name="_Toc87857019"/>
      <w:r w:rsidRPr="00A42F19">
        <w:rPr>
          <w:noProof/>
        </w:rPr>
        <mc:AlternateContent>
          <mc:Choice Requires="wpg">
            <w:drawing>
              <wp:anchor distT="0" distB="467995" distL="114300" distR="114300" simplePos="0" relativeHeight="251658241" behindDoc="0" locked="1" layoutInCell="1" allowOverlap="1" wp14:anchorId="4D92D320" wp14:editId="14BA5DAF">
                <wp:simplePos x="544010" y="1018572"/>
                <wp:positionH relativeFrom="page">
                  <wp:align>left</wp:align>
                </wp:positionH>
                <wp:positionV relativeFrom="page">
                  <wp:align>top</wp:align>
                </wp:positionV>
                <wp:extent cx="7560000" cy="2214000"/>
                <wp:effectExtent l="0" t="0" r="3175" b="0"/>
                <wp:wrapTopAndBottom/>
                <wp:docPr id="4" name="Group 3">
                  <a:extLst xmlns:a="http://schemas.openxmlformats.org/drawingml/2006/main">
                    <a:ext uri="{FF2B5EF4-FFF2-40B4-BE49-F238E27FC236}">
                      <a16:creationId xmlns:a16="http://schemas.microsoft.com/office/drawing/2014/main" id="{E0C0D02C-0642-F5D5-5BE0-257C002D2A39}"/>
                    </a:ext>
                  </a:extLst>
                </wp:docPr>
                <wp:cNvGraphicFramePr/>
                <a:graphic xmlns:a="http://schemas.openxmlformats.org/drawingml/2006/main">
                  <a:graphicData uri="http://schemas.microsoft.com/office/word/2010/wordprocessingGroup">
                    <wpg:wgp>
                      <wpg:cNvGrpSpPr/>
                      <wpg:grpSpPr>
                        <a:xfrm>
                          <a:off x="0" y="0"/>
                          <a:ext cx="7560000" cy="2214000"/>
                          <a:chOff x="0" y="0"/>
                          <a:chExt cx="7559677" cy="2214000"/>
                        </a:xfrm>
                      </wpg:grpSpPr>
                      <pic:pic xmlns:pic="http://schemas.openxmlformats.org/drawingml/2006/picture">
                        <pic:nvPicPr>
                          <pic:cNvPr id="1207652536" name="Graphic 2">
                            <a:extLst>
                              <a:ext uri="{FF2B5EF4-FFF2-40B4-BE49-F238E27FC236}">
                                <a16:creationId xmlns:a16="http://schemas.microsoft.com/office/drawing/2014/main" id="{3B22A909-8E8A-3F3D-5CE6-C2BB6BFE36A3}"/>
                              </a:ext>
                            </a:extLst>
                          </pic:cNvPr>
                          <pic:cNvPicPr>
                            <a:picLocks noChangeAspect="1"/>
                          </pic:cNvPicPr>
                        </pic:nvPicPr>
                        <pic:blipFill>
                          <a:blip r:embed="rId12">
                            <a:extLst>
                              <a:ext uri="{96DAC541-7B7A-43D3-8B79-37D633B846F1}">
                                <asvg:svgBlip xmlns:asvg="http://schemas.microsoft.com/office/drawing/2016/SVG/main" r:embed="rId13"/>
                              </a:ext>
                            </a:extLst>
                          </a:blip>
                          <a:srcRect l="114" r="114"/>
                          <a:stretch/>
                        </pic:blipFill>
                        <pic:spPr>
                          <a:xfrm>
                            <a:off x="0" y="0"/>
                            <a:ext cx="7559677" cy="2214000"/>
                          </a:xfrm>
                          <a:prstGeom prst="rect">
                            <a:avLst/>
                          </a:prstGeom>
                        </pic:spPr>
                      </pic:pic>
                      <pic:pic xmlns:pic="http://schemas.openxmlformats.org/drawingml/2006/picture">
                        <pic:nvPicPr>
                          <pic:cNvPr id="1487862909" name="Graphic 4">
                            <a:extLst>
                              <a:ext uri="{FF2B5EF4-FFF2-40B4-BE49-F238E27FC236}">
                                <a16:creationId xmlns:a16="http://schemas.microsoft.com/office/drawing/2014/main" id="{1FFE9D13-A516-BA71-AA9D-EDD139BE4A1F}"/>
                              </a:ext>
                            </a:extLst>
                          </pic:cNvPr>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5450402" y="1101600"/>
                            <a:ext cx="1569600" cy="828006"/>
                          </a:xfrm>
                          <a:prstGeom prst="rect">
                            <a:avLst/>
                          </a:prstGeom>
                        </pic:spPr>
                      </pic:pic>
                      <wps:wsp>
                        <wps:cNvPr id="1965600143" name="Rectangle 1965600143">
                          <a:extLst>
                            <a:ext uri="{FF2B5EF4-FFF2-40B4-BE49-F238E27FC236}">
                              <a16:creationId xmlns:a16="http://schemas.microsoft.com/office/drawing/2014/main" id="{7FFF786A-1266-BBD3-1318-57748A4B39E6}"/>
                            </a:ext>
                          </a:extLst>
                        </wps:cNvPr>
                        <wps:cNvSpPr/>
                        <wps:spPr>
                          <a:xfrm>
                            <a:off x="1" y="0"/>
                            <a:ext cx="3514726" cy="22140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A69E428" w14:textId="130596F6" w:rsidR="00373E6D" w:rsidRPr="00A42F19" w:rsidRDefault="004A63E0" w:rsidP="00373E6D">
                              <w:pPr>
                                <w:pStyle w:val="PageTitleLarge"/>
                                <w:rPr>
                                  <w:lang w:val="en-AU"/>
                                </w:rPr>
                              </w:pPr>
                              <w:r w:rsidRPr="004A63E0">
                                <w:rPr>
                                  <w:rFonts w:cs="Calibri"/>
                                </w:rPr>
                                <w:t xml:space="preserve">RTO </w:t>
                              </w:r>
                              <w:r w:rsidR="00D066E4">
                                <w:rPr>
                                  <w:rFonts w:cs="Calibri"/>
                                </w:rPr>
                                <w:t>Engage</w:t>
                              </w:r>
                              <w:r w:rsidRPr="004A63E0">
                                <w:rPr>
                                  <w:rFonts w:cs="Calibri"/>
                                </w:rPr>
                                <w:t xml:space="preserve"> stage</w:t>
                              </w:r>
                              <w:r w:rsidR="00373E6D">
                                <w:rPr>
                                  <w:lang w:val="en-AU"/>
                                </w:rPr>
                                <w:t xml:space="preserve"> </w:t>
                              </w:r>
                            </w:p>
                          </w:txbxContent>
                        </wps:txbx>
                        <wps:bodyPr lIns="540000" tIns="576000" rIns="180000" bIns="252000" rtlCol="0" anchor="b" anchorCtr="0"/>
                      </wps:wsp>
                    </wpg:wgp>
                  </a:graphicData>
                </a:graphic>
                <wp14:sizeRelH relativeFrom="margin">
                  <wp14:pctWidth>0</wp14:pctWidth>
                </wp14:sizeRelH>
                <wp14:sizeRelV relativeFrom="margin">
                  <wp14:pctHeight>0</wp14:pctHeight>
                </wp14:sizeRelV>
              </wp:anchor>
            </w:drawing>
          </mc:Choice>
          <mc:Fallback>
            <w:pict>
              <v:group w14:anchorId="4D92D320" id="Group 3" o:spid="_x0000_s1026" style="position:absolute;margin-left:0;margin-top:0;width:595.3pt;height:174.35pt;z-index:251658241;mso-wrap-distance-bottom:36.85pt;mso-position-horizontal:left;mso-position-horizontal-relative:page;mso-position-vertical:top;mso-position-vertical-relative:page;mso-width-relative:margin;mso-height-relative:margin" coordsize="75596,2214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2" o:spid="_x0000_s1027" type="#_x0000_t75" style="position:absolute;width:75596;height:22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">
                  <v:imagedata r:id="rId16" o:title="" cropleft="75f" cropright="75f"/>
                </v:shape>
                <v:shape id="Graphic 4" o:spid="_x0000_s1028" type="#_x0000_t75" style="position:absolute;left:54504;top:11016;width:15696;height:8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">
                  <v:imagedata r:id="rId17" o:title=""/>
                </v:shape>
                <v:rect id="Rectangle 1965600143" o:spid="_x0000_s1029" style="position:absolute;width:35147;height:2214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" filled="f" stroked="f" strokeweight="1pt">
                  <v:textbox inset="15mm,16mm,5mm,7mm">
                    <w:txbxContent>
                      <w:p w14:paraId="3A69E428" w14:textId="130596F6" w:rsidR="00373E6D" w:rsidRPr="00A42F19" w:rsidRDefault="004A63E0" w:rsidP="00373E6D">
                        <w:pPr>
                          <w:pStyle w:val="PageTitleLarge"/>
                          <w:rPr>
                            <w:lang w:val="en-AU"/>
                          </w:rPr>
                        </w:pPr>
                        <w:r w:rsidRPr="004A63E0">
                          <w:rPr>
                            <w:rFonts w:cs="Calibri"/>
                          </w:rPr>
                          <w:t xml:space="preserve">RTO </w:t>
                        </w:r>
                        <w:r w:rsidR="00D066E4">
                          <w:rPr>
                            <w:rFonts w:cs="Calibri"/>
                          </w:rPr>
                          <w:t>Engage</w:t>
                        </w:r>
                        <w:r w:rsidRPr="004A63E0">
                          <w:rPr>
                            <w:rFonts w:cs="Calibri"/>
                          </w:rPr>
                          <w:t xml:space="preserve"> stage</w:t>
                        </w:r>
                        <w:r w:rsidR="00373E6D">
                          <w:rPr>
                            <w:lang w:val="en-AU"/>
                          </w:rPr>
                          <w:t xml:space="preserve"> </w:t>
                        </w:r>
                      </w:p>
                    </w:txbxContent>
                  </v:textbox>
                </v:rect>
                <w10:wrap type="topAndBottom" anchorx="page" anchory="page"/>
                <w10:anchorlock/>
              </v:group>
            </w:pict>
          </mc:Fallback>
        </mc:AlternateContent>
      </w:r>
      <w:r w:rsidR="00217A6C" w:rsidRPr="00217A6C">
        <w:t xml:space="preserve">RTO and Employer </w:t>
      </w:r>
      <w:r w:rsidR="00217A6C">
        <w:t>C</w:t>
      </w:r>
      <w:r w:rsidR="006E4243">
        <w:t>hecklist</w:t>
      </w:r>
    </w:p>
    <w:p w14:paraId="79485968" w14:textId="77777777" w:rsidR="00217A6C" w:rsidRDefault="00217A6C" w:rsidP="00217A6C">
      <w:r>
        <w:t xml:space="preserve">To access the </w:t>
      </w:r>
      <w:proofErr w:type="gramStart"/>
      <w:r>
        <w:t>RTO</w:t>
      </w:r>
      <w:proofErr w:type="gramEnd"/>
      <w:r>
        <w:t xml:space="preserve"> Engage stage tools please visit the </w:t>
      </w:r>
      <w:hyperlink r:id="rId18">
        <w:r w:rsidRPr="4B36F2DD">
          <w:rPr>
            <w:rStyle w:val="Hyperlink"/>
          </w:rPr>
          <w:t>RTO Toolkit</w:t>
        </w:r>
      </w:hyperlink>
      <w:r>
        <w:t xml:space="preserve">. To access the </w:t>
      </w:r>
      <w:proofErr w:type="gramStart"/>
      <w:r>
        <w:t>Employer</w:t>
      </w:r>
      <w:proofErr w:type="gramEnd"/>
      <w:r>
        <w:t xml:space="preserve"> Engage stage tools please visit the </w:t>
      </w:r>
      <w:hyperlink r:id="rId19">
        <w:r w:rsidRPr="4B36F2DD">
          <w:rPr>
            <w:rStyle w:val="Hyperlink"/>
          </w:rPr>
          <w:t>Employer Toolkit</w:t>
        </w:r>
      </w:hyperlink>
      <w:r>
        <w:t>.</w:t>
      </w:r>
    </w:p>
    <w:tbl>
      <w:tblPr>
        <w:tblStyle w:val="0-HumanAbilityTable"/>
        <w:tblW w:w="5000" w:type="pct"/>
        <w:tblBorders>
          <w:top w:val="none" w:sz="0" w:space="0" w:color="auto"/>
        </w:tblBorders>
        <w:tblLook w:val="0620" w:firstRow="1" w:lastRow="0" w:firstColumn="0" w:lastColumn="0" w:noHBand="1" w:noVBand="1"/>
      </w:tblPr>
      <w:tblGrid>
        <w:gridCol w:w="1269"/>
        <w:gridCol w:w="7290"/>
        <w:gridCol w:w="1645"/>
      </w:tblGrid>
      <w:tr w:rsidR="00217A6C" w:rsidRPr="0039469F" w14:paraId="5A9EB641" w14:textId="77777777" w:rsidTr="4B36F2DD">
        <w:trPr>
          <w:cnfStyle w:val="100000000000" w:firstRow="1" w:lastRow="0" w:firstColumn="0" w:lastColumn="0" w:oddVBand="0" w:evenVBand="0" w:oddHBand="0" w:evenHBand="0" w:firstRowFirstColumn="0" w:firstRowLastColumn="0" w:lastRowFirstColumn="0" w:lastRowLastColumn="0"/>
          <w:cantSplit/>
          <w:tblHeader/>
        </w:trPr>
        <w:tc>
          <w:tcPr>
            <w:tcW w:w="622" w:type="pct"/>
            <w:tcMar>
              <w:top w:w="85" w:type="dxa"/>
              <w:bottom w:w="85" w:type="dxa"/>
            </w:tcMar>
          </w:tcPr>
          <w:p w14:paraId="679AD10E" w14:textId="77777777" w:rsidR="00217A6C" w:rsidRDefault="00217A6C" w:rsidP="00217A6C">
            <w:pPr>
              <w:pStyle w:val="NoSpacing"/>
              <w:spacing w:line="320" w:lineRule="exact"/>
            </w:pPr>
            <w:r>
              <w:t>Role</w:t>
            </w:r>
          </w:p>
        </w:tc>
        <w:tc>
          <w:tcPr>
            <w:tcW w:w="3572" w:type="pct"/>
            <w:tcMar>
              <w:top w:w="85" w:type="dxa"/>
              <w:bottom w:w="85" w:type="dxa"/>
            </w:tcMar>
          </w:tcPr>
          <w:p w14:paraId="3953040B" w14:textId="77777777" w:rsidR="00217A6C" w:rsidRPr="0039469F" w:rsidRDefault="00217A6C" w:rsidP="00217A6C">
            <w:pPr>
              <w:pStyle w:val="NoSpacing"/>
              <w:spacing w:line="320" w:lineRule="exact"/>
            </w:pPr>
            <w:r>
              <w:t>Suggested tasks</w:t>
            </w:r>
          </w:p>
        </w:tc>
        <w:tc>
          <w:tcPr>
            <w:tcW w:w="806" w:type="pct"/>
            <w:tcMar>
              <w:top w:w="85" w:type="dxa"/>
              <w:bottom w:w="85" w:type="dxa"/>
            </w:tcMar>
          </w:tcPr>
          <w:p w14:paraId="40CEDA6F" w14:textId="77777777" w:rsidR="00217A6C" w:rsidRPr="0039469F" w:rsidRDefault="00217A6C" w:rsidP="00217A6C">
            <w:pPr>
              <w:pStyle w:val="NoSpacing"/>
              <w:spacing w:line="320" w:lineRule="exact"/>
            </w:pPr>
            <w:r>
              <w:t>Related tools</w:t>
            </w:r>
          </w:p>
        </w:tc>
      </w:tr>
      <w:tr w:rsidR="00217A6C" w:rsidRPr="0039469F" w14:paraId="2896CA70" w14:textId="77777777" w:rsidTr="4B36F2DD">
        <w:trPr>
          <w:cantSplit/>
        </w:trPr>
        <w:tc>
          <w:tcPr>
            <w:tcW w:w="622" w:type="pct"/>
            <w:tcMar>
              <w:top w:w="85" w:type="dxa"/>
              <w:bottom w:w="85" w:type="dxa"/>
            </w:tcMar>
          </w:tcPr>
          <w:p w14:paraId="15C2C4F7" w14:textId="77777777" w:rsidR="00217A6C" w:rsidRPr="00DF6556" w:rsidRDefault="00217A6C" w:rsidP="00217A6C">
            <w:pPr>
              <w:pStyle w:val="ListNumber"/>
              <w:numPr>
                <w:ilvl w:val="0"/>
                <w:numId w:val="0"/>
              </w:numPr>
              <w:spacing w:line="320" w:lineRule="exact"/>
              <w:ind w:left="227" w:hanging="227"/>
              <w:rPr>
                <w:b/>
                <w:bCs/>
              </w:rPr>
            </w:pPr>
            <w:r>
              <w:rPr>
                <w:b/>
                <w:bCs/>
              </w:rPr>
              <w:t>RTO</w:t>
            </w:r>
          </w:p>
        </w:tc>
        <w:tc>
          <w:tcPr>
            <w:tcW w:w="3572" w:type="pct"/>
            <w:tcMar>
              <w:top w:w="85" w:type="dxa"/>
              <w:bottom w:w="85" w:type="dxa"/>
            </w:tcMar>
          </w:tcPr>
          <w:p w14:paraId="6C0AFA0A" w14:textId="77777777" w:rsidR="00217A6C" w:rsidRPr="000425D4" w:rsidRDefault="00217A6C" w:rsidP="00217A6C">
            <w:pPr>
              <w:pStyle w:val="ListNumber"/>
              <w:spacing w:line="320" w:lineRule="exact"/>
              <w:rPr>
                <w:b/>
                <w:bCs/>
              </w:rPr>
            </w:pPr>
            <w:r>
              <w:rPr>
                <w:b/>
                <w:bCs/>
              </w:rPr>
              <w:t>Create</w:t>
            </w:r>
            <w:r w:rsidRPr="000425D4">
              <w:rPr>
                <w:b/>
                <w:bCs/>
              </w:rPr>
              <w:t xml:space="preserve"> a project plan</w:t>
            </w:r>
          </w:p>
          <w:p w14:paraId="7C274851" w14:textId="77777777" w:rsidR="00217A6C" w:rsidRPr="000425D4" w:rsidRDefault="0078474D" w:rsidP="00217A6C">
            <w:pPr>
              <w:pStyle w:val="ListNumber"/>
              <w:numPr>
                <w:ilvl w:val="0"/>
                <w:numId w:val="0"/>
              </w:numPr>
              <w:spacing w:line="320" w:lineRule="exact"/>
              <w:ind w:left="311" w:hanging="311"/>
            </w:pPr>
            <w:sdt>
              <w:sdtPr>
                <w:id w:val="1037780678"/>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0425D4">
              <w:t xml:space="preserve"> Develop a project plan that includes agreed actions, recommended tasks from checklists and timing</w:t>
            </w:r>
          </w:p>
          <w:p w14:paraId="0A0E40D8" w14:textId="77777777" w:rsidR="00217A6C" w:rsidRPr="000425D4" w:rsidRDefault="0078474D" w:rsidP="00217A6C">
            <w:pPr>
              <w:pStyle w:val="ListNumber"/>
              <w:numPr>
                <w:ilvl w:val="0"/>
                <w:numId w:val="0"/>
              </w:numPr>
              <w:spacing w:line="320" w:lineRule="exact"/>
              <w:ind w:left="311" w:hanging="311"/>
            </w:pPr>
            <w:sdt>
              <w:sdtPr>
                <w:id w:val="1769268083"/>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0425D4">
              <w:t xml:space="preserve"> Share plan with relevant internal stakeholders and employers to coordinate industry currency opportunities</w:t>
            </w:r>
          </w:p>
          <w:p w14:paraId="5FDA43DB" w14:textId="77777777" w:rsidR="00217A6C" w:rsidRPr="000425D4" w:rsidRDefault="0078474D" w:rsidP="00217A6C">
            <w:pPr>
              <w:pStyle w:val="ListNumber"/>
              <w:numPr>
                <w:ilvl w:val="0"/>
                <w:numId w:val="0"/>
              </w:numPr>
              <w:spacing w:line="320" w:lineRule="exact"/>
              <w:ind w:left="311" w:hanging="311"/>
              <w:rPr>
                <w:b/>
                <w:bCs/>
              </w:rPr>
            </w:pPr>
            <w:sdt>
              <w:sdtPr>
                <w:id w:val="742461243"/>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0425D4">
              <w:t xml:space="preserve"> Use regular collaboration meetings with employers to make sure plan updated as needed</w:t>
            </w:r>
          </w:p>
        </w:tc>
        <w:tc>
          <w:tcPr>
            <w:tcW w:w="806" w:type="pct"/>
            <w:tcMar>
              <w:top w:w="85" w:type="dxa"/>
              <w:bottom w:w="85" w:type="dxa"/>
            </w:tcMar>
          </w:tcPr>
          <w:p w14:paraId="536A1AE6" w14:textId="77777777" w:rsidR="00217A6C" w:rsidRDefault="00217A6C" w:rsidP="00217A6C">
            <w:pPr>
              <w:pStyle w:val="ListNumber"/>
              <w:numPr>
                <w:ilvl w:val="0"/>
                <w:numId w:val="0"/>
              </w:numPr>
              <w:spacing w:line="320" w:lineRule="exact"/>
            </w:pPr>
            <w:r>
              <w:t xml:space="preserve">RTO Engage stage | </w:t>
            </w:r>
            <w:r w:rsidRPr="00E63878">
              <w:rPr>
                <w:b/>
                <w:bCs/>
              </w:rPr>
              <w:t>Create a project plan</w:t>
            </w:r>
            <w:r>
              <w:t xml:space="preserve"> </w:t>
            </w:r>
          </w:p>
        </w:tc>
      </w:tr>
      <w:tr w:rsidR="00217A6C" w:rsidRPr="0039469F" w14:paraId="1C8BC9AF" w14:textId="77777777" w:rsidTr="4B36F2DD">
        <w:trPr>
          <w:cantSplit/>
        </w:trPr>
        <w:tc>
          <w:tcPr>
            <w:tcW w:w="622" w:type="pct"/>
            <w:tcMar>
              <w:top w:w="85" w:type="dxa"/>
              <w:bottom w:w="85" w:type="dxa"/>
            </w:tcMar>
          </w:tcPr>
          <w:p w14:paraId="3BE0FF35" w14:textId="77777777" w:rsidR="00217A6C" w:rsidRPr="00BC3D79" w:rsidRDefault="00217A6C" w:rsidP="00217A6C">
            <w:pPr>
              <w:pStyle w:val="ListNumber"/>
              <w:numPr>
                <w:ilvl w:val="0"/>
                <w:numId w:val="0"/>
              </w:numPr>
              <w:spacing w:line="320" w:lineRule="exact"/>
              <w:ind w:left="227" w:hanging="227"/>
              <w:rPr>
                <w:b/>
                <w:bCs/>
              </w:rPr>
            </w:pPr>
            <w:r>
              <w:rPr>
                <w:b/>
                <w:bCs/>
              </w:rPr>
              <w:t>RTO</w:t>
            </w:r>
          </w:p>
        </w:tc>
        <w:tc>
          <w:tcPr>
            <w:tcW w:w="3572" w:type="pct"/>
            <w:tcMar>
              <w:top w:w="85" w:type="dxa"/>
              <w:bottom w:w="85" w:type="dxa"/>
            </w:tcMar>
          </w:tcPr>
          <w:p w14:paraId="41AB69E6" w14:textId="77777777" w:rsidR="00217A6C" w:rsidRPr="00E54285" w:rsidRDefault="00217A6C" w:rsidP="00217A6C">
            <w:pPr>
              <w:pStyle w:val="ListNumber"/>
              <w:spacing w:line="320" w:lineRule="exact"/>
              <w:rPr>
                <w:b/>
                <w:bCs/>
              </w:rPr>
            </w:pPr>
            <w:r w:rsidRPr="00E54285">
              <w:rPr>
                <w:b/>
                <w:bCs/>
              </w:rPr>
              <w:t>Develop industry currency schedule</w:t>
            </w:r>
          </w:p>
          <w:p w14:paraId="680A67A1" w14:textId="77777777" w:rsidR="00217A6C" w:rsidRPr="00E54285" w:rsidRDefault="0078474D" w:rsidP="00217A6C">
            <w:pPr>
              <w:pStyle w:val="ListNumber"/>
              <w:numPr>
                <w:ilvl w:val="0"/>
                <w:numId w:val="0"/>
              </w:numPr>
              <w:spacing w:line="320" w:lineRule="exact"/>
              <w:ind w:left="311" w:hanging="311"/>
            </w:pPr>
            <w:sdt>
              <w:sdtPr>
                <w:id w:val="265895821"/>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0425D4">
              <w:t xml:space="preserve"> </w:t>
            </w:r>
            <w:r w:rsidR="00217A6C" w:rsidRPr="00E54285">
              <w:t>Confirm agreed industry currency opportunities with employers, including number of TTA participants, timing and other scheduling considerations</w:t>
            </w:r>
          </w:p>
          <w:p w14:paraId="72368BD6" w14:textId="77777777" w:rsidR="00217A6C" w:rsidRPr="00E54285" w:rsidRDefault="0078474D" w:rsidP="00217A6C">
            <w:pPr>
              <w:pStyle w:val="ListNumber"/>
              <w:numPr>
                <w:ilvl w:val="0"/>
                <w:numId w:val="0"/>
              </w:numPr>
              <w:spacing w:line="320" w:lineRule="exact"/>
              <w:ind w:left="311" w:hanging="311"/>
            </w:pPr>
            <w:sdt>
              <w:sdtPr>
                <w:id w:val="1445962037"/>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0425D4">
              <w:t xml:space="preserve"> </w:t>
            </w:r>
            <w:r w:rsidR="00217A6C" w:rsidRPr="00E54285">
              <w:t>Confirm what each TTA would like to access and whether they require any supports to fully participate</w:t>
            </w:r>
          </w:p>
          <w:p w14:paraId="319F96B7" w14:textId="5FB3BC2C" w:rsidR="00217A6C" w:rsidRPr="00E54285" w:rsidRDefault="0078474D" w:rsidP="00217A6C">
            <w:pPr>
              <w:pStyle w:val="ListNumber"/>
              <w:numPr>
                <w:ilvl w:val="0"/>
                <w:numId w:val="0"/>
              </w:numPr>
              <w:spacing w:line="320" w:lineRule="exact"/>
            </w:pPr>
            <w:sdt>
              <w:sdtPr>
                <w:id w:val="2103293716"/>
                <w14:checkbox>
                  <w14:checked w14:val="0"/>
                  <w14:checkedState w14:val="2612" w14:font="MS Gothic"/>
                  <w14:uncheckedState w14:val="2610" w14:font="MS Gothic"/>
                </w14:checkbox>
              </w:sdtPr>
              <w:sdtContent>
                <w:r w:rsidR="00217A6C" w:rsidRPr="4B36F2DD">
                  <w:rPr>
                    <w:rFonts w:ascii="MS Gothic" w:eastAsia="MS Gothic" w:hAnsi="MS Gothic"/>
                  </w:rPr>
                  <w:t>☐</w:t>
                </w:r>
              </w:sdtContent>
            </w:sdt>
            <w:r w:rsidR="00217A6C">
              <w:t xml:space="preserve"> Complete the currency schedule, including details of participating</w:t>
            </w:r>
            <w:r w:rsidR="005F4812">
              <w:t xml:space="preserve"> TTAs</w:t>
            </w:r>
            <w:r w:rsidR="00217A6C">
              <w:t xml:space="preserve"> </w:t>
            </w:r>
            <w:r w:rsidR="0D09F337">
              <w:t xml:space="preserve"> </w:t>
            </w:r>
            <w:r w:rsidR="005F4812">
              <w:t xml:space="preserve">  </w:t>
            </w:r>
          </w:p>
          <w:p w14:paraId="5265BBA1" w14:textId="77777777" w:rsidR="00217A6C" w:rsidRPr="00E54285" w:rsidRDefault="0078474D" w:rsidP="00217A6C">
            <w:pPr>
              <w:pStyle w:val="ListNumber"/>
              <w:numPr>
                <w:ilvl w:val="0"/>
                <w:numId w:val="0"/>
              </w:numPr>
              <w:spacing w:line="320" w:lineRule="exact"/>
            </w:pPr>
            <w:sdt>
              <w:sdtPr>
                <w:id w:val="-273950848"/>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0425D4">
              <w:t xml:space="preserve"> </w:t>
            </w:r>
            <w:r w:rsidR="00217A6C" w:rsidRPr="00E54285">
              <w:t>Set up regular check in meetings with TTAs</w:t>
            </w:r>
          </w:p>
          <w:p w14:paraId="6EBC1003" w14:textId="77777777" w:rsidR="00217A6C" w:rsidRDefault="0078474D" w:rsidP="00217A6C">
            <w:pPr>
              <w:pStyle w:val="ListNumber"/>
              <w:numPr>
                <w:ilvl w:val="0"/>
                <w:numId w:val="0"/>
              </w:numPr>
              <w:spacing w:line="320" w:lineRule="exact"/>
              <w:ind w:left="311" w:hanging="311"/>
            </w:pPr>
            <w:sdt>
              <w:sdtPr>
                <w:id w:val="-1769932342"/>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0425D4">
              <w:t xml:space="preserve"> </w:t>
            </w:r>
            <w:r w:rsidR="00217A6C" w:rsidRPr="00E54285">
              <w:t>Share with employers and work together to update the schedule as needed</w:t>
            </w:r>
          </w:p>
          <w:p w14:paraId="233B5766" w14:textId="77777777" w:rsidR="005F4812" w:rsidRPr="005F4812" w:rsidRDefault="005F4812" w:rsidP="005F4812"/>
          <w:p w14:paraId="7EB3E07F" w14:textId="77777777" w:rsidR="005F4812" w:rsidRPr="005F4812" w:rsidRDefault="005F4812" w:rsidP="005F4812"/>
          <w:p w14:paraId="1CDB568D" w14:textId="77777777" w:rsidR="005F4812" w:rsidRPr="005F4812" w:rsidRDefault="005F4812" w:rsidP="005F4812"/>
          <w:p w14:paraId="3C958F16" w14:textId="77777777" w:rsidR="005F4812" w:rsidRPr="005F4812" w:rsidRDefault="005F4812" w:rsidP="005F4812"/>
          <w:p w14:paraId="23DBDE77" w14:textId="509F24BE" w:rsidR="005F4812" w:rsidRPr="005F4812" w:rsidRDefault="005F4812" w:rsidP="005F4812">
            <w:pPr>
              <w:tabs>
                <w:tab w:val="clear" w:pos="227"/>
                <w:tab w:val="left" w:pos="1409"/>
              </w:tabs>
            </w:pPr>
            <w:r>
              <w:tab/>
            </w:r>
          </w:p>
        </w:tc>
        <w:tc>
          <w:tcPr>
            <w:tcW w:w="806" w:type="pct"/>
            <w:tcMar>
              <w:top w:w="85" w:type="dxa"/>
              <w:bottom w:w="85" w:type="dxa"/>
            </w:tcMar>
          </w:tcPr>
          <w:p w14:paraId="44F23FF1" w14:textId="77777777" w:rsidR="00217A6C" w:rsidRDefault="00217A6C" w:rsidP="00217A6C">
            <w:pPr>
              <w:pStyle w:val="ListNumber"/>
              <w:numPr>
                <w:ilvl w:val="0"/>
                <w:numId w:val="0"/>
              </w:numPr>
              <w:spacing w:line="320" w:lineRule="exact"/>
            </w:pPr>
            <w:r>
              <w:t xml:space="preserve">RTO engage stage | </w:t>
            </w:r>
            <w:r w:rsidRPr="00E63878">
              <w:rPr>
                <w:b/>
                <w:bCs/>
              </w:rPr>
              <w:t>Develop industry currency schedule</w:t>
            </w:r>
          </w:p>
        </w:tc>
      </w:tr>
      <w:tr w:rsidR="00217A6C" w:rsidRPr="0039469F" w14:paraId="74CA0720" w14:textId="77777777" w:rsidTr="4B36F2DD">
        <w:trPr>
          <w:cantSplit/>
        </w:trPr>
        <w:tc>
          <w:tcPr>
            <w:tcW w:w="622" w:type="pct"/>
            <w:shd w:val="clear" w:color="auto" w:fill="FFFFFF" w:themeFill="background1"/>
            <w:tcMar>
              <w:top w:w="85" w:type="dxa"/>
              <w:bottom w:w="85" w:type="dxa"/>
            </w:tcMar>
          </w:tcPr>
          <w:p w14:paraId="39C4FCD7" w14:textId="77777777" w:rsidR="00217A6C" w:rsidRDefault="00217A6C" w:rsidP="00217A6C">
            <w:pPr>
              <w:pStyle w:val="ListNumber"/>
              <w:numPr>
                <w:ilvl w:val="0"/>
                <w:numId w:val="0"/>
              </w:numPr>
              <w:spacing w:line="320" w:lineRule="exact"/>
              <w:ind w:left="227" w:hanging="227"/>
              <w:rPr>
                <w:b/>
                <w:bCs/>
                <w:lang w:eastAsia="en-AU"/>
              </w:rPr>
            </w:pPr>
            <w:r>
              <w:rPr>
                <w:b/>
                <w:bCs/>
                <w:lang w:eastAsia="en-AU"/>
              </w:rPr>
              <w:t>Employer</w:t>
            </w:r>
          </w:p>
        </w:tc>
        <w:tc>
          <w:tcPr>
            <w:tcW w:w="3572" w:type="pct"/>
            <w:shd w:val="clear" w:color="auto" w:fill="FFFFFF" w:themeFill="background1"/>
            <w:tcMar>
              <w:top w:w="85" w:type="dxa"/>
              <w:bottom w:w="85" w:type="dxa"/>
            </w:tcMar>
          </w:tcPr>
          <w:p w14:paraId="55249BC5" w14:textId="77777777" w:rsidR="00217A6C" w:rsidRPr="00BD1F7B" w:rsidRDefault="00217A6C" w:rsidP="00217A6C">
            <w:pPr>
              <w:pStyle w:val="ListNumber"/>
              <w:spacing w:line="320" w:lineRule="exact"/>
              <w:rPr>
                <w:b/>
                <w:bCs/>
                <w:lang w:eastAsia="en-AU"/>
              </w:rPr>
            </w:pPr>
            <w:r w:rsidRPr="00BD1F7B">
              <w:rPr>
                <w:b/>
                <w:bCs/>
                <w:lang w:eastAsia="en-AU"/>
              </w:rPr>
              <w:t xml:space="preserve">Update industry currency schedule </w:t>
            </w:r>
          </w:p>
          <w:p w14:paraId="7878C255" w14:textId="12094358" w:rsidR="00217A6C" w:rsidRPr="00BD1F7B" w:rsidRDefault="0078474D" w:rsidP="00217A6C">
            <w:pPr>
              <w:pStyle w:val="ListNumber"/>
              <w:numPr>
                <w:ilvl w:val="0"/>
                <w:numId w:val="0"/>
              </w:numPr>
              <w:spacing w:line="320" w:lineRule="exact"/>
              <w:ind w:left="311" w:hanging="311"/>
              <w:rPr>
                <w:lang w:eastAsia="en-AU"/>
              </w:rPr>
            </w:pPr>
            <w:sdt>
              <w:sdtPr>
                <w:id w:val="1720556293"/>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0425D4">
              <w:t xml:space="preserve"> </w:t>
            </w:r>
            <w:r w:rsidR="00217A6C" w:rsidRPr="00BD1F7B">
              <w:rPr>
                <w:lang w:eastAsia="en-AU"/>
              </w:rPr>
              <w:t xml:space="preserve">Confirm agreed industry currency opportunities with RTOs, </w:t>
            </w:r>
            <w:r w:rsidR="001D4AE5">
              <w:rPr>
                <w:lang w:eastAsia="en-AU"/>
              </w:rPr>
              <w:br/>
            </w:r>
            <w:r w:rsidR="00217A6C" w:rsidRPr="00BD1F7B">
              <w:rPr>
                <w:lang w:eastAsia="en-AU"/>
              </w:rPr>
              <w:t>including number of TTA participants, timing and other scheduling considerations</w:t>
            </w:r>
          </w:p>
          <w:p w14:paraId="4BC43B0D" w14:textId="77777777" w:rsidR="00217A6C" w:rsidRPr="00BD1F7B" w:rsidRDefault="0078474D" w:rsidP="00217A6C">
            <w:pPr>
              <w:pStyle w:val="ListNumber"/>
              <w:numPr>
                <w:ilvl w:val="0"/>
                <w:numId w:val="0"/>
              </w:numPr>
              <w:spacing w:line="320" w:lineRule="exact"/>
              <w:rPr>
                <w:lang w:eastAsia="en-AU"/>
              </w:rPr>
            </w:pPr>
            <w:sdt>
              <w:sdtPr>
                <w:id w:val="-1029018379"/>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0425D4">
              <w:t xml:space="preserve"> </w:t>
            </w:r>
            <w:r w:rsidR="00217A6C" w:rsidRPr="00BD1F7B">
              <w:rPr>
                <w:lang w:eastAsia="en-AU"/>
              </w:rPr>
              <w:t xml:space="preserve">Receive completed industry currency schedule from RTOs </w:t>
            </w:r>
          </w:p>
          <w:p w14:paraId="421A4B72" w14:textId="77777777" w:rsidR="00217A6C" w:rsidRPr="00BD1F7B" w:rsidRDefault="0078474D" w:rsidP="00217A6C">
            <w:pPr>
              <w:pStyle w:val="ListNumber"/>
              <w:numPr>
                <w:ilvl w:val="0"/>
                <w:numId w:val="0"/>
              </w:numPr>
              <w:spacing w:line="320" w:lineRule="exact"/>
              <w:rPr>
                <w:lang w:eastAsia="en-AU"/>
              </w:rPr>
            </w:pPr>
            <w:sdt>
              <w:sdtPr>
                <w:id w:val="-794910787"/>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0425D4">
              <w:t xml:space="preserve"> </w:t>
            </w:r>
            <w:r w:rsidR="00217A6C" w:rsidRPr="00BD1F7B">
              <w:rPr>
                <w:lang w:eastAsia="en-AU"/>
              </w:rPr>
              <w:t xml:space="preserve">Receive employee information from RTOs </w:t>
            </w:r>
          </w:p>
          <w:p w14:paraId="05CD3992" w14:textId="77777777" w:rsidR="00217A6C" w:rsidRPr="00BD1F7B" w:rsidRDefault="0078474D" w:rsidP="00217A6C">
            <w:pPr>
              <w:pStyle w:val="ListNumber"/>
              <w:numPr>
                <w:ilvl w:val="0"/>
                <w:numId w:val="0"/>
              </w:numPr>
              <w:spacing w:line="320" w:lineRule="exact"/>
              <w:rPr>
                <w:lang w:eastAsia="en-AU"/>
              </w:rPr>
            </w:pPr>
            <w:sdt>
              <w:sdtPr>
                <w:id w:val="-1903369643"/>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0425D4">
              <w:t xml:space="preserve"> </w:t>
            </w:r>
            <w:r w:rsidR="00217A6C" w:rsidRPr="00BD1F7B">
              <w:rPr>
                <w:lang w:eastAsia="en-AU"/>
              </w:rPr>
              <w:t>Work with relevant stakeholders to:</w:t>
            </w:r>
          </w:p>
          <w:p w14:paraId="2D2651C2" w14:textId="1ACDCE91" w:rsidR="00217A6C" w:rsidRPr="00BD1F7B" w:rsidRDefault="0078474D" w:rsidP="00217A6C">
            <w:pPr>
              <w:pStyle w:val="ListNumber"/>
              <w:numPr>
                <w:ilvl w:val="0"/>
                <w:numId w:val="0"/>
              </w:numPr>
              <w:spacing w:line="320" w:lineRule="exact"/>
              <w:ind w:left="227"/>
              <w:rPr>
                <w:lang w:eastAsia="en-AU"/>
              </w:rPr>
            </w:pPr>
            <w:sdt>
              <w:sdtPr>
                <w:id w:val="-1921237961"/>
                <w14:checkbox>
                  <w14:checked w14:val="0"/>
                  <w14:checkedState w14:val="2612" w14:font="MS Gothic"/>
                  <w14:uncheckedState w14:val="2610" w14:font="MS Gothic"/>
                </w14:checkbox>
              </w:sdtPr>
              <w:sdtContent>
                <w:r w:rsidR="00217A6C" w:rsidRPr="26C6B29F">
                  <w:rPr>
                    <w:rFonts w:ascii="MS Gothic" w:eastAsia="MS Gothic" w:hAnsi="MS Gothic"/>
                  </w:rPr>
                  <w:t>☐</w:t>
                </w:r>
              </w:sdtContent>
            </w:sdt>
            <w:r w:rsidR="00217A6C">
              <w:t xml:space="preserve"> </w:t>
            </w:r>
            <w:r w:rsidR="005F4812">
              <w:t>i</w:t>
            </w:r>
            <w:r w:rsidR="00217A6C" w:rsidRPr="26C6B29F">
              <w:rPr>
                <w:lang w:eastAsia="en-AU"/>
              </w:rPr>
              <w:t>dentify staff who will support industry currency opportunities</w:t>
            </w:r>
          </w:p>
          <w:p w14:paraId="321B5066" w14:textId="77777777" w:rsidR="00217A6C" w:rsidRPr="00BD1F7B" w:rsidRDefault="0078474D" w:rsidP="00217A6C">
            <w:pPr>
              <w:pStyle w:val="ListNumber"/>
              <w:numPr>
                <w:ilvl w:val="0"/>
                <w:numId w:val="0"/>
              </w:numPr>
              <w:spacing w:line="320" w:lineRule="exact"/>
              <w:ind w:left="227"/>
              <w:rPr>
                <w:lang w:eastAsia="en-AU"/>
              </w:rPr>
            </w:pPr>
            <w:sdt>
              <w:sdtPr>
                <w:id w:val="-807862880"/>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0425D4">
              <w:t xml:space="preserve"> </w:t>
            </w:r>
            <w:r w:rsidR="00217A6C" w:rsidRPr="00BD1F7B">
              <w:rPr>
                <w:lang w:eastAsia="en-AU"/>
              </w:rPr>
              <w:t>induction requirements</w:t>
            </w:r>
          </w:p>
          <w:p w14:paraId="5CE8397C" w14:textId="77777777" w:rsidR="00217A6C" w:rsidRPr="00BD1F7B" w:rsidRDefault="0078474D" w:rsidP="00217A6C">
            <w:pPr>
              <w:pStyle w:val="ListNumber"/>
              <w:numPr>
                <w:ilvl w:val="0"/>
                <w:numId w:val="0"/>
              </w:numPr>
              <w:spacing w:line="320" w:lineRule="exact"/>
              <w:ind w:left="227"/>
              <w:rPr>
                <w:lang w:eastAsia="en-AU"/>
              </w:rPr>
            </w:pPr>
            <w:sdt>
              <w:sdtPr>
                <w:id w:val="-1854803714"/>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0425D4">
              <w:t xml:space="preserve"> </w:t>
            </w:r>
            <w:r w:rsidR="00217A6C" w:rsidRPr="00BD1F7B">
              <w:rPr>
                <w:lang w:eastAsia="en-AU"/>
              </w:rPr>
              <w:t xml:space="preserve">communication plan </w:t>
            </w:r>
          </w:p>
          <w:p w14:paraId="0FC6FA0E" w14:textId="7A41ABC0" w:rsidR="00217A6C" w:rsidRPr="00D50EFF" w:rsidRDefault="0078474D" w:rsidP="00217A6C">
            <w:pPr>
              <w:pStyle w:val="ListNumber"/>
              <w:numPr>
                <w:ilvl w:val="0"/>
                <w:numId w:val="0"/>
              </w:numPr>
              <w:spacing w:line="320" w:lineRule="exact"/>
              <w:rPr>
                <w:lang w:eastAsia="en-AU"/>
              </w:rPr>
            </w:pPr>
            <w:sdt>
              <w:sdtPr>
                <w:id w:val="330023661"/>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0425D4">
              <w:t xml:space="preserve"> </w:t>
            </w:r>
            <w:r w:rsidR="00217A6C" w:rsidRPr="00BD1F7B">
              <w:rPr>
                <w:lang w:eastAsia="en-AU"/>
              </w:rPr>
              <w:t>Set up regular meetings with staff as needed</w:t>
            </w:r>
          </w:p>
        </w:tc>
        <w:tc>
          <w:tcPr>
            <w:tcW w:w="806" w:type="pct"/>
            <w:shd w:val="clear" w:color="auto" w:fill="FFFFFF" w:themeFill="background1"/>
            <w:tcMar>
              <w:top w:w="85" w:type="dxa"/>
              <w:bottom w:w="85" w:type="dxa"/>
            </w:tcMar>
          </w:tcPr>
          <w:p w14:paraId="5F73B3EA" w14:textId="77777777" w:rsidR="00217A6C" w:rsidRDefault="00217A6C" w:rsidP="00217A6C">
            <w:pPr>
              <w:pStyle w:val="ListNumber"/>
              <w:numPr>
                <w:ilvl w:val="0"/>
                <w:numId w:val="0"/>
              </w:numPr>
              <w:spacing w:line="320" w:lineRule="exact"/>
            </w:pPr>
            <w:r>
              <w:t xml:space="preserve">Employer Engage stage | </w:t>
            </w:r>
            <w:r w:rsidRPr="00E63878">
              <w:rPr>
                <w:b/>
                <w:bCs/>
              </w:rPr>
              <w:t>Update industry currency schedule</w:t>
            </w:r>
          </w:p>
        </w:tc>
      </w:tr>
      <w:tr w:rsidR="00217A6C" w:rsidRPr="0039469F" w14:paraId="3306D15E" w14:textId="77777777" w:rsidTr="4B36F2DD">
        <w:trPr>
          <w:cantSplit/>
        </w:trPr>
        <w:tc>
          <w:tcPr>
            <w:tcW w:w="622" w:type="pct"/>
            <w:shd w:val="clear" w:color="auto" w:fill="FFFFFF" w:themeFill="background1"/>
            <w:tcMar>
              <w:top w:w="85" w:type="dxa"/>
              <w:bottom w:w="85" w:type="dxa"/>
            </w:tcMar>
          </w:tcPr>
          <w:p w14:paraId="05803EC7" w14:textId="77777777" w:rsidR="00217A6C" w:rsidRPr="00BC3D79" w:rsidRDefault="00217A6C" w:rsidP="00217A6C">
            <w:pPr>
              <w:pStyle w:val="ListNumber"/>
              <w:numPr>
                <w:ilvl w:val="0"/>
                <w:numId w:val="0"/>
              </w:numPr>
              <w:spacing w:line="320" w:lineRule="exact"/>
              <w:ind w:left="227" w:hanging="227"/>
              <w:rPr>
                <w:b/>
                <w:bCs/>
                <w:lang w:eastAsia="en-AU"/>
              </w:rPr>
            </w:pPr>
            <w:r>
              <w:rPr>
                <w:b/>
                <w:bCs/>
                <w:lang w:eastAsia="en-AU"/>
              </w:rPr>
              <w:t>RTO</w:t>
            </w:r>
          </w:p>
        </w:tc>
        <w:tc>
          <w:tcPr>
            <w:tcW w:w="3572" w:type="pct"/>
            <w:shd w:val="clear" w:color="auto" w:fill="FFFFFF" w:themeFill="background1"/>
            <w:tcMar>
              <w:top w:w="85" w:type="dxa"/>
              <w:bottom w:w="85" w:type="dxa"/>
            </w:tcMar>
          </w:tcPr>
          <w:p w14:paraId="23F51E34" w14:textId="77777777" w:rsidR="00217A6C" w:rsidRPr="00004F66" w:rsidRDefault="00217A6C" w:rsidP="00217A6C">
            <w:pPr>
              <w:pStyle w:val="ListNumber"/>
              <w:spacing w:line="320" w:lineRule="exact"/>
              <w:rPr>
                <w:b/>
                <w:bCs/>
                <w:lang w:eastAsia="en-AU"/>
              </w:rPr>
            </w:pPr>
            <w:r w:rsidRPr="00004F66">
              <w:rPr>
                <w:b/>
                <w:bCs/>
                <w:lang w:eastAsia="en-AU"/>
              </w:rPr>
              <w:t>Share relevant employee information</w:t>
            </w:r>
          </w:p>
          <w:p w14:paraId="0D94766D" w14:textId="77777777" w:rsidR="00217A6C" w:rsidRPr="00004F66" w:rsidRDefault="0078474D" w:rsidP="00217A6C">
            <w:pPr>
              <w:pStyle w:val="ListNumber"/>
              <w:numPr>
                <w:ilvl w:val="0"/>
                <w:numId w:val="0"/>
              </w:numPr>
              <w:spacing w:line="320" w:lineRule="exact"/>
              <w:ind w:left="311" w:hanging="311"/>
              <w:rPr>
                <w:lang w:eastAsia="en-AU"/>
              </w:rPr>
            </w:pPr>
            <w:sdt>
              <w:sdtPr>
                <w:id w:val="-1115135337"/>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5C50E2">
              <w:rPr>
                <w:lang w:eastAsia="en-AU"/>
              </w:rPr>
              <w:t xml:space="preserve"> </w:t>
            </w:r>
            <w:r w:rsidR="00217A6C" w:rsidRPr="00004F66">
              <w:rPr>
                <w:lang w:eastAsia="en-AU"/>
              </w:rPr>
              <w:t>Confirm employee information sheet tool includes everything employers need to know</w:t>
            </w:r>
          </w:p>
          <w:p w14:paraId="138FFCA8" w14:textId="77777777" w:rsidR="00217A6C" w:rsidRPr="00004F66" w:rsidRDefault="0078474D" w:rsidP="00217A6C">
            <w:pPr>
              <w:pStyle w:val="ListNumber"/>
              <w:numPr>
                <w:ilvl w:val="0"/>
                <w:numId w:val="0"/>
              </w:numPr>
              <w:spacing w:line="320" w:lineRule="exact"/>
              <w:rPr>
                <w:lang w:eastAsia="en-AU"/>
              </w:rPr>
            </w:pPr>
            <w:sdt>
              <w:sdtPr>
                <w:id w:val="-1648894474"/>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5C50E2">
              <w:rPr>
                <w:lang w:eastAsia="en-AU"/>
              </w:rPr>
              <w:t xml:space="preserve"> </w:t>
            </w:r>
            <w:r w:rsidR="00217A6C" w:rsidRPr="00004F66">
              <w:rPr>
                <w:lang w:eastAsia="en-AU"/>
              </w:rPr>
              <w:t>Ask TTAs to provide required employee information</w:t>
            </w:r>
          </w:p>
          <w:p w14:paraId="15DC7055" w14:textId="77777777" w:rsidR="00217A6C" w:rsidRPr="00004F66" w:rsidRDefault="0078474D" w:rsidP="00217A6C">
            <w:pPr>
              <w:pStyle w:val="ListNumber"/>
              <w:numPr>
                <w:ilvl w:val="0"/>
                <w:numId w:val="0"/>
              </w:numPr>
              <w:spacing w:line="320" w:lineRule="exact"/>
              <w:rPr>
                <w:b/>
                <w:bCs/>
                <w:lang w:eastAsia="en-AU"/>
              </w:rPr>
            </w:pPr>
            <w:sdt>
              <w:sdtPr>
                <w:id w:val="-1845243148"/>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5C50E2">
              <w:rPr>
                <w:lang w:eastAsia="en-AU"/>
              </w:rPr>
              <w:t xml:space="preserve"> </w:t>
            </w:r>
            <w:r w:rsidR="00217A6C" w:rsidRPr="00004F66">
              <w:rPr>
                <w:lang w:eastAsia="en-AU"/>
              </w:rPr>
              <w:t>Share with relevant employers and update as needed</w:t>
            </w:r>
          </w:p>
        </w:tc>
        <w:tc>
          <w:tcPr>
            <w:tcW w:w="806" w:type="pct"/>
            <w:shd w:val="clear" w:color="auto" w:fill="FFFFFF" w:themeFill="background1"/>
            <w:tcMar>
              <w:top w:w="85" w:type="dxa"/>
              <w:bottom w:w="85" w:type="dxa"/>
            </w:tcMar>
          </w:tcPr>
          <w:p w14:paraId="44CE224E" w14:textId="77777777" w:rsidR="00217A6C" w:rsidRDefault="00217A6C" w:rsidP="00217A6C">
            <w:pPr>
              <w:pStyle w:val="ListNumber"/>
              <w:numPr>
                <w:ilvl w:val="0"/>
                <w:numId w:val="0"/>
              </w:numPr>
              <w:spacing w:line="320" w:lineRule="exact"/>
            </w:pPr>
            <w:r>
              <w:t xml:space="preserve">RTO Engage stage | </w:t>
            </w:r>
            <w:r w:rsidRPr="00E63878">
              <w:rPr>
                <w:b/>
                <w:bCs/>
              </w:rPr>
              <w:t>Share relevant employee information</w:t>
            </w:r>
          </w:p>
        </w:tc>
      </w:tr>
      <w:tr w:rsidR="00217A6C" w:rsidRPr="0039469F" w14:paraId="47428725" w14:textId="77777777" w:rsidTr="4B36F2DD">
        <w:trPr>
          <w:cantSplit/>
        </w:trPr>
        <w:tc>
          <w:tcPr>
            <w:tcW w:w="622" w:type="pct"/>
            <w:shd w:val="clear" w:color="auto" w:fill="FFFFFF" w:themeFill="background1"/>
            <w:tcMar>
              <w:top w:w="85" w:type="dxa"/>
              <w:bottom w:w="85" w:type="dxa"/>
            </w:tcMar>
          </w:tcPr>
          <w:p w14:paraId="279AE47B" w14:textId="77777777" w:rsidR="00217A6C" w:rsidRDefault="00217A6C" w:rsidP="00217A6C">
            <w:pPr>
              <w:pStyle w:val="ListNumber"/>
              <w:numPr>
                <w:ilvl w:val="0"/>
                <w:numId w:val="0"/>
              </w:numPr>
              <w:spacing w:line="320" w:lineRule="exact"/>
              <w:ind w:left="227" w:hanging="227"/>
              <w:rPr>
                <w:b/>
                <w:bCs/>
              </w:rPr>
            </w:pPr>
            <w:r>
              <w:rPr>
                <w:b/>
                <w:bCs/>
              </w:rPr>
              <w:t>Employer</w:t>
            </w:r>
          </w:p>
        </w:tc>
        <w:tc>
          <w:tcPr>
            <w:tcW w:w="3572" w:type="pct"/>
            <w:shd w:val="clear" w:color="auto" w:fill="FFFFFF" w:themeFill="background1"/>
            <w:tcMar>
              <w:top w:w="85" w:type="dxa"/>
              <w:bottom w:w="85" w:type="dxa"/>
            </w:tcMar>
          </w:tcPr>
          <w:p w14:paraId="7C3C1AA5" w14:textId="77777777" w:rsidR="00217A6C" w:rsidRPr="004156A1" w:rsidRDefault="00217A6C" w:rsidP="00217A6C">
            <w:pPr>
              <w:pStyle w:val="ListNumber"/>
              <w:spacing w:line="320" w:lineRule="exact"/>
              <w:rPr>
                <w:b/>
                <w:bCs/>
              </w:rPr>
            </w:pPr>
            <w:r w:rsidRPr="004156A1">
              <w:rPr>
                <w:b/>
                <w:bCs/>
              </w:rPr>
              <w:t>Coordinate industry currency opportunities</w:t>
            </w:r>
          </w:p>
          <w:p w14:paraId="28D73596" w14:textId="77777777" w:rsidR="00217A6C" w:rsidRPr="004156A1" w:rsidRDefault="0078474D" w:rsidP="00217A6C">
            <w:pPr>
              <w:pStyle w:val="ListNumber"/>
              <w:numPr>
                <w:ilvl w:val="0"/>
                <w:numId w:val="0"/>
              </w:numPr>
              <w:spacing w:line="320" w:lineRule="exact"/>
            </w:pPr>
            <w:sdt>
              <w:sdtPr>
                <w:id w:val="-1390721918"/>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5C50E2">
              <w:rPr>
                <w:lang w:eastAsia="en-AU"/>
              </w:rPr>
              <w:t xml:space="preserve"> </w:t>
            </w:r>
            <w:r w:rsidR="00217A6C" w:rsidRPr="004156A1">
              <w:t xml:space="preserve">Attend collaboration meetings with RTOs </w:t>
            </w:r>
          </w:p>
          <w:p w14:paraId="632F88E4" w14:textId="77777777" w:rsidR="00217A6C" w:rsidRPr="004156A1" w:rsidRDefault="0078474D" w:rsidP="00217A6C">
            <w:pPr>
              <w:pStyle w:val="ListNumber"/>
              <w:numPr>
                <w:ilvl w:val="0"/>
                <w:numId w:val="0"/>
              </w:numPr>
              <w:spacing w:line="320" w:lineRule="exact"/>
            </w:pPr>
            <w:sdt>
              <w:sdtPr>
                <w:id w:val="134617215"/>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5C50E2">
              <w:rPr>
                <w:lang w:eastAsia="en-AU"/>
              </w:rPr>
              <w:t xml:space="preserve"> </w:t>
            </w:r>
            <w:r w:rsidR="00217A6C" w:rsidRPr="004156A1">
              <w:t>Work with relevant stakeholders to:</w:t>
            </w:r>
          </w:p>
          <w:p w14:paraId="31A38505" w14:textId="3B1B7423" w:rsidR="00217A6C" w:rsidRPr="004156A1" w:rsidRDefault="0078474D" w:rsidP="001D4AE5">
            <w:pPr>
              <w:pStyle w:val="ListNumber"/>
              <w:numPr>
                <w:ilvl w:val="0"/>
                <w:numId w:val="0"/>
              </w:numPr>
              <w:tabs>
                <w:tab w:val="clear" w:pos="227"/>
                <w:tab w:val="clear" w:pos="340"/>
              </w:tabs>
              <w:spacing w:line="320" w:lineRule="exact"/>
              <w:ind w:left="539" w:hanging="312"/>
            </w:pPr>
            <w:sdt>
              <w:sdtPr>
                <w:id w:val="-426661951"/>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5C50E2">
              <w:rPr>
                <w:lang w:eastAsia="en-AU"/>
              </w:rPr>
              <w:t xml:space="preserve"> </w:t>
            </w:r>
            <w:r w:rsidR="00217A6C" w:rsidRPr="004156A1">
              <w:t xml:space="preserve">Communicate upcoming industry currency opportunities to staff </w:t>
            </w:r>
            <w:r w:rsidR="001D4AE5">
              <w:br/>
            </w:r>
            <w:r w:rsidR="00217A6C" w:rsidRPr="004156A1">
              <w:t>and clients</w:t>
            </w:r>
          </w:p>
          <w:p w14:paraId="6932E3C3" w14:textId="77777777" w:rsidR="00217A6C" w:rsidRPr="004156A1" w:rsidRDefault="0078474D" w:rsidP="00217A6C">
            <w:pPr>
              <w:pStyle w:val="ListNumber"/>
              <w:numPr>
                <w:ilvl w:val="0"/>
                <w:numId w:val="0"/>
              </w:numPr>
              <w:spacing w:line="320" w:lineRule="exact"/>
              <w:ind w:left="227"/>
            </w:pPr>
            <w:sdt>
              <w:sdtPr>
                <w:id w:val="1878044654"/>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5C50E2">
              <w:rPr>
                <w:lang w:eastAsia="en-AU"/>
              </w:rPr>
              <w:t xml:space="preserve"> </w:t>
            </w:r>
            <w:r w:rsidR="00217A6C" w:rsidRPr="004156A1">
              <w:t>Build staff buy-in and support for planned opportunities</w:t>
            </w:r>
          </w:p>
          <w:p w14:paraId="60588C99" w14:textId="77777777" w:rsidR="00217A6C" w:rsidRPr="004156A1" w:rsidRDefault="0078474D" w:rsidP="00217A6C">
            <w:pPr>
              <w:pStyle w:val="ListNumber"/>
              <w:numPr>
                <w:ilvl w:val="0"/>
                <w:numId w:val="0"/>
              </w:numPr>
              <w:spacing w:line="320" w:lineRule="exact"/>
              <w:ind w:left="227"/>
            </w:pPr>
            <w:sdt>
              <w:sdtPr>
                <w:id w:val="-1642418096"/>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5C50E2">
              <w:rPr>
                <w:lang w:eastAsia="en-AU"/>
              </w:rPr>
              <w:t xml:space="preserve"> </w:t>
            </w:r>
            <w:r w:rsidR="00217A6C" w:rsidRPr="004156A1">
              <w:t>Build client support for planned opportunities</w:t>
            </w:r>
          </w:p>
          <w:p w14:paraId="4016C4D7" w14:textId="77777777" w:rsidR="00217A6C" w:rsidRPr="004156A1" w:rsidRDefault="0078474D" w:rsidP="00217A6C">
            <w:pPr>
              <w:pStyle w:val="ListNumber"/>
              <w:numPr>
                <w:ilvl w:val="0"/>
                <w:numId w:val="0"/>
              </w:numPr>
              <w:spacing w:line="320" w:lineRule="exact"/>
              <w:ind w:left="227"/>
            </w:pPr>
            <w:sdt>
              <w:sdtPr>
                <w:id w:val="-1454554173"/>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5C50E2">
              <w:rPr>
                <w:lang w:eastAsia="en-AU"/>
              </w:rPr>
              <w:t xml:space="preserve"> </w:t>
            </w:r>
            <w:r w:rsidR="00217A6C" w:rsidRPr="004156A1">
              <w:t>Develop a client consent form</w:t>
            </w:r>
          </w:p>
          <w:p w14:paraId="448A3E3A" w14:textId="77777777" w:rsidR="00217A6C" w:rsidRPr="004156A1" w:rsidRDefault="0078474D" w:rsidP="00217A6C">
            <w:pPr>
              <w:pStyle w:val="ListNumber"/>
              <w:numPr>
                <w:ilvl w:val="0"/>
                <w:numId w:val="0"/>
              </w:numPr>
              <w:spacing w:line="320" w:lineRule="exact"/>
              <w:rPr>
                <w:b/>
                <w:bCs/>
              </w:rPr>
            </w:pPr>
            <w:sdt>
              <w:sdtPr>
                <w:id w:val="-1537036154"/>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5C50E2">
              <w:rPr>
                <w:lang w:eastAsia="en-AU"/>
              </w:rPr>
              <w:t xml:space="preserve"> </w:t>
            </w:r>
            <w:r w:rsidR="00217A6C" w:rsidRPr="004156A1">
              <w:t>Gain informed client consent</w:t>
            </w:r>
            <w:r w:rsidR="00217A6C" w:rsidRPr="004156A1">
              <w:rPr>
                <w:b/>
                <w:bCs/>
              </w:rPr>
              <w:t xml:space="preserve"> </w:t>
            </w:r>
          </w:p>
        </w:tc>
        <w:tc>
          <w:tcPr>
            <w:tcW w:w="806" w:type="pct"/>
            <w:shd w:val="clear" w:color="auto" w:fill="FFFFFF" w:themeFill="background1"/>
            <w:tcMar>
              <w:top w:w="85" w:type="dxa"/>
              <w:bottom w:w="85" w:type="dxa"/>
            </w:tcMar>
          </w:tcPr>
          <w:p w14:paraId="068213E9" w14:textId="77777777" w:rsidR="00217A6C" w:rsidRDefault="00217A6C" w:rsidP="00217A6C">
            <w:pPr>
              <w:pStyle w:val="ListNumber"/>
              <w:numPr>
                <w:ilvl w:val="0"/>
                <w:numId w:val="0"/>
              </w:numPr>
              <w:spacing w:line="320" w:lineRule="exact"/>
            </w:pPr>
            <w:r>
              <w:t xml:space="preserve">Employer Engage stage | </w:t>
            </w:r>
            <w:r w:rsidRPr="00E63878">
              <w:rPr>
                <w:b/>
                <w:bCs/>
              </w:rPr>
              <w:t>Gain staff and client support</w:t>
            </w:r>
          </w:p>
        </w:tc>
      </w:tr>
      <w:tr w:rsidR="00217A6C" w:rsidRPr="0039469F" w14:paraId="0C2F74E0" w14:textId="77777777" w:rsidTr="4B36F2DD">
        <w:trPr>
          <w:cantSplit/>
        </w:trPr>
        <w:tc>
          <w:tcPr>
            <w:tcW w:w="622" w:type="pct"/>
            <w:tcMar>
              <w:top w:w="85" w:type="dxa"/>
              <w:bottom w:w="85" w:type="dxa"/>
            </w:tcMar>
          </w:tcPr>
          <w:p w14:paraId="5E476471" w14:textId="77777777" w:rsidR="00217A6C" w:rsidRPr="000B158A" w:rsidRDefault="00217A6C" w:rsidP="00217A6C">
            <w:pPr>
              <w:pStyle w:val="ListNumber"/>
              <w:numPr>
                <w:ilvl w:val="0"/>
                <w:numId w:val="0"/>
              </w:numPr>
              <w:spacing w:line="320" w:lineRule="exact"/>
              <w:ind w:left="227" w:hanging="227"/>
              <w:rPr>
                <w:b/>
                <w:bCs/>
              </w:rPr>
            </w:pPr>
            <w:r>
              <w:rPr>
                <w:b/>
                <w:bCs/>
              </w:rPr>
              <w:t>RTO</w:t>
            </w:r>
          </w:p>
        </w:tc>
        <w:tc>
          <w:tcPr>
            <w:tcW w:w="3572" w:type="pct"/>
            <w:tcMar>
              <w:top w:w="85" w:type="dxa"/>
              <w:bottom w:w="85" w:type="dxa"/>
            </w:tcMar>
          </w:tcPr>
          <w:p w14:paraId="73E52042" w14:textId="77777777" w:rsidR="00217A6C" w:rsidRPr="00F41287" w:rsidRDefault="00217A6C" w:rsidP="00217A6C">
            <w:pPr>
              <w:pStyle w:val="ListNumber"/>
              <w:spacing w:line="320" w:lineRule="exact"/>
              <w:rPr>
                <w:b/>
                <w:bCs/>
              </w:rPr>
            </w:pPr>
            <w:r w:rsidRPr="00F41287">
              <w:rPr>
                <w:b/>
                <w:bCs/>
              </w:rPr>
              <w:t>Define measurement approach</w:t>
            </w:r>
          </w:p>
          <w:p w14:paraId="381382AE" w14:textId="77777777" w:rsidR="00217A6C" w:rsidRPr="00F41287" w:rsidRDefault="0078474D" w:rsidP="00217A6C">
            <w:pPr>
              <w:pStyle w:val="ListNumber"/>
              <w:numPr>
                <w:ilvl w:val="0"/>
                <w:numId w:val="0"/>
              </w:numPr>
              <w:spacing w:line="320" w:lineRule="exact"/>
              <w:ind w:left="311" w:hanging="311"/>
            </w:pPr>
            <w:sdt>
              <w:sdtPr>
                <w:id w:val="-1429884512"/>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633196">
              <w:t xml:space="preserve"> </w:t>
            </w:r>
            <w:r w:rsidR="00217A6C" w:rsidRPr="00F41287">
              <w:t>Work with relevant stakeholders to draft, refine and finalise a standardised measurement approach including:</w:t>
            </w:r>
          </w:p>
          <w:p w14:paraId="5F892D0B" w14:textId="77777777" w:rsidR="00217A6C" w:rsidRPr="00F41287" w:rsidRDefault="0078474D" w:rsidP="00217A6C">
            <w:pPr>
              <w:pStyle w:val="ListNumber"/>
              <w:numPr>
                <w:ilvl w:val="0"/>
                <w:numId w:val="0"/>
              </w:numPr>
              <w:spacing w:line="320" w:lineRule="exact"/>
              <w:ind w:left="227"/>
            </w:pPr>
            <w:sdt>
              <w:sdtPr>
                <w:id w:val="-137878231"/>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633196">
              <w:t xml:space="preserve"> </w:t>
            </w:r>
            <w:r w:rsidR="00217A6C" w:rsidRPr="00F41287">
              <w:t>volume and capability indicators</w:t>
            </w:r>
          </w:p>
          <w:p w14:paraId="2C91E50D" w14:textId="77777777" w:rsidR="00217A6C" w:rsidRPr="00F41287" w:rsidRDefault="0078474D" w:rsidP="00217A6C">
            <w:pPr>
              <w:pStyle w:val="ListNumber"/>
              <w:numPr>
                <w:ilvl w:val="0"/>
                <w:numId w:val="0"/>
              </w:numPr>
              <w:spacing w:line="320" w:lineRule="exact"/>
              <w:ind w:left="227"/>
            </w:pPr>
            <w:sdt>
              <w:sdtPr>
                <w:id w:val="-2113504421"/>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633196">
              <w:t xml:space="preserve"> </w:t>
            </w:r>
            <w:r w:rsidR="00217A6C" w:rsidRPr="00F41287">
              <w:t>reflection topics and questions</w:t>
            </w:r>
          </w:p>
          <w:p w14:paraId="740CE655" w14:textId="77777777" w:rsidR="00217A6C" w:rsidRPr="00F41287" w:rsidRDefault="0078474D" w:rsidP="00217A6C">
            <w:pPr>
              <w:pStyle w:val="ListNumber"/>
              <w:numPr>
                <w:ilvl w:val="0"/>
                <w:numId w:val="0"/>
              </w:numPr>
              <w:spacing w:line="320" w:lineRule="exact"/>
              <w:ind w:left="227"/>
            </w:pPr>
            <w:sdt>
              <w:sdtPr>
                <w:id w:val="1123656093"/>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633196">
              <w:t xml:space="preserve"> </w:t>
            </w:r>
            <w:r w:rsidR="00217A6C" w:rsidRPr="00F41287">
              <w:t>application opportunities</w:t>
            </w:r>
          </w:p>
          <w:p w14:paraId="2DED3714" w14:textId="77777777" w:rsidR="00217A6C" w:rsidRPr="00F41287" w:rsidRDefault="0078474D" w:rsidP="00217A6C">
            <w:pPr>
              <w:pStyle w:val="ListNumber"/>
              <w:numPr>
                <w:ilvl w:val="0"/>
                <w:numId w:val="0"/>
              </w:numPr>
              <w:spacing w:line="320" w:lineRule="exact"/>
              <w:ind w:left="311" w:hanging="311"/>
            </w:pPr>
            <w:sdt>
              <w:sdtPr>
                <w:id w:val="687950563"/>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633196">
              <w:t xml:space="preserve"> </w:t>
            </w:r>
            <w:r w:rsidR="00217A6C" w:rsidRPr="00F41287">
              <w:t>Create a concise summary for TTAs will use this summary to create their individual learning and reflection plans</w:t>
            </w:r>
          </w:p>
          <w:p w14:paraId="0066B8D6" w14:textId="77777777" w:rsidR="00217A6C" w:rsidRPr="00F41287" w:rsidRDefault="0078474D" w:rsidP="00217A6C">
            <w:pPr>
              <w:pStyle w:val="ListNumber"/>
              <w:numPr>
                <w:ilvl w:val="0"/>
                <w:numId w:val="0"/>
              </w:numPr>
              <w:spacing w:line="320" w:lineRule="exact"/>
              <w:ind w:left="311" w:hanging="311"/>
              <w:rPr>
                <w:b/>
                <w:bCs/>
              </w:rPr>
            </w:pPr>
            <w:sdt>
              <w:sdtPr>
                <w:id w:val="1954517574"/>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633196">
              <w:t xml:space="preserve"> </w:t>
            </w:r>
            <w:r w:rsidR="00217A6C" w:rsidRPr="00F41287">
              <w:t>Create a concise summary for employers to help them confirm TTAs participation, support employers to engage in reflective discussions with TTAs if relevant and have visibility of how industry currency is translated within the RTO</w:t>
            </w:r>
          </w:p>
        </w:tc>
        <w:tc>
          <w:tcPr>
            <w:tcW w:w="806" w:type="pct"/>
            <w:tcMar>
              <w:top w:w="85" w:type="dxa"/>
              <w:bottom w:w="85" w:type="dxa"/>
            </w:tcMar>
          </w:tcPr>
          <w:p w14:paraId="7FCD908D" w14:textId="77777777" w:rsidR="00217A6C" w:rsidRDefault="00217A6C" w:rsidP="00217A6C">
            <w:pPr>
              <w:pStyle w:val="ListNumber"/>
              <w:numPr>
                <w:ilvl w:val="0"/>
                <w:numId w:val="0"/>
              </w:numPr>
              <w:spacing w:line="320" w:lineRule="exact"/>
            </w:pPr>
            <w:r>
              <w:t xml:space="preserve">RTO Engage stage | </w:t>
            </w:r>
            <w:r w:rsidRPr="00E63878">
              <w:rPr>
                <w:b/>
                <w:bCs/>
              </w:rPr>
              <w:t>Define measurement approach</w:t>
            </w:r>
          </w:p>
        </w:tc>
      </w:tr>
      <w:tr w:rsidR="00217A6C" w:rsidRPr="0039469F" w14:paraId="39128ABF" w14:textId="77777777" w:rsidTr="4B36F2DD">
        <w:trPr>
          <w:cantSplit/>
        </w:trPr>
        <w:tc>
          <w:tcPr>
            <w:tcW w:w="622" w:type="pct"/>
            <w:shd w:val="clear" w:color="auto" w:fill="FFFFFF" w:themeFill="background1"/>
            <w:tcMar>
              <w:top w:w="85" w:type="dxa"/>
              <w:bottom w:w="85" w:type="dxa"/>
            </w:tcMar>
          </w:tcPr>
          <w:p w14:paraId="13A37CA3" w14:textId="77777777" w:rsidR="00217A6C" w:rsidRDefault="00217A6C" w:rsidP="00217A6C">
            <w:pPr>
              <w:pStyle w:val="ListNumber"/>
              <w:numPr>
                <w:ilvl w:val="0"/>
                <w:numId w:val="0"/>
              </w:numPr>
              <w:spacing w:line="320" w:lineRule="exact"/>
              <w:ind w:left="227" w:hanging="227"/>
              <w:rPr>
                <w:b/>
                <w:bCs/>
              </w:rPr>
            </w:pPr>
            <w:r>
              <w:rPr>
                <w:b/>
                <w:bCs/>
              </w:rPr>
              <w:t>Employer</w:t>
            </w:r>
          </w:p>
        </w:tc>
        <w:tc>
          <w:tcPr>
            <w:tcW w:w="3572" w:type="pct"/>
            <w:shd w:val="clear" w:color="auto" w:fill="FFFFFF" w:themeFill="background1"/>
            <w:tcMar>
              <w:top w:w="85" w:type="dxa"/>
              <w:bottom w:w="85" w:type="dxa"/>
            </w:tcMar>
          </w:tcPr>
          <w:p w14:paraId="01F122BB" w14:textId="77777777" w:rsidR="00217A6C" w:rsidRPr="00BB47EA" w:rsidRDefault="00217A6C" w:rsidP="00217A6C">
            <w:pPr>
              <w:pStyle w:val="ListNumber"/>
              <w:spacing w:line="320" w:lineRule="exact"/>
              <w:rPr>
                <w:b/>
                <w:bCs/>
              </w:rPr>
            </w:pPr>
            <w:r w:rsidRPr="00BB47EA">
              <w:rPr>
                <w:b/>
                <w:bCs/>
              </w:rPr>
              <w:t>Support industry currency measurement</w:t>
            </w:r>
          </w:p>
          <w:p w14:paraId="1ACE052D" w14:textId="77777777" w:rsidR="00217A6C" w:rsidRPr="00BB47EA" w:rsidRDefault="0078474D" w:rsidP="00217A6C">
            <w:pPr>
              <w:pStyle w:val="ListNumber"/>
              <w:numPr>
                <w:ilvl w:val="0"/>
                <w:numId w:val="0"/>
              </w:numPr>
              <w:spacing w:line="320" w:lineRule="exact"/>
            </w:pPr>
            <w:sdt>
              <w:sdtPr>
                <w:id w:val="-405080652"/>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633196">
              <w:t xml:space="preserve"> </w:t>
            </w:r>
            <w:r w:rsidR="00217A6C" w:rsidRPr="00BB47EA">
              <w:t>Receive measurement approach summary from RTO</w:t>
            </w:r>
          </w:p>
          <w:p w14:paraId="6CA94D63" w14:textId="77777777" w:rsidR="00217A6C" w:rsidRPr="00BB47EA" w:rsidRDefault="0078474D" w:rsidP="00D50EFF">
            <w:pPr>
              <w:pStyle w:val="ListNumber"/>
              <w:numPr>
                <w:ilvl w:val="0"/>
                <w:numId w:val="0"/>
              </w:numPr>
              <w:spacing w:line="320" w:lineRule="exact"/>
              <w:ind w:left="312" w:hanging="312"/>
            </w:pPr>
            <w:sdt>
              <w:sdtPr>
                <w:id w:val="1485050954"/>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633196">
              <w:t xml:space="preserve"> </w:t>
            </w:r>
            <w:r w:rsidR="00217A6C" w:rsidRPr="00BB47EA">
              <w:t>Work with relevant stakeholders to confirm TTAs participation and share this information with RTOs</w:t>
            </w:r>
          </w:p>
          <w:p w14:paraId="360ACF18" w14:textId="77777777" w:rsidR="00217A6C" w:rsidRPr="00BB47EA" w:rsidRDefault="0078474D" w:rsidP="00217A6C">
            <w:pPr>
              <w:pStyle w:val="ListNumber"/>
              <w:numPr>
                <w:ilvl w:val="0"/>
                <w:numId w:val="0"/>
              </w:numPr>
              <w:spacing w:line="320" w:lineRule="exact"/>
              <w:rPr>
                <w:b/>
                <w:bCs/>
              </w:rPr>
            </w:pPr>
            <w:sdt>
              <w:sdtPr>
                <w:id w:val="785779678"/>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633196">
              <w:t xml:space="preserve"> </w:t>
            </w:r>
            <w:r w:rsidR="00217A6C" w:rsidRPr="00BB47EA">
              <w:t>Engage in reflective discussions with TTAs if relevant</w:t>
            </w:r>
            <w:r w:rsidR="00217A6C" w:rsidRPr="00BB47EA">
              <w:rPr>
                <w:b/>
                <w:bCs/>
              </w:rPr>
              <w:t xml:space="preserve"> </w:t>
            </w:r>
          </w:p>
        </w:tc>
        <w:tc>
          <w:tcPr>
            <w:tcW w:w="806" w:type="pct"/>
            <w:shd w:val="clear" w:color="auto" w:fill="FFFFFF" w:themeFill="background1"/>
            <w:tcMar>
              <w:top w:w="85" w:type="dxa"/>
              <w:bottom w:w="85" w:type="dxa"/>
            </w:tcMar>
          </w:tcPr>
          <w:p w14:paraId="57B7966C" w14:textId="77777777" w:rsidR="00217A6C" w:rsidRDefault="00217A6C" w:rsidP="00217A6C">
            <w:pPr>
              <w:pStyle w:val="ListNumber"/>
              <w:numPr>
                <w:ilvl w:val="0"/>
                <w:numId w:val="0"/>
              </w:numPr>
              <w:spacing w:line="320" w:lineRule="exact"/>
            </w:pPr>
            <w:r>
              <w:t xml:space="preserve">Employer Engage stage | </w:t>
            </w:r>
            <w:r w:rsidRPr="00E63878">
              <w:rPr>
                <w:b/>
                <w:bCs/>
              </w:rPr>
              <w:t>View measurement approach</w:t>
            </w:r>
          </w:p>
        </w:tc>
      </w:tr>
      <w:tr w:rsidR="00217A6C" w:rsidRPr="0039469F" w14:paraId="4080B440" w14:textId="77777777" w:rsidTr="4B36F2DD">
        <w:trPr>
          <w:cantSplit/>
        </w:trPr>
        <w:tc>
          <w:tcPr>
            <w:tcW w:w="622" w:type="pct"/>
            <w:shd w:val="clear" w:color="auto" w:fill="FFFFFF" w:themeFill="background1"/>
            <w:tcMar>
              <w:top w:w="85" w:type="dxa"/>
              <w:bottom w:w="85" w:type="dxa"/>
            </w:tcMar>
          </w:tcPr>
          <w:p w14:paraId="17618F3D" w14:textId="77777777" w:rsidR="00217A6C" w:rsidRPr="000B158A" w:rsidRDefault="00217A6C" w:rsidP="00217A6C">
            <w:pPr>
              <w:pStyle w:val="ListNumber"/>
              <w:numPr>
                <w:ilvl w:val="0"/>
                <w:numId w:val="0"/>
              </w:numPr>
              <w:spacing w:line="320" w:lineRule="exact"/>
              <w:ind w:left="227" w:hanging="227"/>
              <w:rPr>
                <w:b/>
                <w:bCs/>
              </w:rPr>
            </w:pPr>
            <w:r>
              <w:rPr>
                <w:b/>
                <w:bCs/>
              </w:rPr>
              <w:t>RTO</w:t>
            </w:r>
          </w:p>
        </w:tc>
        <w:tc>
          <w:tcPr>
            <w:tcW w:w="3572" w:type="pct"/>
            <w:shd w:val="clear" w:color="auto" w:fill="FFFFFF" w:themeFill="background1"/>
            <w:tcMar>
              <w:top w:w="85" w:type="dxa"/>
              <w:bottom w:w="85" w:type="dxa"/>
            </w:tcMar>
          </w:tcPr>
          <w:p w14:paraId="14C0E670" w14:textId="77777777" w:rsidR="00217A6C" w:rsidRPr="00CC4993" w:rsidRDefault="00217A6C" w:rsidP="00217A6C">
            <w:pPr>
              <w:pStyle w:val="ListNumber"/>
              <w:spacing w:line="320" w:lineRule="exact"/>
              <w:rPr>
                <w:b/>
                <w:bCs/>
              </w:rPr>
            </w:pPr>
            <w:r w:rsidRPr="00CC4993">
              <w:rPr>
                <w:b/>
                <w:bCs/>
              </w:rPr>
              <w:t>Reflect on partnerships</w:t>
            </w:r>
          </w:p>
          <w:p w14:paraId="475510E8" w14:textId="77777777" w:rsidR="00217A6C" w:rsidRPr="00CC4993" w:rsidRDefault="0078474D" w:rsidP="00217A6C">
            <w:pPr>
              <w:pStyle w:val="ListNumber"/>
              <w:numPr>
                <w:ilvl w:val="0"/>
                <w:numId w:val="0"/>
              </w:numPr>
              <w:spacing w:line="320" w:lineRule="exact"/>
            </w:pPr>
            <w:sdt>
              <w:sdtPr>
                <w:id w:val="-1655132936"/>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3A4043">
              <w:t xml:space="preserve"> </w:t>
            </w:r>
            <w:r w:rsidR="00217A6C" w:rsidRPr="00CC4993">
              <w:t>Work with relevant stakeholders to:</w:t>
            </w:r>
          </w:p>
          <w:p w14:paraId="2576734B" w14:textId="77777777" w:rsidR="00217A6C" w:rsidRPr="00CC4993" w:rsidRDefault="0078474D" w:rsidP="001D4AE5">
            <w:pPr>
              <w:pStyle w:val="ListNumber"/>
              <w:numPr>
                <w:ilvl w:val="0"/>
                <w:numId w:val="0"/>
              </w:numPr>
              <w:tabs>
                <w:tab w:val="clear" w:pos="227"/>
                <w:tab w:val="clear" w:pos="340"/>
              </w:tabs>
              <w:spacing w:line="320" w:lineRule="exact"/>
              <w:ind w:left="539" w:hanging="312"/>
            </w:pPr>
            <w:sdt>
              <w:sdtPr>
                <w:id w:val="100918494"/>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3A4043">
              <w:t xml:space="preserve"> </w:t>
            </w:r>
            <w:r w:rsidR="00217A6C" w:rsidRPr="00CC4993">
              <w:t>identify and discuss partnership progress, currency opportunities and possible improvements</w:t>
            </w:r>
          </w:p>
          <w:p w14:paraId="4C31C402" w14:textId="77777777" w:rsidR="00217A6C" w:rsidRPr="00CC4993" w:rsidRDefault="0078474D" w:rsidP="00217A6C">
            <w:pPr>
              <w:pStyle w:val="ListNumber"/>
              <w:numPr>
                <w:ilvl w:val="0"/>
                <w:numId w:val="0"/>
              </w:numPr>
              <w:spacing w:line="320" w:lineRule="exact"/>
              <w:ind w:left="227"/>
            </w:pPr>
            <w:sdt>
              <w:sdtPr>
                <w:id w:val="2028676269"/>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3A4043">
              <w:t xml:space="preserve"> </w:t>
            </w:r>
            <w:r w:rsidR="00217A6C" w:rsidRPr="00CC4993">
              <w:t>develop proposed improvements</w:t>
            </w:r>
          </w:p>
          <w:p w14:paraId="2C3970AC" w14:textId="77777777" w:rsidR="00217A6C" w:rsidRPr="00CC4993" w:rsidRDefault="0078474D" w:rsidP="00217A6C">
            <w:pPr>
              <w:pStyle w:val="ListNumber"/>
              <w:numPr>
                <w:ilvl w:val="0"/>
                <w:numId w:val="0"/>
              </w:numPr>
              <w:spacing w:line="320" w:lineRule="exact"/>
            </w:pPr>
            <w:sdt>
              <w:sdtPr>
                <w:id w:val="-147367984"/>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3A4043">
              <w:t xml:space="preserve"> </w:t>
            </w:r>
            <w:r w:rsidR="00217A6C" w:rsidRPr="00CC4993">
              <w:t>Share suggestions with employers in regular collaboration meetings</w:t>
            </w:r>
          </w:p>
          <w:p w14:paraId="32A43833" w14:textId="77777777" w:rsidR="00217A6C" w:rsidRPr="00CC4993" w:rsidRDefault="0078474D" w:rsidP="00217A6C">
            <w:pPr>
              <w:pStyle w:val="ListNumber"/>
              <w:numPr>
                <w:ilvl w:val="0"/>
                <w:numId w:val="0"/>
              </w:numPr>
              <w:spacing w:line="320" w:lineRule="exact"/>
              <w:rPr>
                <w:b/>
                <w:bCs/>
              </w:rPr>
            </w:pPr>
            <w:sdt>
              <w:sdtPr>
                <w:id w:val="-2054845780"/>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3A4043">
              <w:t xml:space="preserve"> </w:t>
            </w:r>
            <w:r w:rsidR="00217A6C" w:rsidRPr="00CC4993">
              <w:t>Implement agreed improvements</w:t>
            </w:r>
          </w:p>
        </w:tc>
        <w:tc>
          <w:tcPr>
            <w:tcW w:w="806" w:type="pct"/>
            <w:shd w:val="clear" w:color="auto" w:fill="FFFFFF" w:themeFill="background1"/>
            <w:tcMar>
              <w:top w:w="85" w:type="dxa"/>
              <w:bottom w:w="85" w:type="dxa"/>
            </w:tcMar>
          </w:tcPr>
          <w:p w14:paraId="610CBB77" w14:textId="6B63CDD6" w:rsidR="00217A6C" w:rsidRDefault="00217A6C" w:rsidP="00217A6C">
            <w:pPr>
              <w:pStyle w:val="ListNumber"/>
              <w:numPr>
                <w:ilvl w:val="0"/>
                <w:numId w:val="0"/>
              </w:numPr>
              <w:spacing w:line="320" w:lineRule="exact"/>
            </w:pPr>
            <w:r>
              <w:t xml:space="preserve">RTO Engage stage | </w:t>
            </w:r>
            <w:r>
              <w:br/>
            </w:r>
            <w:r w:rsidRPr="00E63878">
              <w:rPr>
                <w:b/>
                <w:bCs/>
              </w:rPr>
              <w:t>Reflect on partnerships</w:t>
            </w:r>
          </w:p>
        </w:tc>
      </w:tr>
      <w:tr w:rsidR="00217A6C" w:rsidRPr="0039469F" w14:paraId="5B30A02F" w14:textId="77777777" w:rsidTr="4B36F2DD">
        <w:trPr>
          <w:cantSplit/>
        </w:trPr>
        <w:tc>
          <w:tcPr>
            <w:tcW w:w="622" w:type="pct"/>
            <w:shd w:val="clear" w:color="auto" w:fill="FFFFFF" w:themeFill="background1"/>
            <w:tcMar>
              <w:top w:w="85" w:type="dxa"/>
              <w:bottom w:w="85" w:type="dxa"/>
            </w:tcMar>
          </w:tcPr>
          <w:p w14:paraId="248FC3EF" w14:textId="77777777" w:rsidR="00217A6C" w:rsidRDefault="00217A6C" w:rsidP="00217A6C">
            <w:pPr>
              <w:pStyle w:val="ListNumber"/>
              <w:numPr>
                <w:ilvl w:val="0"/>
                <w:numId w:val="0"/>
              </w:numPr>
              <w:spacing w:line="320" w:lineRule="exact"/>
              <w:ind w:left="227" w:hanging="227"/>
              <w:rPr>
                <w:b/>
                <w:bCs/>
              </w:rPr>
            </w:pPr>
            <w:r>
              <w:rPr>
                <w:b/>
                <w:bCs/>
              </w:rPr>
              <w:t>Employer</w:t>
            </w:r>
          </w:p>
        </w:tc>
        <w:tc>
          <w:tcPr>
            <w:tcW w:w="3572" w:type="pct"/>
            <w:shd w:val="clear" w:color="auto" w:fill="FFFFFF" w:themeFill="background1"/>
            <w:tcMar>
              <w:top w:w="85" w:type="dxa"/>
              <w:bottom w:w="85" w:type="dxa"/>
            </w:tcMar>
          </w:tcPr>
          <w:p w14:paraId="3A5C62A5" w14:textId="77777777" w:rsidR="00217A6C" w:rsidRPr="004A6E23" w:rsidRDefault="00217A6C" w:rsidP="00217A6C">
            <w:pPr>
              <w:pStyle w:val="ListNumber"/>
              <w:spacing w:line="320" w:lineRule="exact"/>
              <w:rPr>
                <w:b/>
                <w:bCs/>
              </w:rPr>
            </w:pPr>
            <w:r w:rsidRPr="004A6E23">
              <w:rPr>
                <w:b/>
                <w:bCs/>
              </w:rPr>
              <w:t>Reflect on partnerships</w:t>
            </w:r>
          </w:p>
          <w:p w14:paraId="05411DF9" w14:textId="77777777" w:rsidR="00217A6C" w:rsidRPr="004A6E23" w:rsidRDefault="0078474D" w:rsidP="00217A6C">
            <w:pPr>
              <w:pStyle w:val="ListNumber"/>
              <w:numPr>
                <w:ilvl w:val="0"/>
                <w:numId w:val="0"/>
              </w:numPr>
              <w:spacing w:line="320" w:lineRule="exact"/>
            </w:pPr>
            <w:sdt>
              <w:sdtPr>
                <w:id w:val="-805467596"/>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3A4043">
              <w:t xml:space="preserve"> </w:t>
            </w:r>
            <w:r w:rsidR="00217A6C" w:rsidRPr="004A6E23">
              <w:t>Work with relevant stakeholders to</w:t>
            </w:r>
            <w:r w:rsidR="00217A6C">
              <w:t>:</w:t>
            </w:r>
          </w:p>
          <w:p w14:paraId="2E279E9E" w14:textId="77777777" w:rsidR="00217A6C" w:rsidRPr="004A6E23" w:rsidRDefault="0078474D" w:rsidP="001D4AE5">
            <w:pPr>
              <w:pStyle w:val="ListNumber"/>
              <w:numPr>
                <w:ilvl w:val="0"/>
                <w:numId w:val="0"/>
              </w:numPr>
              <w:tabs>
                <w:tab w:val="clear" w:pos="227"/>
                <w:tab w:val="clear" w:pos="340"/>
              </w:tabs>
              <w:spacing w:line="320" w:lineRule="exact"/>
              <w:ind w:left="539" w:hanging="312"/>
            </w:pPr>
            <w:sdt>
              <w:sdtPr>
                <w:id w:val="-232236913"/>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3A4043">
              <w:t xml:space="preserve"> </w:t>
            </w:r>
            <w:r w:rsidR="00217A6C" w:rsidRPr="004A6E23">
              <w:t>identify and discuss partnership progress, currency opportunities and possible improvements</w:t>
            </w:r>
          </w:p>
          <w:p w14:paraId="40FCDFFA" w14:textId="77777777" w:rsidR="00217A6C" w:rsidRPr="004A6E23" w:rsidRDefault="0078474D" w:rsidP="00217A6C">
            <w:pPr>
              <w:pStyle w:val="ListNumber"/>
              <w:numPr>
                <w:ilvl w:val="0"/>
                <w:numId w:val="0"/>
              </w:numPr>
              <w:spacing w:line="320" w:lineRule="exact"/>
              <w:ind w:left="227"/>
            </w:pPr>
            <w:sdt>
              <w:sdtPr>
                <w:id w:val="-513451427"/>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3A4043">
              <w:t xml:space="preserve"> </w:t>
            </w:r>
            <w:r w:rsidR="00217A6C" w:rsidRPr="004A6E23">
              <w:t>develop proposed improvements</w:t>
            </w:r>
          </w:p>
          <w:p w14:paraId="402945B9" w14:textId="77777777" w:rsidR="00217A6C" w:rsidRPr="004A6E23" w:rsidRDefault="0078474D" w:rsidP="00217A6C">
            <w:pPr>
              <w:pStyle w:val="ListNumber"/>
              <w:numPr>
                <w:ilvl w:val="0"/>
                <w:numId w:val="0"/>
              </w:numPr>
              <w:spacing w:line="320" w:lineRule="exact"/>
            </w:pPr>
            <w:sdt>
              <w:sdtPr>
                <w:id w:val="-736081390"/>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3A4043">
              <w:t xml:space="preserve"> </w:t>
            </w:r>
            <w:r w:rsidR="00217A6C" w:rsidRPr="004A6E23">
              <w:t>Share suggestions with RTOs in regular collaboration meetings</w:t>
            </w:r>
          </w:p>
          <w:p w14:paraId="0A64A420" w14:textId="77777777" w:rsidR="00217A6C" w:rsidRPr="004A6E23" w:rsidRDefault="0078474D" w:rsidP="00217A6C">
            <w:pPr>
              <w:pStyle w:val="ListNumber"/>
              <w:numPr>
                <w:ilvl w:val="0"/>
                <w:numId w:val="0"/>
              </w:numPr>
              <w:spacing w:line="320" w:lineRule="exact"/>
              <w:rPr>
                <w:b/>
                <w:bCs/>
              </w:rPr>
            </w:pPr>
            <w:sdt>
              <w:sdtPr>
                <w:id w:val="-1887479187"/>
                <w14:checkbox>
                  <w14:checked w14:val="0"/>
                  <w14:checkedState w14:val="2612" w14:font="MS Gothic"/>
                  <w14:uncheckedState w14:val="2610" w14:font="MS Gothic"/>
                </w14:checkbox>
              </w:sdtPr>
              <w:sdtContent>
                <w:r w:rsidR="00217A6C">
                  <w:rPr>
                    <w:rFonts w:ascii="MS Gothic" w:eastAsia="MS Gothic" w:hAnsi="MS Gothic" w:hint="eastAsia"/>
                  </w:rPr>
                  <w:t>☐</w:t>
                </w:r>
              </w:sdtContent>
            </w:sdt>
            <w:r w:rsidR="00217A6C" w:rsidRPr="003A4043">
              <w:t xml:space="preserve"> </w:t>
            </w:r>
            <w:r w:rsidR="00217A6C" w:rsidRPr="004A6E23">
              <w:t>Implement agreed improvements</w:t>
            </w:r>
          </w:p>
        </w:tc>
        <w:tc>
          <w:tcPr>
            <w:tcW w:w="806" w:type="pct"/>
            <w:shd w:val="clear" w:color="auto" w:fill="FFFFFF" w:themeFill="background1"/>
            <w:tcMar>
              <w:top w:w="85" w:type="dxa"/>
              <w:bottom w:w="85" w:type="dxa"/>
            </w:tcMar>
          </w:tcPr>
          <w:p w14:paraId="51F911E7" w14:textId="77777777" w:rsidR="00217A6C" w:rsidRDefault="00217A6C" w:rsidP="00217A6C">
            <w:pPr>
              <w:pStyle w:val="ListNumber"/>
              <w:numPr>
                <w:ilvl w:val="0"/>
                <w:numId w:val="0"/>
              </w:numPr>
              <w:spacing w:line="320" w:lineRule="exact"/>
            </w:pPr>
            <w:r>
              <w:t xml:space="preserve">Employer Engage stage | </w:t>
            </w:r>
            <w:r w:rsidRPr="00E63878">
              <w:rPr>
                <w:b/>
                <w:bCs/>
              </w:rPr>
              <w:t>Reflect on partnerships</w:t>
            </w:r>
          </w:p>
        </w:tc>
      </w:tr>
    </w:tbl>
    <w:p w14:paraId="487D0B4E" w14:textId="77777777" w:rsidR="006E4243" w:rsidRPr="006E4243" w:rsidRDefault="006E4243" w:rsidP="006E4243"/>
    <w:bookmarkEnd w:id="1" w:displacedByCustomXml="next"/>
    <w:bookmarkEnd w:id="0" w:displacedByCustomXml="next"/>
    <w:sdt>
      <w:sdtPr>
        <w:id w:val="-1926571769"/>
        <w:lock w:val="contentLocked"/>
        <w:placeholder>
          <w:docPart w:val="B5E752A5CF1BC040BD4BE6560847FF93"/>
        </w:placeholder>
        <w:group/>
      </w:sdtPr>
      <w:sdtContent>
        <w:p w14:paraId="303559A8" w14:textId="77777777" w:rsidR="00FC0740" w:rsidRPr="00FC0740" w:rsidRDefault="00FC0740" w:rsidP="00FC0740">
          <w:pPr>
            <w:pStyle w:val="EndPage"/>
            <w:framePr w:wrap="around"/>
          </w:pPr>
          <w:r w:rsidRPr="00FC0740">
            <mc:AlternateContent>
              <mc:Choice Requires="wpg">
                <w:drawing>
                  <wp:anchor distT="0" distB="0" distL="114300" distR="114300" simplePos="0" relativeHeight="251658240" behindDoc="1" locked="1" layoutInCell="1" allowOverlap="1" wp14:anchorId="6C616640" wp14:editId="0C312196">
                    <wp:simplePos x="0" y="0"/>
                    <wp:positionH relativeFrom="page">
                      <wp:align>left</wp:align>
                    </wp:positionH>
                    <wp:positionV relativeFrom="page">
                      <wp:align>top</wp:align>
                    </wp:positionV>
                    <wp:extent cx="7560000" cy="10692000"/>
                    <wp:effectExtent l="0" t="0" r="3175" b="0"/>
                    <wp:wrapNone/>
                    <wp:docPr id="7" name="Group 6">
                      <a:extLst xmlns:a="http://schemas.openxmlformats.org/drawingml/2006/main">
                        <a:ext uri="{FF2B5EF4-FFF2-40B4-BE49-F238E27FC236}">
                          <a16:creationId xmlns:a16="http://schemas.microsoft.com/office/drawing/2014/main" id="{91B4B010-C3ED-4B9D-C660-5FC60B77DE8B}"/>
                        </a:ext>
                      </a:extLst>
                    </wp:docPr>
                    <wp:cNvGraphicFramePr/>
                    <a:graphic xmlns:a="http://schemas.openxmlformats.org/drawingml/2006/main">
                      <a:graphicData uri="http://schemas.microsoft.com/office/word/2010/wordprocessingGroup">
                        <wpg:wgp>
                          <wpg:cNvGrpSpPr/>
                          <wpg:grpSpPr>
                            <a:xfrm>
                              <a:off x="0" y="0"/>
                              <a:ext cx="7560000" cy="10692000"/>
                              <a:chOff x="0" y="0"/>
                              <a:chExt cx="7560000" cy="10692000"/>
                            </a:xfrm>
                          </wpg:grpSpPr>
                          <wps:wsp>
                            <wps:cNvPr id="83611003" name="Rectangle 83611003">
                              <a:extLst>
                                <a:ext uri="{FF2B5EF4-FFF2-40B4-BE49-F238E27FC236}">
                                  <a16:creationId xmlns:a16="http://schemas.microsoft.com/office/drawing/2014/main" id="{E53F7421-661C-FC7D-105A-A22DEF7AF360}"/>
                                </a:ext>
                              </a:extLst>
                            </wps:cNvPr>
                            <wps:cNvSpPr/>
                            <wps:spPr>
                              <a:xfrm>
                                <a:off x="0" y="0"/>
                                <a:ext cx="7560000" cy="10692000"/>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2B568E6" w14:textId="77777777" w:rsidR="00FC0740" w:rsidRPr="00FC0740" w:rsidRDefault="00FC0740" w:rsidP="00FC0740">
                                  <w:pPr>
                                    <w:jc w:val="center"/>
                                    <w:rPr>
                                      <w:rFonts w:asciiTheme="majorHAnsi" w:hAnsiTheme="majorHAnsi" w:cstheme="majorHAnsi"/>
                                      <w:b/>
                                      <w:bCs/>
                                      <w:color w:val="FFFFFF" w:themeColor="light1"/>
                                      <w:kern w:val="24"/>
                                      <w:szCs w:val="24"/>
                                    </w:rPr>
                                  </w:pPr>
                                  <w:r w:rsidRPr="00FC0740">
                                    <w:rPr>
                                      <w:rFonts w:asciiTheme="majorHAnsi" w:hAnsiTheme="majorHAnsi" w:cstheme="majorHAnsi"/>
                                      <w:b/>
                                      <w:bCs/>
                                      <w:color w:val="FFFFFF" w:themeColor="light1"/>
                                      <w:kern w:val="24"/>
                                    </w:rPr>
                                    <w:t>www.humanability.com.au</w:t>
                                  </w:r>
                                </w:p>
                              </w:txbxContent>
                            </wps:txbx>
                            <wps:bodyPr lIns="576000" tIns="576000" rIns="576000" bIns="342000" rtlCol="0" anchor="b" anchorCtr="0"/>
                          </wps:wsp>
                          <pic:pic xmlns:pic="http://schemas.openxmlformats.org/drawingml/2006/picture">
                            <pic:nvPicPr>
                              <pic:cNvPr id="1298784442" name="Graphic 4">
                                <a:extLst>
                                  <a:ext uri="{FF2B5EF4-FFF2-40B4-BE49-F238E27FC236}">
                                    <a16:creationId xmlns:a16="http://schemas.microsoft.com/office/drawing/2014/main" id="{5F2DFC9B-50D6-2FE5-2D2A-27CDA2F29E0F}"/>
                                  </a:ext>
                                </a:extLst>
                              </pic:cNvPr>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2970845" y="8920987"/>
                                <a:ext cx="1620000" cy="85459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C616640" id="Group 6" o:spid="_x0000_s1030" style="position:absolute;margin-left:0;margin-top:0;width:595.3pt;height:841.9pt;z-index:-251658240;mso-position-horizontal:left;mso-position-horizontal-relative:page;mso-position-vertical:top;mso-position-vertical-relative:page;mso-width-relative:margin;mso-height-relative:margin" coordsize="75600,10692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">
                    <v:rect id="Rectangle 83611003" o:spid="_x0000_s1031" style="position:absolute;width:75600;height:10692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" fillcolor="#2d403b [3205]" stroked="f" strokeweight="1pt">
                      <v:textbox inset="16mm,16mm,16mm,9.5mm">
                        <w:txbxContent>
                          <w:p w14:paraId="72B568E6" w14:textId="77777777" w:rsidR="00FC0740" w:rsidRPr="00FC0740" w:rsidRDefault="00FC0740" w:rsidP="00FC0740">
                            <w:pPr>
                              <w:jc w:val="center"/>
                              <w:rPr>
                                <w:rFonts w:asciiTheme="majorHAnsi" w:hAnsiTheme="majorHAnsi" w:cstheme="majorHAnsi"/>
                                <w:b/>
                                <w:bCs/>
                                <w:color w:val="FFFFFF" w:themeColor="light1"/>
                                <w:kern w:val="24"/>
                                <w:szCs w:val="24"/>
                              </w:rPr>
                            </w:pPr>
                            <w:r w:rsidRPr="00FC0740">
                              <w:rPr>
                                <w:rFonts w:asciiTheme="majorHAnsi" w:hAnsiTheme="majorHAnsi" w:cstheme="majorHAnsi"/>
                                <w:b/>
                                <w:bCs/>
                                <w:color w:val="FFFFFF" w:themeColor="light1"/>
                                <w:kern w:val="24"/>
                              </w:rPr>
                              <w:t>www.humanability.com.au</w:t>
                            </w:r>
                          </w:p>
                        </w:txbxContent>
                      </v:textbox>
                    </v:rect>
                    <v:shape id="Graphic 4" o:spid="_x0000_s1032" type="#_x0000_t75" style="position:absolute;left:29708;top:89209;width:16200;height:8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">
                      <v:imagedata r:id="rId17" o:title=""/>
                    </v:shape>
                    <w10:wrap anchorx="page" anchory="page"/>
                    <w10:anchorlock/>
                  </v:group>
                </w:pict>
              </mc:Fallback>
            </mc:AlternateContent>
          </w:r>
        </w:p>
      </w:sdtContent>
    </w:sdt>
    <w:sectPr w:rsidR="00FC0740" w:rsidRPr="00FC0740" w:rsidSect="00ED3D0A">
      <w:headerReference w:type="default" r:id="rId20"/>
      <w:footerReference w:type="default" r:id="rId21"/>
      <w:headerReference w:type="first" r:id="rId22"/>
      <w:pgSz w:w="11906" w:h="16838" w:code="9"/>
      <w:pgMar w:top="851" w:right="851" w:bottom="851" w:left="851" w:header="104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3BD0F" w14:textId="77777777" w:rsidR="004E4755" w:rsidRDefault="004E4755" w:rsidP="00685923">
      <w:r>
        <w:separator/>
      </w:r>
    </w:p>
  </w:endnote>
  <w:endnote w:type="continuationSeparator" w:id="0">
    <w:p w14:paraId="2AE0755E" w14:textId="77777777" w:rsidR="004E4755" w:rsidRDefault="004E4755" w:rsidP="00685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AEEE3" w14:textId="53013A08" w:rsidR="0021781F" w:rsidRPr="00966677" w:rsidRDefault="00902D38" w:rsidP="00902D38">
    <w:pPr>
      <w:pStyle w:val="Footer"/>
      <w:rPr>
        <w:b/>
        <w:bCs/>
      </w:rPr>
    </w:pPr>
    <w:r w:rsidRPr="007B5289">
      <w:rPr>
        <w:rStyle w:val="Bold"/>
      </w:rPr>
      <w:fldChar w:fldCharType="begin"/>
    </w:r>
    <w:r w:rsidRPr="007B5289">
      <w:rPr>
        <w:rStyle w:val="Bold"/>
      </w:rPr>
      <w:instrText xml:space="preserve"> PAGE   \* MERGEFORMAT </w:instrText>
    </w:r>
    <w:r w:rsidRPr="007B5289">
      <w:rPr>
        <w:rStyle w:val="Bold"/>
      </w:rPr>
      <w:fldChar w:fldCharType="separate"/>
    </w:r>
    <w:r>
      <w:rPr>
        <w:rStyle w:val="Bold"/>
      </w:rPr>
      <w:t>1</w:t>
    </w:r>
    <w:r w:rsidRPr="007B5289">
      <w:rPr>
        <w:rStyle w:val="Bold"/>
      </w:rPr>
      <w:fldChar w:fldCharType="end"/>
    </w:r>
    <w:r>
      <w:rPr>
        <w:noProof/>
      </w:rPr>
      <w:tab/>
    </w:r>
    <w:r w:rsidRPr="00B7454B">
      <w:rPr>
        <w:rStyle w:val="Bold"/>
      </w:rPr>
      <w:t>HumanAbility:</w:t>
    </w:r>
    <w:r>
      <w:t xml:space="preserve"> </w:t>
    </w:r>
    <w:sdt>
      <w:sdtPr>
        <w:alias w:val="Title"/>
        <w:tag w:val=""/>
        <w:id w:val="1011418194"/>
        <w:placeholder>
          <w:docPart w:val="DB06813C101CC24CBDD0F1DE90C1C42D"/>
        </w:placeholder>
        <w:dataBinding w:prefixMappings="xmlns:ns0='http://purl.org/dc/elements/1.1/' xmlns:ns1='http://schemas.openxmlformats.org/package/2006/metadata/core-properties' " w:xpath="/ns1:coreProperties[1]/ns0:title[1]" w:storeItemID="{6C3C8BC8-F283-45AE-878A-BAB7291924A1}"/>
        <w:text/>
      </w:sdtPr>
      <w:sdtContent>
        <w:r w:rsidR="005F4812">
          <w:t>RTO and Employer checklist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232F2" w14:textId="77777777" w:rsidR="004E4755" w:rsidRDefault="004E4755" w:rsidP="005661F2">
      <w:pPr>
        <w:pBdr>
          <w:bottom w:val="single" w:sz="4" w:space="1" w:color="2D403B" w:themeColor="accent2"/>
          <w:between w:val="single" w:sz="4" w:space="1" w:color="2D403B" w:themeColor="accent2"/>
        </w:pBdr>
      </w:pPr>
    </w:p>
  </w:footnote>
  <w:footnote w:type="continuationSeparator" w:id="0">
    <w:p w14:paraId="15112875" w14:textId="77777777" w:rsidR="004E4755" w:rsidRDefault="004E4755" w:rsidP="006859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38F3E" w14:textId="77777777" w:rsidR="0021781F" w:rsidRPr="0066233B" w:rsidRDefault="00FD6D41" w:rsidP="00685923">
    <w:pPr>
      <w:pStyle w:val="Header"/>
    </w:pPr>
    <w:r w:rsidRPr="00FD6D41">
      <w:rPr>
        <w:noProof/>
      </w:rPr>
      <mc:AlternateContent>
        <mc:Choice Requires="wps">
          <w:drawing>
            <wp:anchor distT="0" distB="0" distL="114300" distR="114300" simplePos="0" relativeHeight="251658241" behindDoc="0" locked="1" layoutInCell="1" allowOverlap="1" wp14:anchorId="1B2DDDAC" wp14:editId="6DBFCAFB">
              <wp:simplePos x="0" y="0"/>
              <wp:positionH relativeFrom="page">
                <wp:align>right</wp:align>
              </wp:positionH>
              <wp:positionV relativeFrom="page">
                <wp:align>top</wp:align>
              </wp:positionV>
              <wp:extent cx="3085200" cy="270000"/>
              <wp:effectExtent l="0" t="0" r="1270" b="0"/>
              <wp:wrapNone/>
              <wp:docPr id="10" name="Freeform: Shape 9">
                <a:extLst xmlns:a="http://schemas.openxmlformats.org/drawingml/2006/main">
                  <a:ext uri="{FF2B5EF4-FFF2-40B4-BE49-F238E27FC236}">
                    <a16:creationId xmlns:a16="http://schemas.microsoft.com/office/drawing/2014/main" id="{74797713-B1E0-43F3-E857-4A29E59D4C34}"/>
                  </a:ext>
                </a:extLst>
              </wp:docPr>
              <wp:cNvGraphicFramePr/>
              <a:graphic xmlns:a="http://schemas.openxmlformats.org/drawingml/2006/main">
                <a:graphicData uri="http://schemas.microsoft.com/office/word/2010/wordprocessingShape">
                  <wps:wsp>
                    <wps:cNvSpPr/>
                    <wps:spPr>
                      <a:xfrm>
                        <a:off x="0" y="0"/>
                        <a:ext cx="3085200" cy="270000"/>
                      </a:xfrm>
                      <a:custGeom>
                        <a:avLst/>
                        <a:gdLst>
                          <a:gd name="csX0" fmla="*/ 157167 w 3085967"/>
                          <a:gd name="csY0" fmla="*/ 0 h 270415"/>
                          <a:gd name="csX1" fmla="*/ 3085967 w 3085967"/>
                          <a:gd name="csY1" fmla="*/ 0 h 270415"/>
                          <a:gd name="csX2" fmla="*/ 3085967 w 3085967"/>
                          <a:gd name="csY2" fmla="*/ 270415 h 270415"/>
                          <a:gd name="csX3" fmla="*/ 0 w 3085967"/>
                          <a:gd name="csY3" fmla="*/ 270415 h 270415"/>
                        </a:gdLst>
                        <a:ahLst/>
                        <a:cxnLst>
                          <a:cxn ang="0">
                            <a:pos x="csX0" y="csY0"/>
                          </a:cxn>
                          <a:cxn ang="0">
                            <a:pos x="csX1" y="csY1"/>
                          </a:cxn>
                          <a:cxn ang="0">
                            <a:pos x="csX2" y="csY2"/>
                          </a:cxn>
                          <a:cxn ang="0">
                            <a:pos x="csX3" y="csY3"/>
                          </a:cxn>
                        </a:cxnLst>
                        <a:rect l="l" t="t" r="r" b="b"/>
                        <a:pathLst>
                          <a:path w="3085967" h="270415">
                            <a:moveTo>
                              <a:pt x="157167" y="0"/>
                            </a:moveTo>
                            <a:lnTo>
                              <a:pt x="3085967" y="0"/>
                            </a:lnTo>
                            <a:lnTo>
                              <a:pt x="3085967" y="270415"/>
                            </a:lnTo>
                            <a:lnTo>
                              <a:pt x="0" y="270415"/>
                            </a:lnTo>
                            <a:close/>
                          </a:path>
                        </a:pathLst>
                      </a:custGeom>
                      <a:gradFill>
                        <a:gsLst>
                          <a:gs pos="0">
                            <a:srgbClr val="354D3F"/>
                          </a:gs>
                          <a:gs pos="100000">
                            <a:srgbClr val="31463E"/>
                          </a:gs>
                        </a:gsLst>
                        <a:lin ang="0" scaled="0"/>
                      </a:gradFill>
                      <a:ln w="845" cap="flat">
                        <a:noFill/>
                        <a:prstDash val="solid"/>
                        <a:miter/>
                      </a:ln>
                    </wps:spPr>
                    <wps:bodyPr wrap="square">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rto="http://schemas.microsoft.com/office/word/2006/arto">
          <w:pict>
            <v:shape id="Freeform: Shape 9" style="position:absolute;margin-left:191.75pt;margin-top:0;width:242.95pt;height:21.25pt;z-index:251665408;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top" coordsize="3085967,270415" o:spid="_x0000_s1026" fillcolor="#354d3f" stroked="f" strokeweight=".02347mm" path="m157167,l3085967,r,270415l,270415,15716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" w14:anchorId="3E6C44CD">
              <v:fill type="gradient" color2="#31463e" angle="90" focus="100%">
                <o:fill v:ext="view" type="gradientUnscaled"/>
              </v:fill>
              <v:stroke joinstyle="miter"/>
              <v:path arrowok="t" o:connecttype="custom" o:connectlocs="157128,0;3085200,0;3085200,270000;0,270000" o:connectangles="0,0,0,0"/>
              <w10:wrap anchorx="page" anchory="page"/>
              <w10:anchorlock/>
            </v:shape>
          </w:pict>
        </mc:Fallback>
      </mc:AlternateContent>
    </w:r>
    <w:r w:rsidRPr="00FD6D41">
      <w:rPr>
        <w:noProof/>
      </w:rPr>
      <mc:AlternateContent>
        <mc:Choice Requires="wpg">
          <w:drawing>
            <wp:anchor distT="0" distB="0" distL="114300" distR="114300" simplePos="0" relativeHeight="251658240" behindDoc="1" locked="1" layoutInCell="1" allowOverlap="1" wp14:anchorId="7E8F9F29" wp14:editId="2BEB6648">
              <wp:simplePos x="548640" y="657860"/>
              <wp:positionH relativeFrom="page">
                <wp:align>left</wp:align>
              </wp:positionH>
              <wp:positionV relativeFrom="page">
                <wp:align>top</wp:align>
              </wp:positionV>
              <wp:extent cx="15120000" cy="270000"/>
              <wp:effectExtent l="0" t="0" r="5715" b="0"/>
              <wp:wrapNone/>
              <wp:docPr id="11" name="Group 10">
                <a:extLst xmlns:a="http://schemas.openxmlformats.org/drawingml/2006/main">
                  <a:ext uri="{FF2B5EF4-FFF2-40B4-BE49-F238E27FC236}">
                    <a16:creationId xmlns:a16="http://schemas.microsoft.com/office/drawing/2014/main" id="{7B71E1E1-D1E7-9B31-239C-DB19DA513BDE}"/>
                  </a:ext>
                </a:extLst>
              </wp:docPr>
              <wp:cNvGraphicFramePr/>
              <a:graphic xmlns:a="http://schemas.openxmlformats.org/drawingml/2006/main">
                <a:graphicData uri="http://schemas.microsoft.com/office/word/2010/wordprocessingGroup">
                  <wpg:wgp>
                    <wpg:cNvGrpSpPr/>
                    <wpg:grpSpPr>
                      <a:xfrm>
                        <a:off x="0" y="0"/>
                        <a:ext cx="15120000" cy="270000"/>
                        <a:chOff x="0" y="0"/>
                        <a:chExt cx="15119985" cy="269875"/>
                      </a:xfrm>
                    </wpg:grpSpPr>
                    <wps:wsp>
                      <wps:cNvPr id="633748745" name="Rectangle 633748745">
                        <a:extLst>
                          <a:ext uri="{FF2B5EF4-FFF2-40B4-BE49-F238E27FC236}">
                            <a16:creationId xmlns:a16="http://schemas.microsoft.com/office/drawing/2014/main" id="{B3A606A4-3A57-42EE-BBF4-B5979159DE33}"/>
                          </a:ext>
                        </a:extLst>
                      </wps:cNvPr>
                      <wps:cNvSpPr/>
                      <wps:spPr>
                        <a:xfrm>
                          <a:off x="0" y="0"/>
                          <a:ext cx="15119985" cy="269461"/>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58922168" name="Freeform: Shape 1858922168">
                        <a:extLst>
                          <a:ext uri="{FF2B5EF4-FFF2-40B4-BE49-F238E27FC236}">
                            <a16:creationId xmlns:a16="http://schemas.microsoft.com/office/drawing/2014/main" id="{50098F04-BADA-3FB2-A009-A4EBF206B543}"/>
                          </a:ext>
                        </a:extLst>
                      </wps:cNvPr>
                      <wps:cNvSpPr/>
                      <wps:spPr>
                        <a:xfrm>
                          <a:off x="0" y="0"/>
                          <a:ext cx="2818846" cy="269875"/>
                        </a:xfrm>
                        <a:custGeom>
                          <a:avLst/>
                          <a:gdLst>
                            <a:gd name="csX0" fmla="*/ 0 w 2818849"/>
                            <a:gd name="csY0" fmla="*/ 0 h 270415"/>
                            <a:gd name="csX1" fmla="*/ 2665754 w 2818849"/>
                            <a:gd name="csY1" fmla="*/ 0 h 270415"/>
                            <a:gd name="csX2" fmla="*/ 2818849 w 2818849"/>
                            <a:gd name="csY2" fmla="*/ 270415 h 270415"/>
                            <a:gd name="csX3" fmla="*/ 0 w 2818849"/>
                            <a:gd name="csY3" fmla="*/ 270415 h 270415"/>
                          </a:gdLst>
                          <a:ahLst/>
                          <a:cxnLst>
                            <a:cxn ang="0">
                              <a:pos x="csX0" y="csY0"/>
                            </a:cxn>
                            <a:cxn ang="0">
                              <a:pos x="csX1" y="csY1"/>
                            </a:cxn>
                            <a:cxn ang="0">
                              <a:pos x="csX2" y="csY2"/>
                            </a:cxn>
                            <a:cxn ang="0">
                              <a:pos x="csX3" y="csY3"/>
                            </a:cxn>
                          </a:cxnLst>
                          <a:rect l="l" t="t" r="r" b="b"/>
                          <a:pathLst>
                            <a:path w="2818849" h="270415">
                              <a:moveTo>
                                <a:pt x="0" y="0"/>
                              </a:moveTo>
                              <a:lnTo>
                                <a:pt x="2665754" y="0"/>
                              </a:lnTo>
                              <a:lnTo>
                                <a:pt x="2818849" y="270415"/>
                              </a:lnTo>
                              <a:lnTo>
                                <a:pt x="0" y="270415"/>
                              </a:lnTo>
                              <a:close/>
                            </a:path>
                          </a:pathLst>
                        </a:custGeom>
                        <a:gradFill>
                          <a:gsLst>
                            <a:gs pos="0">
                              <a:srgbClr val="466644"/>
                            </a:gs>
                            <a:gs pos="100000">
                              <a:srgbClr val="374F40"/>
                            </a:gs>
                          </a:gsLst>
                          <a:lin ang="0" scaled="0"/>
                        </a:gradFill>
                        <a:ln w="845" cap="flat">
                          <a:noFill/>
                          <a:prstDash val="solid"/>
                          <a:miter/>
                        </a:ln>
                      </wps:spPr>
                      <wps:bodyPr wrap="square">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rto="http://schemas.microsoft.com/office/word/2006/arto">
          <w:pict>
            <v:group id="Group 10" style="position:absolute;margin-left:0;margin-top:0;width:1190.55pt;height:21.25pt;z-index:-251653120;mso-position-horizontal:left;mso-position-horizontal-relative:page;mso-position-vertical:top;mso-position-vertical-relative:page;mso-width-relative:margin;mso-height-relative:margin" coordsize="151199,2698" o:spid="_x0000_s1026" w14:anchorId="590A0A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">
              <v:rect id="Rectangle 633748745" style="position:absolute;width:151199;height:2694;visibility:visible;mso-wrap-style:square;v-text-anchor:middle" o:spid="_x0000_s1027" fillcolor="#2d403b [320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"/>
              <v:shape id="Freeform: Shape 1858922168" style="position:absolute;width:28188;height:2698;visibility:visible;mso-wrap-style:square;v-text-anchor:top" coordsize="2818849,270415" o:spid="_x0000_s1028" fillcolor="#466644" stroked="f" strokeweight=".02347mm" path="m,l2665754,r153095,270415l,2704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">
                <v:fill type="gradient" color2="#374f40" angle="90" focus="100%">
                  <o:fill v:ext="view" type="gradientUnscaled"/>
                </v:fill>
                <v:stroke joinstyle="miter"/>
                <v:path arrowok="t" o:connecttype="custom" o:connectlocs="0,0;2665751,0;2818846,269875;0,269875" o:connectangles="0,0,0,0"/>
              </v:shape>
              <w10:wrap anchorx="page" anchory="page"/>
              <w10:anchorlock/>
            </v:group>
          </w:pict>
        </mc:Fallback>
      </mc:AlternateContent>
    </w:r>
    <w:r w:rsidR="005B6540">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BF989" w14:textId="77777777" w:rsidR="00B7454B" w:rsidRDefault="00446226">
    <w:pPr>
      <w:pStyle w:val="Header"/>
    </w:pPr>
    <w:r w:rsidRPr="00446226">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50029F2"/>
    <w:lvl w:ilvl="0">
      <w:start w:val="1"/>
      <w:numFmt w:val="decimal"/>
      <w:lvlText w:val="%1."/>
      <w:lvlJc w:val="left"/>
      <w:pPr>
        <w:tabs>
          <w:tab w:val="num" w:pos="360"/>
        </w:tabs>
        <w:ind w:left="360" w:hanging="360"/>
      </w:pPr>
    </w:lvl>
  </w:abstractNum>
  <w:abstractNum w:abstractNumId="1" w15:restartNumberingAfterBreak="0">
    <w:nsid w:val="058F7D36"/>
    <w:multiLevelType w:val="singleLevel"/>
    <w:tmpl w:val="0C09000F"/>
    <w:lvl w:ilvl="0">
      <w:start w:val="1"/>
      <w:numFmt w:val="decimal"/>
      <w:lvlText w:val="%1."/>
      <w:lvlJc w:val="left"/>
      <w:pPr>
        <w:ind w:left="227" w:hanging="227"/>
      </w:pPr>
      <w:rPr>
        <w:rFonts w:hint="default"/>
      </w:rPr>
    </w:lvl>
  </w:abstractNum>
  <w:abstractNum w:abstractNumId="2" w15:restartNumberingAfterBreak="0">
    <w:nsid w:val="08211BF7"/>
    <w:multiLevelType w:val="multilevel"/>
    <w:tmpl w:val="D09EBBC0"/>
    <w:styleLink w:val="AppendixNumbering"/>
    <w:lvl w:ilvl="0">
      <w:start w:val="1"/>
      <w:numFmt w:val="decimal"/>
      <w:pStyle w:val="AppendixList"/>
      <w:lvlText w:val="%1."/>
      <w:lvlJc w:val="left"/>
      <w:pPr>
        <w:ind w:left="482" w:hanging="482"/>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AC2735F"/>
    <w:multiLevelType w:val="multilevel"/>
    <w:tmpl w:val="5A364078"/>
    <w:styleLink w:val="ListHeadings"/>
    <w:lvl w:ilvl="0">
      <w:start w:val="1"/>
      <w:numFmt w:val="decimal"/>
      <w:pStyle w:val="Heading1"/>
      <w:lvlText w:val="%1"/>
      <w:lvlJc w:val="left"/>
      <w:pPr>
        <w:ind w:left="680" w:hanging="680"/>
      </w:pPr>
      <w:rPr>
        <w:rFonts w:hint="default"/>
      </w:rPr>
    </w:lvl>
    <w:lvl w:ilvl="1">
      <w:start w:val="1"/>
      <w:numFmt w:val="decimal"/>
      <w:pStyle w:val="Heading2"/>
      <w:lvlText w:val="%1.%2"/>
      <w:lvlJc w:val="left"/>
      <w:pPr>
        <w:ind w:left="680" w:hanging="680"/>
      </w:pPr>
      <w:rPr>
        <w:rFonts w:hint="default"/>
      </w:rPr>
    </w:lvl>
    <w:lvl w:ilvl="2">
      <w:start w:val="1"/>
      <w:numFmt w:val="decimal"/>
      <w:pStyle w:val="Heading3"/>
      <w:lvlText w:val="%1.%2.%3"/>
      <w:lvlJc w:val="left"/>
      <w:pPr>
        <w:ind w:left="680" w:hanging="680"/>
      </w:pPr>
      <w:rPr>
        <w:rFonts w:hint="default"/>
      </w:rPr>
    </w:lvl>
    <w:lvl w:ilvl="3">
      <w:start w:val="1"/>
      <w:numFmt w:val="decimal"/>
      <w:pStyle w:val="Heading4"/>
      <w:lvlText w:val="%1.%2.%3.%4"/>
      <w:lvlJc w:val="left"/>
      <w:pPr>
        <w:ind w:left="1021" w:hanging="1021"/>
      </w:pPr>
      <w:rPr>
        <w:rFonts w:hint="default"/>
      </w:rPr>
    </w:lvl>
    <w:lvl w:ilvl="4">
      <w:start w:val="1"/>
      <w:numFmt w:val="decimal"/>
      <w:lvlText w:val="%1.%2.%3.%4.%5"/>
      <w:lvlJc w:val="left"/>
      <w:pPr>
        <w:ind w:left="1021" w:hanging="1021"/>
      </w:pPr>
      <w:rPr>
        <w:rFonts w:hint="default"/>
      </w:rPr>
    </w:lvl>
    <w:lvl w:ilvl="5">
      <w:start w:val="1"/>
      <w:numFmt w:val="decimal"/>
      <w:pStyle w:val="AppendixHeading"/>
      <w:suff w:val="space"/>
      <w:lvlText w:val="Appendix %6:"/>
      <w:lvlJc w:val="left"/>
      <w:pPr>
        <w:ind w:left="0" w:firstLine="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F6F37EA"/>
    <w:multiLevelType w:val="multilevel"/>
    <w:tmpl w:val="EAECE326"/>
    <w:styleLink w:val="Numbering"/>
    <w:lvl w:ilvl="0">
      <w:start w:val="1"/>
      <w:numFmt w:val="decimal"/>
      <w:pStyle w:val="ListNumber"/>
      <w:lvlText w:val="%1."/>
      <w:lvlJc w:val="left"/>
      <w:pPr>
        <w:ind w:left="227" w:hanging="227"/>
      </w:pPr>
      <w:rPr>
        <w:rFonts w:hint="default"/>
      </w:rPr>
    </w:lvl>
    <w:lvl w:ilvl="1">
      <w:start w:val="1"/>
      <w:numFmt w:val="decimal"/>
      <w:pStyle w:val="ListNumber2"/>
      <w:lvlText w:val="%2."/>
      <w:lvlJc w:val="left"/>
      <w:pPr>
        <w:ind w:left="454" w:hanging="227"/>
      </w:pPr>
      <w:rPr>
        <w:rFonts w:hint="default"/>
      </w:rPr>
    </w:lvl>
    <w:lvl w:ilvl="2">
      <w:start w:val="1"/>
      <w:numFmt w:val="decimal"/>
      <w:pStyle w:val="ListNumber3"/>
      <w:lvlText w:val="%3."/>
      <w:lvlJc w:val="left"/>
      <w:pPr>
        <w:ind w:left="680" w:hanging="226"/>
      </w:pPr>
      <w:rPr>
        <w:rFonts w:hint="default"/>
      </w:rPr>
    </w:lvl>
    <w:lvl w:ilvl="3">
      <w:start w:val="1"/>
      <w:numFmt w:val="decimal"/>
      <w:pStyle w:val="ListNumber4"/>
      <w:suff w:val="space"/>
      <w:lvlText w:val="%3.%4."/>
      <w:lvlJc w:val="left"/>
      <w:pPr>
        <w:ind w:left="907" w:hanging="227"/>
      </w:pPr>
      <w:rPr>
        <w:rFonts w:hint="default"/>
      </w:rPr>
    </w:lvl>
    <w:lvl w:ilvl="4">
      <w:start w:val="1"/>
      <w:numFmt w:val="decimal"/>
      <w:pStyle w:val="ListNumber5"/>
      <w:suff w:val="space"/>
      <w:lvlText w:val="%3.%4.%5."/>
      <w:lvlJc w:val="left"/>
      <w:pPr>
        <w:ind w:left="907" w:hanging="227"/>
      </w:pPr>
      <w:rPr>
        <w:rFonts w:hint="default"/>
      </w:rPr>
    </w:lvl>
    <w:lvl w:ilvl="5">
      <w:start w:val="1"/>
      <w:numFmt w:val="decimal"/>
      <w:pStyle w:val="ListNumber-End"/>
      <w:lvlText w:val="%6."/>
      <w:lvlJc w:val="left"/>
      <w:pPr>
        <w:ind w:left="227" w:hanging="22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5" w15:restartNumberingAfterBreak="0">
    <w:nsid w:val="13554FBC"/>
    <w:multiLevelType w:val="multilevel"/>
    <w:tmpl w:val="54F0FB6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6155739"/>
    <w:multiLevelType w:val="multilevel"/>
    <w:tmpl w:val="825C77CE"/>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ind w:left="454" w:hanging="227"/>
      </w:pPr>
      <w:rPr>
        <w:rFonts w:hint="default"/>
      </w:rPr>
    </w:lvl>
    <w:lvl w:ilvl="2">
      <w:start w:val="1"/>
      <w:numFmt w:val="lowerLetter"/>
      <w:pStyle w:val="List3"/>
      <w:lvlText w:val="%3)"/>
      <w:lvlJc w:val="left"/>
      <w:pPr>
        <w:ind w:left="680" w:hanging="226"/>
      </w:pPr>
      <w:rPr>
        <w:rFonts w:hint="default"/>
      </w:rPr>
    </w:lvl>
    <w:lvl w:ilvl="3">
      <w:start w:val="1"/>
      <w:numFmt w:val="lowerLetter"/>
      <w:pStyle w:val="ListEnd"/>
      <w:lvlText w:val="%4)"/>
      <w:lvlJc w:val="left"/>
      <w:pPr>
        <w:ind w:left="227" w:hanging="22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FE7B28"/>
    <w:multiLevelType w:val="multilevel"/>
    <w:tmpl w:val="D09A3F16"/>
    <w:numStyleLink w:val="Bullets"/>
  </w:abstractNum>
  <w:abstractNum w:abstractNumId="8" w15:restartNumberingAfterBreak="0">
    <w:nsid w:val="22985920"/>
    <w:multiLevelType w:val="multilevel"/>
    <w:tmpl w:val="EAECE326"/>
    <w:numStyleLink w:val="Numbering"/>
  </w:abstractNum>
  <w:abstractNum w:abstractNumId="9" w15:restartNumberingAfterBreak="0">
    <w:nsid w:val="24BB52E3"/>
    <w:multiLevelType w:val="multilevel"/>
    <w:tmpl w:val="D09EBBC0"/>
    <w:numStyleLink w:val="AppendixNumbering"/>
  </w:abstractNum>
  <w:abstractNum w:abstractNumId="10" w15:restartNumberingAfterBreak="0">
    <w:nsid w:val="2C840723"/>
    <w:multiLevelType w:val="multilevel"/>
    <w:tmpl w:val="825C77CE"/>
    <w:numStyleLink w:val="LetteredList"/>
  </w:abstractNum>
  <w:abstractNum w:abstractNumId="11" w15:restartNumberingAfterBreak="0">
    <w:nsid w:val="2EC74BF6"/>
    <w:multiLevelType w:val="multilevel"/>
    <w:tmpl w:val="825C77CE"/>
    <w:numStyleLink w:val="LetteredList"/>
  </w:abstractNum>
  <w:abstractNum w:abstractNumId="12" w15:restartNumberingAfterBreak="0">
    <w:nsid w:val="38ED0A8A"/>
    <w:multiLevelType w:val="hybridMultilevel"/>
    <w:tmpl w:val="76260A30"/>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C6B19B7"/>
    <w:multiLevelType w:val="multilevel"/>
    <w:tmpl w:val="5A364078"/>
    <w:numStyleLink w:val="ListHeadings"/>
  </w:abstractNum>
  <w:abstractNum w:abstractNumId="14" w15:restartNumberingAfterBreak="0">
    <w:nsid w:val="3E36579D"/>
    <w:multiLevelType w:val="multilevel"/>
    <w:tmpl w:val="EAECE326"/>
    <w:numStyleLink w:val="Numbering"/>
  </w:abstractNum>
  <w:abstractNum w:abstractNumId="15" w15:restartNumberingAfterBreak="0">
    <w:nsid w:val="4FF8213E"/>
    <w:multiLevelType w:val="multilevel"/>
    <w:tmpl w:val="D09A3F16"/>
    <w:numStyleLink w:val="Bullets"/>
  </w:abstractNum>
  <w:abstractNum w:abstractNumId="16" w15:restartNumberingAfterBreak="0">
    <w:nsid w:val="5BCD1009"/>
    <w:multiLevelType w:val="multilevel"/>
    <w:tmpl w:val="D09A3F16"/>
    <w:numStyleLink w:val="Bullets"/>
  </w:abstractNum>
  <w:abstractNum w:abstractNumId="17" w15:restartNumberingAfterBreak="0">
    <w:nsid w:val="60E1502C"/>
    <w:multiLevelType w:val="multilevel"/>
    <w:tmpl w:val="D09A3F16"/>
    <w:styleLink w:val="Bullets"/>
    <w:lvl w:ilvl="0">
      <w:start w:val="1"/>
      <w:numFmt w:val="bullet"/>
      <w:pStyle w:val="ListBullet"/>
      <w:lvlText w:val="•"/>
      <w:lvlJc w:val="left"/>
      <w:pPr>
        <w:ind w:left="227" w:hanging="227"/>
      </w:pPr>
      <w:rPr>
        <w:rFonts w:ascii="Calibri" w:hAnsi="Calibri" w:hint="default"/>
        <w:b/>
        <w:i w:val="0"/>
        <w:color w:val="6AA342" w:themeColor="accent1"/>
        <w:sz w:val="20"/>
      </w:rPr>
    </w:lvl>
    <w:lvl w:ilvl="1">
      <w:start w:val="1"/>
      <w:numFmt w:val="bullet"/>
      <w:pStyle w:val="ListBullet2"/>
      <w:lvlText w:val="•"/>
      <w:lvlJc w:val="left"/>
      <w:pPr>
        <w:ind w:left="454" w:hanging="227"/>
      </w:pPr>
      <w:rPr>
        <w:rFonts w:ascii="Calibri" w:hAnsi="Calibri" w:hint="default"/>
        <w:b/>
        <w:i w:val="0"/>
        <w:color w:val="6AA342" w:themeColor="accent1"/>
        <w:sz w:val="20"/>
      </w:rPr>
    </w:lvl>
    <w:lvl w:ilvl="2">
      <w:start w:val="1"/>
      <w:numFmt w:val="bullet"/>
      <w:pStyle w:val="ListBullet3"/>
      <w:lvlText w:val="•"/>
      <w:lvlJc w:val="left"/>
      <w:pPr>
        <w:ind w:left="680" w:hanging="226"/>
      </w:pPr>
      <w:rPr>
        <w:rFonts w:ascii="Calibri" w:hAnsi="Calibri" w:hint="default"/>
        <w:b/>
        <w:i w:val="0"/>
        <w:color w:val="6AA342" w:themeColor="accent1"/>
        <w:sz w:val="20"/>
      </w:rPr>
    </w:lvl>
    <w:lvl w:ilvl="3">
      <w:start w:val="1"/>
      <w:numFmt w:val="bullet"/>
      <w:pStyle w:val="ListBullet-End"/>
      <w:lvlText w:val="•"/>
      <w:lvlJc w:val="left"/>
      <w:pPr>
        <w:ind w:left="227" w:hanging="227"/>
      </w:pPr>
      <w:rPr>
        <w:rFonts w:ascii="Calibri" w:hAnsi="Calibri" w:hint="default"/>
        <w:color w:val="6AA342" w:themeColor="accent1"/>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18" w15:restartNumberingAfterBreak="0">
    <w:nsid w:val="61513CD6"/>
    <w:multiLevelType w:val="multilevel"/>
    <w:tmpl w:val="825C77CE"/>
    <w:numStyleLink w:val="LetteredList"/>
  </w:abstractNum>
  <w:abstractNum w:abstractNumId="19" w15:restartNumberingAfterBreak="0">
    <w:nsid w:val="634A476F"/>
    <w:multiLevelType w:val="multilevel"/>
    <w:tmpl w:val="63F06D56"/>
    <w:lvl w:ilvl="0">
      <w:start w:val="1"/>
      <w:numFmt w:val="decimal"/>
      <w:lvlText w:val="%1."/>
      <w:lvlJc w:val="left"/>
      <w:pPr>
        <w:ind w:left="227" w:hanging="227"/>
      </w:pPr>
      <w:rPr>
        <w:rFonts w:hint="default"/>
      </w:rPr>
    </w:lvl>
    <w:lvl w:ilvl="1">
      <w:start w:val="1"/>
      <w:numFmt w:val="lowerLetter"/>
      <w:lvlText w:val="%2."/>
      <w:lvlJc w:val="left"/>
      <w:pPr>
        <w:ind w:left="1040" w:hanging="360"/>
      </w:pPr>
      <w:rPr>
        <w:rFonts w:hint="default"/>
      </w:rPr>
    </w:lvl>
    <w:lvl w:ilvl="2">
      <w:start w:val="1"/>
      <w:numFmt w:val="decimal"/>
      <w:lvlText w:val="%2.%3."/>
      <w:lvlJc w:val="left"/>
      <w:pPr>
        <w:ind w:left="1134" w:hanging="454"/>
      </w:pPr>
      <w:rPr>
        <w:rFonts w:hint="default"/>
      </w:rPr>
    </w:lvl>
    <w:lvl w:ilvl="3">
      <w:start w:val="1"/>
      <w:numFmt w:val="decimal"/>
      <w:lvlText w:val="%2.%3.%4."/>
      <w:lvlJc w:val="left"/>
      <w:pPr>
        <w:ind w:left="1361" w:hanging="681"/>
      </w:pPr>
      <w:rPr>
        <w:rFonts w:hint="default"/>
      </w:rPr>
    </w:lvl>
    <w:lvl w:ilvl="4">
      <w:start w:val="1"/>
      <w:numFmt w:val="decimal"/>
      <w:lvlText w:val="%2.%3.%4.%5"/>
      <w:lvlJc w:val="left"/>
      <w:pPr>
        <w:ind w:left="1588" w:hanging="90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0" w15:restartNumberingAfterBreak="0">
    <w:nsid w:val="63B72D54"/>
    <w:multiLevelType w:val="multilevel"/>
    <w:tmpl w:val="58C4D9CE"/>
    <w:lvl w:ilvl="0">
      <w:start w:val="1"/>
      <w:numFmt w:val="bullet"/>
      <w:lvlText w:val=""/>
      <w:lvlJc w:val="left"/>
      <w:pPr>
        <w:ind w:left="227" w:hanging="227"/>
      </w:pPr>
      <w:rPr>
        <w:rFonts w:ascii="Symbol" w:hAnsi="Symbol" w:hint="default"/>
      </w:rPr>
    </w:lvl>
    <w:lvl w:ilvl="1">
      <w:start w:val="1"/>
      <w:numFmt w:val="decimal"/>
      <w:lvlText w:val="%2."/>
      <w:lvlJc w:val="left"/>
      <w:pPr>
        <w:tabs>
          <w:tab w:val="num" w:pos="680"/>
        </w:tabs>
        <w:ind w:left="907" w:hanging="227"/>
      </w:pPr>
      <w:rPr>
        <w:rFonts w:hint="default"/>
      </w:rPr>
    </w:lvl>
    <w:lvl w:ilvl="2">
      <w:start w:val="1"/>
      <w:numFmt w:val="decimal"/>
      <w:lvlText w:val="%2.%3."/>
      <w:lvlJc w:val="left"/>
      <w:pPr>
        <w:ind w:left="1134" w:hanging="454"/>
      </w:pPr>
      <w:rPr>
        <w:rFonts w:hint="default"/>
      </w:rPr>
    </w:lvl>
    <w:lvl w:ilvl="3">
      <w:start w:val="1"/>
      <w:numFmt w:val="decimal"/>
      <w:lvlText w:val="%2.%3.%4."/>
      <w:lvlJc w:val="left"/>
      <w:pPr>
        <w:ind w:left="1361" w:hanging="681"/>
      </w:pPr>
      <w:rPr>
        <w:rFonts w:hint="default"/>
      </w:rPr>
    </w:lvl>
    <w:lvl w:ilvl="4">
      <w:start w:val="1"/>
      <w:numFmt w:val="decimal"/>
      <w:lvlText w:val="%2.%3.%4.%5"/>
      <w:lvlJc w:val="left"/>
      <w:pPr>
        <w:ind w:left="1588" w:hanging="90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1" w15:restartNumberingAfterBreak="0">
    <w:nsid w:val="645B3A08"/>
    <w:multiLevelType w:val="multilevel"/>
    <w:tmpl w:val="EAECE326"/>
    <w:numStyleLink w:val="Numbering"/>
  </w:abstractNum>
  <w:abstractNum w:abstractNumId="22" w15:restartNumberingAfterBreak="0">
    <w:nsid w:val="749250AC"/>
    <w:multiLevelType w:val="multilevel"/>
    <w:tmpl w:val="825C77CE"/>
    <w:numStyleLink w:val="LetteredList"/>
  </w:abstractNum>
  <w:abstractNum w:abstractNumId="23" w15:restartNumberingAfterBreak="0">
    <w:nsid w:val="7A9572D5"/>
    <w:multiLevelType w:val="multilevel"/>
    <w:tmpl w:val="D09A3F16"/>
    <w:numStyleLink w:val="Bullets"/>
  </w:abstractNum>
  <w:num w:numId="1" w16cid:durableId="903418277">
    <w:abstractNumId w:val="17"/>
  </w:num>
  <w:num w:numId="2" w16cid:durableId="846598071">
    <w:abstractNumId w:val="4"/>
  </w:num>
  <w:num w:numId="3" w16cid:durableId="659580476">
    <w:abstractNumId w:val="3"/>
  </w:num>
  <w:num w:numId="4" w16cid:durableId="444039133">
    <w:abstractNumId w:val="6"/>
  </w:num>
  <w:num w:numId="5" w16cid:durableId="1770349458">
    <w:abstractNumId w:val="1"/>
  </w:num>
  <w:num w:numId="6" w16cid:durableId="1646545302">
    <w:abstractNumId w:val="2"/>
  </w:num>
  <w:num w:numId="7" w16cid:durableId="62686220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88713108">
    <w:abstractNumId w:val="14"/>
  </w:num>
  <w:num w:numId="9" w16cid:durableId="2102145351">
    <w:abstractNumId w:val="11"/>
  </w:num>
  <w:num w:numId="10" w16cid:durableId="1394041910">
    <w:abstractNumId w:val="9"/>
  </w:num>
  <w:num w:numId="11" w16cid:durableId="7369524">
    <w:abstractNumId w:val="15"/>
  </w:num>
  <w:num w:numId="12" w16cid:durableId="1056779592">
    <w:abstractNumId w:val="16"/>
  </w:num>
  <w:num w:numId="13" w16cid:durableId="2052924743">
    <w:abstractNumId w:val="13"/>
  </w:num>
  <w:num w:numId="14" w16cid:durableId="305471079">
    <w:abstractNumId w:val="23"/>
  </w:num>
  <w:num w:numId="15" w16cid:durableId="668992514">
    <w:abstractNumId w:val="18"/>
  </w:num>
  <w:num w:numId="16" w16cid:durableId="1737582058">
    <w:abstractNumId w:val="1"/>
  </w:num>
  <w:num w:numId="17" w16cid:durableId="100805638">
    <w:abstractNumId w:val="0"/>
  </w:num>
  <w:num w:numId="18" w16cid:durableId="206648546">
    <w:abstractNumId w:val="0"/>
  </w:num>
  <w:num w:numId="19" w16cid:durableId="659887425">
    <w:abstractNumId w:val="8"/>
  </w:num>
  <w:num w:numId="20" w16cid:durableId="338584827">
    <w:abstractNumId w:val="10"/>
  </w:num>
  <w:num w:numId="21" w16cid:durableId="526986008">
    <w:abstractNumId w:val="21"/>
  </w:num>
  <w:num w:numId="22" w16cid:durableId="14185581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27893467">
    <w:abstractNumId w:val="7"/>
  </w:num>
  <w:num w:numId="24" w16cid:durableId="6880646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60644827">
    <w:abstractNumId w:val="12"/>
  </w:num>
  <w:num w:numId="26" w16cid:durableId="946933534">
    <w:abstractNumId w:val="19"/>
  </w:num>
  <w:num w:numId="27" w16cid:durableId="14412972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25857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49714154">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4A8"/>
    <w:rsid w:val="00004469"/>
    <w:rsid w:val="00011329"/>
    <w:rsid w:val="00012AEB"/>
    <w:rsid w:val="00012D5B"/>
    <w:rsid w:val="00020772"/>
    <w:rsid w:val="00022E71"/>
    <w:rsid w:val="00023458"/>
    <w:rsid w:val="00025DB2"/>
    <w:rsid w:val="0002711C"/>
    <w:rsid w:val="0002748F"/>
    <w:rsid w:val="00027EA9"/>
    <w:rsid w:val="000300AF"/>
    <w:rsid w:val="000313A7"/>
    <w:rsid w:val="00051592"/>
    <w:rsid w:val="00064365"/>
    <w:rsid w:val="00064451"/>
    <w:rsid w:val="0006778A"/>
    <w:rsid w:val="00070145"/>
    <w:rsid w:val="000724AE"/>
    <w:rsid w:val="000744A6"/>
    <w:rsid w:val="000754A8"/>
    <w:rsid w:val="00077E71"/>
    <w:rsid w:val="0008037D"/>
    <w:rsid w:val="000805CB"/>
    <w:rsid w:val="00084D13"/>
    <w:rsid w:val="00090BE2"/>
    <w:rsid w:val="00093CF5"/>
    <w:rsid w:val="000A25C4"/>
    <w:rsid w:val="000A68FE"/>
    <w:rsid w:val="000A6964"/>
    <w:rsid w:val="000B0B81"/>
    <w:rsid w:val="000B0F75"/>
    <w:rsid w:val="000B1E19"/>
    <w:rsid w:val="000B2EA9"/>
    <w:rsid w:val="000B497F"/>
    <w:rsid w:val="000C17A6"/>
    <w:rsid w:val="000C1A73"/>
    <w:rsid w:val="000C2E3E"/>
    <w:rsid w:val="000C77CC"/>
    <w:rsid w:val="000D1510"/>
    <w:rsid w:val="000D4B76"/>
    <w:rsid w:val="000D76B1"/>
    <w:rsid w:val="000D7EE8"/>
    <w:rsid w:val="000E79C5"/>
    <w:rsid w:val="000F4801"/>
    <w:rsid w:val="000F5AEC"/>
    <w:rsid w:val="000F71FE"/>
    <w:rsid w:val="000F77F5"/>
    <w:rsid w:val="001011DA"/>
    <w:rsid w:val="00102E9D"/>
    <w:rsid w:val="00103980"/>
    <w:rsid w:val="00103C13"/>
    <w:rsid w:val="00112E8F"/>
    <w:rsid w:val="001134D8"/>
    <w:rsid w:val="00124F9B"/>
    <w:rsid w:val="00125141"/>
    <w:rsid w:val="001268BC"/>
    <w:rsid w:val="00132621"/>
    <w:rsid w:val="00132887"/>
    <w:rsid w:val="001346C0"/>
    <w:rsid w:val="0014114D"/>
    <w:rsid w:val="00141C61"/>
    <w:rsid w:val="00146499"/>
    <w:rsid w:val="00146AEE"/>
    <w:rsid w:val="001475DC"/>
    <w:rsid w:val="00150AE4"/>
    <w:rsid w:val="001525B2"/>
    <w:rsid w:val="00153FC7"/>
    <w:rsid w:val="00155502"/>
    <w:rsid w:val="0016175C"/>
    <w:rsid w:val="00166127"/>
    <w:rsid w:val="001674FA"/>
    <w:rsid w:val="001728E6"/>
    <w:rsid w:val="00173391"/>
    <w:rsid w:val="00174593"/>
    <w:rsid w:val="00176258"/>
    <w:rsid w:val="0017691E"/>
    <w:rsid w:val="0018259F"/>
    <w:rsid w:val="00182819"/>
    <w:rsid w:val="0019187A"/>
    <w:rsid w:val="0019285A"/>
    <w:rsid w:val="001A0D77"/>
    <w:rsid w:val="001A22D8"/>
    <w:rsid w:val="001A3B15"/>
    <w:rsid w:val="001A477F"/>
    <w:rsid w:val="001A5586"/>
    <w:rsid w:val="001B0FF0"/>
    <w:rsid w:val="001C1C78"/>
    <w:rsid w:val="001C3E16"/>
    <w:rsid w:val="001C42FC"/>
    <w:rsid w:val="001C7835"/>
    <w:rsid w:val="001D335E"/>
    <w:rsid w:val="001D3426"/>
    <w:rsid w:val="001D392B"/>
    <w:rsid w:val="001D4AE5"/>
    <w:rsid w:val="001D4BE6"/>
    <w:rsid w:val="001D4CFA"/>
    <w:rsid w:val="001E211A"/>
    <w:rsid w:val="001E4C19"/>
    <w:rsid w:val="001F0719"/>
    <w:rsid w:val="001F11A1"/>
    <w:rsid w:val="001F13C1"/>
    <w:rsid w:val="001F446D"/>
    <w:rsid w:val="001F6314"/>
    <w:rsid w:val="002068CA"/>
    <w:rsid w:val="0021093C"/>
    <w:rsid w:val="00211A39"/>
    <w:rsid w:val="0021285C"/>
    <w:rsid w:val="00216117"/>
    <w:rsid w:val="0021781F"/>
    <w:rsid w:val="00217A6C"/>
    <w:rsid w:val="00220CF7"/>
    <w:rsid w:val="00221681"/>
    <w:rsid w:val="00221AB7"/>
    <w:rsid w:val="00223521"/>
    <w:rsid w:val="00223787"/>
    <w:rsid w:val="0022627D"/>
    <w:rsid w:val="0023622A"/>
    <w:rsid w:val="0024207E"/>
    <w:rsid w:val="00245658"/>
    <w:rsid w:val="00245BF7"/>
    <w:rsid w:val="00246435"/>
    <w:rsid w:val="00246BCF"/>
    <w:rsid w:val="002508DB"/>
    <w:rsid w:val="002525AD"/>
    <w:rsid w:val="0026151F"/>
    <w:rsid w:val="00263A66"/>
    <w:rsid w:val="00263C1C"/>
    <w:rsid w:val="00264581"/>
    <w:rsid w:val="00264824"/>
    <w:rsid w:val="0026582B"/>
    <w:rsid w:val="00270834"/>
    <w:rsid w:val="00274D90"/>
    <w:rsid w:val="00275BC8"/>
    <w:rsid w:val="00276E34"/>
    <w:rsid w:val="002777E1"/>
    <w:rsid w:val="002814E6"/>
    <w:rsid w:val="00282607"/>
    <w:rsid w:val="00283E02"/>
    <w:rsid w:val="00283E3A"/>
    <w:rsid w:val="002848AA"/>
    <w:rsid w:val="00285D1C"/>
    <w:rsid w:val="0029481F"/>
    <w:rsid w:val="00294B44"/>
    <w:rsid w:val="00295BC8"/>
    <w:rsid w:val="002960B0"/>
    <w:rsid w:val="002965C0"/>
    <w:rsid w:val="00297519"/>
    <w:rsid w:val="002A04C2"/>
    <w:rsid w:val="002A65A4"/>
    <w:rsid w:val="002A6D17"/>
    <w:rsid w:val="002B3895"/>
    <w:rsid w:val="002B3C43"/>
    <w:rsid w:val="002C0183"/>
    <w:rsid w:val="002C6080"/>
    <w:rsid w:val="002C7368"/>
    <w:rsid w:val="002C7F3F"/>
    <w:rsid w:val="002D3737"/>
    <w:rsid w:val="002E0EDA"/>
    <w:rsid w:val="002E0F9B"/>
    <w:rsid w:val="002E6CD4"/>
    <w:rsid w:val="002E6DAC"/>
    <w:rsid w:val="002E7A9E"/>
    <w:rsid w:val="002F5DF0"/>
    <w:rsid w:val="00305171"/>
    <w:rsid w:val="003140ED"/>
    <w:rsid w:val="003154F7"/>
    <w:rsid w:val="003202D0"/>
    <w:rsid w:val="00321FF4"/>
    <w:rsid w:val="003341AC"/>
    <w:rsid w:val="0033598E"/>
    <w:rsid w:val="00342FDF"/>
    <w:rsid w:val="00343613"/>
    <w:rsid w:val="0034680A"/>
    <w:rsid w:val="003468A2"/>
    <w:rsid w:val="003479F2"/>
    <w:rsid w:val="00356897"/>
    <w:rsid w:val="003602DF"/>
    <w:rsid w:val="00363FF8"/>
    <w:rsid w:val="00364CF9"/>
    <w:rsid w:val="00366A50"/>
    <w:rsid w:val="0037177B"/>
    <w:rsid w:val="00373E6D"/>
    <w:rsid w:val="00374847"/>
    <w:rsid w:val="0037721D"/>
    <w:rsid w:val="0038102A"/>
    <w:rsid w:val="00391FED"/>
    <w:rsid w:val="003937B7"/>
    <w:rsid w:val="00394FA7"/>
    <w:rsid w:val="003A18C4"/>
    <w:rsid w:val="003A5098"/>
    <w:rsid w:val="003A6981"/>
    <w:rsid w:val="003A69FC"/>
    <w:rsid w:val="003A6B33"/>
    <w:rsid w:val="003B0F81"/>
    <w:rsid w:val="003B3C89"/>
    <w:rsid w:val="003B7B5A"/>
    <w:rsid w:val="003C5994"/>
    <w:rsid w:val="003C716E"/>
    <w:rsid w:val="003C733B"/>
    <w:rsid w:val="003C7AE6"/>
    <w:rsid w:val="003D23A3"/>
    <w:rsid w:val="003D3729"/>
    <w:rsid w:val="003D5856"/>
    <w:rsid w:val="003E2355"/>
    <w:rsid w:val="003E2E15"/>
    <w:rsid w:val="003E32D0"/>
    <w:rsid w:val="003E37FA"/>
    <w:rsid w:val="003E4379"/>
    <w:rsid w:val="003E6240"/>
    <w:rsid w:val="003F66F7"/>
    <w:rsid w:val="003F6E81"/>
    <w:rsid w:val="003F7D00"/>
    <w:rsid w:val="00404E4F"/>
    <w:rsid w:val="004050E1"/>
    <w:rsid w:val="004057E6"/>
    <w:rsid w:val="004065D6"/>
    <w:rsid w:val="004129B5"/>
    <w:rsid w:val="00412CDA"/>
    <w:rsid w:val="00414B0D"/>
    <w:rsid w:val="00415944"/>
    <w:rsid w:val="0041673A"/>
    <w:rsid w:val="00416979"/>
    <w:rsid w:val="00417C2D"/>
    <w:rsid w:val="0042041C"/>
    <w:rsid w:val="0042339A"/>
    <w:rsid w:val="00423F47"/>
    <w:rsid w:val="0042508F"/>
    <w:rsid w:val="00427CE0"/>
    <w:rsid w:val="004315BA"/>
    <w:rsid w:val="004329B9"/>
    <w:rsid w:val="0043401E"/>
    <w:rsid w:val="00434EC2"/>
    <w:rsid w:val="00437A42"/>
    <w:rsid w:val="004414AC"/>
    <w:rsid w:val="00444113"/>
    <w:rsid w:val="00446226"/>
    <w:rsid w:val="00446570"/>
    <w:rsid w:val="004466D1"/>
    <w:rsid w:val="00447224"/>
    <w:rsid w:val="004472D9"/>
    <w:rsid w:val="00453BB8"/>
    <w:rsid w:val="00457E2F"/>
    <w:rsid w:val="00461432"/>
    <w:rsid w:val="004619B3"/>
    <w:rsid w:val="004635FD"/>
    <w:rsid w:val="00464AC8"/>
    <w:rsid w:val="00466E70"/>
    <w:rsid w:val="004672B2"/>
    <w:rsid w:val="00471948"/>
    <w:rsid w:val="00472CE7"/>
    <w:rsid w:val="00474D6A"/>
    <w:rsid w:val="00474DFE"/>
    <w:rsid w:val="00476455"/>
    <w:rsid w:val="00476BB6"/>
    <w:rsid w:val="0048192C"/>
    <w:rsid w:val="00483155"/>
    <w:rsid w:val="004859AE"/>
    <w:rsid w:val="00485B10"/>
    <w:rsid w:val="00491A17"/>
    <w:rsid w:val="00492F66"/>
    <w:rsid w:val="00493C29"/>
    <w:rsid w:val="004A4C5B"/>
    <w:rsid w:val="004A5A04"/>
    <w:rsid w:val="004A63E0"/>
    <w:rsid w:val="004A7C18"/>
    <w:rsid w:val="004B1C64"/>
    <w:rsid w:val="004B609E"/>
    <w:rsid w:val="004C65B6"/>
    <w:rsid w:val="004C723E"/>
    <w:rsid w:val="004D0244"/>
    <w:rsid w:val="004D0322"/>
    <w:rsid w:val="004D5588"/>
    <w:rsid w:val="004D6ADD"/>
    <w:rsid w:val="004E0833"/>
    <w:rsid w:val="004E28C6"/>
    <w:rsid w:val="004E4755"/>
    <w:rsid w:val="004E50FF"/>
    <w:rsid w:val="004E5CE3"/>
    <w:rsid w:val="004F138F"/>
    <w:rsid w:val="004F2577"/>
    <w:rsid w:val="004F4F07"/>
    <w:rsid w:val="00500C61"/>
    <w:rsid w:val="00502144"/>
    <w:rsid w:val="00503231"/>
    <w:rsid w:val="00505678"/>
    <w:rsid w:val="00505F0A"/>
    <w:rsid w:val="0050670B"/>
    <w:rsid w:val="005068DC"/>
    <w:rsid w:val="00510D22"/>
    <w:rsid w:val="00512A1F"/>
    <w:rsid w:val="005141E8"/>
    <w:rsid w:val="00520ACE"/>
    <w:rsid w:val="00520E87"/>
    <w:rsid w:val="005259A1"/>
    <w:rsid w:val="005261E7"/>
    <w:rsid w:val="005323CF"/>
    <w:rsid w:val="00534D4F"/>
    <w:rsid w:val="00535BB1"/>
    <w:rsid w:val="00536C7B"/>
    <w:rsid w:val="0054073E"/>
    <w:rsid w:val="005431C3"/>
    <w:rsid w:val="005435E4"/>
    <w:rsid w:val="00543C87"/>
    <w:rsid w:val="00543F52"/>
    <w:rsid w:val="0054460C"/>
    <w:rsid w:val="00547356"/>
    <w:rsid w:val="00550C99"/>
    <w:rsid w:val="0055289A"/>
    <w:rsid w:val="0055291C"/>
    <w:rsid w:val="00553413"/>
    <w:rsid w:val="005541F3"/>
    <w:rsid w:val="00554777"/>
    <w:rsid w:val="00554793"/>
    <w:rsid w:val="0055656B"/>
    <w:rsid w:val="0056298D"/>
    <w:rsid w:val="005661F2"/>
    <w:rsid w:val="00574DBB"/>
    <w:rsid w:val="0057535D"/>
    <w:rsid w:val="00577D83"/>
    <w:rsid w:val="00577E2E"/>
    <w:rsid w:val="00580670"/>
    <w:rsid w:val="0058369E"/>
    <w:rsid w:val="00593314"/>
    <w:rsid w:val="0059432A"/>
    <w:rsid w:val="00594496"/>
    <w:rsid w:val="00594ABA"/>
    <w:rsid w:val="005A0616"/>
    <w:rsid w:val="005A135F"/>
    <w:rsid w:val="005A5638"/>
    <w:rsid w:val="005B01F2"/>
    <w:rsid w:val="005B2D4B"/>
    <w:rsid w:val="005B492D"/>
    <w:rsid w:val="005B5A02"/>
    <w:rsid w:val="005B623C"/>
    <w:rsid w:val="005B6540"/>
    <w:rsid w:val="005C0601"/>
    <w:rsid w:val="005C0951"/>
    <w:rsid w:val="005C1676"/>
    <w:rsid w:val="005C3036"/>
    <w:rsid w:val="005C32C6"/>
    <w:rsid w:val="005C34E1"/>
    <w:rsid w:val="005C356A"/>
    <w:rsid w:val="005C3CB6"/>
    <w:rsid w:val="005C3D9E"/>
    <w:rsid w:val="005C6618"/>
    <w:rsid w:val="005D3E43"/>
    <w:rsid w:val="005F088C"/>
    <w:rsid w:val="005F4812"/>
    <w:rsid w:val="006010F3"/>
    <w:rsid w:val="00602C13"/>
    <w:rsid w:val="006038CA"/>
    <w:rsid w:val="00603D04"/>
    <w:rsid w:val="00603FD5"/>
    <w:rsid w:val="0060613B"/>
    <w:rsid w:val="00612CB0"/>
    <w:rsid w:val="00613AA4"/>
    <w:rsid w:val="00614493"/>
    <w:rsid w:val="00616DC8"/>
    <w:rsid w:val="00617524"/>
    <w:rsid w:val="0062152C"/>
    <w:rsid w:val="006218A7"/>
    <w:rsid w:val="00621CE1"/>
    <w:rsid w:val="0063701C"/>
    <w:rsid w:val="00637103"/>
    <w:rsid w:val="00642211"/>
    <w:rsid w:val="0064658A"/>
    <w:rsid w:val="00647139"/>
    <w:rsid w:val="00650C00"/>
    <w:rsid w:val="00654A3F"/>
    <w:rsid w:val="00654E3D"/>
    <w:rsid w:val="00654F66"/>
    <w:rsid w:val="0066233B"/>
    <w:rsid w:val="00663E52"/>
    <w:rsid w:val="0067014A"/>
    <w:rsid w:val="00670D22"/>
    <w:rsid w:val="00672601"/>
    <w:rsid w:val="00672FEF"/>
    <w:rsid w:val="00677B7A"/>
    <w:rsid w:val="00685923"/>
    <w:rsid w:val="006863D1"/>
    <w:rsid w:val="00686B5E"/>
    <w:rsid w:val="0068724F"/>
    <w:rsid w:val="00691F40"/>
    <w:rsid w:val="00693358"/>
    <w:rsid w:val="006A1DEF"/>
    <w:rsid w:val="006A2479"/>
    <w:rsid w:val="006A4CFD"/>
    <w:rsid w:val="006A53AF"/>
    <w:rsid w:val="006B5B62"/>
    <w:rsid w:val="006C4175"/>
    <w:rsid w:val="006C4AF4"/>
    <w:rsid w:val="006C606A"/>
    <w:rsid w:val="006C6AD3"/>
    <w:rsid w:val="006C77ED"/>
    <w:rsid w:val="006C7DA1"/>
    <w:rsid w:val="006D0824"/>
    <w:rsid w:val="006D3F2F"/>
    <w:rsid w:val="006D65BB"/>
    <w:rsid w:val="006E0CC6"/>
    <w:rsid w:val="006E23C2"/>
    <w:rsid w:val="006E3536"/>
    <w:rsid w:val="006E4243"/>
    <w:rsid w:val="006E44B0"/>
    <w:rsid w:val="006F072E"/>
    <w:rsid w:val="006F4E1A"/>
    <w:rsid w:val="00701984"/>
    <w:rsid w:val="0070251C"/>
    <w:rsid w:val="0070342B"/>
    <w:rsid w:val="00706D0F"/>
    <w:rsid w:val="00714488"/>
    <w:rsid w:val="00717D79"/>
    <w:rsid w:val="007211FA"/>
    <w:rsid w:val="00723154"/>
    <w:rsid w:val="007254A7"/>
    <w:rsid w:val="00732969"/>
    <w:rsid w:val="00740560"/>
    <w:rsid w:val="007415AF"/>
    <w:rsid w:val="00742EFA"/>
    <w:rsid w:val="007436DD"/>
    <w:rsid w:val="00745452"/>
    <w:rsid w:val="00745B04"/>
    <w:rsid w:val="00754AB9"/>
    <w:rsid w:val="007603FA"/>
    <w:rsid w:val="00764935"/>
    <w:rsid w:val="00767446"/>
    <w:rsid w:val="007738E9"/>
    <w:rsid w:val="0077550A"/>
    <w:rsid w:val="00780446"/>
    <w:rsid w:val="00783022"/>
    <w:rsid w:val="0078474D"/>
    <w:rsid w:val="00784B09"/>
    <w:rsid w:val="007859EF"/>
    <w:rsid w:val="0078631E"/>
    <w:rsid w:val="00786DFD"/>
    <w:rsid w:val="00794FFF"/>
    <w:rsid w:val="007A0363"/>
    <w:rsid w:val="007A2DD5"/>
    <w:rsid w:val="007A5768"/>
    <w:rsid w:val="007A5810"/>
    <w:rsid w:val="007B5289"/>
    <w:rsid w:val="007B6BBA"/>
    <w:rsid w:val="007C249B"/>
    <w:rsid w:val="007C6CF4"/>
    <w:rsid w:val="007D0818"/>
    <w:rsid w:val="007D317A"/>
    <w:rsid w:val="007D407A"/>
    <w:rsid w:val="007D7F37"/>
    <w:rsid w:val="007E255E"/>
    <w:rsid w:val="007E4414"/>
    <w:rsid w:val="007F1CAA"/>
    <w:rsid w:val="00806D8D"/>
    <w:rsid w:val="00807175"/>
    <w:rsid w:val="0081468D"/>
    <w:rsid w:val="008147AA"/>
    <w:rsid w:val="0081533C"/>
    <w:rsid w:val="00816424"/>
    <w:rsid w:val="00816A57"/>
    <w:rsid w:val="00821C22"/>
    <w:rsid w:val="00822762"/>
    <w:rsid w:val="00823076"/>
    <w:rsid w:val="0082769B"/>
    <w:rsid w:val="00830F01"/>
    <w:rsid w:val="00837E9D"/>
    <w:rsid w:val="00844FC5"/>
    <w:rsid w:val="0085007C"/>
    <w:rsid w:val="00850D6F"/>
    <w:rsid w:val="0085439B"/>
    <w:rsid w:val="00856814"/>
    <w:rsid w:val="0086620C"/>
    <w:rsid w:val="00866943"/>
    <w:rsid w:val="008707F4"/>
    <w:rsid w:val="00877162"/>
    <w:rsid w:val="00880D60"/>
    <w:rsid w:val="0088178A"/>
    <w:rsid w:val="00883956"/>
    <w:rsid w:val="0088715A"/>
    <w:rsid w:val="0089026B"/>
    <w:rsid w:val="008942E9"/>
    <w:rsid w:val="008A1C10"/>
    <w:rsid w:val="008A7202"/>
    <w:rsid w:val="008A747B"/>
    <w:rsid w:val="008B05C3"/>
    <w:rsid w:val="008B08D3"/>
    <w:rsid w:val="008B2366"/>
    <w:rsid w:val="008B4965"/>
    <w:rsid w:val="008B7185"/>
    <w:rsid w:val="008D0FCB"/>
    <w:rsid w:val="008D1ABD"/>
    <w:rsid w:val="008D6E57"/>
    <w:rsid w:val="008E46AB"/>
    <w:rsid w:val="008F1707"/>
    <w:rsid w:val="008F70D1"/>
    <w:rsid w:val="00900538"/>
    <w:rsid w:val="0090137A"/>
    <w:rsid w:val="00902AF3"/>
    <w:rsid w:val="00902D26"/>
    <w:rsid w:val="00902D38"/>
    <w:rsid w:val="0090388C"/>
    <w:rsid w:val="00904AB3"/>
    <w:rsid w:val="009051C4"/>
    <w:rsid w:val="0090775A"/>
    <w:rsid w:val="0091049C"/>
    <w:rsid w:val="0091294E"/>
    <w:rsid w:val="00916AB9"/>
    <w:rsid w:val="00936068"/>
    <w:rsid w:val="00937232"/>
    <w:rsid w:val="00940F43"/>
    <w:rsid w:val="00941B78"/>
    <w:rsid w:val="009464B4"/>
    <w:rsid w:val="009517CC"/>
    <w:rsid w:val="00951A93"/>
    <w:rsid w:val="00953575"/>
    <w:rsid w:val="00955B0A"/>
    <w:rsid w:val="00956009"/>
    <w:rsid w:val="00960D11"/>
    <w:rsid w:val="009615D4"/>
    <w:rsid w:val="0096173D"/>
    <w:rsid w:val="00966677"/>
    <w:rsid w:val="00971DDA"/>
    <w:rsid w:val="009722AA"/>
    <w:rsid w:val="009738B1"/>
    <w:rsid w:val="00974677"/>
    <w:rsid w:val="0097774F"/>
    <w:rsid w:val="009835ED"/>
    <w:rsid w:val="00984081"/>
    <w:rsid w:val="009900EA"/>
    <w:rsid w:val="00994B49"/>
    <w:rsid w:val="00997A20"/>
    <w:rsid w:val="009A2F17"/>
    <w:rsid w:val="009A6EBF"/>
    <w:rsid w:val="009B0CCC"/>
    <w:rsid w:val="009B0E88"/>
    <w:rsid w:val="009B1038"/>
    <w:rsid w:val="009B2DDB"/>
    <w:rsid w:val="009C479F"/>
    <w:rsid w:val="009C5432"/>
    <w:rsid w:val="009C7B7A"/>
    <w:rsid w:val="009D24F5"/>
    <w:rsid w:val="009D3E78"/>
    <w:rsid w:val="009D4D13"/>
    <w:rsid w:val="009D6B1D"/>
    <w:rsid w:val="009D7ED9"/>
    <w:rsid w:val="009E29E8"/>
    <w:rsid w:val="009E42F7"/>
    <w:rsid w:val="009E4F53"/>
    <w:rsid w:val="009E7911"/>
    <w:rsid w:val="009F04AA"/>
    <w:rsid w:val="009F04F6"/>
    <w:rsid w:val="009F3433"/>
    <w:rsid w:val="00A04B5B"/>
    <w:rsid w:val="00A07D72"/>
    <w:rsid w:val="00A13664"/>
    <w:rsid w:val="00A13909"/>
    <w:rsid w:val="00A156DE"/>
    <w:rsid w:val="00A17893"/>
    <w:rsid w:val="00A20A92"/>
    <w:rsid w:val="00A23F7D"/>
    <w:rsid w:val="00A24EF4"/>
    <w:rsid w:val="00A31399"/>
    <w:rsid w:val="00A32DC0"/>
    <w:rsid w:val="00A3324A"/>
    <w:rsid w:val="00A33747"/>
    <w:rsid w:val="00A341C7"/>
    <w:rsid w:val="00A42F19"/>
    <w:rsid w:val="00A437AA"/>
    <w:rsid w:val="00A467ED"/>
    <w:rsid w:val="00A5163C"/>
    <w:rsid w:val="00A56A23"/>
    <w:rsid w:val="00A60703"/>
    <w:rsid w:val="00A62BA9"/>
    <w:rsid w:val="00A65A1D"/>
    <w:rsid w:val="00A67277"/>
    <w:rsid w:val="00A71752"/>
    <w:rsid w:val="00A74BFA"/>
    <w:rsid w:val="00A77DB9"/>
    <w:rsid w:val="00A82D7F"/>
    <w:rsid w:val="00A90151"/>
    <w:rsid w:val="00A920A4"/>
    <w:rsid w:val="00A9359B"/>
    <w:rsid w:val="00A94036"/>
    <w:rsid w:val="00A94B68"/>
    <w:rsid w:val="00AA163B"/>
    <w:rsid w:val="00AA30D8"/>
    <w:rsid w:val="00AA34A5"/>
    <w:rsid w:val="00AA36CA"/>
    <w:rsid w:val="00AA6A7D"/>
    <w:rsid w:val="00AB34F1"/>
    <w:rsid w:val="00AB3992"/>
    <w:rsid w:val="00AB5F12"/>
    <w:rsid w:val="00AC0558"/>
    <w:rsid w:val="00AD11A2"/>
    <w:rsid w:val="00AD16FD"/>
    <w:rsid w:val="00AD1B62"/>
    <w:rsid w:val="00AD4992"/>
    <w:rsid w:val="00AD57F1"/>
    <w:rsid w:val="00AE69C7"/>
    <w:rsid w:val="00AF2097"/>
    <w:rsid w:val="00AF31D5"/>
    <w:rsid w:val="00AF65F8"/>
    <w:rsid w:val="00B042CF"/>
    <w:rsid w:val="00B04982"/>
    <w:rsid w:val="00B11BD2"/>
    <w:rsid w:val="00B13925"/>
    <w:rsid w:val="00B13BDB"/>
    <w:rsid w:val="00B153EB"/>
    <w:rsid w:val="00B22B85"/>
    <w:rsid w:val="00B22C81"/>
    <w:rsid w:val="00B23603"/>
    <w:rsid w:val="00B2435C"/>
    <w:rsid w:val="00B24B55"/>
    <w:rsid w:val="00B255CB"/>
    <w:rsid w:val="00B26D4F"/>
    <w:rsid w:val="00B32D6C"/>
    <w:rsid w:val="00B35F16"/>
    <w:rsid w:val="00B36054"/>
    <w:rsid w:val="00B3749D"/>
    <w:rsid w:val="00B412D5"/>
    <w:rsid w:val="00B44992"/>
    <w:rsid w:val="00B55D3F"/>
    <w:rsid w:val="00B56469"/>
    <w:rsid w:val="00B619FE"/>
    <w:rsid w:val="00B61A51"/>
    <w:rsid w:val="00B61AAA"/>
    <w:rsid w:val="00B631B7"/>
    <w:rsid w:val="00B6515D"/>
    <w:rsid w:val="00B65DAA"/>
    <w:rsid w:val="00B668EA"/>
    <w:rsid w:val="00B66B2F"/>
    <w:rsid w:val="00B7085D"/>
    <w:rsid w:val="00B70AE2"/>
    <w:rsid w:val="00B7454B"/>
    <w:rsid w:val="00B74654"/>
    <w:rsid w:val="00B74D49"/>
    <w:rsid w:val="00B74F7F"/>
    <w:rsid w:val="00B75468"/>
    <w:rsid w:val="00B75B08"/>
    <w:rsid w:val="00B87859"/>
    <w:rsid w:val="00B87F93"/>
    <w:rsid w:val="00B91B38"/>
    <w:rsid w:val="00B91D47"/>
    <w:rsid w:val="00BA3CB8"/>
    <w:rsid w:val="00BA4F06"/>
    <w:rsid w:val="00BA7623"/>
    <w:rsid w:val="00BA7944"/>
    <w:rsid w:val="00BC14A9"/>
    <w:rsid w:val="00BC2C7F"/>
    <w:rsid w:val="00BD08D3"/>
    <w:rsid w:val="00BD34BB"/>
    <w:rsid w:val="00BD457A"/>
    <w:rsid w:val="00BE11A3"/>
    <w:rsid w:val="00BE7EDF"/>
    <w:rsid w:val="00BF4412"/>
    <w:rsid w:val="00BF5BC9"/>
    <w:rsid w:val="00BF5BDB"/>
    <w:rsid w:val="00BF68C8"/>
    <w:rsid w:val="00C0040D"/>
    <w:rsid w:val="00C01E68"/>
    <w:rsid w:val="00C028A4"/>
    <w:rsid w:val="00C04235"/>
    <w:rsid w:val="00C05D47"/>
    <w:rsid w:val="00C07A69"/>
    <w:rsid w:val="00C101D0"/>
    <w:rsid w:val="00C10307"/>
    <w:rsid w:val="00C10CE6"/>
    <w:rsid w:val="00C11924"/>
    <w:rsid w:val="00C121B0"/>
    <w:rsid w:val="00C145D2"/>
    <w:rsid w:val="00C201E8"/>
    <w:rsid w:val="00C216D2"/>
    <w:rsid w:val="00C326F9"/>
    <w:rsid w:val="00C34106"/>
    <w:rsid w:val="00C37A29"/>
    <w:rsid w:val="00C41DED"/>
    <w:rsid w:val="00C435E2"/>
    <w:rsid w:val="00C51E49"/>
    <w:rsid w:val="00C53D66"/>
    <w:rsid w:val="00C55C51"/>
    <w:rsid w:val="00C60708"/>
    <w:rsid w:val="00C70EFC"/>
    <w:rsid w:val="00C74EED"/>
    <w:rsid w:val="00C76029"/>
    <w:rsid w:val="00C81F16"/>
    <w:rsid w:val="00C932F3"/>
    <w:rsid w:val="00CA53D5"/>
    <w:rsid w:val="00CA5658"/>
    <w:rsid w:val="00CA637B"/>
    <w:rsid w:val="00CA66B6"/>
    <w:rsid w:val="00CA69D1"/>
    <w:rsid w:val="00CB3000"/>
    <w:rsid w:val="00CB76D5"/>
    <w:rsid w:val="00CC3369"/>
    <w:rsid w:val="00CC6C69"/>
    <w:rsid w:val="00CD1633"/>
    <w:rsid w:val="00CD61EB"/>
    <w:rsid w:val="00CE152B"/>
    <w:rsid w:val="00CE3B5D"/>
    <w:rsid w:val="00CE6687"/>
    <w:rsid w:val="00CF02F0"/>
    <w:rsid w:val="00D02D31"/>
    <w:rsid w:val="00D066E4"/>
    <w:rsid w:val="00D07127"/>
    <w:rsid w:val="00D11079"/>
    <w:rsid w:val="00D12E51"/>
    <w:rsid w:val="00D139E9"/>
    <w:rsid w:val="00D16B10"/>
    <w:rsid w:val="00D16F74"/>
    <w:rsid w:val="00D270C6"/>
    <w:rsid w:val="00D3177B"/>
    <w:rsid w:val="00D3559A"/>
    <w:rsid w:val="00D43EE4"/>
    <w:rsid w:val="00D47693"/>
    <w:rsid w:val="00D50928"/>
    <w:rsid w:val="00D50EFF"/>
    <w:rsid w:val="00D567C3"/>
    <w:rsid w:val="00D569F4"/>
    <w:rsid w:val="00D60649"/>
    <w:rsid w:val="00D61E88"/>
    <w:rsid w:val="00D62404"/>
    <w:rsid w:val="00D66F0C"/>
    <w:rsid w:val="00D7629A"/>
    <w:rsid w:val="00D8093E"/>
    <w:rsid w:val="00D82889"/>
    <w:rsid w:val="00D83923"/>
    <w:rsid w:val="00D84667"/>
    <w:rsid w:val="00D939F2"/>
    <w:rsid w:val="00D9419D"/>
    <w:rsid w:val="00D9562D"/>
    <w:rsid w:val="00D966EC"/>
    <w:rsid w:val="00DA6188"/>
    <w:rsid w:val="00DA6871"/>
    <w:rsid w:val="00DB2506"/>
    <w:rsid w:val="00DB72BA"/>
    <w:rsid w:val="00DC2257"/>
    <w:rsid w:val="00DC4E76"/>
    <w:rsid w:val="00DD7B54"/>
    <w:rsid w:val="00DE0622"/>
    <w:rsid w:val="00DE1451"/>
    <w:rsid w:val="00DE2A66"/>
    <w:rsid w:val="00DE3B87"/>
    <w:rsid w:val="00DE4A2D"/>
    <w:rsid w:val="00DE7E4F"/>
    <w:rsid w:val="00DE7FC3"/>
    <w:rsid w:val="00DF28F3"/>
    <w:rsid w:val="00DF4913"/>
    <w:rsid w:val="00DF4E3E"/>
    <w:rsid w:val="00E0453D"/>
    <w:rsid w:val="00E05FA6"/>
    <w:rsid w:val="00E0616C"/>
    <w:rsid w:val="00E07F8B"/>
    <w:rsid w:val="00E132B8"/>
    <w:rsid w:val="00E134E8"/>
    <w:rsid w:val="00E168CE"/>
    <w:rsid w:val="00E16E98"/>
    <w:rsid w:val="00E20279"/>
    <w:rsid w:val="00E22B10"/>
    <w:rsid w:val="00E239D1"/>
    <w:rsid w:val="00E24CD6"/>
    <w:rsid w:val="00E25474"/>
    <w:rsid w:val="00E26C0D"/>
    <w:rsid w:val="00E2718A"/>
    <w:rsid w:val="00E27E03"/>
    <w:rsid w:val="00E30720"/>
    <w:rsid w:val="00E32579"/>
    <w:rsid w:val="00E32DA0"/>
    <w:rsid w:val="00E32F93"/>
    <w:rsid w:val="00E35579"/>
    <w:rsid w:val="00E379BB"/>
    <w:rsid w:val="00E37CC2"/>
    <w:rsid w:val="00E42E3C"/>
    <w:rsid w:val="00E4450E"/>
    <w:rsid w:val="00E44E0B"/>
    <w:rsid w:val="00E47996"/>
    <w:rsid w:val="00E5091A"/>
    <w:rsid w:val="00E510FC"/>
    <w:rsid w:val="00E511B0"/>
    <w:rsid w:val="00E534CB"/>
    <w:rsid w:val="00E54B2B"/>
    <w:rsid w:val="00E552E4"/>
    <w:rsid w:val="00E56D0B"/>
    <w:rsid w:val="00E6258C"/>
    <w:rsid w:val="00E71FDE"/>
    <w:rsid w:val="00E73550"/>
    <w:rsid w:val="00E743AE"/>
    <w:rsid w:val="00E80580"/>
    <w:rsid w:val="00E838F5"/>
    <w:rsid w:val="00E83E59"/>
    <w:rsid w:val="00E84BC8"/>
    <w:rsid w:val="00E9236A"/>
    <w:rsid w:val="00E92EDA"/>
    <w:rsid w:val="00E951AC"/>
    <w:rsid w:val="00E967A9"/>
    <w:rsid w:val="00E97BEB"/>
    <w:rsid w:val="00EA1943"/>
    <w:rsid w:val="00EA2453"/>
    <w:rsid w:val="00EA4C1A"/>
    <w:rsid w:val="00EB1068"/>
    <w:rsid w:val="00EB528B"/>
    <w:rsid w:val="00EB7B7D"/>
    <w:rsid w:val="00EC024E"/>
    <w:rsid w:val="00EC281D"/>
    <w:rsid w:val="00EC3772"/>
    <w:rsid w:val="00EC6BAE"/>
    <w:rsid w:val="00ED0EB5"/>
    <w:rsid w:val="00ED3D0A"/>
    <w:rsid w:val="00ED4EBF"/>
    <w:rsid w:val="00ED75E2"/>
    <w:rsid w:val="00ED7B0B"/>
    <w:rsid w:val="00EE6F14"/>
    <w:rsid w:val="00EE7CB2"/>
    <w:rsid w:val="00EF12AA"/>
    <w:rsid w:val="00EF1829"/>
    <w:rsid w:val="00EF1966"/>
    <w:rsid w:val="00EF3F23"/>
    <w:rsid w:val="00EF6273"/>
    <w:rsid w:val="00F01E13"/>
    <w:rsid w:val="00F04403"/>
    <w:rsid w:val="00F06BA1"/>
    <w:rsid w:val="00F145C8"/>
    <w:rsid w:val="00F162D4"/>
    <w:rsid w:val="00F20728"/>
    <w:rsid w:val="00F20E42"/>
    <w:rsid w:val="00F236E7"/>
    <w:rsid w:val="00F23879"/>
    <w:rsid w:val="00F24DBA"/>
    <w:rsid w:val="00F267D9"/>
    <w:rsid w:val="00F27C69"/>
    <w:rsid w:val="00F30112"/>
    <w:rsid w:val="00F35C38"/>
    <w:rsid w:val="00F35ECC"/>
    <w:rsid w:val="00F36E6F"/>
    <w:rsid w:val="00F4010B"/>
    <w:rsid w:val="00F44A27"/>
    <w:rsid w:val="00F46226"/>
    <w:rsid w:val="00F4702C"/>
    <w:rsid w:val="00F505B8"/>
    <w:rsid w:val="00F50A96"/>
    <w:rsid w:val="00F5257A"/>
    <w:rsid w:val="00F53397"/>
    <w:rsid w:val="00F548AF"/>
    <w:rsid w:val="00F634F6"/>
    <w:rsid w:val="00F638AB"/>
    <w:rsid w:val="00F64343"/>
    <w:rsid w:val="00F6620F"/>
    <w:rsid w:val="00F74865"/>
    <w:rsid w:val="00F87B07"/>
    <w:rsid w:val="00F93598"/>
    <w:rsid w:val="00F94880"/>
    <w:rsid w:val="00FA0020"/>
    <w:rsid w:val="00FA014A"/>
    <w:rsid w:val="00FA65FD"/>
    <w:rsid w:val="00FB0D65"/>
    <w:rsid w:val="00FB23E9"/>
    <w:rsid w:val="00FB4A9F"/>
    <w:rsid w:val="00FB6C43"/>
    <w:rsid w:val="00FB77B4"/>
    <w:rsid w:val="00FC0740"/>
    <w:rsid w:val="00FC2D8B"/>
    <w:rsid w:val="00FC6F37"/>
    <w:rsid w:val="00FD2380"/>
    <w:rsid w:val="00FD3306"/>
    <w:rsid w:val="00FD3533"/>
    <w:rsid w:val="00FD679D"/>
    <w:rsid w:val="00FD6D41"/>
    <w:rsid w:val="00FE0B23"/>
    <w:rsid w:val="00FE233E"/>
    <w:rsid w:val="00FE57D8"/>
    <w:rsid w:val="00FE5864"/>
    <w:rsid w:val="00FE6274"/>
    <w:rsid w:val="00FE700A"/>
    <w:rsid w:val="00FE758F"/>
    <w:rsid w:val="00FF1B4D"/>
    <w:rsid w:val="00FF7363"/>
    <w:rsid w:val="0D09F337"/>
    <w:rsid w:val="26C6B29F"/>
    <w:rsid w:val="4B36F2DD"/>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D6791D"/>
  <w15:chartTrackingRefBased/>
  <w15:docId w15:val="{425B6D19-1376-419B-BDF6-91F0F62F8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5" w:unhideWhenUsed="1" w:qFormat="1"/>
    <w:lsdException w:name="List Number" w:semiHidden="1" w:uiPriority="5" w:unhideWhenUsed="1" w:qFormat="1"/>
    <w:lsdException w:name="List 2" w:semiHidden="1" w:unhideWhenUsed="1" w:qFormat="1"/>
    <w:lsdException w:name="List 3" w:semiHidden="1" w:uiPriority="4" w:qFormat="1"/>
    <w:lsdException w:name="List 4" w:semiHidden="1" w:uiPriority="5"/>
    <w:lsdException w:name="List 5" w:semiHidden="1" w:uiPriority="5"/>
    <w:lsdException w:name="List Bullet 2" w:semiHidden="1" w:uiPriority="5" w:unhideWhenUsed="1" w:qFormat="1"/>
    <w:lsdException w:name="List Bullet 3" w:semiHidden="1" w:uiPriority="5" w:unhideWhenUsed="1"/>
    <w:lsdException w:name="List Bullet 4" w:semiHidden="1" w:uiPriority="5"/>
    <w:lsdException w:name="List Bullet 5" w:semiHidden="1" w:uiPriority="5"/>
    <w:lsdException w:name="List Number 2" w:semiHidden="1" w:uiPriority="5" w:unhideWhenUsed="1" w:qFormat="1"/>
    <w:lsdException w:name="List Number 3" w:semiHidden="1" w:uiPriority="5" w:unhideWhenUsed="1" w:qFormat="1"/>
    <w:lsdException w:name="List Number 4" w:semiHidden="1" w:uiPriority="5" w:unhideWhenUsed="1" w:qFormat="1"/>
    <w:lsdException w:name="List Number 5" w:semiHidden="1" w:uiPriority="5"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lsdException w:name="Subtle Reference" w:semiHidden="1" w:uiPriority="31"/>
    <w:lsdException w:name="Intense Reference" w:semiHidden="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53D66"/>
    <w:pPr>
      <w:tabs>
        <w:tab w:val="left" w:pos="227"/>
      </w:tabs>
      <w:spacing w:after="220" w:line="262" w:lineRule="auto"/>
    </w:pPr>
    <w:rPr>
      <w:spacing w:val="-1"/>
      <w:sz w:val="24"/>
    </w:rPr>
  </w:style>
  <w:style w:type="paragraph" w:styleId="Heading1">
    <w:name w:val="heading 1"/>
    <w:basedOn w:val="Normal"/>
    <w:next w:val="Normal"/>
    <w:link w:val="Heading1Char"/>
    <w:qFormat/>
    <w:rsid w:val="00FF7363"/>
    <w:pPr>
      <w:numPr>
        <w:numId w:val="13"/>
      </w:numPr>
      <w:tabs>
        <w:tab w:val="clear" w:pos="227"/>
      </w:tabs>
      <w:spacing w:after="240"/>
      <w:outlineLvl w:val="0"/>
    </w:pPr>
    <w:rPr>
      <w:rFonts w:asciiTheme="majorHAnsi" w:hAnsiTheme="majorHAnsi" w:cstheme="majorHAnsi"/>
      <w:b/>
      <w:bCs/>
      <w:color w:val="6AA342" w:themeColor="accent1"/>
      <w:sz w:val="44"/>
      <w:szCs w:val="28"/>
    </w:rPr>
  </w:style>
  <w:style w:type="paragraph" w:styleId="Heading2">
    <w:name w:val="heading 2"/>
    <w:basedOn w:val="Heading1"/>
    <w:next w:val="Normal"/>
    <w:link w:val="Heading2Char"/>
    <w:qFormat/>
    <w:rsid w:val="00AD57F1"/>
    <w:pPr>
      <w:numPr>
        <w:ilvl w:val="1"/>
      </w:numPr>
      <w:spacing w:before="260"/>
      <w:outlineLvl w:val="1"/>
    </w:pPr>
    <w:rPr>
      <w:sz w:val="32"/>
    </w:rPr>
  </w:style>
  <w:style w:type="paragraph" w:styleId="Heading3">
    <w:name w:val="heading 3"/>
    <w:basedOn w:val="Heading2"/>
    <w:next w:val="Normal"/>
    <w:link w:val="Heading3Char"/>
    <w:qFormat/>
    <w:rsid w:val="00AD57F1"/>
    <w:pPr>
      <w:numPr>
        <w:ilvl w:val="2"/>
      </w:numPr>
      <w:spacing w:before="200"/>
      <w:outlineLvl w:val="2"/>
    </w:pPr>
    <w:rPr>
      <w:sz w:val="28"/>
    </w:rPr>
  </w:style>
  <w:style w:type="paragraph" w:styleId="Heading4">
    <w:name w:val="heading 4"/>
    <w:basedOn w:val="Heading3"/>
    <w:next w:val="Normal"/>
    <w:link w:val="Heading4Char"/>
    <w:qFormat/>
    <w:rsid w:val="00AD57F1"/>
    <w:pPr>
      <w:numPr>
        <w:ilvl w:val="3"/>
      </w:numPr>
      <w:spacing w:before="0"/>
      <w:outlineLvl w:val="3"/>
    </w:pPr>
    <w:rPr>
      <w:sz w:val="24"/>
    </w:rPr>
  </w:style>
  <w:style w:type="paragraph" w:styleId="Heading5">
    <w:name w:val="heading 5"/>
    <w:basedOn w:val="Normal"/>
    <w:next w:val="Normal"/>
    <w:link w:val="Heading5Char"/>
    <w:qFormat/>
    <w:rsid w:val="00EF1966"/>
    <w:pPr>
      <w:spacing w:before="200" w:after="80"/>
      <w:outlineLvl w:val="4"/>
    </w:pPr>
    <w:rPr>
      <w:rFonts w:asciiTheme="majorHAnsi" w:hAnsiTheme="majorHAnsi"/>
      <w:b/>
      <w:color w:val="6AA342" w:themeColor="accent1"/>
    </w:rPr>
  </w:style>
  <w:style w:type="paragraph" w:styleId="Heading6">
    <w:name w:val="heading 6"/>
    <w:basedOn w:val="Normal"/>
    <w:next w:val="Normal"/>
    <w:link w:val="Heading6Char"/>
    <w:semiHidden/>
    <w:qFormat/>
    <w:rsid w:val="00093CF5"/>
    <w:pPr>
      <w:keepNext/>
      <w:keepLines/>
      <w:spacing w:before="200" w:after="80"/>
      <w:outlineLvl w:val="5"/>
    </w:pPr>
    <w:rPr>
      <w:rFonts w:asciiTheme="majorHAnsi" w:eastAsiaTheme="majorEastAsia" w:hAnsiTheme="majorHAnsi" w:cstheme="majorBidi"/>
      <w:b/>
      <w:color w:val="6AA342"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semiHidden/>
    <w:rsid w:val="00706D0F"/>
    <w:pPr>
      <w:jc w:val="center"/>
    </w:pPr>
    <w:rPr>
      <w:caps/>
      <w:color w:val="FFFFFF" w:themeColor="background1"/>
      <w:spacing w:val="6"/>
      <w:sz w:val="30"/>
    </w:rPr>
  </w:style>
  <w:style w:type="character" w:customStyle="1" w:styleId="DateChar">
    <w:name w:val="Date Char"/>
    <w:basedOn w:val="DefaultParagraphFont"/>
    <w:link w:val="Date"/>
    <w:uiPriority w:val="99"/>
    <w:semiHidden/>
    <w:rsid w:val="000F71FE"/>
    <w:rPr>
      <w:caps/>
      <w:color w:val="FFFFFF" w:themeColor="background1"/>
      <w:spacing w:val="6"/>
      <w:sz w:val="30"/>
    </w:rPr>
  </w:style>
  <w:style w:type="paragraph" w:styleId="NoSpacing">
    <w:name w:val="No Spacing"/>
    <w:basedOn w:val="Normal"/>
    <w:link w:val="NoSpacingChar"/>
    <w:uiPriority w:val="2"/>
    <w:qFormat/>
    <w:rsid w:val="00FD679D"/>
    <w:pPr>
      <w:spacing w:after="0"/>
    </w:pPr>
  </w:style>
  <w:style w:type="paragraph" w:styleId="ListBullet">
    <w:name w:val="List Bullet"/>
    <w:basedOn w:val="Normal"/>
    <w:uiPriority w:val="5"/>
    <w:qFormat/>
    <w:rsid w:val="00025DB2"/>
    <w:pPr>
      <w:numPr>
        <w:numId w:val="14"/>
      </w:numPr>
      <w:spacing w:after="80"/>
    </w:pPr>
  </w:style>
  <w:style w:type="paragraph" w:styleId="ListBullet2">
    <w:name w:val="List Bullet 2"/>
    <w:basedOn w:val="Normal"/>
    <w:uiPriority w:val="5"/>
    <w:qFormat/>
    <w:rsid w:val="00025DB2"/>
    <w:pPr>
      <w:numPr>
        <w:ilvl w:val="1"/>
        <w:numId w:val="14"/>
      </w:numPr>
      <w:spacing w:after="80"/>
    </w:pPr>
  </w:style>
  <w:style w:type="paragraph" w:styleId="ListNumber">
    <w:name w:val="List Number"/>
    <w:basedOn w:val="Normal"/>
    <w:uiPriority w:val="5"/>
    <w:qFormat/>
    <w:rsid w:val="00900538"/>
    <w:pPr>
      <w:numPr>
        <w:numId w:val="21"/>
      </w:numPr>
      <w:tabs>
        <w:tab w:val="left" w:pos="340"/>
      </w:tabs>
      <w:spacing w:after="80"/>
    </w:pPr>
  </w:style>
  <w:style w:type="numbering" w:customStyle="1" w:styleId="Bullets">
    <w:name w:val="Bullets"/>
    <w:uiPriority w:val="99"/>
    <w:rsid w:val="00025DB2"/>
    <w:pPr>
      <w:numPr>
        <w:numId w:val="1"/>
      </w:numPr>
    </w:pPr>
  </w:style>
  <w:style w:type="character" w:customStyle="1" w:styleId="Heading1Char">
    <w:name w:val="Heading 1 Char"/>
    <w:basedOn w:val="DefaultParagraphFont"/>
    <w:link w:val="Heading1"/>
    <w:rsid w:val="00FF7363"/>
    <w:rPr>
      <w:rFonts w:asciiTheme="majorHAnsi" w:hAnsiTheme="majorHAnsi" w:cstheme="majorHAnsi"/>
      <w:b/>
      <w:bCs/>
      <w:color w:val="6AA342" w:themeColor="accent1"/>
      <w:spacing w:val="-1"/>
      <w:sz w:val="44"/>
      <w:szCs w:val="28"/>
    </w:rPr>
  </w:style>
  <w:style w:type="paragraph" w:styleId="ListNumber2">
    <w:name w:val="List Number 2"/>
    <w:basedOn w:val="Normal"/>
    <w:uiPriority w:val="5"/>
    <w:qFormat/>
    <w:rsid w:val="00900538"/>
    <w:pPr>
      <w:numPr>
        <w:ilvl w:val="1"/>
        <w:numId w:val="21"/>
      </w:numPr>
      <w:spacing w:after="80"/>
    </w:pPr>
  </w:style>
  <w:style w:type="character" w:customStyle="1" w:styleId="Heading2Char">
    <w:name w:val="Heading 2 Char"/>
    <w:basedOn w:val="DefaultParagraphFont"/>
    <w:link w:val="Heading2"/>
    <w:rsid w:val="00807175"/>
    <w:rPr>
      <w:rFonts w:asciiTheme="majorHAnsi" w:hAnsiTheme="majorHAnsi" w:cstheme="majorHAnsi"/>
      <w:b/>
      <w:bCs/>
      <w:color w:val="6AA342" w:themeColor="accent1"/>
      <w:spacing w:val="-1"/>
      <w:sz w:val="32"/>
      <w:szCs w:val="28"/>
    </w:rPr>
  </w:style>
  <w:style w:type="paragraph" w:styleId="ListParagraph">
    <w:name w:val="List Paragraph"/>
    <w:basedOn w:val="Normal"/>
    <w:uiPriority w:val="34"/>
    <w:semiHidden/>
    <w:rsid w:val="00594496"/>
    <w:pPr>
      <w:ind w:left="284"/>
      <w:contextualSpacing/>
    </w:pPr>
  </w:style>
  <w:style w:type="paragraph" w:styleId="Header">
    <w:name w:val="header"/>
    <w:basedOn w:val="Normal"/>
    <w:link w:val="HeaderChar"/>
    <w:uiPriority w:val="99"/>
    <w:rsid w:val="00446226"/>
    <w:pPr>
      <w:tabs>
        <w:tab w:val="center" w:pos="4513"/>
        <w:tab w:val="right" w:pos="9026"/>
      </w:tabs>
      <w:spacing w:after="240"/>
      <w:contextualSpacing/>
    </w:pPr>
  </w:style>
  <w:style w:type="character" w:customStyle="1" w:styleId="HeaderChar">
    <w:name w:val="Header Char"/>
    <w:basedOn w:val="DefaultParagraphFont"/>
    <w:link w:val="Header"/>
    <w:uiPriority w:val="99"/>
    <w:rsid w:val="00446226"/>
    <w:rPr>
      <w:spacing w:val="-1"/>
      <w:sz w:val="24"/>
    </w:rPr>
  </w:style>
  <w:style w:type="paragraph" w:styleId="Footer">
    <w:name w:val="footer"/>
    <w:basedOn w:val="Normal"/>
    <w:link w:val="FooterChar"/>
    <w:uiPriority w:val="99"/>
    <w:rsid w:val="00492F66"/>
    <w:pPr>
      <w:tabs>
        <w:tab w:val="clear" w:pos="227"/>
        <w:tab w:val="left" w:pos="493"/>
        <w:tab w:val="right" w:pos="22964"/>
      </w:tabs>
      <w:spacing w:before="240" w:after="0"/>
      <w:contextualSpacing/>
    </w:pPr>
    <w:rPr>
      <w:color w:val="000000" w:themeColor="text1"/>
    </w:rPr>
  </w:style>
  <w:style w:type="character" w:customStyle="1" w:styleId="FooterChar">
    <w:name w:val="Footer Char"/>
    <w:basedOn w:val="DefaultParagraphFont"/>
    <w:link w:val="Footer"/>
    <w:uiPriority w:val="99"/>
    <w:rsid w:val="00492F66"/>
    <w:rPr>
      <w:color w:val="000000" w:themeColor="text1"/>
      <w:spacing w:val="-1"/>
      <w:sz w:val="24"/>
    </w:rPr>
  </w:style>
  <w:style w:type="numbering" w:customStyle="1" w:styleId="Numbering">
    <w:name w:val="Numbering"/>
    <w:uiPriority w:val="99"/>
    <w:rsid w:val="00900538"/>
    <w:pPr>
      <w:numPr>
        <w:numId w:val="2"/>
      </w:numPr>
    </w:pPr>
  </w:style>
  <w:style w:type="paragraph" w:styleId="ListBullet3">
    <w:name w:val="List Bullet 3"/>
    <w:basedOn w:val="Normal"/>
    <w:uiPriority w:val="5"/>
    <w:rsid w:val="00025DB2"/>
    <w:pPr>
      <w:numPr>
        <w:ilvl w:val="2"/>
        <w:numId w:val="14"/>
      </w:numPr>
      <w:spacing w:after="80"/>
    </w:pPr>
  </w:style>
  <w:style w:type="paragraph" w:styleId="ListContinue2">
    <w:name w:val="List Continue 2"/>
    <w:basedOn w:val="Normal"/>
    <w:uiPriority w:val="7"/>
    <w:qFormat/>
    <w:rsid w:val="00025DB2"/>
    <w:pPr>
      <w:ind w:left="454"/>
    </w:pPr>
  </w:style>
  <w:style w:type="paragraph" w:styleId="ListNumber3">
    <w:name w:val="List Number 3"/>
    <w:basedOn w:val="Normal"/>
    <w:uiPriority w:val="5"/>
    <w:qFormat/>
    <w:rsid w:val="00900538"/>
    <w:pPr>
      <w:numPr>
        <w:ilvl w:val="2"/>
        <w:numId w:val="21"/>
      </w:numPr>
      <w:contextualSpacing/>
    </w:pPr>
  </w:style>
  <w:style w:type="paragraph" w:styleId="ListNumber4">
    <w:name w:val="List Number 4"/>
    <w:basedOn w:val="Normal"/>
    <w:uiPriority w:val="5"/>
    <w:semiHidden/>
    <w:qFormat/>
    <w:rsid w:val="00900538"/>
    <w:pPr>
      <w:numPr>
        <w:ilvl w:val="3"/>
        <w:numId w:val="21"/>
      </w:numPr>
      <w:contextualSpacing/>
    </w:pPr>
  </w:style>
  <w:style w:type="paragraph" w:styleId="ListNumber5">
    <w:name w:val="List Number 5"/>
    <w:basedOn w:val="Normal"/>
    <w:uiPriority w:val="5"/>
    <w:semiHidden/>
    <w:rsid w:val="00900538"/>
    <w:pPr>
      <w:numPr>
        <w:ilvl w:val="4"/>
        <w:numId w:val="21"/>
      </w:numPr>
      <w:contextualSpacing/>
    </w:pPr>
  </w:style>
  <w:style w:type="paragraph" w:styleId="ListContinue">
    <w:name w:val="List Continue"/>
    <w:basedOn w:val="Normal"/>
    <w:uiPriority w:val="7"/>
    <w:qFormat/>
    <w:rsid w:val="003937B7"/>
    <w:pPr>
      <w:ind w:left="227"/>
    </w:pPr>
  </w:style>
  <w:style w:type="paragraph" w:styleId="ListContinue3">
    <w:name w:val="List Continue 3"/>
    <w:basedOn w:val="Normal"/>
    <w:uiPriority w:val="7"/>
    <w:qFormat/>
    <w:rsid w:val="00025DB2"/>
    <w:pPr>
      <w:ind w:left="680"/>
    </w:pPr>
  </w:style>
  <w:style w:type="paragraph" w:styleId="ListContinue4">
    <w:name w:val="List Continue 4"/>
    <w:basedOn w:val="Normal"/>
    <w:uiPriority w:val="7"/>
    <w:semiHidden/>
    <w:rsid w:val="00025DB2"/>
    <w:pPr>
      <w:ind w:left="907"/>
    </w:pPr>
  </w:style>
  <w:style w:type="character" w:customStyle="1" w:styleId="Heading3Char">
    <w:name w:val="Heading 3 Char"/>
    <w:basedOn w:val="DefaultParagraphFont"/>
    <w:link w:val="Heading3"/>
    <w:rsid w:val="00807175"/>
    <w:rPr>
      <w:rFonts w:asciiTheme="majorHAnsi" w:hAnsiTheme="majorHAnsi" w:cstheme="majorHAnsi"/>
      <w:b/>
      <w:bCs/>
      <w:color w:val="6AA342" w:themeColor="accent1"/>
      <w:spacing w:val="-1"/>
      <w:sz w:val="28"/>
      <w:szCs w:val="28"/>
    </w:rPr>
  </w:style>
  <w:style w:type="character" w:customStyle="1" w:styleId="Heading4Char">
    <w:name w:val="Heading 4 Char"/>
    <w:basedOn w:val="DefaultParagraphFont"/>
    <w:link w:val="Heading4"/>
    <w:rsid w:val="00807175"/>
    <w:rPr>
      <w:rFonts w:asciiTheme="majorHAnsi" w:hAnsiTheme="majorHAnsi" w:cstheme="majorHAnsi"/>
      <w:b/>
      <w:bCs/>
      <w:color w:val="6AA342" w:themeColor="accent1"/>
      <w:spacing w:val="-1"/>
      <w:sz w:val="24"/>
      <w:szCs w:val="28"/>
    </w:rPr>
  </w:style>
  <w:style w:type="character" w:customStyle="1" w:styleId="Heading5Char">
    <w:name w:val="Heading 5 Char"/>
    <w:basedOn w:val="DefaultParagraphFont"/>
    <w:link w:val="Heading5"/>
    <w:rsid w:val="00EF1966"/>
    <w:rPr>
      <w:rFonts w:asciiTheme="majorHAnsi" w:hAnsiTheme="majorHAnsi"/>
      <w:b/>
      <w:color w:val="6AA342" w:themeColor="accent1"/>
      <w:spacing w:val="-1"/>
      <w:sz w:val="24"/>
    </w:rPr>
  </w:style>
  <w:style w:type="numbering" w:customStyle="1" w:styleId="ListHeadings">
    <w:name w:val="List Headings"/>
    <w:uiPriority w:val="99"/>
    <w:rsid w:val="00AD57F1"/>
    <w:pPr>
      <w:numPr>
        <w:numId w:val="3"/>
      </w:numPr>
    </w:pPr>
  </w:style>
  <w:style w:type="paragraph" w:styleId="Title">
    <w:name w:val="Title"/>
    <w:basedOn w:val="Normal"/>
    <w:next w:val="Normal"/>
    <w:link w:val="TitleChar"/>
    <w:uiPriority w:val="10"/>
    <w:rsid w:val="00153FC7"/>
    <w:pPr>
      <w:spacing w:after="0" w:line="228" w:lineRule="auto"/>
    </w:pPr>
    <w:rPr>
      <w:rFonts w:asciiTheme="majorHAnsi" w:eastAsiaTheme="majorEastAsia" w:hAnsiTheme="majorHAnsi" w:cstheme="majorBidi"/>
      <w:b/>
      <w:color w:val="FFFFFF" w:themeColor="background1"/>
      <w:spacing w:val="0"/>
      <w:kern w:val="28"/>
      <w:sz w:val="52"/>
      <w:szCs w:val="56"/>
    </w:rPr>
  </w:style>
  <w:style w:type="character" w:customStyle="1" w:styleId="TitleChar">
    <w:name w:val="Title Char"/>
    <w:basedOn w:val="DefaultParagraphFont"/>
    <w:link w:val="Title"/>
    <w:uiPriority w:val="10"/>
    <w:rsid w:val="00153FC7"/>
    <w:rPr>
      <w:rFonts w:asciiTheme="majorHAnsi" w:eastAsiaTheme="majorEastAsia" w:hAnsiTheme="majorHAnsi" w:cstheme="majorBidi"/>
      <w:b/>
      <w:color w:val="FFFFFF" w:themeColor="background1"/>
      <w:kern w:val="28"/>
      <w:sz w:val="52"/>
      <w:szCs w:val="56"/>
    </w:rPr>
  </w:style>
  <w:style w:type="paragraph" w:customStyle="1" w:styleId="Pull-outQuote">
    <w:name w:val="Pull-out Quote"/>
    <w:basedOn w:val="Normal"/>
    <w:link w:val="Pull-outQuoteChar"/>
    <w:semiHidden/>
    <w:rsid w:val="009D24F5"/>
    <w:pPr>
      <w:pBdr>
        <w:top w:val="single" w:sz="4" w:space="4" w:color="000000" w:themeColor="text2"/>
        <w:left w:val="single" w:sz="4" w:space="4" w:color="000000" w:themeColor="text2"/>
        <w:bottom w:val="single" w:sz="4" w:space="4" w:color="000000" w:themeColor="text2"/>
        <w:right w:val="single" w:sz="4" w:space="4" w:color="000000" w:themeColor="text2"/>
      </w:pBdr>
      <w:shd w:val="clear" w:color="auto" w:fill="000000"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0000"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0000" w:themeFill="text2"/>
    </w:rPr>
  </w:style>
  <w:style w:type="paragraph" w:customStyle="1" w:styleId="PageTitle">
    <w:name w:val="Page Title"/>
    <w:basedOn w:val="Normal"/>
    <w:next w:val="Normal"/>
    <w:link w:val="PageTitleChar"/>
    <w:rsid w:val="00A74BFA"/>
    <w:pPr>
      <w:spacing w:after="0" w:line="240" w:lineRule="auto"/>
      <w:outlineLvl w:val="0"/>
    </w:pPr>
    <w:rPr>
      <w:rFonts w:asciiTheme="majorHAnsi" w:hAnsiTheme="majorHAnsi"/>
      <w:b/>
      <w:color w:val="FFFFFF" w:themeColor="background1"/>
      <w:sz w:val="44"/>
    </w:rPr>
  </w:style>
  <w:style w:type="character" w:customStyle="1" w:styleId="PageTitleChar">
    <w:name w:val="Page Title Char"/>
    <w:basedOn w:val="DefaultParagraphFont"/>
    <w:link w:val="PageTitle"/>
    <w:rsid w:val="00A42F19"/>
    <w:rPr>
      <w:rFonts w:asciiTheme="majorHAnsi" w:hAnsiTheme="majorHAnsi"/>
      <w:b/>
      <w:color w:val="FFFFFF" w:themeColor="background1"/>
      <w:spacing w:val="-1"/>
      <w:sz w:val="44"/>
    </w:rPr>
  </w:style>
  <w:style w:type="paragraph" w:styleId="ListContinue5">
    <w:name w:val="List Continue 5"/>
    <w:basedOn w:val="Normal"/>
    <w:uiPriority w:val="5"/>
    <w:semiHidden/>
    <w:rsid w:val="00DF4913"/>
    <w:pPr>
      <w:ind w:left="1134"/>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rsid w:val="00745452"/>
    <w:pPr>
      <w:spacing w:before="120" w:after="120"/>
    </w:pPr>
  </w:style>
  <w:style w:type="paragraph" w:styleId="List">
    <w:name w:val="List"/>
    <w:basedOn w:val="Normal"/>
    <w:uiPriority w:val="5"/>
    <w:qFormat/>
    <w:rsid w:val="00D9562D"/>
    <w:pPr>
      <w:numPr>
        <w:numId w:val="20"/>
      </w:numPr>
      <w:tabs>
        <w:tab w:val="left" w:pos="340"/>
      </w:tabs>
      <w:spacing w:after="80"/>
    </w:pPr>
  </w:style>
  <w:style w:type="paragraph" w:styleId="List2">
    <w:name w:val="List 2"/>
    <w:basedOn w:val="Normal"/>
    <w:uiPriority w:val="5"/>
    <w:qFormat/>
    <w:rsid w:val="00D9562D"/>
    <w:pPr>
      <w:numPr>
        <w:ilvl w:val="1"/>
        <w:numId w:val="20"/>
      </w:numPr>
      <w:spacing w:after="80"/>
    </w:pPr>
  </w:style>
  <w:style w:type="numbering" w:customStyle="1" w:styleId="LetteredList">
    <w:name w:val="Lettered List"/>
    <w:uiPriority w:val="99"/>
    <w:rsid w:val="00D9562D"/>
    <w:pPr>
      <w:numPr>
        <w:numId w:val="4"/>
      </w:numPr>
    </w:pPr>
  </w:style>
  <w:style w:type="paragraph" w:styleId="Subtitle">
    <w:name w:val="Subtitle"/>
    <w:basedOn w:val="Title"/>
    <w:next w:val="Normal"/>
    <w:link w:val="SubtitleChar"/>
    <w:uiPriority w:val="11"/>
    <w:rsid w:val="0043401E"/>
    <w:pPr>
      <w:spacing w:after="300"/>
      <w:contextualSpacing/>
    </w:pPr>
    <w:rPr>
      <w:b w:val="0"/>
      <w:spacing w:val="12"/>
      <w:sz w:val="30"/>
    </w:rPr>
  </w:style>
  <w:style w:type="character" w:customStyle="1" w:styleId="SubtitleChar">
    <w:name w:val="Subtitle Char"/>
    <w:basedOn w:val="DefaultParagraphFont"/>
    <w:link w:val="Subtitle"/>
    <w:uiPriority w:val="11"/>
    <w:rsid w:val="0043401E"/>
    <w:rPr>
      <w:rFonts w:asciiTheme="majorHAnsi" w:eastAsiaTheme="majorEastAsia" w:hAnsiTheme="majorHAnsi" w:cstheme="majorBidi"/>
      <w:color w:val="000000" w:themeColor="text2"/>
      <w:spacing w:val="12"/>
      <w:kern w:val="28"/>
      <w:sz w:val="30"/>
      <w:szCs w:val="56"/>
    </w:rPr>
  </w:style>
  <w:style w:type="paragraph" w:styleId="TOCHeading">
    <w:name w:val="TOC Heading"/>
    <w:basedOn w:val="Heading1"/>
    <w:next w:val="Normal"/>
    <w:uiPriority w:val="39"/>
    <w:rsid w:val="00E22B10"/>
    <w:pPr>
      <w:numPr>
        <w:numId w:val="0"/>
      </w:numPr>
      <w:spacing w:after="280"/>
      <w:outlineLvl w:val="9"/>
    </w:pPr>
    <w:rPr>
      <w:lang w:val="en-US"/>
    </w:rPr>
  </w:style>
  <w:style w:type="paragraph" w:styleId="TOC1">
    <w:name w:val="toc 1"/>
    <w:next w:val="Normal"/>
    <w:autoRedefine/>
    <w:uiPriority w:val="39"/>
    <w:rsid w:val="003E6240"/>
    <w:pPr>
      <w:tabs>
        <w:tab w:val="left" w:pos="680"/>
        <w:tab w:val="right" w:pos="10194"/>
      </w:tabs>
      <w:spacing w:before="80" w:after="0" w:line="262" w:lineRule="auto"/>
      <w:ind w:left="680" w:hanging="680"/>
    </w:pPr>
    <w:rPr>
      <w:rFonts w:asciiTheme="majorHAnsi" w:hAnsiTheme="majorHAnsi"/>
      <w:b/>
      <w:color w:val="6AA342" w:themeColor="accent1"/>
      <w:spacing w:val="-1"/>
      <w:sz w:val="24"/>
    </w:rPr>
  </w:style>
  <w:style w:type="paragraph" w:styleId="TOC2">
    <w:name w:val="toc 2"/>
    <w:basedOn w:val="TOC1"/>
    <w:next w:val="Normal"/>
    <w:autoRedefine/>
    <w:uiPriority w:val="39"/>
    <w:rsid w:val="003E6240"/>
    <w:pPr>
      <w:spacing w:before="60" w:after="200" w:line="293" w:lineRule="auto"/>
      <w:contextualSpacing/>
    </w:pPr>
    <w:rPr>
      <w:rFonts w:asciiTheme="minorHAnsi" w:hAnsiTheme="minorHAnsi"/>
      <w:b w:val="0"/>
      <w:noProof/>
      <w:color w:val="000000" w:themeColor="text1"/>
      <w:spacing w:val="0"/>
    </w:rPr>
  </w:style>
  <w:style w:type="paragraph" w:styleId="TOC3">
    <w:name w:val="toc 3"/>
    <w:basedOn w:val="TOC2"/>
    <w:next w:val="Normal"/>
    <w:autoRedefine/>
    <w:uiPriority w:val="39"/>
    <w:semiHidden/>
    <w:rsid w:val="007C249B"/>
  </w:style>
  <w:style w:type="character" w:styleId="Hyperlink">
    <w:name w:val="Hyperlink"/>
    <w:basedOn w:val="DefaultParagraphFont"/>
    <w:uiPriority w:val="99"/>
    <w:rsid w:val="00505F0A"/>
    <w:rPr>
      <w:color w:val="000000" w:themeColor="hyperlink"/>
      <w:u w:val="non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uiPriority w:val="99"/>
    <w:semiHidden/>
    <w:rsid w:val="00F93598"/>
    <w:pPr>
      <w:framePr w:w="8505" w:vSpace="567" w:wrap="around" w:hAnchor="margin" w:yAlign="bottom" w:anchorLock="1"/>
      <w:pBdr>
        <w:top w:val="single" w:sz="4" w:space="1" w:color="auto"/>
      </w:pBdr>
    </w:pPr>
  </w:style>
  <w:style w:type="paragraph" w:customStyle="1" w:styleId="FooterRight">
    <w:name w:val="Footer Right"/>
    <w:basedOn w:val="FooterLeft"/>
    <w:uiPriority w:val="99"/>
    <w:semiHidden/>
    <w:rsid w:val="00F64343"/>
    <w:pPr>
      <w:framePr w:w="1701" w:wrap="around" w:xAlign="right"/>
      <w:jc w:val="right"/>
    </w:pPr>
  </w:style>
  <w:style w:type="character" w:customStyle="1" w:styleId="Bold">
    <w:name w:val="Bold"/>
    <w:basedOn w:val="DefaultParagraphFont"/>
    <w:uiPriority w:val="4"/>
    <w:qFormat/>
    <w:rsid w:val="007B5289"/>
    <w:rPr>
      <w:rFonts w:asciiTheme="majorHAnsi" w:hAnsiTheme="majorHAnsi"/>
      <w:b/>
    </w:rPr>
  </w:style>
  <w:style w:type="character" w:customStyle="1" w:styleId="BoldPine">
    <w:name w:val="Bold Pine"/>
    <w:basedOn w:val="DefaultParagraphFont"/>
    <w:uiPriority w:val="4"/>
    <w:rsid w:val="00E07F8B"/>
    <w:rPr>
      <w:rFonts w:asciiTheme="majorHAnsi" w:hAnsiTheme="majorHAnsi"/>
      <w:b/>
      <w:color w:val="A680BA" w:themeColor="accent4"/>
    </w:rPr>
  </w:style>
  <w:style w:type="character" w:customStyle="1" w:styleId="Heading6Char">
    <w:name w:val="Heading 6 Char"/>
    <w:basedOn w:val="DefaultParagraphFont"/>
    <w:link w:val="Heading6"/>
    <w:semiHidden/>
    <w:rsid w:val="00EF1966"/>
    <w:rPr>
      <w:rFonts w:asciiTheme="majorHAnsi" w:eastAsiaTheme="majorEastAsia" w:hAnsiTheme="majorHAnsi" w:cstheme="majorBidi"/>
      <w:b/>
      <w:color w:val="6AA342" w:themeColor="accent1"/>
      <w:spacing w:val="-1"/>
      <w:sz w:val="24"/>
    </w:rPr>
  </w:style>
  <w:style w:type="character" w:customStyle="1" w:styleId="Italics">
    <w:name w:val="Italics"/>
    <w:basedOn w:val="DefaultParagraphFont"/>
    <w:uiPriority w:val="4"/>
    <w:qFormat/>
    <w:rsid w:val="00283E02"/>
    <w:rPr>
      <w:i/>
    </w:rPr>
  </w:style>
  <w:style w:type="paragraph" w:customStyle="1" w:styleId="Single">
    <w:name w:val="Single"/>
    <w:link w:val="SingleChar"/>
    <w:uiPriority w:val="1"/>
    <w:rsid w:val="00B75468"/>
    <w:pPr>
      <w:spacing w:after="0" w:line="240" w:lineRule="auto"/>
    </w:pPr>
    <w:rPr>
      <w:noProof/>
      <w:spacing w:val="-1"/>
      <w:sz w:val="24"/>
    </w:rPr>
  </w:style>
  <w:style w:type="character" w:customStyle="1" w:styleId="SingleChar">
    <w:name w:val="Single Char"/>
    <w:basedOn w:val="DefaultParagraphFont"/>
    <w:link w:val="Single"/>
    <w:uiPriority w:val="1"/>
    <w:rsid w:val="00807175"/>
    <w:rPr>
      <w:noProof/>
      <w:spacing w:val="-1"/>
      <w:sz w:val="24"/>
    </w:rPr>
  </w:style>
  <w:style w:type="paragraph" w:customStyle="1" w:styleId="TableHeaderGraphic">
    <w:name w:val="Table Header Graphic"/>
    <w:link w:val="TableHeaderGraphicChar"/>
    <w:uiPriority w:val="99"/>
    <w:semiHidden/>
    <w:rsid w:val="00B75468"/>
    <w:pPr>
      <w:spacing w:after="0" w:line="240" w:lineRule="auto"/>
      <w:ind w:left="-113" w:right="-113"/>
    </w:pPr>
    <w:rPr>
      <w:rFonts w:asciiTheme="majorHAnsi" w:hAnsiTheme="majorHAnsi"/>
      <w:b/>
      <w:noProof/>
      <w:color w:val="FFFFFF" w:themeColor="background1"/>
      <w:spacing w:val="-1"/>
      <w:sz w:val="24"/>
    </w:rPr>
  </w:style>
  <w:style w:type="character" w:customStyle="1" w:styleId="TableHeaderGraphicChar">
    <w:name w:val="Table Header Graphic Char"/>
    <w:basedOn w:val="DefaultParagraphFont"/>
    <w:link w:val="TableHeaderGraphic"/>
    <w:uiPriority w:val="99"/>
    <w:semiHidden/>
    <w:rsid w:val="000F71FE"/>
    <w:rPr>
      <w:rFonts w:asciiTheme="majorHAnsi" w:hAnsiTheme="majorHAnsi"/>
      <w:b/>
      <w:noProof/>
      <w:color w:val="FFFFFF" w:themeColor="background1"/>
      <w:spacing w:val="-1"/>
      <w:sz w:val="24"/>
    </w:rPr>
  </w:style>
  <w:style w:type="table" w:customStyle="1" w:styleId="0-HumanAbilityTable">
    <w:name w:val="0-HumanAbility Table"/>
    <w:basedOn w:val="TableNormal"/>
    <w:uiPriority w:val="99"/>
    <w:rsid w:val="004129B5"/>
    <w:pPr>
      <w:spacing w:after="0" w:line="240" w:lineRule="auto"/>
    </w:pPr>
    <w:tblPr>
      <w:tblStyleRowBandSize w:val="1"/>
      <w:tblBorders>
        <w:top w:val="single" w:sz="4" w:space="0" w:color="2D403B" w:themeColor="accent2"/>
        <w:bottom w:val="single" w:sz="4" w:space="0" w:color="2D403B" w:themeColor="accent2"/>
        <w:insideH w:val="single" w:sz="4" w:space="0" w:color="2D403B" w:themeColor="accent2"/>
        <w:insideV w:val="single" w:sz="4" w:space="0" w:color="2D403B" w:themeColor="accent2"/>
      </w:tblBorders>
      <w:tblCellMar>
        <w:top w:w="96" w:type="dxa"/>
        <w:bottom w:w="96" w:type="dxa"/>
      </w:tblCellMar>
    </w:tblPr>
    <w:tcPr>
      <w:shd w:val="clear" w:color="auto" w:fill="auto"/>
    </w:tcPr>
    <w:tblStylePr w:type="firstRow">
      <w:rPr>
        <w:rFonts w:asciiTheme="majorHAnsi" w:hAnsiTheme="majorHAnsi"/>
        <w:b/>
        <w:color w:val="FFFFFF" w:themeColor="background1"/>
      </w:rPr>
      <w:tblPr/>
      <w:tcPr>
        <w:shd w:val="clear" w:color="auto" w:fill="2D403B" w:themeFill="accent2"/>
      </w:tcPr>
    </w:tblStylePr>
    <w:tblStylePr w:type="firstCol">
      <w:rPr>
        <w:rFonts w:asciiTheme="majorHAnsi" w:hAnsiTheme="majorHAnsi"/>
        <w:b/>
      </w:rPr>
    </w:tblStylePr>
    <w:tblStylePr w:type="band2Horz">
      <w:tblPr/>
      <w:tcPr>
        <w:shd w:val="clear" w:color="auto" w:fill="EAF1ED" w:themeFill="background2"/>
      </w:tcPr>
    </w:tblStylePr>
  </w:style>
  <w:style w:type="character" w:customStyle="1" w:styleId="UnderlineItalic">
    <w:name w:val="Underline Italic"/>
    <w:basedOn w:val="DefaultParagraphFont"/>
    <w:uiPriority w:val="3"/>
    <w:qFormat/>
    <w:rsid w:val="00E168CE"/>
    <w:rPr>
      <w:i/>
      <w:iCs/>
      <w:u w:val="single"/>
    </w:rPr>
  </w:style>
  <w:style w:type="character" w:customStyle="1" w:styleId="NoSpacingChar">
    <w:name w:val="No Spacing Char"/>
    <w:basedOn w:val="DefaultParagraphFont"/>
    <w:link w:val="NoSpacing"/>
    <w:uiPriority w:val="2"/>
    <w:rsid w:val="00807175"/>
    <w:rPr>
      <w:spacing w:val="-1"/>
      <w:sz w:val="24"/>
    </w:rPr>
  </w:style>
  <w:style w:type="numbering" w:customStyle="1" w:styleId="AppendixNumbering">
    <w:name w:val="Appendix Numbering"/>
    <w:uiPriority w:val="99"/>
    <w:rsid w:val="00955B0A"/>
    <w:pPr>
      <w:numPr>
        <w:numId w:val="6"/>
      </w:numPr>
    </w:pPr>
  </w:style>
  <w:style w:type="paragraph" w:customStyle="1" w:styleId="Heading3-nonumber">
    <w:name w:val="Heading 3-no number"/>
    <w:basedOn w:val="Heading3"/>
    <w:next w:val="Normal"/>
    <w:link w:val="Heading3-nonumberChar"/>
    <w:qFormat/>
    <w:rsid w:val="00E35579"/>
    <w:pPr>
      <w:numPr>
        <w:ilvl w:val="0"/>
        <w:numId w:val="0"/>
      </w:numPr>
    </w:pPr>
  </w:style>
  <w:style w:type="character" w:customStyle="1" w:styleId="Heading3-nonumberChar">
    <w:name w:val="Heading 3-no number Char"/>
    <w:basedOn w:val="Heading3Char"/>
    <w:link w:val="Heading3-nonumber"/>
    <w:rsid w:val="00807175"/>
    <w:rPr>
      <w:rFonts w:asciiTheme="majorHAnsi" w:hAnsiTheme="majorHAnsi" w:cstheme="majorHAnsi"/>
      <w:b/>
      <w:bCs/>
      <w:color w:val="6AA342" w:themeColor="accent1"/>
      <w:spacing w:val="-1"/>
      <w:sz w:val="28"/>
      <w:szCs w:val="28"/>
    </w:rPr>
  </w:style>
  <w:style w:type="paragraph" w:customStyle="1" w:styleId="DoubleSpace">
    <w:name w:val="Double Space"/>
    <w:basedOn w:val="Normal"/>
    <w:link w:val="DoubleSpaceChar"/>
    <w:uiPriority w:val="4"/>
    <w:semiHidden/>
    <w:rsid w:val="00485B10"/>
  </w:style>
  <w:style w:type="character" w:customStyle="1" w:styleId="DoubleSpaceChar">
    <w:name w:val="Double Space Char"/>
    <w:basedOn w:val="DefaultParagraphFont"/>
    <w:link w:val="DoubleSpace"/>
    <w:uiPriority w:val="4"/>
    <w:semiHidden/>
    <w:rsid w:val="00807175"/>
    <w:rPr>
      <w:spacing w:val="-1"/>
      <w:sz w:val="24"/>
    </w:rPr>
  </w:style>
  <w:style w:type="paragraph" w:styleId="List3">
    <w:name w:val="List 3"/>
    <w:basedOn w:val="Normal"/>
    <w:uiPriority w:val="5"/>
    <w:qFormat/>
    <w:rsid w:val="00D9562D"/>
    <w:pPr>
      <w:numPr>
        <w:ilvl w:val="2"/>
        <w:numId w:val="20"/>
      </w:numPr>
      <w:spacing w:after="80"/>
    </w:pPr>
  </w:style>
  <w:style w:type="character" w:customStyle="1" w:styleId="BoldGreen">
    <w:name w:val="Bold Green"/>
    <w:basedOn w:val="DefaultParagraphFont"/>
    <w:uiPriority w:val="4"/>
    <w:rsid w:val="00492F66"/>
    <w:rPr>
      <w:b/>
      <w:color w:val="6AA442"/>
    </w:rPr>
  </w:style>
  <w:style w:type="paragraph" w:customStyle="1" w:styleId="AcknowledgementHeading">
    <w:name w:val="Acknowledgement Heading"/>
    <w:basedOn w:val="Heading3"/>
    <w:link w:val="AcknowledgementHeadingChar"/>
    <w:uiPriority w:val="10"/>
    <w:rsid w:val="001728E6"/>
    <w:pPr>
      <w:framePr w:hSpace="5670" w:wrap="around" w:vAnchor="page" w:hAnchor="page" w:x="965" w:y="2535"/>
      <w:numPr>
        <w:ilvl w:val="0"/>
        <w:numId w:val="0"/>
      </w:numPr>
    </w:pPr>
    <w:rPr>
      <w:color w:val="C2D9CF" w:themeColor="accent5"/>
    </w:rPr>
  </w:style>
  <w:style w:type="character" w:customStyle="1" w:styleId="AcknowledgementHeadingChar">
    <w:name w:val="Acknowledgement Heading Char"/>
    <w:basedOn w:val="Heading3Char"/>
    <w:link w:val="AcknowledgementHeading"/>
    <w:uiPriority w:val="10"/>
    <w:rsid w:val="001011DA"/>
    <w:rPr>
      <w:rFonts w:asciiTheme="majorHAnsi" w:hAnsiTheme="majorHAnsi" w:cstheme="majorHAnsi"/>
      <w:b/>
      <w:bCs/>
      <w:color w:val="C2D9CF" w:themeColor="accent5"/>
      <w:spacing w:val="-1"/>
      <w:sz w:val="28"/>
      <w:szCs w:val="28"/>
    </w:rPr>
  </w:style>
  <w:style w:type="paragraph" w:customStyle="1" w:styleId="Acknowledgement">
    <w:name w:val="Acknowledgement"/>
    <w:basedOn w:val="Normal"/>
    <w:link w:val="AcknowledgementChar"/>
    <w:uiPriority w:val="10"/>
    <w:rsid w:val="00182819"/>
    <w:rPr>
      <w:color w:val="FFFFFF" w:themeColor="background1"/>
    </w:rPr>
  </w:style>
  <w:style w:type="character" w:customStyle="1" w:styleId="AcknowledgementChar">
    <w:name w:val="Acknowledgement Char"/>
    <w:basedOn w:val="DefaultParagraphFont"/>
    <w:link w:val="Acknowledgement"/>
    <w:uiPriority w:val="10"/>
    <w:rsid w:val="003A6981"/>
    <w:rPr>
      <w:color w:val="FFFFFF" w:themeColor="background1"/>
      <w:spacing w:val="-1"/>
      <w:sz w:val="24"/>
    </w:rPr>
  </w:style>
  <w:style w:type="paragraph" w:customStyle="1" w:styleId="AppendixHeading">
    <w:name w:val="Appendix Heading"/>
    <w:basedOn w:val="PageTitle"/>
    <w:next w:val="Normal"/>
    <w:link w:val="AppendixHeadingChar"/>
    <w:uiPriority w:val="99"/>
    <w:qFormat/>
    <w:rsid w:val="001F0719"/>
    <w:pPr>
      <w:numPr>
        <w:ilvl w:val="5"/>
        <w:numId w:val="13"/>
      </w:numPr>
      <w:tabs>
        <w:tab w:val="clear" w:pos="227"/>
      </w:tabs>
      <w:spacing w:after="80" w:line="262" w:lineRule="auto"/>
    </w:pPr>
    <w:rPr>
      <w:color w:val="6AA342" w:themeColor="accent1"/>
    </w:rPr>
  </w:style>
  <w:style w:type="character" w:customStyle="1" w:styleId="AppendixHeadingChar">
    <w:name w:val="Appendix Heading Char"/>
    <w:basedOn w:val="PageTitleChar"/>
    <w:link w:val="AppendixHeading"/>
    <w:uiPriority w:val="99"/>
    <w:rsid w:val="001F0719"/>
    <w:rPr>
      <w:rFonts w:asciiTheme="majorHAnsi" w:hAnsiTheme="majorHAnsi"/>
      <w:b/>
      <w:color w:val="6AA342" w:themeColor="accent1"/>
      <w:spacing w:val="-1"/>
      <w:sz w:val="44"/>
    </w:rPr>
  </w:style>
  <w:style w:type="paragraph" w:customStyle="1" w:styleId="AppendixList">
    <w:name w:val="Appendix List"/>
    <w:link w:val="AppendixListChar"/>
    <w:uiPriority w:val="99"/>
    <w:qFormat/>
    <w:rsid w:val="00CA69D1"/>
    <w:pPr>
      <w:numPr>
        <w:numId w:val="10"/>
      </w:numPr>
      <w:tabs>
        <w:tab w:val="left" w:pos="482"/>
      </w:tabs>
      <w:spacing w:after="220" w:line="262" w:lineRule="auto"/>
    </w:pPr>
    <w:rPr>
      <w:spacing w:val="-1"/>
      <w:sz w:val="24"/>
      <w:lang w:val="en-US"/>
    </w:rPr>
  </w:style>
  <w:style w:type="character" w:customStyle="1" w:styleId="AppendixListChar">
    <w:name w:val="Appendix List Char"/>
    <w:basedOn w:val="DefaultParagraphFont"/>
    <w:link w:val="AppendixList"/>
    <w:uiPriority w:val="99"/>
    <w:rsid w:val="00CA69D1"/>
    <w:rPr>
      <w:spacing w:val="-1"/>
      <w:sz w:val="24"/>
      <w:lang w:val="en-US"/>
    </w:rPr>
  </w:style>
  <w:style w:type="character" w:customStyle="1" w:styleId="BoldPurple">
    <w:name w:val="Bold Purple"/>
    <w:basedOn w:val="DefaultParagraphFont"/>
    <w:uiPriority w:val="4"/>
    <w:rsid w:val="00E07F8B"/>
    <w:rPr>
      <w:rFonts w:asciiTheme="majorHAnsi" w:hAnsiTheme="majorHAnsi"/>
      <w:b/>
      <w:color w:val="6AA342" w:themeColor="accent1"/>
    </w:rPr>
  </w:style>
  <w:style w:type="paragraph" w:customStyle="1" w:styleId="ContactBannerFrame">
    <w:name w:val="Contact Banner Frame"/>
    <w:basedOn w:val="Normal"/>
    <w:link w:val="ContactBannerFrameChar"/>
    <w:uiPriority w:val="99"/>
    <w:semiHidden/>
    <w:rsid w:val="001E211A"/>
    <w:pPr>
      <w:framePr w:w="11034" w:h="1996" w:vSpace="284" w:wrap="around" w:vAnchor="page" w:hAnchor="page" w:x="438" w:yAlign="bottom" w:anchorLock="1"/>
      <w:shd w:val="clear" w:color="auto" w:fill="FFFFFF" w:themeFill="background1"/>
      <w:spacing w:after="900" w:line="240" w:lineRule="auto"/>
    </w:pPr>
  </w:style>
  <w:style w:type="character" w:customStyle="1" w:styleId="ContactBannerFrameChar">
    <w:name w:val="Contact Banner Frame Char"/>
    <w:basedOn w:val="DefaultParagraphFont"/>
    <w:link w:val="ContactBannerFrame"/>
    <w:uiPriority w:val="99"/>
    <w:semiHidden/>
    <w:rsid w:val="000F71FE"/>
    <w:rPr>
      <w:spacing w:val="-1"/>
      <w:sz w:val="24"/>
      <w:shd w:val="clear" w:color="auto" w:fill="FFFFFF" w:themeFill="background1"/>
    </w:rPr>
  </w:style>
  <w:style w:type="paragraph" w:styleId="FootnoteText">
    <w:name w:val="footnote text"/>
    <w:basedOn w:val="Normal"/>
    <w:link w:val="FootnoteTextChar"/>
    <w:uiPriority w:val="99"/>
    <w:semiHidden/>
    <w:unhideWhenUsed/>
    <w:rsid w:val="005661F2"/>
    <w:pPr>
      <w:spacing w:after="120" w:line="240" w:lineRule="auto"/>
    </w:pPr>
    <w:rPr>
      <w:sz w:val="20"/>
      <w:szCs w:val="20"/>
    </w:rPr>
  </w:style>
  <w:style w:type="character" w:customStyle="1" w:styleId="FootnoteTextChar">
    <w:name w:val="Footnote Text Char"/>
    <w:basedOn w:val="DefaultParagraphFont"/>
    <w:link w:val="FootnoteText"/>
    <w:uiPriority w:val="99"/>
    <w:semiHidden/>
    <w:rsid w:val="005661F2"/>
    <w:rPr>
      <w:spacing w:val="-1"/>
      <w:sz w:val="20"/>
      <w:szCs w:val="20"/>
    </w:rPr>
  </w:style>
  <w:style w:type="character" w:styleId="FootnoteReference">
    <w:name w:val="footnote reference"/>
    <w:basedOn w:val="DefaultParagraphFont"/>
    <w:uiPriority w:val="99"/>
    <w:semiHidden/>
    <w:unhideWhenUsed/>
    <w:rsid w:val="00DA6188"/>
    <w:rPr>
      <w:vertAlign w:val="superscript"/>
    </w:rPr>
  </w:style>
  <w:style w:type="paragraph" w:customStyle="1" w:styleId="ListNumber-End">
    <w:name w:val="List Number-End"/>
    <w:basedOn w:val="ListNumber"/>
    <w:uiPriority w:val="3"/>
    <w:qFormat/>
    <w:rsid w:val="0091049C"/>
    <w:pPr>
      <w:numPr>
        <w:ilvl w:val="5"/>
      </w:numPr>
      <w:spacing w:after="220"/>
    </w:pPr>
  </w:style>
  <w:style w:type="paragraph" w:customStyle="1" w:styleId="ListBullet-End">
    <w:name w:val="List Bullet-End"/>
    <w:basedOn w:val="ListBullet"/>
    <w:uiPriority w:val="6"/>
    <w:qFormat/>
    <w:rsid w:val="003154F7"/>
    <w:pPr>
      <w:numPr>
        <w:ilvl w:val="3"/>
      </w:numPr>
      <w:spacing w:after="220"/>
    </w:pPr>
  </w:style>
  <w:style w:type="paragraph" w:customStyle="1" w:styleId="Disclaimer">
    <w:name w:val="Disclaimer"/>
    <w:basedOn w:val="Normal"/>
    <w:link w:val="DisclaimerChar"/>
    <w:uiPriority w:val="99"/>
    <w:semiHidden/>
    <w:rsid w:val="00505F0A"/>
    <w:pPr>
      <w:spacing w:after="140" w:line="266" w:lineRule="auto"/>
    </w:pPr>
    <w:rPr>
      <w:spacing w:val="2"/>
      <w:sz w:val="20"/>
      <w:szCs w:val="20"/>
    </w:rPr>
  </w:style>
  <w:style w:type="character" w:customStyle="1" w:styleId="DisclaimerChar">
    <w:name w:val="Disclaimer Char"/>
    <w:basedOn w:val="DefaultParagraphFont"/>
    <w:link w:val="Disclaimer"/>
    <w:uiPriority w:val="99"/>
    <w:semiHidden/>
    <w:rsid w:val="000F71FE"/>
    <w:rPr>
      <w:spacing w:val="2"/>
      <w:sz w:val="20"/>
      <w:szCs w:val="20"/>
    </w:rPr>
  </w:style>
  <w:style w:type="paragraph" w:customStyle="1" w:styleId="DisclaimerHeading">
    <w:name w:val="Disclaimer Heading"/>
    <w:basedOn w:val="Disclaimer"/>
    <w:link w:val="DisclaimerHeadingChar"/>
    <w:uiPriority w:val="99"/>
    <w:semiHidden/>
    <w:rsid w:val="00F638AB"/>
    <w:rPr>
      <w:b/>
      <w:spacing w:val="4"/>
    </w:rPr>
  </w:style>
  <w:style w:type="character" w:customStyle="1" w:styleId="DisclaimerHeadingChar">
    <w:name w:val="Disclaimer Heading Char"/>
    <w:basedOn w:val="DisclaimerChar"/>
    <w:link w:val="DisclaimerHeading"/>
    <w:uiPriority w:val="99"/>
    <w:semiHidden/>
    <w:rsid w:val="000F71FE"/>
    <w:rPr>
      <w:b/>
      <w:spacing w:val="4"/>
      <w:sz w:val="20"/>
      <w:szCs w:val="20"/>
    </w:rPr>
  </w:style>
  <w:style w:type="character" w:styleId="UnresolvedMention">
    <w:name w:val="Unresolved Mention"/>
    <w:basedOn w:val="DefaultParagraphFont"/>
    <w:uiPriority w:val="99"/>
    <w:semiHidden/>
    <w:unhideWhenUsed/>
    <w:rsid w:val="00505F0A"/>
    <w:rPr>
      <w:color w:val="605E5C"/>
      <w:shd w:val="clear" w:color="auto" w:fill="E1DFDD"/>
    </w:rPr>
  </w:style>
  <w:style w:type="paragraph" w:customStyle="1" w:styleId="DisclaimerNarrow">
    <w:name w:val="Disclaimer Narrow"/>
    <w:basedOn w:val="Disclaimer"/>
    <w:link w:val="DisclaimerNarrowChar"/>
    <w:uiPriority w:val="99"/>
    <w:semiHidden/>
    <w:rsid w:val="00505F0A"/>
    <w:pPr>
      <w:framePr w:hSpace="181" w:wrap="around" w:vAnchor="page" w:hAnchor="page" w:x="852" w:y="3772"/>
      <w:spacing w:after="60"/>
    </w:pPr>
  </w:style>
  <w:style w:type="character" w:customStyle="1" w:styleId="DisclaimerNarrowChar">
    <w:name w:val="Disclaimer Narrow Char"/>
    <w:basedOn w:val="DisclaimerChar"/>
    <w:link w:val="DisclaimerNarrow"/>
    <w:uiPriority w:val="99"/>
    <w:semiHidden/>
    <w:rsid w:val="000F71FE"/>
    <w:rPr>
      <w:spacing w:val="2"/>
      <w:sz w:val="20"/>
      <w:szCs w:val="20"/>
    </w:rPr>
  </w:style>
  <w:style w:type="paragraph" w:styleId="TableofFigures">
    <w:name w:val="table of figures"/>
    <w:basedOn w:val="Normal"/>
    <w:next w:val="Normal"/>
    <w:uiPriority w:val="99"/>
    <w:semiHidden/>
    <w:rsid w:val="00D7629A"/>
    <w:pPr>
      <w:tabs>
        <w:tab w:val="clear" w:pos="227"/>
        <w:tab w:val="right" w:pos="10206"/>
      </w:tabs>
      <w:spacing w:after="80" w:line="240" w:lineRule="auto"/>
    </w:pPr>
  </w:style>
  <w:style w:type="paragraph" w:customStyle="1" w:styleId="Heading1-nonumber">
    <w:name w:val="Heading 1-no number"/>
    <w:basedOn w:val="Heading1"/>
    <w:next w:val="Normal"/>
    <w:link w:val="Heading1-nonumberChar"/>
    <w:qFormat/>
    <w:rsid w:val="001C42FC"/>
    <w:pPr>
      <w:numPr>
        <w:numId w:val="0"/>
      </w:numPr>
    </w:pPr>
  </w:style>
  <w:style w:type="character" w:customStyle="1" w:styleId="Heading1-nonumberChar">
    <w:name w:val="Heading 1-no number Char"/>
    <w:basedOn w:val="Heading1Char"/>
    <w:link w:val="Heading1-nonumber"/>
    <w:rsid w:val="00807175"/>
    <w:rPr>
      <w:rFonts w:asciiTheme="majorHAnsi" w:hAnsiTheme="majorHAnsi" w:cstheme="majorHAnsi"/>
      <w:b/>
      <w:bCs/>
      <w:color w:val="6AA342" w:themeColor="accent1"/>
      <w:spacing w:val="-1"/>
      <w:sz w:val="44"/>
      <w:szCs w:val="28"/>
    </w:rPr>
  </w:style>
  <w:style w:type="paragraph" w:customStyle="1" w:styleId="Heading2-nonumber">
    <w:name w:val="Heading 2-no number"/>
    <w:basedOn w:val="Heading2"/>
    <w:next w:val="Normal"/>
    <w:link w:val="Heading2-nonumberChar"/>
    <w:qFormat/>
    <w:rsid w:val="00E35579"/>
    <w:pPr>
      <w:numPr>
        <w:ilvl w:val="0"/>
        <w:numId w:val="0"/>
      </w:numPr>
    </w:pPr>
  </w:style>
  <w:style w:type="character" w:customStyle="1" w:styleId="Heading2-nonumberChar">
    <w:name w:val="Heading 2-no number Char"/>
    <w:basedOn w:val="Heading2Char"/>
    <w:link w:val="Heading2-nonumber"/>
    <w:rsid w:val="00807175"/>
    <w:rPr>
      <w:rFonts w:asciiTheme="majorHAnsi" w:hAnsiTheme="majorHAnsi" w:cstheme="majorHAnsi"/>
      <w:b/>
      <w:bCs/>
      <w:color w:val="6AA342" w:themeColor="accent1"/>
      <w:spacing w:val="-1"/>
      <w:sz w:val="32"/>
      <w:szCs w:val="28"/>
    </w:rPr>
  </w:style>
  <w:style w:type="paragraph" w:customStyle="1" w:styleId="Heading4-Light">
    <w:name w:val="Heading 4-Light"/>
    <w:basedOn w:val="Heading4"/>
    <w:qFormat/>
    <w:rsid w:val="00EF1966"/>
    <w:rPr>
      <w:rFonts w:asciiTheme="minorHAnsi" w:hAnsiTheme="minorHAnsi"/>
      <w:b w:val="0"/>
    </w:rPr>
  </w:style>
  <w:style w:type="paragraph" w:customStyle="1" w:styleId="NormalItalic">
    <w:name w:val="Normal Italic"/>
    <w:basedOn w:val="Normal"/>
    <w:link w:val="NormalItalicChar"/>
    <w:uiPriority w:val="1"/>
    <w:qFormat/>
    <w:rsid w:val="00EF1966"/>
    <w:rPr>
      <w:i/>
    </w:rPr>
  </w:style>
  <w:style w:type="character" w:customStyle="1" w:styleId="NormalItalicChar">
    <w:name w:val="Normal Italic Char"/>
    <w:basedOn w:val="DefaultParagraphFont"/>
    <w:link w:val="NormalItalic"/>
    <w:uiPriority w:val="1"/>
    <w:rsid w:val="00745452"/>
    <w:rPr>
      <w:i/>
      <w:spacing w:val="-1"/>
      <w:sz w:val="24"/>
    </w:rPr>
  </w:style>
  <w:style w:type="paragraph" w:customStyle="1" w:styleId="TitleCentred">
    <w:name w:val="Title Centred"/>
    <w:basedOn w:val="Title"/>
    <w:link w:val="TitleCentredChar"/>
    <w:uiPriority w:val="10"/>
    <w:rsid w:val="0019187A"/>
    <w:pPr>
      <w:jc w:val="center"/>
    </w:pPr>
  </w:style>
  <w:style w:type="character" w:customStyle="1" w:styleId="TitleCentredChar">
    <w:name w:val="Title Centred Char"/>
    <w:basedOn w:val="TitleChar"/>
    <w:link w:val="TitleCentred"/>
    <w:uiPriority w:val="10"/>
    <w:rsid w:val="0019187A"/>
    <w:rPr>
      <w:rFonts w:asciiTheme="majorHAnsi" w:eastAsiaTheme="majorEastAsia" w:hAnsiTheme="majorHAnsi" w:cstheme="majorBidi"/>
      <w:b/>
      <w:color w:val="FFFFFF" w:themeColor="background1"/>
      <w:kern w:val="28"/>
      <w:sz w:val="52"/>
      <w:szCs w:val="56"/>
    </w:rPr>
  </w:style>
  <w:style w:type="paragraph" w:customStyle="1" w:styleId="EndPage">
    <w:name w:val="End Page"/>
    <w:link w:val="EndPageChar"/>
    <w:uiPriority w:val="99"/>
    <w:rsid w:val="00FC0740"/>
    <w:pPr>
      <w:pageBreakBefore/>
      <w:framePr w:wrap="around" w:vAnchor="page" w:hAnchor="page" w:x="1" w:y="1" w:anchorLock="1"/>
      <w:spacing w:after="0" w:line="240" w:lineRule="auto"/>
    </w:pPr>
    <w:rPr>
      <w:noProof/>
      <w:spacing w:val="-1"/>
      <w:sz w:val="24"/>
    </w:rPr>
  </w:style>
  <w:style w:type="character" w:customStyle="1" w:styleId="EndPageChar">
    <w:name w:val="End Page Char"/>
    <w:basedOn w:val="DefaultParagraphFont"/>
    <w:link w:val="EndPage"/>
    <w:uiPriority w:val="99"/>
    <w:rsid w:val="00FC0740"/>
    <w:rPr>
      <w:noProof/>
      <w:spacing w:val="-1"/>
      <w:sz w:val="24"/>
    </w:rPr>
  </w:style>
  <w:style w:type="paragraph" w:customStyle="1" w:styleId="PageTitleLarge">
    <w:name w:val="Page Title Large"/>
    <w:basedOn w:val="PageTitle"/>
    <w:link w:val="PageTitleLargeChar"/>
    <w:rsid w:val="00A42F19"/>
    <w:rPr>
      <w:sz w:val="52"/>
      <w:lang w:val="en-US"/>
    </w:rPr>
  </w:style>
  <w:style w:type="character" w:customStyle="1" w:styleId="PageTitleLargeChar">
    <w:name w:val="Page Title Large Char"/>
    <w:basedOn w:val="PageTitleChar"/>
    <w:link w:val="PageTitleLarge"/>
    <w:rsid w:val="00A42F19"/>
    <w:rPr>
      <w:rFonts w:asciiTheme="majorHAnsi" w:hAnsiTheme="majorHAnsi"/>
      <w:b/>
      <w:color w:val="FFFFFF" w:themeColor="background1"/>
      <w:spacing w:val="-1"/>
      <w:sz w:val="52"/>
      <w:lang w:val="en-US"/>
    </w:rPr>
  </w:style>
  <w:style w:type="paragraph" w:customStyle="1" w:styleId="ListEnd">
    <w:name w:val="List End"/>
    <w:basedOn w:val="Normal"/>
    <w:link w:val="ListEndChar"/>
    <w:uiPriority w:val="5"/>
    <w:qFormat/>
    <w:rsid w:val="00D9562D"/>
    <w:pPr>
      <w:numPr>
        <w:ilvl w:val="3"/>
        <w:numId w:val="20"/>
      </w:numPr>
    </w:pPr>
  </w:style>
  <w:style w:type="character" w:customStyle="1" w:styleId="ListEndChar">
    <w:name w:val="List End Char"/>
    <w:basedOn w:val="DefaultParagraphFont"/>
    <w:link w:val="ListEnd"/>
    <w:uiPriority w:val="5"/>
    <w:rsid w:val="00D9562D"/>
    <w:rPr>
      <w:spacing w:val="-1"/>
      <w:sz w:val="24"/>
    </w:rPr>
  </w:style>
  <w:style w:type="paragraph" w:customStyle="1" w:styleId="9094B422B3014FFCA8828718B92AD35F">
    <w:name w:val="9094B422B3014FFCA8828718B92AD35F"/>
    <w:rsid w:val="00B04982"/>
    <w:pPr>
      <w:spacing w:after="240" w:line="262" w:lineRule="auto"/>
      <w:ind w:left="680" w:hanging="680"/>
      <w:outlineLvl w:val="0"/>
    </w:pPr>
    <w:rPr>
      <w:rFonts w:asciiTheme="majorHAnsi" w:hAnsiTheme="majorHAnsi" w:cstheme="majorHAnsi"/>
      <w:b/>
      <w:bCs/>
      <w:color w:val="6AA342" w:themeColor="accent1"/>
      <w:spacing w:val="-1"/>
      <w:sz w:val="44"/>
      <w:szCs w:val="28"/>
    </w:rPr>
  </w:style>
  <w:style w:type="paragraph" w:customStyle="1" w:styleId="ListBullet-Last">
    <w:name w:val="List Bullet-Last"/>
    <w:basedOn w:val="ListBullet"/>
    <w:uiPriority w:val="5"/>
    <w:qFormat/>
    <w:rsid w:val="00F01E13"/>
    <w:pPr>
      <w:numPr>
        <w:numId w:val="0"/>
      </w:numPr>
      <w:spacing w:after="220" w:line="276" w:lineRule="auto"/>
      <w:ind w:left="227" w:hanging="227"/>
    </w:pPr>
  </w:style>
  <w:style w:type="paragraph" w:styleId="NormalWeb">
    <w:name w:val="Normal (Web)"/>
    <w:basedOn w:val="Normal"/>
    <w:uiPriority w:val="99"/>
    <w:semiHidden/>
    <w:unhideWhenUsed/>
    <w:rsid w:val="00F01E13"/>
    <w:pPr>
      <w:tabs>
        <w:tab w:val="clear" w:pos="227"/>
      </w:tabs>
      <w:spacing w:before="100" w:beforeAutospacing="1" w:after="100" w:afterAutospacing="1" w:line="240" w:lineRule="auto"/>
    </w:pPr>
    <w:rPr>
      <w:rFonts w:ascii="Times New Roman" w:eastAsia="Times New Roman" w:hAnsi="Times New Roman" w:cs="Times New Roman"/>
      <w:spacing w:val="0"/>
      <w:szCs w:val="24"/>
      <w:lang w:eastAsia="en-AU"/>
    </w:rPr>
  </w:style>
  <w:style w:type="character" w:styleId="CommentReference">
    <w:name w:val="annotation reference"/>
    <w:basedOn w:val="DefaultParagraphFont"/>
    <w:uiPriority w:val="99"/>
    <w:semiHidden/>
    <w:unhideWhenUsed/>
    <w:rsid w:val="006E4243"/>
    <w:rPr>
      <w:sz w:val="16"/>
      <w:szCs w:val="16"/>
    </w:rPr>
  </w:style>
  <w:style w:type="paragraph" w:styleId="CommentText">
    <w:name w:val="annotation text"/>
    <w:basedOn w:val="Normal"/>
    <w:link w:val="CommentTextChar"/>
    <w:uiPriority w:val="99"/>
    <w:unhideWhenUsed/>
    <w:rsid w:val="006E4243"/>
    <w:pPr>
      <w:spacing w:line="240" w:lineRule="auto"/>
    </w:pPr>
    <w:rPr>
      <w:sz w:val="20"/>
      <w:szCs w:val="20"/>
    </w:rPr>
  </w:style>
  <w:style w:type="character" w:customStyle="1" w:styleId="CommentTextChar">
    <w:name w:val="Comment Text Char"/>
    <w:basedOn w:val="DefaultParagraphFont"/>
    <w:link w:val="CommentText"/>
    <w:uiPriority w:val="99"/>
    <w:rsid w:val="006E4243"/>
    <w:rPr>
      <w:spacing w:val="-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hyperlink" Target="https://humanability.com.au/vet/rto/rto-engag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4.sv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humanability.com.au/vet/employers/employer-landing-pag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uliaboonzaier/Library/CloudStorage/OneDrive-HUMANABILITYLTD/HA%20design%20work/HA72%20Word%20template%20designs/FA%20HumanAbility%20Word%20templates/FINAL%20Word%20document%20MASTERS/HumanAbility%20Generic%20Report%20template/Original%20do"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B06813C101CC24CBDD0F1DE90C1C42D"/>
        <w:category>
          <w:name w:val="General"/>
          <w:gallery w:val="placeholder"/>
        </w:category>
        <w:types>
          <w:type w:val="bbPlcHdr"/>
        </w:types>
        <w:behaviors>
          <w:behavior w:val="content"/>
        </w:behaviors>
        <w:guid w:val="{9CEC21E0-C5DA-0745-B61C-8AE62F2FA6D3}"/>
      </w:docPartPr>
      <w:docPartBody>
        <w:p w:rsidR="00B70AE2" w:rsidRDefault="00B70AE2">
          <w:pPr>
            <w:pStyle w:val="DB06813C101CC24CBDD0F1DE90C1C42D"/>
          </w:pPr>
          <w:r>
            <w:rPr>
              <w:highlight w:val="lightGray"/>
            </w:rPr>
            <w:t>[Click to insert heading]</w:t>
          </w:r>
        </w:p>
      </w:docPartBody>
    </w:docPart>
    <w:docPart>
      <w:docPartPr>
        <w:name w:val="B5E752A5CF1BC040BD4BE6560847FF93"/>
        <w:category>
          <w:name w:val="General"/>
          <w:gallery w:val="placeholder"/>
        </w:category>
        <w:types>
          <w:type w:val="bbPlcHdr"/>
        </w:types>
        <w:behaviors>
          <w:behavior w:val="content"/>
        </w:behaviors>
        <w:guid w:val="{B5A8C903-F212-4B47-9E81-67F11BE69802}"/>
      </w:docPartPr>
      <w:docPartBody>
        <w:p w:rsidR="00B70AE2" w:rsidRDefault="00B70AE2">
          <w:pPr>
            <w:pStyle w:val="B5E752A5CF1BC040BD4BE6560847FF93"/>
          </w:pPr>
          <w:r w:rsidRPr="00212E9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AE2"/>
    <w:rsid w:val="000179F8"/>
    <w:rsid w:val="001A477F"/>
    <w:rsid w:val="002B6721"/>
    <w:rsid w:val="003D2BDA"/>
    <w:rsid w:val="003D5508"/>
    <w:rsid w:val="00476BB6"/>
    <w:rsid w:val="006A2321"/>
    <w:rsid w:val="00B0469F"/>
    <w:rsid w:val="00B70AE2"/>
    <w:rsid w:val="00C04235"/>
    <w:rsid w:val="00DD14EB"/>
    <w:rsid w:val="00EE7CB2"/>
    <w:rsid w:val="00FD7E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06813C101CC24CBDD0F1DE90C1C42D">
    <w:name w:val="DB06813C101CC24CBDD0F1DE90C1C42D"/>
  </w:style>
  <w:style w:type="character" w:styleId="PlaceholderText">
    <w:name w:val="Placeholder Text"/>
    <w:basedOn w:val="DefaultParagraphFont"/>
    <w:uiPriority w:val="99"/>
    <w:semiHidden/>
    <w:rPr>
      <w:color w:val="808080"/>
    </w:rPr>
  </w:style>
  <w:style w:type="paragraph" w:customStyle="1" w:styleId="B5E752A5CF1BC040BD4BE6560847FF93">
    <w:name w:val="B5E752A5CF1BC040BD4BE6560847FF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HA Operational Plan">
  <a:themeElements>
    <a:clrScheme name="HA Dark Green">
      <a:dk1>
        <a:sysClr val="windowText" lastClr="000000"/>
      </a:dk1>
      <a:lt1>
        <a:sysClr val="window" lastClr="FFFFFF"/>
      </a:lt1>
      <a:dk2>
        <a:srgbClr val="000000"/>
      </a:dk2>
      <a:lt2>
        <a:srgbClr val="EAF1ED"/>
      </a:lt2>
      <a:accent1>
        <a:srgbClr val="6AA342"/>
      </a:accent1>
      <a:accent2>
        <a:srgbClr val="2D403B"/>
      </a:accent2>
      <a:accent3>
        <a:srgbClr val="7F3D97"/>
      </a:accent3>
      <a:accent4>
        <a:srgbClr val="A680BA"/>
      </a:accent4>
      <a:accent5>
        <a:srgbClr val="C2D9CF"/>
      </a:accent5>
      <a:accent6>
        <a:srgbClr val="EAF1ED"/>
      </a:accent6>
      <a:hlink>
        <a:srgbClr val="000000"/>
      </a:hlink>
      <a:folHlink>
        <a:srgbClr val="000000"/>
      </a:folHlink>
    </a:clrScheme>
    <a:fontScheme name="Human Ability">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urple">
      <a:srgbClr val="7F3D97"/>
    </a:custClr>
    <a:custClr name="Purple tint">
      <a:srgbClr val="F2EFF7"/>
    </a:custClr>
    <a:custClr name="Green">
      <a:srgbClr val="6AA442"/>
    </a:custClr>
    <a:custClr name="Pine">
      <a:srgbClr val="2E4E43"/>
    </a:custClr>
    <a:custClr name="Pear">
      <a:srgbClr val="BFBC2C"/>
    </a:custClr>
    <a:custClr name="Burgundy">
      <a:srgbClr val="7E1D38"/>
    </a:custClr>
    <a:custClr name="Lemon">
      <a:srgbClr val="F9BF61"/>
    </a:custClr>
    <a:custClr name="Blush">
      <a:srgbClr val="F79C82"/>
    </a:custClr>
    <a:custClr name="Ice">
      <a:srgbClr val="C2D9CF"/>
    </a:custClr>
    <a:custClr name="Ice 30%">
      <a:srgbClr val="EAF1ED"/>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D8D307AF339D145AE15865E9FE434BC" ma:contentTypeVersion="31" ma:contentTypeDescription="Create a new document." ma:contentTypeScope="" ma:versionID="eaee44d0f9fad692132139b2f3c404e0">
  <xsd:schema xmlns:xsd="http://www.w3.org/2001/XMLSchema" xmlns:xs="http://www.w3.org/2001/XMLSchema" xmlns:p="http://schemas.microsoft.com/office/2006/metadata/properties" xmlns:ns2="e0db5e3d-66c3-418c-8328-3b765ef6a383" xmlns:ns3="156c92cd-5fa2-4106-a892-0fa67ee854ee" targetNamespace="http://schemas.microsoft.com/office/2006/metadata/properties" ma:root="true" ma:fieldsID="02db22b2b0c47cfa8df53b8f3ea2b979" ns2:_="" ns3:_="">
    <xsd:import namespace="e0db5e3d-66c3-418c-8328-3b765ef6a383"/>
    <xsd:import namespace="156c92cd-5fa2-4106-a892-0fa67ee854e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TechnicalWrite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db5e3d-66c3-418c-8328-3b765ef6a383" elementFormDefault="qualified">
    <xsd:import namespace="http://schemas.microsoft.com/office/2006/documentManagement/types"/>
    <xsd:import namespace="http://schemas.microsoft.com/office/infopath/2007/PartnerControls"/>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6e79cd2-1ed5-4413-980a-eadead3acc9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hidden="true" ma:internalName="MediaServiceOCR"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hidden="true"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TechnicalWriter" ma:index="23" nillable="true" ma:displayName="Technical Writer" ma:description="Identified who is responsible for the training product" ma:format="Dropdown" ma:hidden="true" ma:list="UserInfo" ma:SharePointGroup="0" ma:internalName="TechnicalWrit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6c92cd-5fa2-4106-a892-0fa67ee854ee"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16" nillable="true" ma:displayName="Taxonomy Catch All Column" ma:hidden="true" ma:list="{5886772a-872c-41d3-a4f7-f0a339444647}" ma:internalName="TaxCatchAll" ma:readOnly="false" ma:showField="CatchAllData" ma:web="156c92cd-5fa2-4106-a892-0fa67ee854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echnicalWriter xmlns="e0db5e3d-66c3-418c-8328-3b765ef6a383">
      <UserInfo>
        <DisplayName/>
        <AccountId xsi:nil="true"/>
        <AccountType/>
      </UserInfo>
    </TechnicalWriter>
    <TaxCatchAll xmlns="156c92cd-5fa2-4106-a892-0fa67ee854ee" xsi:nil="true"/>
    <lcf76f155ced4ddcb4097134ff3c332f xmlns="e0db5e3d-66c3-418c-8328-3b765ef6a38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30C3CAA-C230-4C94-8698-A3316A129B2F}"/>
</file>

<file path=customXml/itemProps3.xml><?xml version="1.0" encoding="utf-8"?>
<ds:datastoreItem xmlns:ds="http://schemas.openxmlformats.org/officeDocument/2006/customXml" ds:itemID="{40813ED6-3328-4B3C-B20B-2CA450E62C2C}">
  <ds:schemaRefs>
    <ds:schemaRef ds:uri="http://schemas.microsoft.com/office/2006/metadata/properties"/>
    <ds:schemaRef ds:uri="http://schemas.microsoft.com/office/infopath/2007/PartnerControls"/>
    <ds:schemaRef ds:uri="e0db5e3d-66c3-418c-8328-3b765ef6a383"/>
    <ds:schemaRef ds:uri="156c92cd-5fa2-4106-a892-0fa67ee854ee"/>
  </ds:schemaRefs>
</ds:datastoreItem>
</file>

<file path=customXml/itemProps4.xml><?xml version="1.0" encoding="utf-8"?>
<ds:datastoreItem xmlns:ds="http://schemas.openxmlformats.org/officeDocument/2006/customXml" ds:itemID="{3429EDF4-FA2A-4394-9281-920897A747F7}">
  <ds:schemaRefs>
    <ds:schemaRef ds:uri="http://schemas.microsoft.com/sharepoint/v3/contenttype/forms"/>
  </ds:schemaRefs>
</ds:datastoreItem>
</file>

<file path=customXml/itemProps5.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Original%20do</Template>
  <TotalTime>1</TotalTime>
  <Pages>1</Pages>
  <Words>634</Words>
  <Characters>3615</Characters>
  <Application>Microsoft Office Word</Application>
  <DocSecurity>4</DocSecurity>
  <Lines>30</Lines>
  <Paragraphs>8</Paragraphs>
  <ScaleCrop>false</ScaleCrop>
  <Company/>
  <LinksUpToDate>false</LinksUpToDate>
  <CharactersWithSpaces>4241</CharactersWithSpaces>
  <SharedDoc>false</SharedDoc>
  <HLinks>
    <vt:vector size="12" baseType="variant">
      <vt:variant>
        <vt:i4>2293808</vt:i4>
      </vt:variant>
      <vt:variant>
        <vt:i4>3</vt:i4>
      </vt:variant>
      <vt:variant>
        <vt:i4>0</vt:i4>
      </vt:variant>
      <vt:variant>
        <vt:i4>5</vt:i4>
      </vt:variant>
      <vt:variant>
        <vt:lpwstr>https://humanability.com.au/vet/employers/employer-landing-page</vt:lpwstr>
      </vt:variant>
      <vt:variant>
        <vt:lpwstr/>
      </vt:variant>
      <vt:variant>
        <vt:i4>8323116</vt:i4>
      </vt:variant>
      <vt:variant>
        <vt:i4>0</vt:i4>
      </vt:variant>
      <vt:variant>
        <vt:i4>0</vt:i4>
      </vt:variant>
      <vt:variant>
        <vt:i4>5</vt:i4>
      </vt:variant>
      <vt:variant>
        <vt:lpwstr>https://humanability.com.au/vet/rto/rto-engage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RTO and Employer checklist</dc:title>
  <dc:subject>Understanding, growing, 
retaining and developing the 
VET workforce for the care 
and support sectors</dc:subject>
  <dc:creator>Julia Boonzaier</dc:creator>
  <cp:keywords/>
  <dc:description/>
  <cp:lastModifiedBy>Sophie Ainsworth</cp:lastModifiedBy>
  <cp:revision>10</cp:revision>
  <cp:lastPrinted>2026-06-19T00:32:00Z</cp:lastPrinted>
  <dcterms:created xsi:type="dcterms:W3CDTF">2026-09-03T15:00:00Z</dcterms:created>
  <dcterms:modified xsi:type="dcterms:W3CDTF">2026-09-20T23:30:00Z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0x0101009D8D307AF339D145AE15865E9FE434BC</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y fmtid="{D5CDD505-2E9C-101B-9397-08002B2CF9AE}" pid="11" name="Links">
    <vt:lpwstr>, </vt:lpwstr>
  </property>
</Properties>
</file>