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8888" w14:textId="1F9F7A8B" w:rsidR="005D3E43" w:rsidRDefault="00373E6D" w:rsidP="005D3E43">
      <w:pPr>
        <w:pStyle w:val="Heading1"/>
        <w:numPr>
          <w:ilvl w:val="0"/>
          <w:numId w:val="0"/>
        </w:numPr>
      </w:pPr>
      <w:bookmarkStart w:id="0" w:name="_Toc87857019"/>
      <w:bookmarkStart w:id="1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130596F6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 xml:space="preserve">RTO </w:t>
                              </w:r>
                              <w:r w:rsidR="00D066E4">
                                <w:rPr>
                                  <w:rFonts w:cs="Calibri"/>
                                </w:rPr>
                                <w:t>Engage</w:t>
                              </w:r>
                              <w:r w:rsidRPr="004A63E0">
                                <w:rPr>
                                  <w:rFonts w:cs="Calibri"/>
                                </w:rPr>
                                <w:t xml:space="preserve">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Dw&#10;ToPMk7kDAJO5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3A69E428" w14:textId="130596F6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 xml:space="preserve">RTO </w:t>
                        </w:r>
                        <w:r w:rsidR="00D066E4">
                          <w:rPr>
                            <w:rFonts w:cs="Calibri"/>
                          </w:rPr>
                          <w:t>Engage</w:t>
                        </w:r>
                        <w:r w:rsidRPr="004A63E0">
                          <w:rPr>
                            <w:rFonts w:cs="Calibri"/>
                          </w:rPr>
                          <w:t xml:space="preserve">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D066E4" w:rsidRPr="00592C0E">
        <w:t>Reflect</w:t>
      </w:r>
      <w:r w:rsidR="00D066E4">
        <w:t xml:space="preserve"> on partnerships</w:t>
      </w:r>
    </w:p>
    <w:p w14:paraId="2A8B8008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4F1786B4" w14:textId="77777777" w:rsidTr="008F57B8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44BB7657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66B7D3BA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5426488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5D3E43" w:rsidRPr="00232C32" w14:paraId="28F2B211" w14:textId="77777777" w:rsidTr="008F57B8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5497844D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53BB60CD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567D88B7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t>Page 3</w:t>
            </w:r>
          </w:p>
        </w:tc>
      </w:tr>
    </w:tbl>
    <w:p w14:paraId="01A60B00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71786C74" w14:textId="77777777" w:rsidTr="008F57B8">
        <w:trPr>
          <w:trHeight w:val="1412"/>
        </w:trPr>
        <w:tc>
          <w:tcPr>
            <w:tcW w:w="3396" w:type="dxa"/>
            <w:vAlign w:val="bottom"/>
          </w:tcPr>
          <w:p w14:paraId="5A00A3CA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84C3393" wp14:editId="3E635CDA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65985D57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4EDF7DB" wp14:editId="384A4C2C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2141B98F" w14:textId="77777777" w:rsidR="005D3E43" w:rsidRPr="00232C32" w:rsidRDefault="005D3E43" w:rsidP="008F57B8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55915FE" wp14:editId="34733689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5D3E43" w:rsidRPr="00232C32" w14:paraId="07300F2D" w14:textId="77777777" w:rsidTr="008F57B8">
        <w:tc>
          <w:tcPr>
            <w:tcW w:w="3396" w:type="dxa"/>
          </w:tcPr>
          <w:p w14:paraId="33E57F40" w14:textId="2CE5BDE4" w:rsidR="005D3E43" w:rsidRPr="00232C32" w:rsidRDefault="00D066E4" w:rsidP="008F57B8">
            <w:pPr>
              <w:tabs>
                <w:tab w:val="clear" w:pos="227"/>
              </w:tabs>
              <w:spacing w:after="160" w:line="259" w:lineRule="auto"/>
            </w:pPr>
            <w:r w:rsidRPr="006159CE">
              <w:rPr>
                <w:lang w:val="en-US"/>
              </w:rPr>
              <w:t xml:space="preserve">To </w:t>
            </w:r>
            <w:r>
              <w:rPr>
                <w:lang w:val="en-US"/>
              </w:rPr>
              <w:t xml:space="preserve">actively maintain a strong partnership by identifying </w:t>
            </w:r>
            <w:r>
              <w:rPr>
                <w:lang w:val="en-US"/>
              </w:rPr>
              <w:br/>
              <w:t>what is working well and where there are process or other improvement opportunities</w:t>
            </w:r>
          </w:p>
        </w:tc>
        <w:tc>
          <w:tcPr>
            <w:tcW w:w="3396" w:type="dxa"/>
          </w:tcPr>
          <w:p w14:paraId="064F7D51" w14:textId="5275F08E" w:rsidR="005D3E43" w:rsidRPr="00232C32" w:rsidRDefault="00D066E4" w:rsidP="008F57B8">
            <w:pPr>
              <w:tabs>
                <w:tab w:val="clear" w:pos="227"/>
              </w:tabs>
              <w:spacing w:after="160" w:line="259" w:lineRule="auto"/>
            </w:pPr>
            <w:r>
              <w:t xml:space="preserve">Before collaboration </w:t>
            </w:r>
            <w:r>
              <w:br/>
              <w:t>meetings with employers</w:t>
            </w:r>
          </w:p>
        </w:tc>
        <w:tc>
          <w:tcPr>
            <w:tcW w:w="3396" w:type="dxa"/>
          </w:tcPr>
          <w:p w14:paraId="32872F58" w14:textId="119A5F11" w:rsidR="005D3E43" w:rsidRPr="00232C32" w:rsidRDefault="00D066E4" w:rsidP="008F57B8">
            <w:pPr>
              <w:tabs>
                <w:tab w:val="clear" w:pos="227"/>
              </w:tabs>
              <w:spacing w:after="160" w:line="259" w:lineRule="auto"/>
            </w:pPr>
            <w:r w:rsidRPr="00544152">
              <w:rPr>
                <w:b/>
                <w:bCs/>
              </w:rPr>
              <w:t>Quick</w:t>
            </w:r>
            <w:r w:rsidR="005D3E43" w:rsidRPr="00232C32">
              <w:br/>
            </w:r>
            <w:r>
              <w:t>Less than 20 minutes,</w:t>
            </w:r>
            <w:r>
              <w:br/>
              <w:t>minimal preparation required</w:t>
            </w:r>
          </w:p>
        </w:tc>
      </w:tr>
    </w:tbl>
    <w:p w14:paraId="59C2DA68" w14:textId="77777777" w:rsidR="005D3E43" w:rsidRDefault="005D3E43" w:rsidP="005D3E43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5D3E43" w:rsidRPr="0039469F" w14:paraId="2AFB7EBE" w14:textId="77777777" w:rsidTr="008F5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2341B64D" w14:textId="77777777" w:rsidR="005D3E43" w:rsidRPr="0039469F" w:rsidRDefault="005D3E43" w:rsidP="008F57B8">
            <w:pPr>
              <w:pStyle w:val="NoSpacing"/>
            </w:pPr>
            <w:r w:rsidRPr="0039469F">
              <w:t>How to complete:</w:t>
            </w:r>
          </w:p>
        </w:tc>
      </w:tr>
      <w:tr w:rsidR="005D3E43" w:rsidRPr="0039469F" w14:paraId="7B217B61" w14:textId="77777777" w:rsidTr="008F57B8">
        <w:tc>
          <w:tcPr>
            <w:tcW w:w="5000" w:type="pct"/>
            <w:tcBorders>
              <w:top w:val="single" w:sz="4" w:space="0" w:color="000000" w:themeColor="text2"/>
            </w:tcBorders>
          </w:tcPr>
          <w:p w14:paraId="320FDD3E" w14:textId="77777777" w:rsidR="004F4F07" w:rsidRDefault="004F4F07" w:rsidP="004F4F07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Save a copy of the tool</w:t>
            </w:r>
          </w:p>
          <w:p w14:paraId="25A75E62" w14:textId="77777777" w:rsidR="004F4F07" w:rsidRDefault="004F4F07" w:rsidP="004F4F07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Work with relevant stakeholders to reflect on and discuss key topics, including:</w:t>
            </w:r>
          </w:p>
          <w:p w14:paraId="20DC8B54" w14:textId="77777777" w:rsidR="004F4F07" w:rsidRDefault="004F4F07" w:rsidP="004F4F07">
            <w:pPr>
              <w:pStyle w:val="List2"/>
            </w:pPr>
            <w:r>
              <w:t>What is working well</w:t>
            </w:r>
          </w:p>
          <w:p w14:paraId="47D9D20F" w14:textId="77777777" w:rsidR="004F4F07" w:rsidRDefault="004F4F07" w:rsidP="004F4F07">
            <w:pPr>
              <w:pStyle w:val="List2"/>
            </w:pPr>
            <w:r>
              <w:t>Impact of currency opportunities completed so far</w:t>
            </w:r>
          </w:p>
          <w:p w14:paraId="0A5C5A4D" w14:textId="77777777" w:rsidR="004F4F07" w:rsidRDefault="004F4F07" w:rsidP="004F4F07">
            <w:pPr>
              <w:pStyle w:val="List2"/>
            </w:pPr>
            <w:r>
              <w:t>Where there are opportunities to improve processes, collaboration, supports for TTAs or other considerations</w:t>
            </w:r>
          </w:p>
          <w:p w14:paraId="1400EF14" w14:textId="77777777" w:rsidR="004F4F07" w:rsidRDefault="004F4F07" w:rsidP="004F4F07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Work with relevant stakeholders to identify possible solutions</w:t>
            </w:r>
          </w:p>
          <w:p w14:paraId="61B86C59" w14:textId="02E0811A" w:rsidR="005D3E43" w:rsidRPr="0039469F" w:rsidRDefault="004F4F07" w:rsidP="004F4F07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Edit the template to remove or add space as needed</w:t>
            </w:r>
          </w:p>
        </w:tc>
      </w:tr>
    </w:tbl>
    <w:p w14:paraId="4E872B67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4B1F3CDF" w14:textId="77777777" w:rsidR="00966677" w:rsidRDefault="00966677">
      <w:pPr>
        <w:tabs>
          <w:tab w:val="clear" w:pos="227"/>
        </w:tabs>
        <w:spacing w:after="160" w:line="259" w:lineRule="auto"/>
      </w:pPr>
      <w:r>
        <w:br w:type="page"/>
      </w:r>
    </w:p>
    <w:p w14:paraId="0FA337AD" w14:textId="0B9E1884" w:rsidR="00F01E13" w:rsidRDefault="00F01E13" w:rsidP="00F01E13">
      <w:pPr>
        <w:pStyle w:val="NoSpacing"/>
        <w:spacing w:after="80"/>
      </w:pPr>
      <w:r>
        <w:t>Example: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620" w:firstRow="1" w:lastRow="0" w:firstColumn="0" w:lastColumn="0" w:noHBand="1" w:noVBand="1"/>
      </w:tblPr>
      <w:tblGrid>
        <w:gridCol w:w="3405"/>
        <w:gridCol w:w="3403"/>
        <w:gridCol w:w="3396"/>
      </w:tblGrid>
      <w:tr w:rsidR="00F01E13" w:rsidRPr="0039469F" w14:paraId="52F08A73" w14:textId="77777777" w:rsidTr="00F01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1668" w:type="pct"/>
            <w:tcMar>
              <w:top w:w="85" w:type="dxa"/>
              <w:bottom w:w="85" w:type="dxa"/>
            </w:tcMar>
          </w:tcPr>
          <w:p w14:paraId="039BAC69" w14:textId="77777777" w:rsidR="00F01E13" w:rsidRPr="003164BF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 xml:space="preserve">Currency opportunities </w:t>
            </w:r>
          </w:p>
        </w:tc>
        <w:tc>
          <w:tcPr>
            <w:tcW w:w="1667" w:type="pct"/>
            <w:tcMar>
              <w:top w:w="85" w:type="dxa"/>
              <w:bottom w:w="85" w:type="dxa"/>
            </w:tcMar>
          </w:tcPr>
          <w:p w14:paraId="0631F357" w14:textId="77777777" w:rsidR="00F01E13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>Staff engagement</w:t>
            </w:r>
          </w:p>
        </w:tc>
        <w:tc>
          <w:tcPr>
            <w:tcW w:w="1664" w:type="pct"/>
            <w:tcMar>
              <w:top w:w="85" w:type="dxa"/>
              <w:bottom w:w="85" w:type="dxa"/>
            </w:tcMar>
          </w:tcPr>
          <w:p w14:paraId="4551171D" w14:textId="77777777" w:rsidR="00F01E13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>Impact</w:t>
            </w:r>
          </w:p>
        </w:tc>
      </w:tr>
      <w:tr w:rsidR="00F01E13" w:rsidRPr="0039469F" w14:paraId="79188AAE" w14:textId="77777777" w:rsidTr="009475C9">
        <w:tc>
          <w:tcPr>
            <w:tcW w:w="1668" w:type="pct"/>
            <w:shd w:val="clear" w:color="auto" w:fill="EAF1ED" w:themeFill="accent6"/>
            <w:tcMar>
              <w:top w:w="85" w:type="dxa"/>
              <w:bottom w:w="85" w:type="dxa"/>
            </w:tcMar>
          </w:tcPr>
          <w:p w14:paraId="70FC5296" w14:textId="77777777" w:rsidR="00F01E13" w:rsidRPr="00A064D8" w:rsidRDefault="00F01E13" w:rsidP="00F01E13">
            <w:p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667" w:type="pct"/>
            <w:shd w:val="clear" w:color="auto" w:fill="EAF1ED" w:themeFill="accent6"/>
            <w:tcMar>
              <w:top w:w="85" w:type="dxa"/>
              <w:bottom w:w="85" w:type="dxa"/>
            </w:tcMar>
          </w:tcPr>
          <w:p w14:paraId="1AF94B84" w14:textId="77777777" w:rsidR="00F01E13" w:rsidRDefault="00F01E13" w:rsidP="00F01E13">
            <w:p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  <w:tc>
          <w:tcPr>
            <w:tcW w:w="1664" w:type="pct"/>
            <w:shd w:val="clear" w:color="auto" w:fill="EAF1ED" w:themeFill="accent6"/>
            <w:tcMar>
              <w:top w:w="85" w:type="dxa"/>
              <w:bottom w:w="85" w:type="dxa"/>
            </w:tcMar>
          </w:tcPr>
          <w:p w14:paraId="68D2C691" w14:textId="3DDBFB7B" w:rsidR="00F01E13" w:rsidRDefault="00F01E13" w:rsidP="00F01E13">
            <w:pPr>
              <w:spacing w:after="80"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 xml:space="preserve">What impact has the currency opportunities had for the RTO </w:t>
            </w:r>
            <w:r>
              <w:rPr>
                <w:rFonts w:asciiTheme="majorHAnsi" w:hAnsiTheme="majorHAnsi" w:cstheme="majorHAnsi"/>
                <w:szCs w:val="24"/>
              </w:rPr>
              <w:br/>
              <w:t>or TTAs?</w:t>
            </w:r>
          </w:p>
        </w:tc>
      </w:tr>
      <w:tr w:rsidR="00F01E13" w:rsidRPr="0039469F" w14:paraId="7D4C81C1" w14:textId="77777777" w:rsidTr="009475C9">
        <w:tc>
          <w:tcPr>
            <w:tcW w:w="1668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D8D2587" w14:textId="77777777" w:rsidR="00F01E13" w:rsidRPr="00F002A4" w:rsidRDefault="00F01E13" w:rsidP="00F01E13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6AE590AB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Peer-to-peer – attending industry advisory groups</w:t>
            </w:r>
          </w:p>
        </w:tc>
        <w:tc>
          <w:tcPr>
            <w:tcW w:w="1667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3EBEE28" w14:textId="77777777" w:rsidR="00F01E13" w:rsidRPr="00F002A4" w:rsidRDefault="00F01E13" w:rsidP="00F01E13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0D1C1594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2 TTAs</w:t>
            </w:r>
          </w:p>
        </w:tc>
        <w:tc>
          <w:tcPr>
            <w:tcW w:w="1664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9748637" w14:textId="77777777" w:rsidR="00F01E13" w:rsidRPr="00F01E13" w:rsidRDefault="00F01E13" w:rsidP="00F01E13">
            <w:pPr>
              <w:pStyle w:val="NoSpacing"/>
            </w:pPr>
            <w:r w:rsidRPr="00F01E13">
              <w:t>Example:</w:t>
            </w:r>
          </w:p>
          <w:p w14:paraId="564DAF57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 xml:space="preserve">TTAs gained useful insight into challenges that are currently </w:t>
            </w:r>
            <w:r w:rsidRPr="00F01E13">
              <w:rPr>
                <w:color w:val="000000" w:themeColor="text1"/>
              </w:rPr>
              <w:t>front of mind for industry employers</w:t>
            </w:r>
            <w:r>
              <w:t>, which informed upcoming lesson plans</w:t>
            </w:r>
          </w:p>
        </w:tc>
      </w:tr>
      <w:tr w:rsidR="00F01E13" w:rsidRPr="0039469F" w14:paraId="3DD13240" w14:textId="77777777" w:rsidTr="009475C9">
        <w:tc>
          <w:tcPr>
            <w:tcW w:w="1668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B1AD18E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Peer-to-peer – scheduled discussion with leaders, managers and SMEs in the workplace</w:t>
            </w:r>
          </w:p>
        </w:tc>
        <w:tc>
          <w:tcPr>
            <w:tcW w:w="1667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EE62BF2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4 TTAs</w:t>
            </w:r>
          </w:p>
        </w:tc>
        <w:tc>
          <w:tcPr>
            <w:tcW w:w="1664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F30CA63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TTAs found the discussions gave them a ‘behind-the-scenes’ understanding of how industry change is affecting the way that managers train and support staff to meet new regulations</w:t>
            </w:r>
          </w:p>
        </w:tc>
      </w:tr>
    </w:tbl>
    <w:p w14:paraId="1D818583" w14:textId="77777777" w:rsidR="00F01E13" w:rsidRDefault="00F01E13" w:rsidP="00F01E13">
      <w:pPr>
        <w:spacing w:after="160"/>
      </w:pP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3403"/>
        <w:gridCol w:w="3398"/>
        <w:gridCol w:w="3398"/>
      </w:tblGrid>
      <w:tr w:rsidR="00F01E13" w:rsidRPr="0039469F" w14:paraId="7DF7E333" w14:textId="77777777" w:rsidTr="00F01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1668" w:type="pct"/>
            <w:tcBorders>
              <w:bottom w:val="single" w:sz="4" w:space="0" w:color="000000" w:themeColor="text2"/>
              <w:right w:val="single" w:sz="4" w:space="0" w:color="FFFFFF" w:themeColor="background1"/>
            </w:tcBorders>
            <w:tcMar>
              <w:top w:w="85" w:type="dxa"/>
              <w:bottom w:w="85" w:type="dxa"/>
            </w:tcMar>
          </w:tcPr>
          <w:p w14:paraId="0CEBB847" w14:textId="77777777" w:rsidR="00F01E13" w:rsidRPr="003164BF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 xml:space="preserve">What is working well 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000000" w:themeColor="text2"/>
              <w:right w:val="single" w:sz="4" w:space="0" w:color="FFFFFF" w:themeColor="background1"/>
            </w:tcBorders>
            <w:tcMar>
              <w:top w:w="85" w:type="dxa"/>
              <w:bottom w:w="85" w:type="dxa"/>
            </w:tcMar>
          </w:tcPr>
          <w:p w14:paraId="4A092C6C" w14:textId="77777777" w:rsidR="00F01E13" w:rsidRPr="003164BF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000000" w:themeColor="text2"/>
              <w:right w:val="single" w:sz="4" w:space="0" w:color="FFFFFF" w:themeColor="background1"/>
            </w:tcBorders>
            <w:tcMar>
              <w:top w:w="85" w:type="dxa"/>
              <w:bottom w:w="85" w:type="dxa"/>
            </w:tcMar>
          </w:tcPr>
          <w:p w14:paraId="5CFA00A7" w14:textId="77777777" w:rsidR="00F01E13" w:rsidRDefault="00F01E13" w:rsidP="00F01E13">
            <w:pPr>
              <w:pStyle w:val="ListNumber"/>
              <w:numPr>
                <w:ilvl w:val="0"/>
                <w:numId w:val="27"/>
              </w:numPr>
              <w:spacing w:after="0" w:line="320" w:lineRule="exact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F01E13" w:rsidRPr="0039469F" w14:paraId="22E5301E" w14:textId="77777777" w:rsidTr="009475C9">
        <w:tc>
          <w:tcPr>
            <w:tcW w:w="1668" w:type="pct"/>
            <w:tcBorders>
              <w:top w:val="single" w:sz="4" w:space="0" w:color="000000" w:themeColor="text2"/>
            </w:tcBorders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9D4283F" w14:textId="77777777" w:rsidR="00F01E13" w:rsidRPr="00A064D8" w:rsidRDefault="00F01E13" w:rsidP="00F01E13">
            <w:p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tcBorders>
              <w:top w:val="single" w:sz="4" w:space="0" w:color="000000" w:themeColor="text2"/>
            </w:tcBorders>
            <w:shd w:val="clear" w:color="auto" w:fill="EAF1ED" w:themeFill="background2"/>
            <w:tcMar>
              <w:top w:w="85" w:type="dxa"/>
              <w:bottom w:w="85" w:type="dxa"/>
            </w:tcMar>
          </w:tcPr>
          <w:p w14:paraId="4B18B102" w14:textId="0DAEE0D2" w:rsidR="00F01E13" w:rsidRPr="00A064D8" w:rsidRDefault="00F01E13" w:rsidP="00F01E13">
            <w:pPr>
              <w:pStyle w:val="ListBullet"/>
              <w:numPr>
                <w:ilvl w:val="0"/>
                <w:numId w:val="0"/>
              </w:num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 xml:space="preserve">Are there any challenges 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br/>
              <w:t>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tcBorders>
              <w:top w:val="single" w:sz="4" w:space="0" w:color="000000" w:themeColor="text2"/>
            </w:tcBorders>
            <w:shd w:val="clear" w:color="auto" w:fill="EAF1ED" w:themeFill="background2"/>
            <w:tcMar>
              <w:top w:w="85" w:type="dxa"/>
              <w:bottom w:w="85" w:type="dxa"/>
            </w:tcMar>
          </w:tcPr>
          <w:p w14:paraId="0D4B7571" w14:textId="77777777" w:rsidR="00F01E13" w:rsidRDefault="00F01E13" w:rsidP="00F01E13">
            <w:pPr>
              <w:pStyle w:val="ListBullet"/>
              <w:numPr>
                <w:ilvl w:val="0"/>
                <w:numId w:val="0"/>
              </w:numPr>
              <w:spacing w:line="320" w:lineRule="exact"/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F01E13" w:rsidRPr="0039469F" w14:paraId="08640577" w14:textId="77777777" w:rsidTr="009475C9">
        <w:tc>
          <w:tcPr>
            <w:tcW w:w="1668" w:type="pct"/>
            <w:tcBorders>
              <w:top w:val="single" w:sz="4" w:space="0" w:color="000000" w:themeColor="text2"/>
            </w:tcBorders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D73ADFD" w14:textId="77777777" w:rsidR="00F01E13" w:rsidRPr="00F002A4" w:rsidRDefault="00F01E13" w:rsidP="00F01E13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69E69A80" w14:textId="77777777" w:rsidR="00F01E13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Scheduling of industry currency opportunities</w:t>
            </w:r>
          </w:p>
          <w:p w14:paraId="4EC2074D" w14:textId="77777777" w:rsidR="00F01E13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Good communication with employer team</w:t>
            </w:r>
          </w:p>
          <w:p w14:paraId="049EF6E8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</w:pPr>
            <w:r>
              <w:t>Good mix of industry currency opportunities</w:t>
            </w:r>
          </w:p>
        </w:tc>
        <w:tc>
          <w:tcPr>
            <w:tcW w:w="1666" w:type="pct"/>
            <w:tcBorders>
              <w:top w:val="single" w:sz="4" w:space="0" w:color="000000" w:themeColor="text2"/>
            </w:tcBorders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172E544" w14:textId="77777777" w:rsidR="00F01E13" w:rsidRPr="00F002A4" w:rsidRDefault="00F01E13" w:rsidP="00F01E13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0FD24A62" w14:textId="77777777" w:rsidR="00F01E13" w:rsidRPr="00F002A4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  <w:r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  <w:t>TTAs in regional campuses are struggling to travel to and from opportunities</w:t>
            </w:r>
          </w:p>
        </w:tc>
        <w:tc>
          <w:tcPr>
            <w:tcW w:w="1666" w:type="pct"/>
            <w:tcBorders>
              <w:top w:val="single" w:sz="4" w:space="0" w:color="000000" w:themeColor="text2"/>
            </w:tcBorders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17C3B91" w14:textId="77777777" w:rsidR="00F01E13" w:rsidRPr="00F01E13" w:rsidRDefault="00F01E13" w:rsidP="00F01E13">
            <w:pPr>
              <w:pStyle w:val="NoSpacing"/>
            </w:pPr>
            <w:r w:rsidRPr="00F01E13">
              <w:t>Example:</w:t>
            </w:r>
          </w:p>
          <w:p w14:paraId="6605D25C" w14:textId="77777777" w:rsidR="00F01E13" w:rsidRPr="000A6883" w:rsidRDefault="00F01E13" w:rsidP="00F01E13">
            <w:pPr>
              <w:pStyle w:val="ListBullet"/>
              <w:numPr>
                <w:ilvl w:val="0"/>
                <w:numId w:val="12"/>
              </w:numPr>
              <w:spacing w:line="320" w:lineRule="exact"/>
              <w:rPr>
                <w:b/>
                <w:bCs/>
                <w:color w:val="2E4E43"/>
              </w:rPr>
            </w:pPr>
            <w:r w:rsidRPr="000A6883">
              <w:t>Add virtual currency opportunities for our regional TTAs</w:t>
            </w:r>
          </w:p>
        </w:tc>
      </w:tr>
    </w:tbl>
    <w:p w14:paraId="00326B3E" w14:textId="77777777" w:rsidR="00F01E13" w:rsidRDefault="00F01E13" w:rsidP="00F01E13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6AA342" w:themeColor="accent1"/>
          <w:sz w:val="32"/>
          <w:szCs w:val="28"/>
        </w:rPr>
      </w:pPr>
      <w:r>
        <w:br w:type="page"/>
      </w:r>
    </w:p>
    <w:p w14:paraId="2948E82A" w14:textId="77777777" w:rsidR="00F01E13" w:rsidRPr="00656BFA" w:rsidRDefault="00F01E13" w:rsidP="00F01E13">
      <w:pPr>
        <w:pStyle w:val="Heading2-nonumber"/>
      </w:pPr>
      <w:r>
        <w:t>Reflect on partnerships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620" w:firstRow="1" w:lastRow="0" w:firstColumn="0" w:lastColumn="0" w:noHBand="1" w:noVBand="1"/>
      </w:tblPr>
      <w:tblGrid>
        <w:gridCol w:w="3405"/>
        <w:gridCol w:w="3403"/>
        <w:gridCol w:w="3396"/>
      </w:tblGrid>
      <w:tr w:rsidR="00FC6F37" w:rsidRPr="0039469F" w14:paraId="562880AF" w14:textId="77777777" w:rsidTr="00FC6F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tcW w:w="1668" w:type="pct"/>
            <w:tcMar>
              <w:top w:w="85" w:type="dxa"/>
              <w:bottom w:w="85" w:type="dxa"/>
            </w:tcMar>
          </w:tcPr>
          <w:p w14:paraId="6CFF6767" w14:textId="77777777" w:rsidR="00F01E13" w:rsidRPr="00656BFA" w:rsidRDefault="00F01E13" w:rsidP="002F5DF0">
            <w:pPr>
              <w:pStyle w:val="ListNumber"/>
              <w:numPr>
                <w:ilvl w:val="0"/>
                <w:numId w:val="28"/>
              </w:numPr>
              <w:spacing w:after="0" w:line="320" w:lineRule="exact"/>
            </w:pPr>
            <w:r w:rsidRPr="00656BFA">
              <w:t xml:space="preserve">Currency opportunities </w:t>
            </w:r>
          </w:p>
        </w:tc>
        <w:tc>
          <w:tcPr>
            <w:tcW w:w="1667" w:type="pct"/>
            <w:tcMar>
              <w:top w:w="85" w:type="dxa"/>
              <w:bottom w:w="85" w:type="dxa"/>
            </w:tcMar>
          </w:tcPr>
          <w:p w14:paraId="1D2EC1F9" w14:textId="77777777" w:rsidR="00F01E13" w:rsidRDefault="00F01E13" w:rsidP="002F5DF0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>Staff engagement</w:t>
            </w:r>
          </w:p>
        </w:tc>
        <w:tc>
          <w:tcPr>
            <w:tcW w:w="1664" w:type="pct"/>
            <w:tcMar>
              <w:top w:w="85" w:type="dxa"/>
              <w:bottom w:w="85" w:type="dxa"/>
            </w:tcMar>
          </w:tcPr>
          <w:p w14:paraId="25D421FC" w14:textId="77777777" w:rsidR="00F01E13" w:rsidRDefault="00F01E13" w:rsidP="002F5DF0">
            <w:pPr>
              <w:pStyle w:val="ListNumber"/>
              <w:numPr>
                <w:ilvl w:val="0"/>
                <w:numId w:val="27"/>
              </w:numPr>
              <w:spacing w:after="0" w:line="320" w:lineRule="exact"/>
            </w:pPr>
            <w:r>
              <w:t>Impact</w:t>
            </w:r>
          </w:p>
        </w:tc>
      </w:tr>
      <w:tr w:rsidR="002F5DF0" w:rsidRPr="0039469F" w14:paraId="31F79EF5" w14:textId="77777777" w:rsidTr="00FC6F37">
        <w:tc>
          <w:tcPr>
            <w:tcW w:w="1668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6ADDA5FE" w14:textId="77777777" w:rsidR="00F01E13" w:rsidRPr="00A064D8" w:rsidRDefault="00F01E13" w:rsidP="002F5DF0">
            <w:p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667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5435FB1B" w14:textId="77777777" w:rsidR="00F01E13" w:rsidRDefault="00F01E13" w:rsidP="002F5DF0">
            <w:pPr>
              <w:spacing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  <w:tc>
          <w:tcPr>
            <w:tcW w:w="1664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5EF21FC" w14:textId="35B3178D" w:rsidR="00F01E13" w:rsidRDefault="00F01E13" w:rsidP="002F5DF0">
            <w:pPr>
              <w:spacing w:after="80" w:line="320" w:lineRule="exact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 xml:space="preserve">What impact has the currency opportunities had for the RTO </w:t>
            </w:r>
            <w:r w:rsidR="002F5DF0">
              <w:rPr>
                <w:rFonts w:asciiTheme="majorHAnsi" w:hAnsiTheme="majorHAnsi" w:cstheme="majorHAnsi"/>
                <w:szCs w:val="24"/>
              </w:rPr>
              <w:br/>
            </w:r>
            <w:r>
              <w:rPr>
                <w:rFonts w:asciiTheme="majorHAnsi" w:hAnsiTheme="majorHAnsi" w:cstheme="majorHAnsi"/>
                <w:szCs w:val="24"/>
              </w:rPr>
              <w:t>or TTAs?</w:t>
            </w:r>
          </w:p>
        </w:tc>
      </w:tr>
      <w:tr w:rsidR="00F01E13" w:rsidRPr="0039469F" w14:paraId="64CA8007" w14:textId="77777777" w:rsidTr="00FC6F37">
        <w:tc>
          <w:tcPr>
            <w:tcW w:w="1668" w:type="pct"/>
            <w:tcMar>
              <w:top w:w="85" w:type="dxa"/>
              <w:bottom w:w="85" w:type="dxa"/>
            </w:tcMar>
          </w:tcPr>
          <w:p w14:paraId="0399F1C0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7" w:type="pct"/>
            <w:tcMar>
              <w:top w:w="85" w:type="dxa"/>
              <w:bottom w:w="85" w:type="dxa"/>
            </w:tcMar>
          </w:tcPr>
          <w:p w14:paraId="43DC16EF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4" w:type="pct"/>
            <w:tcMar>
              <w:top w:w="85" w:type="dxa"/>
              <w:bottom w:w="85" w:type="dxa"/>
            </w:tcMar>
          </w:tcPr>
          <w:p w14:paraId="6D68B3E6" w14:textId="77777777" w:rsidR="00F01E13" w:rsidRPr="00F002A4" w:rsidRDefault="00F01E13" w:rsidP="002F5DF0">
            <w:pPr>
              <w:spacing w:after="80" w:line="320" w:lineRule="exact"/>
            </w:pPr>
          </w:p>
        </w:tc>
      </w:tr>
      <w:tr w:rsidR="00F01E13" w:rsidRPr="0039469F" w14:paraId="3C94265B" w14:textId="77777777" w:rsidTr="00FC6F37">
        <w:tc>
          <w:tcPr>
            <w:tcW w:w="1668" w:type="pct"/>
            <w:tcMar>
              <w:top w:w="85" w:type="dxa"/>
              <w:bottom w:w="85" w:type="dxa"/>
            </w:tcMar>
          </w:tcPr>
          <w:p w14:paraId="479E87F3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7" w:type="pct"/>
            <w:tcMar>
              <w:top w:w="85" w:type="dxa"/>
              <w:bottom w:w="85" w:type="dxa"/>
            </w:tcMar>
          </w:tcPr>
          <w:p w14:paraId="27D25556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4" w:type="pct"/>
            <w:tcMar>
              <w:top w:w="85" w:type="dxa"/>
              <w:bottom w:w="85" w:type="dxa"/>
            </w:tcMar>
          </w:tcPr>
          <w:p w14:paraId="4B2098D6" w14:textId="77777777" w:rsidR="00F01E13" w:rsidRPr="00F002A4" w:rsidRDefault="00F01E13" w:rsidP="002F5DF0">
            <w:pPr>
              <w:spacing w:after="80" w:line="320" w:lineRule="exact"/>
            </w:pPr>
          </w:p>
        </w:tc>
      </w:tr>
    </w:tbl>
    <w:p w14:paraId="1A903805" w14:textId="77777777" w:rsidR="00F01E13" w:rsidRDefault="00F01E13" w:rsidP="002F5DF0">
      <w:pPr>
        <w:spacing w:after="160"/>
      </w:pPr>
    </w:p>
    <w:tbl>
      <w:tblPr>
        <w:tblStyle w:val="0-HumanAbilityTable"/>
        <w:tblW w:w="5000" w:type="pct"/>
        <w:tblBorders>
          <w:top w:val="none" w:sz="0" w:space="0" w:color="auto"/>
        </w:tblBorders>
        <w:tblLook w:val="0620" w:firstRow="1" w:lastRow="0" w:firstColumn="0" w:lastColumn="0" w:noHBand="1" w:noVBand="1"/>
      </w:tblPr>
      <w:tblGrid>
        <w:gridCol w:w="3404"/>
        <w:gridCol w:w="3400"/>
        <w:gridCol w:w="3400"/>
      </w:tblGrid>
      <w:tr w:rsidR="00F01E13" w:rsidRPr="0039469F" w14:paraId="37AFFD7C" w14:textId="77777777" w:rsidTr="00FC6F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tcW w:w="1668" w:type="pct"/>
            <w:tcMar>
              <w:top w:w="85" w:type="dxa"/>
              <w:bottom w:w="85" w:type="dxa"/>
            </w:tcMar>
          </w:tcPr>
          <w:p w14:paraId="29C1CBD1" w14:textId="77777777" w:rsidR="00F01E13" w:rsidRPr="003164BF" w:rsidRDefault="00F01E13" w:rsidP="00FC6F37">
            <w:pPr>
              <w:pStyle w:val="ListNumber"/>
              <w:numPr>
                <w:ilvl w:val="0"/>
                <w:numId w:val="27"/>
              </w:numPr>
              <w:spacing w:after="0" w:line="276" w:lineRule="auto"/>
            </w:pPr>
            <w:r>
              <w:t xml:space="preserve">What is working well </w:t>
            </w: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0AB4ED04" w14:textId="77777777" w:rsidR="00F01E13" w:rsidRPr="003164BF" w:rsidRDefault="00F01E13" w:rsidP="00FC6F37">
            <w:pPr>
              <w:pStyle w:val="ListNumber"/>
              <w:numPr>
                <w:ilvl w:val="0"/>
                <w:numId w:val="27"/>
              </w:numPr>
              <w:spacing w:after="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59F56EFE" w14:textId="77777777" w:rsidR="00F01E13" w:rsidRDefault="00F01E13" w:rsidP="00FC6F37">
            <w:pPr>
              <w:pStyle w:val="ListNumber"/>
              <w:numPr>
                <w:ilvl w:val="0"/>
                <w:numId w:val="27"/>
              </w:numPr>
              <w:spacing w:after="0" w:line="276" w:lineRule="auto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F01E13" w:rsidRPr="0039469F" w14:paraId="4A8299E4" w14:textId="77777777" w:rsidTr="00FC6F37">
        <w:tc>
          <w:tcPr>
            <w:tcW w:w="1668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59C5782" w14:textId="77777777" w:rsidR="00F01E13" w:rsidRPr="00A064D8" w:rsidRDefault="00F01E13" w:rsidP="008F57B8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09D611C9" w14:textId="329B5158" w:rsidR="00F01E13" w:rsidRPr="00A064D8" w:rsidRDefault="00F01E13" w:rsidP="008F57B8">
            <w:pPr>
              <w:pStyle w:val="ListBullet"/>
              <w:numPr>
                <w:ilvl w:val="0"/>
                <w:numId w:val="0"/>
              </w:num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 xml:space="preserve">Are there any challenges </w:t>
            </w:r>
            <w:r w:rsidR="002F5DF0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br/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47513B9" w14:textId="77777777" w:rsidR="00F01E13" w:rsidRDefault="00F01E13" w:rsidP="008F57B8">
            <w:pPr>
              <w:pStyle w:val="ListBullet"/>
              <w:numPr>
                <w:ilvl w:val="0"/>
                <w:numId w:val="0"/>
              </w:numP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F01E13" w:rsidRPr="0039469F" w14:paraId="5C7A5251" w14:textId="77777777" w:rsidTr="00FC6F37">
        <w:tc>
          <w:tcPr>
            <w:tcW w:w="1668" w:type="pct"/>
            <w:tcMar>
              <w:top w:w="85" w:type="dxa"/>
              <w:bottom w:w="85" w:type="dxa"/>
            </w:tcMar>
          </w:tcPr>
          <w:p w14:paraId="0F569912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083B07D5" w14:textId="77777777" w:rsidR="00F01E13" w:rsidRPr="00F002A4" w:rsidRDefault="00F01E13" w:rsidP="002F5DF0">
            <w:pPr>
              <w:spacing w:after="80" w:line="320" w:lineRule="exact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5BA82402" w14:textId="77777777" w:rsidR="00F01E13" w:rsidRPr="000A6883" w:rsidRDefault="00F01E13" w:rsidP="002F5DF0">
            <w:pPr>
              <w:spacing w:after="80" w:line="320" w:lineRule="exact"/>
              <w:rPr>
                <w:b/>
                <w:bCs/>
                <w:color w:val="2E4E43"/>
              </w:rPr>
            </w:pPr>
          </w:p>
        </w:tc>
      </w:tr>
      <w:tr w:rsidR="00F01E13" w:rsidRPr="0039469F" w14:paraId="3579260D" w14:textId="77777777" w:rsidTr="00FC6F37">
        <w:tc>
          <w:tcPr>
            <w:tcW w:w="1668" w:type="pct"/>
            <w:tcMar>
              <w:top w:w="85" w:type="dxa"/>
              <w:bottom w:w="85" w:type="dxa"/>
            </w:tcMar>
          </w:tcPr>
          <w:p w14:paraId="5BB4D55A" w14:textId="77777777" w:rsidR="00F01E13" w:rsidRPr="00F002A4" w:rsidRDefault="00F01E13" w:rsidP="002F5DF0">
            <w:pPr>
              <w:spacing w:after="80" w:line="320" w:lineRule="exact"/>
            </w:pP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4369B510" w14:textId="77777777" w:rsidR="00F01E13" w:rsidRPr="00F002A4" w:rsidRDefault="00F01E13" w:rsidP="002F5DF0">
            <w:pPr>
              <w:spacing w:after="80" w:line="320" w:lineRule="exact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Mar>
              <w:top w:w="85" w:type="dxa"/>
              <w:bottom w:w="85" w:type="dxa"/>
            </w:tcMar>
          </w:tcPr>
          <w:p w14:paraId="4953F8B5" w14:textId="77777777" w:rsidR="00F01E13" w:rsidRPr="000A6883" w:rsidRDefault="00F01E13" w:rsidP="002F5DF0">
            <w:pPr>
              <w:spacing w:after="80" w:line="320" w:lineRule="exact"/>
              <w:rPr>
                <w:b/>
                <w:bCs/>
                <w:color w:val="2E4E43"/>
              </w:rPr>
            </w:pPr>
          </w:p>
        </w:tc>
      </w:tr>
    </w:tbl>
    <w:p w14:paraId="03B58297" w14:textId="77777777" w:rsidR="00F01E13" w:rsidRPr="00AC2BC7" w:rsidRDefault="00F01E13" w:rsidP="00F01E13"/>
    <w:p w14:paraId="0E542818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7D5C5" w14:textId="77777777" w:rsidR="00EB091F" w:rsidRDefault="00EB091F" w:rsidP="00685923">
      <w:r>
        <w:separator/>
      </w:r>
    </w:p>
  </w:endnote>
  <w:endnote w:type="continuationSeparator" w:id="0">
    <w:p w14:paraId="78C63C24" w14:textId="77777777" w:rsidR="00EB091F" w:rsidRDefault="00EB091F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EEE3" w14:textId="53A5EDE6" w:rsidR="0021781F" w:rsidRPr="00966677" w:rsidRDefault="00902D38" w:rsidP="00902D38">
    <w:pPr>
      <w:pStyle w:val="Footer"/>
      <w:rPr>
        <w:b/>
        <w:bCs/>
      </w:rPr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ED29DF">
          <w:t xml:space="preserve">RTO Engage stage </w:t>
        </w:r>
        <w:r w:rsidR="003F0879">
          <w:t>| Reflect on partnerships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A873" w14:textId="77777777" w:rsidR="00EB091F" w:rsidRDefault="00EB091F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4250CCEE" w14:textId="77777777" w:rsidR="00EB091F" w:rsidRDefault="00EB091F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 w14:anchorId="0A71A9A7"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 w14:anchorId="04A9954B"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B19B7"/>
    <w:multiLevelType w:val="multilevel"/>
    <w:tmpl w:val="5A364078"/>
    <w:numStyleLink w:val="ListHeadings"/>
  </w:abstractNum>
  <w:abstractNum w:abstractNumId="14" w15:restartNumberingAfterBreak="0">
    <w:nsid w:val="3E36579D"/>
    <w:multiLevelType w:val="multilevel"/>
    <w:tmpl w:val="EAECE326"/>
    <w:numStyleLink w:val="Numbering"/>
  </w:abstractNum>
  <w:abstractNum w:abstractNumId="15" w15:restartNumberingAfterBreak="0">
    <w:nsid w:val="4FF8213E"/>
    <w:multiLevelType w:val="multilevel"/>
    <w:tmpl w:val="D09A3F16"/>
    <w:numStyleLink w:val="Bullets"/>
  </w:abstractNum>
  <w:abstractNum w:abstractNumId="16" w15:restartNumberingAfterBreak="0">
    <w:nsid w:val="5BCD1009"/>
    <w:multiLevelType w:val="multilevel"/>
    <w:tmpl w:val="D09A3F16"/>
    <w:numStyleLink w:val="Bullets"/>
  </w:abstractNum>
  <w:abstractNum w:abstractNumId="17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8" w15:restartNumberingAfterBreak="0">
    <w:nsid w:val="61513CD6"/>
    <w:multiLevelType w:val="multilevel"/>
    <w:tmpl w:val="825C77CE"/>
    <w:numStyleLink w:val="LetteredList"/>
  </w:abstractNum>
  <w:abstractNum w:abstractNumId="19" w15:restartNumberingAfterBreak="0">
    <w:nsid w:val="634A476F"/>
    <w:multiLevelType w:val="multilevel"/>
    <w:tmpl w:val="63F06D56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0" w15:restartNumberingAfterBreak="0">
    <w:nsid w:val="645B3A08"/>
    <w:multiLevelType w:val="multilevel"/>
    <w:tmpl w:val="EAECE326"/>
    <w:numStyleLink w:val="Numbering"/>
  </w:abstractNum>
  <w:abstractNum w:abstractNumId="21" w15:restartNumberingAfterBreak="0">
    <w:nsid w:val="749250AC"/>
    <w:multiLevelType w:val="multilevel"/>
    <w:tmpl w:val="825C77CE"/>
    <w:numStyleLink w:val="LetteredList"/>
  </w:abstractNum>
  <w:abstractNum w:abstractNumId="22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7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4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5"/>
  </w:num>
  <w:num w:numId="12" w16cid:durableId="1056779592">
    <w:abstractNumId w:val="16"/>
  </w:num>
  <w:num w:numId="13" w16cid:durableId="2052924743">
    <w:abstractNumId w:val="13"/>
  </w:num>
  <w:num w:numId="14" w16cid:durableId="305471079">
    <w:abstractNumId w:val="22"/>
  </w:num>
  <w:num w:numId="15" w16cid:durableId="668992514">
    <w:abstractNumId w:val="18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20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0644827">
    <w:abstractNumId w:val="12"/>
  </w:num>
  <w:num w:numId="26" w16cid:durableId="946933534">
    <w:abstractNumId w:val="19"/>
  </w:num>
  <w:num w:numId="27" w16cid:durableId="14412972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5857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14D"/>
    <w:rsid w:val="00141C61"/>
    <w:rsid w:val="00146499"/>
    <w:rsid w:val="00146AEE"/>
    <w:rsid w:val="001475DC"/>
    <w:rsid w:val="00150AE4"/>
    <w:rsid w:val="001525B2"/>
    <w:rsid w:val="00153FC7"/>
    <w:rsid w:val="00155502"/>
    <w:rsid w:val="00160E5C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029D"/>
    <w:rsid w:val="0019187A"/>
    <w:rsid w:val="0019285A"/>
    <w:rsid w:val="001A0D77"/>
    <w:rsid w:val="001A22D8"/>
    <w:rsid w:val="001A3B15"/>
    <w:rsid w:val="001A477F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2F5DF0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37FA"/>
    <w:rsid w:val="003E4379"/>
    <w:rsid w:val="003E6240"/>
    <w:rsid w:val="003F0879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2D3C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26CD"/>
    <w:rsid w:val="004B609E"/>
    <w:rsid w:val="004C65B6"/>
    <w:rsid w:val="004C723E"/>
    <w:rsid w:val="004D0244"/>
    <w:rsid w:val="004D0322"/>
    <w:rsid w:val="004D42A6"/>
    <w:rsid w:val="004D5588"/>
    <w:rsid w:val="004D6ADD"/>
    <w:rsid w:val="004E0833"/>
    <w:rsid w:val="004E28C6"/>
    <w:rsid w:val="004E50FF"/>
    <w:rsid w:val="004E5CE3"/>
    <w:rsid w:val="004F138F"/>
    <w:rsid w:val="004F2577"/>
    <w:rsid w:val="004F4F07"/>
    <w:rsid w:val="00500C61"/>
    <w:rsid w:val="00502144"/>
    <w:rsid w:val="00503231"/>
    <w:rsid w:val="00505678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0616"/>
    <w:rsid w:val="005A135F"/>
    <w:rsid w:val="005A5638"/>
    <w:rsid w:val="005A5AEA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07C"/>
    <w:rsid w:val="00850D6F"/>
    <w:rsid w:val="0085439B"/>
    <w:rsid w:val="00856814"/>
    <w:rsid w:val="00862191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57B8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475C9"/>
    <w:rsid w:val="009517CC"/>
    <w:rsid w:val="00951A93"/>
    <w:rsid w:val="00953575"/>
    <w:rsid w:val="00955B0A"/>
    <w:rsid w:val="00956009"/>
    <w:rsid w:val="00960D11"/>
    <w:rsid w:val="009615D4"/>
    <w:rsid w:val="0096173D"/>
    <w:rsid w:val="00966677"/>
    <w:rsid w:val="00971DDA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1D0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505F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66E4"/>
    <w:rsid w:val="00D07127"/>
    <w:rsid w:val="00D11079"/>
    <w:rsid w:val="00D12E51"/>
    <w:rsid w:val="00D12EFC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6A36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091F"/>
    <w:rsid w:val="00EB1068"/>
    <w:rsid w:val="00EB528B"/>
    <w:rsid w:val="00EB7B7D"/>
    <w:rsid w:val="00EC024E"/>
    <w:rsid w:val="00EC281D"/>
    <w:rsid w:val="00EC3772"/>
    <w:rsid w:val="00EC6BAE"/>
    <w:rsid w:val="00ED0EB5"/>
    <w:rsid w:val="00ED29DF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1E1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C6F37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2D1FE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EDF4B1E3-6A86-4B62-BB46-F7DCDC1B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ListBullet-Last">
    <w:name w:val="List Bullet-Last"/>
    <w:basedOn w:val="ListBullet"/>
    <w:uiPriority w:val="5"/>
    <w:qFormat/>
    <w:rsid w:val="00F01E13"/>
    <w:pPr>
      <w:numPr>
        <w:numId w:val="0"/>
      </w:numPr>
      <w:spacing w:after="220" w:line="276" w:lineRule="auto"/>
      <w:ind w:left="227" w:hanging="227"/>
    </w:pPr>
  </w:style>
  <w:style w:type="paragraph" w:styleId="NormalWeb">
    <w:name w:val="Normal (Web)"/>
    <w:basedOn w:val="Normal"/>
    <w:uiPriority w:val="99"/>
    <w:semiHidden/>
    <w:unhideWhenUsed/>
    <w:rsid w:val="00F01E13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1A477F"/>
    <w:rsid w:val="003D2BDA"/>
    <w:rsid w:val="004708D0"/>
    <w:rsid w:val="00476BB6"/>
    <w:rsid w:val="006A2321"/>
    <w:rsid w:val="00AE5F5E"/>
    <w:rsid w:val="00B0469F"/>
    <w:rsid w:val="00B70AE2"/>
    <w:rsid w:val="00C04235"/>
    <w:rsid w:val="00E3697D"/>
    <w:rsid w:val="00EE7CB2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E3BA58-33D8-4900-A125-AD0957D1D49D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3.xml><?xml version="1.0" encoding="utf-8"?>
<ds:datastoreItem xmlns:ds="http://schemas.openxmlformats.org/officeDocument/2006/customXml" ds:itemID="{E7A2678B-564D-4A7B-97AE-125ABFE0BA3C}"/>
</file>

<file path=customXml/itemProps4.xml><?xml version="1.0" encoding="utf-8"?>
<ds:datastoreItem xmlns:ds="http://schemas.openxmlformats.org/officeDocument/2006/customXml" ds:itemID="{0D6332F6-44AB-4664-8C42-4427169D38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1</TotalTime>
  <Pages>1</Pages>
  <Words>366</Words>
  <Characters>2090</Characters>
  <Application>Microsoft Office Word</Application>
  <DocSecurity>4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Engage stage | Reflect on partnerships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13</cp:revision>
  <cp:lastPrinted>2026-06-19T00:32:00Z</cp:lastPrinted>
  <dcterms:created xsi:type="dcterms:W3CDTF">2026-09-03T14:32:00Z</dcterms:created>
  <dcterms:modified xsi:type="dcterms:W3CDTF">2026-09-20T23:31:00Z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11" name="Links">
    <vt:lpwstr>, </vt:lpwstr>
  </property>
</Properties>
</file>