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8888" w14:textId="7D54A233" w:rsidR="005D3E43" w:rsidRDefault="00373E6D" w:rsidP="005D3E43">
      <w:pPr>
        <w:pStyle w:val="Heading1"/>
        <w:numPr>
          <w:ilvl w:val="0"/>
          <w:numId w:val="0"/>
        </w:numPr>
      </w:pPr>
      <w:bookmarkStart w:id="0" w:name="_Toc215057410"/>
      <w:bookmarkStart w:id="1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Dw&#10;ToPMk7kDAJO5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E41FFD">
        <w:t>Checklist</w:t>
      </w:r>
    </w:p>
    <w:p w14:paraId="38EE9EBF" w14:textId="4985D9D4" w:rsidR="00E41FFD" w:rsidRDefault="00E41FFD" w:rsidP="00E41FFD">
      <w:pPr>
        <w:tabs>
          <w:tab w:val="clear" w:pos="227"/>
        </w:tabs>
        <w:spacing w:after="160" w:line="259" w:lineRule="auto"/>
      </w:pPr>
      <w:r>
        <w:t xml:space="preserve">To access the </w:t>
      </w:r>
      <w:proofErr w:type="gramStart"/>
      <w:r>
        <w:t>RTO</w:t>
      </w:r>
      <w:proofErr w:type="gramEnd"/>
      <w:r>
        <w:t xml:space="preserve"> Prepare stage tools please visit the </w:t>
      </w:r>
      <w:hyperlink r:id="rId18">
        <w:r w:rsidRPr="210CD59B">
          <w:rPr>
            <w:rStyle w:val="Hyperlink"/>
          </w:rPr>
          <w:t>RTO Toolkit</w:t>
        </w:r>
      </w:hyperlink>
      <w:r>
        <w:t>.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20" w:firstRow="1" w:lastRow="0" w:firstColumn="0" w:lastColumn="0" w:noHBand="0" w:noVBand="1"/>
      </w:tblPr>
      <w:tblGrid>
        <w:gridCol w:w="7369"/>
        <w:gridCol w:w="2835"/>
      </w:tblGrid>
      <w:tr w:rsidR="00E41FFD" w:rsidRPr="0039469F" w14:paraId="73732126" w14:textId="77777777" w:rsidTr="00E41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354CCAD9" w14:textId="77777777" w:rsidR="00E41FFD" w:rsidRPr="0039469F" w:rsidRDefault="00E41FFD" w:rsidP="00E41FFD">
            <w:pPr>
              <w:pStyle w:val="NoSpacing"/>
              <w:spacing w:line="320" w:lineRule="exact"/>
            </w:pPr>
            <w:r>
              <w:t>Suggested tasks</w:t>
            </w:r>
          </w:p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5E0EA8EB" w14:textId="77777777" w:rsidR="00E41FFD" w:rsidRPr="0039469F" w:rsidRDefault="00E41FFD" w:rsidP="00E41FFD">
            <w:pPr>
              <w:pStyle w:val="NoSpacing"/>
              <w:spacing w:line="320" w:lineRule="exact"/>
            </w:pPr>
            <w:r>
              <w:t>Related tool</w:t>
            </w:r>
          </w:p>
        </w:tc>
      </w:tr>
      <w:tr w:rsidR="00E41FFD" w:rsidRPr="0039469F" w14:paraId="0E31EEE5" w14:textId="77777777" w:rsidTr="00E41FFD">
        <w:trPr>
          <w:cantSplit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22CBB095" w14:textId="77777777" w:rsidR="00E41FFD" w:rsidRPr="00DF6556" w:rsidRDefault="00E41FFD" w:rsidP="00E41FFD">
            <w:pPr>
              <w:pStyle w:val="ListNumber"/>
              <w:spacing w:line="320" w:lineRule="exact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14:paraId="7B420EAE" w14:textId="77777777" w:rsidR="00E41FFD" w:rsidRPr="00DF6556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9515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>
              <w:t xml:space="preserve"> </w:t>
            </w:r>
            <w:r w:rsidR="00E41FFD" w:rsidRPr="00DF6556">
              <w:t>Coordinate with employers to schedule a partnership planning meeting</w:t>
            </w:r>
          </w:p>
          <w:p w14:paraId="303A1F26" w14:textId="77777777" w:rsidR="00E41FFD" w:rsidRPr="00DF6556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76683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DF6556">
              <w:t xml:space="preserve"> Organise an internal planning meeting with relevant stakeholders</w:t>
            </w:r>
          </w:p>
          <w:p w14:paraId="63B68C07" w14:textId="77777777" w:rsidR="00E41FFD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32696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DF6556">
              <w:t xml:space="preserve"> Draft measurable goals for the internal planning meeting</w:t>
            </w:r>
          </w:p>
          <w:p w14:paraId="07ECC260" w14:textId="77777777" w:rsidR="00062198" w:rsidRPr="00062198" w:rsidRDefault="00062198" w:rsidP="00062198"/>
          <w:p w14:paraId="39BB70BB" w14:textId="77777777" w:rsidR="00062198" w:rsidRPr="00062198" w:rsidRDefault="00062198" w:rsidP="00062198"/>
          <w:p w14:paraId="515CE090" w14:textId="77777777" w:rsidR="00062198" w:rsidRPr="00062198" w:rsidRDefault="00062198" w:rsidP="00062198"/>
          <w:p w14:paraId="2A0B939D" w14:textId="77777777" w:rsidR="00062198" w:rsidRPr="00062198" w:rsidRDefault="00062198" w:rsidP="00062198"/>
          <w:p w14:paraId="14F2DFB6" w14:textId="77777777" w:rsidR="00062198" w:rsidRPr="00062198" w:rsidRDefault="00062198" w:rsidP="00062198"/>
          <w:p w14:paraId="0B51D51E" w14:textId="77777777" w:rsidR="00062198" w:rsidRPr="00062198" w:rsidRDefault="00062198" w:rsidP="00062198"/>
          <w:p w14:paraId="359B234F" w14:textId="77777777" w:rsidR="00062198" w:rsidRPr="00062198" w:rsidRDefault="00062198" w:rsidP="00062198"/>
          <w:p w14:paraId="569D504F" w14:textId="77777777" w:rsidR="00062198" w:rsidRPr="00062198" w:rsidRDefault="00062198" w:rsidP="00062198"/>
          <w:p w14:paraId="739C367E" w14:textId="77777777" w:rsidR="00062198" w:rsidRPr="00062198" w:rsidRDefault="00062198" w:rsidP="00062198"/>
          <w:p w14:paraId="10675CF9" w14:textId="77777777" w:rsidR="00062198" w:rsidRPr="00062198" w:rsidRDefault="00062198" w:rsidP="00062198"/>
          <w:p w14:paraId="3E0EC7EB" w14:textId="77777777" w:rsidR="00062198" w:rsidRPr="00062198" w:rsidRDefault="00062198" w:rsidP="00062198"/>
          <w:p w14:paraId="37EA088F" w14:textId="77777777" w:rsidR="00062198" w:rsidRPr="00062198" w:rsidRDefault="00062198" w:rsidP="00062198"/>
          <w:p w14:paraId="33C88A72" w14:textId="77777777" w:rsidR="00062198" w:rsidRPr="00062198" w:rsidRDefault="00062198" w:rsidP="00062198"/>
          <w:p w14:paraId="0ED009F1" w14:textId="77777777" w:rsidR="00062198" w:rsidRPr="00062198" w:rsidRDefault="00062198" w:rsidP="00062198"/>
          <w:p w14:paraId="40C9CAE6" w14:textId="0D8FCF6E" w:rsidR="00062198" w:rsidRPr="00062198" w:rsidRDefault="00062198" w:rsidP="00062198"/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1879A815" w14:textId="77777777" w:rsidR="00E41FFD" w:rsidRDefault="00E41FFD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E8398B">
              <w:rPr>
                <w:b/>
                <w:bCs/>
              </w:rPr>
              <w:t>Determine currency and partnership goals</w:t>
            </w:r>
          </w:p>
        </w:tc>
      </w:tr>
      <w:tr w:rsidR="00E41FFD" w:rsidRPr="0039469F" w14:paraId="07B345CA" w14:textId="77777777" w:rsidTr="00E41F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2CA682B0" w14:textId="77777777" w:rsidR="00E41FFD" w:rsidRPr="00BC3D79" w:rsidRDefault="00E41FFD" w:rsidP="00E41FFD">
            <w:pPr>
              <w:pStyle w:val="ListNumber"/>
              <w:spacing w:line="320" w:lineRule="exact"/>
              <w:rPr>
                <w:b/>
                <w:bCs/>
              </w:rPr>
            </w:pPr>
            <w:r w:rsidRPr="00BC3D79">
              <w:rPr>
                <w:b/>
                <w:bCs/>
              </w:rPr>
              <w:t>Define value proposition for employers</w:t>
            </w:r>
          </w:p>
          <w:p w14:paraId="0AF055F5" w14:textId="77777777" w:rsidR="00E41FFD" w:rsidRPr="00DF6556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</w:pPr>
            <w:sdt>
              <w:sdtPr>
                <w:id w:val="-2821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>
              <w:t xml:space="preserve"> </w:t>
            </w:r>
            <w:r w:rsidR="00E41FFD" w:rsidRPr="00BC3D79">
              <w:t>Identify distinct value our RTO can offer employers</w:t>
            </w:r>
          </w:p>
          <w:p w14:paraId="5047DB17" w14:textId="77777777" w:rsidR="00E41FFD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33664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DF6556">
              <w:t xml:space="preserve"> </w:t>
            </w:r>
            <w:r w:rsidR="00E41FFD" w:rsidRPr="00BC3D79">
              <w:t>Prepare a concise value proposition for the internal planning meeting</w:t>
            </w:r>
          </w:p>
          <w:p w14:paraId="5827DEE4" w14:textId="77777777" w:rsidR="00062198" w:rsidRPr="00062198" w:rsidRDefault="00062198" w:rsidP="00062198"/>
          <w:p w14:paraId="40A6D588" w14:textId="77777777" w:rsidR="00062198" w:rsidRPr="00062198" w:rsidRDefault="00062198" w:rsidP="00062198"/>
          <w:p w14:paraId="3D4E7863" w14:textId="77777777" w:rsidR="00062198" w:rsidRPr="00062198" w:rsidRDefault="00062198" w:rsidP="00062198"/>
          <w:p w14:paraId="2A48B16C" w14:textId="77777777" w:rsidR="00062198" w:rsidRPr="00062198" w:rsidRDefault="00062198" w:rsidP="00062198"/>
          <w:p w14:paraId="2E730271" w14:textId="77777777" w:rsidR="00062198" w:rsidRPr="00062198" w:rsidRDefault="00062198" w:rsidP="00062198"/>
          <w:p w14:paraId="3C6F196B" w14:textId="77777777" w:rsidR="00062198" w:rsidRPr="00062198" w:rsidRDefault="00062198" w:rsidP="00062198"/>
          <w:p w14:paraId="5DD6534E" w14:textId="77777777" w:rsidR="00062198" w:rsidRPr="00062198" w:rsidRDefault="00062198" w:rsidP="00062198"/>
          <w:p w14:paraId="6F6F0157" w14:textId="77777777" w:rsidR="00062198" w:rsidRPr="00062198" w:rsidRDefault="00062198" w:rsidP="00062198"/>
          <w:p w14:paraId="01DBFBE1" w14:textId="77777777" w:rsidR="00062198" w:rsidRPr="00062198" w:rsidRDefault="00062198" w:rsidP="00062198"/>
          <w:p w14:paraId="006DF215" w14:textId="77777777" w:rsidR="00062198" w:rsidRPr="00062198" w:rsidRDefault="00062198" w:rsidP="00062198"/>
          <w:p w14:paraId="5B58E538" w14:textId="77777777" w:rsidR="00062198" w:rsidRPr="00062198" w:rsidRDefault="00062198" w:rsidP="00062198"/>
          <w:p w14:paraId="5161573D" w14:textId="77777777" w:rsidR="00062198" w:rsidRPr="00062198" w:rsidRDefault="00062198" w:rsidP="00062198"/>
          <w:p w14:paraId="411E5E70" w14:textId="6115747E" w:rsidR="00062198" w:rsidRPr="00062198" w:rsidRDefault="00062198" w:rsidP="00062198"/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4519BEA3" w14:textId="77777777" w:rsidR="00E41FFD" w:rsidRDefault="00E41FFD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E8398B">
              <w:rPr>
                <w:b/>
                <w:bCs/>
              </w:rPr>
              <w:t>Define value proposition for employers</w:t>
            </w:r>
          </w:p>
        </w:tc>
      </w:tr>
      <w:tr w:rsidR="00E41FFD" w:rsidRPr="0039469F" w14:paraId="03853E57" w14:textId="77777777" w:rsidTr="00E41FFD">
        <w:trPr>
          <w:cantSplit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0389104E" w14:textId="77777777" w:rsidR="00E41FFD" w:rsidRPr="00BC3D79" w:rsidRDefault="00E41FFD" w:rsidP="00E41FFD">
            <w:pPr>
              <w:pStyle w:val="ListNumber"/>
              <w:spacing w:line="320" w:lineRule="exact"/>
              <w:rPr>
                <w:b/>
                <w:bCs/>
                <w:lang w:eastAsia="en-AU"/>
              </w:rPr>
            </w:pPr>
            <w:r w:rsidRPr="00BC3D79">
              <w:rPr>
                <w:b/>
                <w:bCs/>
                <w:lang w:eastAsia="en-AU"/>
              </w:rPr>
              <w:t>Define partnership and logistics approach</w:t>
            </w:r>
          </w:p>
          <w:p w14:paraId="28684190" w14:textId="77777777" w:rsidR="00E41FFD" w:rsidRDefault="002A3108" w:rsidP="00B34D32">
            <w:pPr>
              <w:pStyle w:val="ListNumber"/>
              <w:numPr>
                <w:ilvl w:val="0"/>
                <w:numId w:val="0"/>
              </w:numPr>
              <w:spacing w:line="320" w:lineRule="exact"/>
              <w:ind w:left="301" w:hanging="301"/>
            </w:pPr>
            <w:sdt>
              <w:sdtPr>
                <w:id w:val="143909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>
              <w:t xml:space="preserve"> </w:t>
            </w:r>
            <w:r w:rsidR="00E41FFD" w:rsidRPr="00BC3D79">
              <w:rPr>
                <w:lang w:eastAsia="en-AU"/>
              </w:rPr>
              <w:t>Draft preferred approach to communication, anticipated challenges and ways to manage these</w:t>
            </w:r>
          </w:p>
          <w:p w14:paraId="3F70DA80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7ED89D7F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5D3C901C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566D2806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44A8EF67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170AFB84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42D1B056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5AFF50D1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2B84CFAA" w14:textId="77777777" w:rsidR="00062198" w:rsidRPr="00062198" w:rsidRDefault="00062198" w:rsidP="00062198">
            <w:pPr>
              <w:rPr>
                <w:lang w:eastAsia="en-AU"/>
              </w:rPr>
            </w:pPr>
          </w:p>
          <w:p w14:paraId="3C434379" w14:textId="0F22F532" w:rsidR="00062198" w:rsidRPr="00062198" w:rsidRDefault="00062198" w:rsidP="00062198">
            <w:pPr>
              <w:rPr>
                <w:lang w:eastAsia="en-AU"/>
              </w:rPr>
            </w:pPr>
          </w:p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7B804934" w14:textId="77777777" w:rsidR="00E41FFD" w:rsidRDefault="00E41FFD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E8398B">
              <w:rPr>
                <w:b/>
                <w:bCs/>
              </w:rPr>
              <w:t>Define partnership and logistics approach</w:t>
            </w:r>
          </w:p>
        </w:tc>
      </w:tr>
      <w:tr w:rsidR="00E41FFD" w:rsidRPr="0039469F" w14:paraId="52CDA56F" w14:textId="77777777" w:rsidTr="00E41F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29B5390B" w14:textId="77777777" w:rsidR="00E41FFD" w:rsidRPr="000B158A" w:rsidRDefault="00E41FFD" w:rsidP="00E41FFD">
            <w:pPr>
              <w:pStyle w:val="ListNumber"/>
              <w:spacing w:line="320" w:lineRule="exact"/>
              <w:rPr>
                <w:b/>
                <w:bCs/>
              </w:rPr>
            </w:pPr>
            <w:r w:rsidRPr="000B158A">
              <w:rPr>
                <w:b/>
                <w:bCs/>
              </w:rPr>
              <w:t>Prepare a project charter</w:t>
            </w:r>
          </w:p>
          <w:p w14:paraId="285A1FA2" w14:textId="77777777" w:rsidR="00E41FFD" w:rsidRDefault="002A3108" w:rsidP="00B34D32">
            <w:pPr>
              <w:pStyle w:val="ListNumber"/>
              <w:numPr>
                <w:ilvl w:val="0"/>
                <w:numId w:val="0"/>
              </w:numPr>
              <w:spacing w:line="320" w:lineRule="exact"/>
              <w:ind w:left="301" w:hanging="301"/>
            </w:pPr>
            <w:sdt>
              <w:sdtPr>
                <w:id w:val="122610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>
              <w:t xml:space="preserve"> </w:t>
            </w:r>
            <w:r w:rsidR="00E41FFD" w:rsidRPr="000B158A">
              <w:t>Capture draft goals, value proposition and partnership and logistics approach</w:t>
            </w:r>
          </w:p>
          <w:p w14:paraId="247C4C04" w14:textId="77777777" w:rsidR="00E41FFD" w:rsidRPr="00DF6556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</w:pPr>
            <w:sdt>
              <w:sdtPr>
                <w:id w:val="195728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>
              <w:t xml:space="preserve"> </w:t>
            </w:r>
            <w:r w:rsidR="00E41FFD" w:rsidRPr="000B158A">
              <w:t>Add key topics to discuss with employers</w:t>
            </w:r>
          </w:p>
          <w:p w14:paraId="4F7CF7D7" w14:textId="77777777" w:rsidR="00E41FFD" w:rsidRPr="00DF6556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5716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DF6556">
              <w:t xml:space="preserve"> </w:t>
            </w:r>
            <w:r w:rsidR="00E41FFD" w:rsidRPr="000B158A">
              <w:t>Attend the internal planning meeting and finalise the project charter</w:t>
            </w:r>
          </w:p>
          <w:p w14:paraId="083CCA67" w14:textId="77777777" w:rsidR="00E41FFD" w:rsidRDefault="002A3108" w:rsidP="00B34D32">
            <w:pPr>
              <w:pStyle w:val="ListNumber"/>
              <w:numPr>
                <w:ilvl w:val="0"/>
                <w:numId w:val="0"/>
              </w:numPr>
              <w:spacing w:line="320" w:lineRule="exact"/>
              <w:ind w:left="301" w:hanging="301"/>
            </w:pPr>
            <w:sdt>
              <w:sdtPr>
                <w:id w:val="81199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DF6556">
              <w:t xml:space="preserve"> </w:t>
            </w:r>
            <w:r w:rsidR="00E41FFD" w:rsidRPr="000B158A">
              <w:t>During the partnership planning meeting discuss the project charter and agree actions</w:t>
            </w:r>
          </w:p>
          <w:p w14:paraId="0E9FE61C" w14:textId="77777777" w:rsidR="00E41FFD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18379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Complete actions (e.g. schedule collaboration meetings)</w:t>
            </w:r>
          </w:p>
          <w:p w14:paraId="13D1824A" w14:textId="77777777" w:rsidR="00062198" w:rsidRPr="00062198" w:rsidRDefault="00062198" w:rsidP="00062198"/>
          <w:p w14:paraId="395B9F3E" w14:textId="77777777" w:rsidR="00062198" w:rsidRPr="00062198" w:rsidRDefault="00062198" w:rsidP="00062198"/>
          <w:p w14:paraId="0B351C6D" w14:textId="77777777" w:rsidR="00062198" w:rsidRPr="00062198" w:rsidRDefault="00062198" w:rsidP="00062198"/>
          <w:p w14:paraId="1F2D75FC" w14:textId="4B253676" w:rsidR="00062198" w:rsidRPr="00062198" w:rsidRDefault="00062198" w:rsidP="00062198"/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2E14109A" w14:textId="77777777" w:rsidR="00E41FFD" w:rsidRDefault="00E41FFD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E8398B">
              <w:rPr>
                <w:b/>
                <w:bCs/>
              </w:rPr>
              <w:t>Prepare a project charter</w:t>
            </w:r>
          </w:p>
        </w:tc>
      </w:tr>
      <w:tr w:rsidR="00E41FFD" w:rsidRPr="0039469F" w14:paraId="787EBA53" w14:textId="77777777" w:rsidTr="00E41FFD">
        <w:trPr>
          <w:cantSplit/>
        </w:trPr>
        <w:tc>
          <w:tcPr>
            <w:tcW w:w="3611" w:type="pct"/>
            <w:tcMar>
              <w:top w:w="85" w:type="dxa"/>
              <w:bottom w:w="85" w:type="dxa"/>
            </w:tcMar>
          </w:tcPr>
          <w:p w14:paraId="365063B9" w14:textId="77777777" w:rsidR="00E41FFD" w:rsidRPr="000B158A" w:rsidRDefault="00E41FFD" w:rsidP="00E41FFD">
            <w:pPr>
              <w:pStyle w:val="ListNumber"/>
              <w:spacing w:line="320" w:lineRule="exact"/>
              <w:rPr>
                <w:b/>
                <w:bCs/>
              </w:rPr>
            </w:pPr>
            <w:r w:rsidRPr="000B158A">
              <w:rPr>
                <w:b/>
                <w:bCs/>
              </w:rPr>
              <w:t>Identify industry currency requirements</w:t>
            </w:r>
          </w:p>
          <w:p w14:paraId="450E863A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</w:pPr>
            <w:sdt>
              <w:sdtPr>
                <w:id w:val="-214179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Receive the summary of recent industry changes and proposed industry currency opportunities from employers and share with TTAs</w:t>
            </w:r>
          </w:p>
          <w:p w14:paraId="594026A0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</w:pPr>
            <w:sdt>
              <w:sdtPr>
                <w:id w:val="-32975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Ask TTAs to individually identify industry currency requirements tool and provide guidance as needed</w:t>
            </w:r>
          </w:p>
          <w:p w14:paraId="0D16B3E0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</w:pPr>
            <w:sdt>
              <w:sdtPr>
                <w:id w:val="-10280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Work with TTAs to finalise individual industry currency opportunity selections</w:t>
            </w:r>
          </w:p>
          <w:p w14:paraId="7032EEAC" w14:textId="1CF0EE5A" w:rsidR="00E41FFD" w:rsidRPr="006A3BC2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90156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Receive individual industry currency requirement summaries from TTAs</w:t>
            </w:r>
          </w:p>
          <w:p w14:paraId="6CFB3DE2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</w:pPr>
            <w:sdt>
              <w:sdtPr>
                <w:id w:val="112158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Collate a summary of the industry skills, knowledge and currency opportunities TTAs want to access</w:t>
            </w:r>
          </w:p>
          <w:p w14:paraId="7D81FB9D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68203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Share the collated summary with employers</w:t>
            </w:r>
          </w:p>
          <w:p w14:paraId="7E9EA141" w14:textId="77777777" w:rsidR="00E41FFD" w:rsidRPr="000B158A" w:rsidRDefault="002A3108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  <w:rPr>
                <w:b/>
                <w:bCs/>
              </w:rPr>
            </w:pPr>
            <w:sdt>
              <w:sdtPr>
                <w:id w:val="204957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F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1FFD" w:rsidRPr="000B158A">
              <w:t xml:space="preserve"> Work with employers to finalise the industry currency opportunities TTAs can access</w:t>
            </w:r>
          </w:p>
        </w:tc>
        <w:tc>
          <w:tcPr>
            <w:tcW w:w="1389" w:type="pct"/>
            <w:tcMar>
              <w:top w:w="85" w:type="dxa"/>
              <w:bottom w:w="85" w:type="dxa"/>
            </w:tcMar>
          </w:tcPr>
          <w:p w14:paraId="269D381F" w14:textId="77777777" w:rsidR="00E41FFD" w:rsidRDefault="00E41FFD" w:rsidP="00E41FFD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E8398B">
              <w:rPr>
                <w:b/>
                <w:bCs/>
              </w:rPr>
              <w:t>Identify industry currency requirements</w:t>
            </w:r>
          </w:p>
        </w:tc>
      </w:tr>
    </w:tbl>
    <w:p w14:paraId="30BF03C8" w14:textId="77777777" w:rsidR="00E41FFD" w:rsidRDefault="00E41FFD" w:rsidP="00E41FFD"/>
    <w:p w14:paraId="0FC8A755" w14:textId="77777777" w:rsidR="00E41FFD" w:rsidRDefault="00E41FFD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021317E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474846C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508C7F4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CEB8F44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3E40350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4D5FE536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19"/>
      <w:footerReference w:type="default" r:id="rId20"/>
      <w:headerReference w:type="first" r:id="rId21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AE4E" w14:textId="77777777" w:rsidR="00FF6DED" w:rsidRDefault="00FF6DED" w:rsidP="00685923">
      <w:r>
        <w:separator/>
      </w:r>
    </w:p>
  </w:endnote>
  <w:endnote w:type="continuationSeparator" w:id="0">
    <w:p w14:paraId="5C8C9370" w14:textId="77777777" w:rsidR="00FF6DED" w:rsidRDefault="00FF6DED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EEE3" w14:textId="1FFDFBE9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62198">
          <w:t>RTO Prepare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259C4" w14:textId="77777777" w:rsidR="00FF6DED" w:rsidRDefault="00FF6DED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793009B7" w14:textId="77777777" w:rsidR="00FF6DED" w:rsidRDefault="00FF6DED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4B3330F0"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6CD6C7D1"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971415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2198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64CA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2FE4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3108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21BC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7713D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51FB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188B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6C4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50C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4D32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1D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73B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1FFD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6DED"/>
    <w:rsid w:val="00FF7363"/>
    <w:rsid w:val="0F4E90FB"/>
    <w:rsid w:val="210CD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8131AFC0-2F2B-46B3-AA52-55B4538E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41F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1F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1FFD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rto/rto-prepar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137682"/>
    <w:rsid w:val="003D2BDA"/>
    <w:rsid w:val="00476BB6"/>
    <w:rsid w:val="00554EB9"/>
    <w:rsid w:val="006A2321"/>
    <w:rsid w:val="007E1981"/>
    <w:rsid w:val="00B70AE2"/>
    <w:rsid w:val="00C04235"/>
    <w:rsid w:val="00EE7CB2"/>
    <w:rsid w:val="00F3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  <TechnicalWriter xmlns="e0db5e3d-66c3-418c-8328-3b765ef6a383">
      <UserInfo>
        <DisplayName/>
        <AccountId xsi:nil="true"/>
        <AccountType/>
      </UserInfo>
    </TechnicalWrit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34771D-2390-44CA-962A-3C57841C255E}">
  <ds:schemaRefs>
    <ds:schemaRef ds:uri="http://schemas.microsoft.com/office/2006/metadata/properties"/>
    <ds:schemaRef ds:uri="http://schemas.microsoft.com/office/infopath/2007/PartnerControls"/>
    <ds:schemaRef ds:uri="156c92cd-5fa2-4106-a892-0fa67ee854ee"/>
    <ds:schemaRef ds:uri="e0db5e3d-66c3-418c-8328-3b765ef6a383"/>
  </ds:schemaRefs>
</ds:datastoreItem>
</file>

<file path=customXml/itemProps3.xml><?xml version="1.0" encoding="utf-8"?>
<ds:datastoreItem xmlns:ds="http://schemas.openxmlformats.org/officeDocument/2006/customXml" ds:itemID="{6DFD1B3C-C30B-4D86-82B6-6A74E82B01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B8CE8-5293-4DB1-ABEA-63D7B4E65056}"/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0</TotalTime>
  <Pages>1</Pages>
  <Words>317</Words>
  <Characters>1810</Characters>
  <Application>Microsoft Office Word</Application>
  <DocSecurity>4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Prepare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9</cp:revision>
  <cp:lastPrinted>2026-06-19T00:32:00Z</cp:lastPrinted>
  <dcterms:created xsi:type="dcterms:W3CDTF">2026-09-03T05:16:00Z</dcterms:created>
  <dcterms:modified xsi:type="dcterms:W3CDTF">2026-09-21T00:17:00Z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Order">
    <vt:r8>1625200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3" name="Links">
    <vt:lpwstr>, </vt:lpwstr>
  </property>
</Properties>
</file>