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D8888" w14:textId="57279AB6" w:rsidR="005D3E43" w:rsidRDefault="00373E6D" w:rsidP="005D3E43">
      <w:pPr>
        <w:pStyle w:val="Heading1"/>
        <w:numPr>
          <w:ilvl w:val="0"/>
          <w:numId w:val="0"/>
        </w:numPr>
      </w:pPr>
      <w:bookmarkStart w:id="0" w:name="_Toc215057410"/>
      <w:bookmarkStart w:id="1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A69E428" w14:textId="2F5B9AE4" w:rsidR="00373E6D" w:rsidRPr="00A42F19" w:rsidRDefault="004A63E0" w:rsidP="00373E6D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2D320" id="Group 3" o:spid="_x0000_s1026" style="position:absolute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Dw&#10;ToPMk7kDAJO5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3A69E428" w14:textId="2F5B9AE4" w:rsidR="00373E6D" w:rsidRPr="00A42F19" w:rsidRDefault="004A63E0" w:rsidP="00373E6D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="005D3E43" w:rsidRPr="0039469F">
        <w:t>De</w:t>
      </w:r>
      <w:r w:rsidR="005D3E43">
        <w:t>termine industry currency and</w:t>
      </w:r>
      <w:r w:rsidR="005D3E43" w:rsidRPr="0039469F">
        <w:t xml:space="preserve"> </w:t>
      </w:r>
      <w:r w:rsidR="005D3E43">
        <w:t>partnership</w:t>
      </w:r>
      <w:r w:rsidR="005D3E43" w:rsidRPr="0039469F">
        <w:t xml:space="preserve"> goals</w:t>
      </w:r>
    </w:p>
    <w:p w14:paraId="2A8B8008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Contents</w:t>
      </w:r>
    </w:p>
    <w:tbl>
      <w:tblPr>
        <w:tblW w:w="0" w:type="auto"/>
        <w:shd w:val="clear" w:color="auto" w:fill="EAF1ED" w:themeFill="accent6"/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D3E43" w:rsidRPr="00232C32" w14:paraId="4F1786B4" w14:textId="77777777" w:rsidTr="00B25525">
        <w:trPr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44BB7657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66B7D3BA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35426488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Template</w:t>
            </w:r>
          </w:p>
        </w:tc>
      </w:tr>
      <w:tr w:rsidR="005D3E43" w:rsidRPr="00232C32" w14:paraId="28F2B211" w14:textId="77777777" w:rsidTr="00B25525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5497844D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53BB60CD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567D88B7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Page 3</w:t>
            </w:r>
          </w:p>
        </w:tc>
      </w:tr>
    </w:tbl>
    <w:p w14:paraId="01A60B00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</w:p>
    <w:tbl>
      <w:tblPr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</w:tblBorders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5D3E43" w:rsidRPr="00232C32" w14:paraId="71786C74" w14:textId="77777777" w:rsidTr="00B25525">
        <w:trPr>
          <w:trHeight w:val="1412"/>
        </w:trPr>
        <w:tc>
          <w:tcPr>
            <w:tcW w:w="3396" w:type="dxa"/>
            <w:vAlign w:val="bottom"/>
          </w:tcPr>
          <w:p w14:paraId="5A00A3CA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84C3393" wp14:editId="3E635CDA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Purpose</w:t>
            </w:r>
          </w:p>
        </w:tc>
        <w:tc>
          <w:tcPr>
            <w:tcW w:w="3396" w:type="dxa"/>
            <w:vAlign w:val="bottom"/>
          </w:tcPr>
          <w:p w14:paraId="65985D57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04EDF7DB" wp14:editId="384A4C2C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When to use</w:t>
            </w:r>
          </w:p>
        </w:tc>
        <w:tc>
          <w:tcPr>
            <w:tcW w:w="3396" w:type="dxa"/>
            <w:vAlign w:val="bottom"/>
          </w:tcPr>
          <w:p w14:paraId="2141B98F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noProof/>
              </w:rPr>
              <w:drawing>
                <wp:inline distT="0" distB="0" distL="0" distR="0" wp14:anchorId="155915FE" wp14:editId="56EAEE8D">
                  <wp:extent cx="369058" cy="419100"/>
                  <wp:effectExtent l="0" t="0" r="0" b="0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32C32">
              <w:br/>
              <w:t>Time to complete</w:t>
            </w:r>
          </w:p>
        </w:tc>
      </w:tr>
      <w:tr w:rsidR="005D3E43" w:rsidRPr="00232C32" w14:paraId="07300F2D" w14:textId="77777777" w:rsidTr="00B25525">
        <w:tc>
          <w:tcPr>
            <w:tcW w:w="3396" w:type="dxa"/>
          </w:tcPr>
          <w:p w14:paraId="33E57F40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 xml:space="preserve">Identify, communicate and </w:t>
            </w:r>
            <w:r w:rsidRPr="00232C32">
              <w:br/>
              <w:t>track industry currency and partnership goals</w:t>
            </w:r>
          </w:p>
        </w:tc>
        <w:tc>
          <w:tcPr>
            <w:tcW w:w="3396" w:type="dxa"/>
          </w:tcPr>
          <w:p w14:paraId="064F7D51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t>Before partnership planning meeting with employers</w:t>
            </w:r>
          </w:p>
        </w:tc>
        <w:tc>
          <w:tcPr>
            <w:tcW w:w="3396" w:type="dxa"/>
          </w:tcPr>
          <w:p w14:paraId="32872F58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</w:pPr>
            <w:r w:rsidRPr="00232C32">
              <w:rPr>
                <w:b/>
                <w:bCs/>
              </w:rPr>
              <w:t>Moderate</w:t>
            </w:r>
            <w:r w:rsidRPr="00232C32">
              <w:br/>
              <w:t xml:space="preserve">Less than 60 minutes, </w:t>
            </w:r>
            <w:r w:rsidRPr="00232C32">
              <w:br/>
              <w:t>some preparation required</w:t>
            </w:r>
          </w:p>
        </w:tc>
      </w:tr>
    </w:tbl>
    <w:p w14:paraId="59C2DA68" w14:textId="77777777" w:rsidR="005D3E43" w:rsidRDefault="005D3E43" w:rsidP="005D3E43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5D3E43" w:rsidRPr="0039469F" w14:paraId="2AFB7EBE" w14:textId="77777777" w:rsidTr="00B255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000000" w:themeColor="text2"/>
            </w:tcBorders>
          </w:tcPr>
          <w:p w14:paraId="2341B64D" w14:textId="77777777" w:rsidR="005D3E43" w:rsidRPr="0039469F" w:rsidRDefault="005D3E43" w:rsidP="00B25525">
            <w:pPr>
              <w:pStyle w:val="NoSpacing"/>
            </w:pPr>
            <w:r w:rsidRPr="0039469F">
              <w:t>How to complete:</w:t>
            </w:r>
          </w:p>
        </w:tc>
      </w:tr>
      <w:tr w:rsidR="005D3E43" w:rsidRPr="0039469F" w14:paraId="7B217B61" w14:textId="77777777" w:rsidTr="00B25525">
        <w:tc>
          <w:tcPr>
            <w:tcW w:w="5000" w:type="pct"/>
            <w:tcBorders>
              <w:top w:val="single" w:sz="4" w:space="0" w:color="000000" w:themeColor="text2"/>
            </w:tcBorders>
          </w:tcPr>
          <w:p w14:paraId="0D39FF8A" w14:textId="77777777" w:rsidR="005D3E43" w:rsidRDefault="005D3E43" w:rsidP="00B25525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Save a copy of the tool</w:t>
            </w:r>
          </w:p>
          <w:p w14:paraId="050D13AC" w14:textId="77777777" w:rsidR="005D3E43" w:rsidRDefault="005D3E43" w:rsidP="00B25525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Collaborate with stakeholders to develop measurable goals you can track progress against</w:t>
            </w:r>
          </w:p>
          <w:p w14:paraId="61B86C59" w14:textId="77777777" w:rsidR="005D3E43" w:rsidRPr="0039469F" w:rsidRDefault="005D3E43" w:rsidP="00B25525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>
              <w:t>Edit the template to remove or add space for your chosen goals</w:t>
            </w:r>
          </w:p>
        </w:tc>
      </w:tr>
    </w:tbl>
    <w:p w14:paraId="4E872B67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298EF4D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021317E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474846C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0508C7F4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3CEB8F44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4D5FE536" w14:textId="77777777" w:rsidR="005D3E43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</w:p>
    <w:p w14:paraId="72E91797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Example goals:</w:t>
      </w:r>
    </w:p>
    <w:p w14:paraId="733AE6ED" w14:textId="77777777" w:rsidR="005D3E43" w:rsidRPr="00232C32" w:rsidRDefault="005D3E43" w:rsidP="005D3E43">
      <w:pPr>
        <w:numPr>
          <w:ilvl w:val="0"/>
          <w:numId w:val="24"/>
        </w:numPr>
        <w:tabs>
          <w:tab w:val="clear" w:pos="227"/>
        </w:tabs>
        <w:spacing w:after="160" w:line="259" w:lineRule="auto"/>
      </w:pPr>
      <w:r w:rsidRPr="00232C32">
        <w:t>Within the next 6 months, develop value-driven partnerships with 2 employers:</w:t>
      </w:r>
    </w:p>
    <w:p w14:paraId="35BA01AB" w14:textId="77777777" w:rsidR="005D3E43" w:rsidRPr="00232C32" w:rsidRDefault="005D3E43" w:rsidP="005D3E43">
      <w:pPr>
        <w:numPr>
          <w:ilvl w:val="1"/>
          <w:numId w:val="24"/>
        </w:numPr>
        <w:tabs>
          <w:tab w:val="clear" w:pos="227"/>
          <w:tab w:val="num" w:pos="680"/>
        </w:tabs>
        <w:spacing w:after="160" w:line="259" w:lineRule="auto"/>
      </w:pPr>
      <w:r w:rsidRPr="00232C32">
        <w:t>An employer delivering aged care and disability support services</w:t>
      </w:r>
    </w:p>
    <w:p w14:paraId="3BDEC26E" w14:textId="77777777" w:rsidR="005D3E43" w:rsidRPr="00232C32" w:rsidRDefault="005D3E43" w:rsidP="005D3E43">
      <w:pPr>
        <w:numPr>
          <w:ilvl w:val="1"/>
          <w:numId w:val="24"/>
        </w:numPr>
        <w:tabs>
          <w:tab w:val="clear" w:pos="227"/>
          <w:tab w:val="num" w:pos="680"/>
        </w:tabs>
        <w:spacing w:after="160" w:line="259" w:lineRule="auto"/>
      </w:pPr>
      <w:r w:rsidRPr="00232C32">
        <w:t>An employer delivering children’s education and care services</w:t>
      </w:r>
    </w:p>
    <w:p w14:paraId="6BD5D079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  <w:r w:rsidRPr="00232C32">
        <w:t>Coordinate with employers to provide all our TTAs with access to a range of meaningful industry currency activities throughout the year</w:t>
      </w:r>
    </w:p>
    <w:p w14:paraId="04AB9BFC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  <w:r w:rsidRPr="00232C32">
        <w:t>Within the next 6 months, collaborate with relevant stakeholders and TTAs to develop a standardised measurement plan that makes it easy for TTAs to reflect on, apply and demonstrate updated industry skills and knowledge</w:t>
      </w:r>
    </w:p>
    <w:p w14:paraId="468BC6EC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br w:type="page"/>
      </w:r>
    </w:p>
    <w:p w14:paraId="7B5B244C" w14:textId="77777777" w:rsidR="005D3E43" w:rsidRPr="00232C32" w:rsidRDefault="005D3E43" w:rsidP="005D3E43">
      <w:pPr>
        <w:tabs>
          <w:tab w:val="clear" w:pos="227"/>
        </w:tabs>
        <w:spacing w:after="160" w:line="259" w:lineRule="auto"/>
        <w:rPr>
          <w:b/>
          <w:bCs/>
        </w:rPr>
      </w:pPr>
      <w:r w:rsidRPr="00232C32">
        <w:rPr>
          <w:b/>
          <w:bCs/>
        </w:rPr>
        <w:t>Measurable industry currency and partnership goals: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D3E43" w:rsidRPr="00232C32" w14:paraId="10228C3B" w14:textId="77777777" w:rsidTr="00B25525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728C6C45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  <w:rPr>
                <w:b/>
              </w:rPr>
            </w:pPr>
            <w:r w:rsidRPr="00232C32">
              <w:rPr>
                <w:b/>
              </w:rPr>
              <w:t>Write goal 1 here</w:t>
            </w:r>
          </w:p>
        </w:tc>
      </w:tr>
    </w:tbl>
    <w:p w14:paraId="186A5BF9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D3E43" w:rsidRPr="00232C32" w14:paraId="0007FAC8" w14:textId="77777777" w:rsidTr="00B25525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43571D33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  <w:rPr>
                <w:b/>
              </w:rPr>
            </w:pPr>
            <w:r w:rsidRPr="00232C32">
              <w:rPr>
                <w:b/>
              </w:rPr>
              <w:t>Write goal 2 here</w:t>
            </w:r>
          </w:p>
        </w:tc>
      </w:tr>
    </w:tbl>
    <w:p w14:paraId="4D2C888C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D3E43" w:rsidRPr="00232C32" w14:paraId="6C7C3C02" w14:textId="77777777" w:rsidTr="00B25525">
        <w:trPr>
          <w:trHeight w:val="2904"/>
        </w:trPr>
        <w:tc>
          <w:tcPr>
            <w:tcW w:w="10194" w:type="dxa"/>
            <w:tcBorders>
              <w:top w:val="single" w:sz="4" w:space="0" w:color="C2D9CF" w:themeColor="accent5"/>
              <w:left w:val="single" w:sz="4" w:space="0" w:color="C2D9CF" w:themeColor="accent5"/>
              <w:bottom w:val="single" w:sz="4" w:space="0" w:color="C2D9CF" w:themeColor="accent5"/>
              <w:right w:val="single" w:sz="4" w:space="0" w:color="C2D9CF" w:themeColor="accent5"/>
            </w:tcBorders>
            <w:shd w:val="clear" w:color="auto" w:fill="FFFFFF" w:themeFill="background1"/>
            <w:vAlign w:val="center"/>
          </w:tcPr>
          <w:p w14:paraId="407F3E0C" w14:textId="77777777" w:rsidR="005D3E43" w:rsidRPr="00232C32" w:rsidRDefault="005D3E43" w:rsidP="00B25525">
            <w:pPr>
              <w:tabs>
                <w:tab w:val="clear" w:pos="227"/>
              </w:tabs>
              <w:spacing w:after="160" w:line="259" w:lineRule="auto"/>
              <w:rPr>
                <w:b/>
              </w:rPr>
            </w:pPr>
            <w:r w:rsidRPr="00232C32">
              <w:rPr>
                <w:b/>
              </w:rPr>
              <w:t>Write goal 3 here</w:t>
            </w:r>
          </w:p>
        </w:tc>
      </w:tr>
    </w:tbl>
    <w:p w14:paraId="7516F6E9" w14:textId="77777777" w:rsidR="005D3E43" w:rsidRPr="00232C32" w:rsidRDefault="005D3E43" w:rsidP="005D3E43">
      <w:pPr>
        <w:tabs>
          <w:tab w:val="clear" w:pos="227"/>
        </w:tabs>
        <w:spacing w:after="160" w:line="259" w:lineRule="auto"/>
      </w:pPr>
    </w:p>
    <w:p w14:paraId="0D0B2EED" w14:textId="77777777" w:rsidR="005D3E43" w:rsidRDefault="005D3E43" w:rsidP="005D3E43">
      <w:pPr>
        <w:tabs>
          <w:tab w:val="clear" w:pos="227"/>
        </w:tabs>
        <w:spacing w:after="160" w:line="259" w:lineRule="auto"/>
      </w:pPr>
    </w:p>
    <w:p w14:paraId="6139C42D" w14:textId="7DE83B98" w:rsidR="00373E6D" w:rsidRDefault="00373E6D" w:rsidP="00373E6D">
      <w:pPr>
        <w:tabs>
          <w:tab w:val="clear" w:pos="227"/>
        </w:tabs>
        <w:spacing w:after="160" w:line="259" w:lineRule="auto"/>
      </w:pPr>
    </w:p>
    <w:p w14:paraId="0027E272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1526D8B4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0E542818" w14:textId="77777777" w:rsidR="00373E6D" w:rsidRDefault="00373E6D" w:rsidP="00373E6D">
      <w:pPr>
        <w:tabs>
          <w:tab w:val="clear" w:pos="227"/>
        </w:tabs>
        <w:spacing w:after="160" w:line="259" w:lineRule="auto"/>
      </w:pPr>
    </w:p>
    <w:p w14:paraId="4A0A7814" w14:textId="77777777" w:rsidR="00953575" w:rsidRDefault="00953575">
      <w:pPr>
        <w:tabs>
          <w:tab w:val="clear" w:pos="227"/>
        </w:tabs>
        <w:spacing w:after="160" w:line="259" w:lineRule="auto"/>
      </w:pPr>
      <w:r>
        <w:br w:type="page"/>
      </w:r>
    </w:p>
    <w:bookmarkEnd w:id="1" w:displacedByCustomXml="next"/>
    <w:bookmarkEnd w:id="0" w:displacedByCustomXml="next"/>
    <w:sdt>
      <w:sdtPr>
        <w:id w:val="-1926571769"/>
        <w:lock w:val="contentLocked"/>
        <w:placeholder>
          <w:docPart w:val="B5E752A5CF1BC040BD4BE6560847FF93"/>
        </w:placeholder>
        <w:group/>
      </w:sdtPr>
      <w:sdtContent>
        <w:p w14:paraId="303559A8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B568E6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2d403b [3205]" stroked="f" strokeweight="1pt">
                      <v:textbox inset="16mm,16mm,16mm,9.5mm">
                        <w:txbxContent>
                          <w:p w14:paraId="72B568E6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71D6F" w14:textId="77777777" w:rsidR="00F23C4E" w:rsidRDefault="00F23C4E" w:rsidP="00685923">
      <w:r>
        <w:separator/>
      </w:r>
    </w:p>
  </w:endnote>
  <w:endnote w:type="continuationSeparator" w:id="0">
    <w:p w14:paraId="2801D94C" w14:textId="77777777" w:rsidR="00F23C4E" w:rsidRDefault="00F23C4E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15BF" w14:textId="3D0808E5" w:rsidR="0014114D" w:rsidRPr="0014114D" w:rsidRDefault="00902D38" w:rsidP="0014114D">
    <w:pPr>
      <w:pStyle w:val="Footer"/>
      <w:rPr>
        <w:b/>
        <w:bCs/>
      </w:rPr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6C425E">
          <w:t>RTO Prepare Stage</w:t>
        </w:r>
      </w:sdtContent>
    </w:sdt>
    <w:r w:rsidR="0014114D">
      <w:t xml:space="preserve"> | </w:t>
    </w:r>
    <w:r w:rsidR="0014114D" w:rsidRPr="0014114D">
      <w:t>Determine industry currency and partnership goals</w:t>
    </w:r>
  </w:p>
  <w:p w14:paraId="42BAEEE3" w14:textId="1268F849" w:rsidR="0021781F" w:rsidRPr="00902D38" w:rsidRDefault="0021781F" w:rsidP="00902D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4C2FA" w14:textId="77777777" w:rsidR="00F23C4E" w:rsidRDefault="00F23C4E" w:rsidP="005661F2">
      <w:pPr>
        <w:pBdr>
          <w:bottom w:val="single" w:sz="4" w:space="1" w:color="2D403B" w:themeColor="accent2"/>
          <w:between w:val="single" w:sz="4" w:space="1" w:color="2D403B" w:themeColor="accent2"/>
        </w:pBdr>
      </w:pPr>
    </w:p>
  </w:footnote>
  <w:footnote w:type="continuationSeparator" w:id="0">
    <w:p w14:paraId="6F52C438" w14:textId="77777777" w:rsidR="00F23C4E" w:rsidRDefault="00F23C4E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8F3E" w14:textId="77777777" w:rsidR="0021781F" w:rsidRPr="0066233B" w:rsidRDefault="00FD6D41" w:rsidP="00685923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 w14:anchorId="2B48B559">
            <v:shape id="Freeform: Shape 9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354d3f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" w14:anchorId="3E6C44CD">
              <v:fill type="gradient" color2="#31463e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 w14:anchorId="4857A547">
            <v:group id="Group 10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spid="_x0000_s1026" w14:anchorId="590A0A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">
              <v:rect id="Rectangle 633748745" style="position:absolute;width:151199;height:2694;visibility:visible;mso-wrap-style:square;v-text-anchor:middle" o:spid="_x0000_s1027" fillcolor="#2d403b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"/>
              <v:shape id="Freeform: Shape 1858922168" style="position:absolute;width:28188;height:2698;visibility:visible;mso-wrap-style:square;v-text-anchor:top" coordsize="2818849,270415" o:spid="_x0000_s1028" fillcolor="#466644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">
                <v:fill type="gradient" color2="#374f40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BF989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FE7B28"/>
    <w:multiLevelType w:val="multilevel"/>
    <w:tmpl w:val="D09A3F16"/>
    <w:numStyleLink w:val="Bullets"/>
  </w:abstractNum>
  <w:abstractNum w:abstractNumId="8" w15:restartNumberingAfterBreak="0">
    <w:nsid w:val="22985920"/>
    <w:multiLevelType w:val="multilevel"/>
    <w:tmpl w:val="EAECE326"/>
    <w:numStyleLink w:val="Numbering"/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45B3A08"/>
    <w:multiLevelType w:val="multilevel"/>
    <w:tmpl w:val="EAECE326"/>
    <w:numStyleLink w:val="Numbering"/>
  </w:abstractNum>
  <w:abstractNum w:abstractNumId="19" w15:restartNumberingAfterBreak="0">
    <w:nsid w:val="749250AC"/>
    <w:multiLevelType w:val="multilevel"/>
    <w:tmpl w:val="825C77CE"/>
    <w:numStyleLink w:val="LetteredList"/>
  </w:abstractNum>
  <w:abstractNum w:abstractNumId="20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0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8"/>
  </w:num>
  <w:num w:numId="20" w16cid:durableId="338584827">
    <w:abstractNumId w:val="10"/>
  </w:num>
  <w:num w:numId="21" w16cid:durableId="526986008">
    <w:abstractNumId w:val="18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7"/>
  </w:num>
  <w:num w:numId="24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14D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A6EBA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37FA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678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4D9F"/>
    <w:rsid w:val="0055656B"/>
    <w:rsid w:val="0056298D"/>
    <w:rsid w:val="005661F2"/>
    <w:rsid w:val="0057535D"/>
    <w:rsid w:val="00577D83"/>
    <w:rsid w:val="00577E2E"/>
    <w:rsid w:val="00580670"/>
    <w:rsid w:val="0058369E"/>
    <w:rsid w:val="00586766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17E50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25E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3F43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07C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08E4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651A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2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3C4E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00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1B2B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A2997229-B490-48E7-B879-9FD29FB8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6AA34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6AA342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2D403B" w:themeColor="accent2"/>
        <w:bottom w:val="single" w:sz="4" w:space="0" w:color="2D403B" w:themeColor="accent2"/>
        <w:insideH w:val="single" w:sz="4" w:space="0" w:color="2D403B" w:themeColor="accent2"/>
        <w:insideV w:val="single" w:sz="4" w:space="0" w:color="2D403B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customStyle="1" w:styleId="9094B422B3014FFCA8828718B92AD35F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3D2BDA"/>
    <w:rsid w:val="00476BB6"/>
    <w:rsid w:val="006A2321"/>
    <w:rsid w:val="00B0469F"/>
    <w:rsid w:val="00B70AE2"/>
    <w:rsid w:val="00C04235"/>
    <w:rsid w:val="00C64D89"/>
    <w:rsid w:val="00DD2DD7"/>
    <w:rsid w:val="00EE7CB2"/>
    <w:rsid w:val="00F82A30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F0AE25-99AF-4E65-B71A-78936CC82CC4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3.xml><?xml version="1.0" encoding="utf-8"?>
<ds:datastoreItem xmlns:ds="http://schemas.openxmlformats.org/officeDocument/2006/customXml" ds:itemID="{FBF4312E-2623-4E51-81C4-8C17EBB78E11}"/>
</file>

<file path=customXml/itemProps4.xml><?xml version="1.0" encoding="utf-8"?>
<ds:datastoreItem xmlns:ds="http://schemas.openxmlformats.org/officeDocument/2006/customXml" ds:itemID="{E5DFF787-A428-455A-BDDF-C5D0007BCD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Original%20do</Template>
  <TotalTime>0</TotalTime>
  <Pages>1</Pages>
  <Words>185</Words>
  <Characters>1061</Characters>
  <Application>Microsoft Office Word</Application>
  <DocSecurity>4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RTO Prepare Stage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10</cp:revision>
  <cp:lastPrinted>2026-06-19T00:32:00Z</cp:lastPrinted>
  <dcterms:created xsi:type="dcterms:W3CDTF">2026-09-02T15:35:00Z</dcterms:created>
  <dcterms:modified xsi:type="dcterms:W3CDTF">2026-09-21T00:14:00Z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  <property fmtid="{D5CDD505-2E9C-101B-9397-08002B2CF9AE}" pid="12" name="Links">
    <vt:lpwstr>, </vt:lpwstr>
  </property>
</Properties>
</file>