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bookmarkStart w:id="0" w:name="_Toc87857019"/>
    <w:bookmarkStart w:id="1" w:name="_Toc215057410"/>
    <w:p w14:paraId="049D8888" w14:textId="11FAC91B" w:rsidR="005D3E43" w:rsidRDefault="00373E6D" w:rsidP="005D3E43">
      <w:pPr>
        <w:pStyle w:val="Heading1"/>
        <w:numPr>
          <w:ilvl w:val="0"/>
          <w:numId w:val="0"/>
        </w:numPr>
      </w:pPr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62335" behindDoc="0" locked="1" layoutInCell="1" allowOverlap="1" wp14:anchorId="4D92D320" wp14:editId="14BA5DAF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2214000"/>
                <wp:effectExtent l="0" t="0" r="3175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3514726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69E428" w14:textId="2F5B9AE4" w:rsidR="00373E6D" w:rsidRPr="00A42F19" w:rsidRDefault="004A63E0" w:rsidP="00373E6D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 w:rsidRPr="004A63E0">
                                <w:rPr>
                                  <w:rFonts w:cs="Calibri"/>
                                </w:rPr>
                                <w:t>RTO Prepare stage</w:t>
                              </w:r>
                              <w:r w:rsidR="00373E6D"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92D320" id="Group 3" o:spid="_x0000_s1026" style="position:absolute;margin-left:0;margin-top:0;width:595.3pt;height:174.35pt;z-index:251662335;mso-wrap-distance-bottom:36.85pt;mso-position-horizontal:left;mso-position-horizontal-relative:page;mso-position-vertical:top;mso-position-vertical-relative:page;mso-width-relative:margin;mso-height-relative:margin" coordsize="75596,22140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DTj/WIAABAAElEQVQ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width:75596;height:221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">
                  <v:imagedata r:id="rId13" o:title="" cropleft="75f" cropright="75f"/>
                </v:shape>
                <v:shape id="Graphic 4" o:spid="_x0000_s1028" type="#_x0000_t75" style="position:absolute;left:54504;top:11016;width:15696;height:8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">
                  <v:imagedata r:id="rId14" o:title=""/>
                </v:shape>
                <v:rect id="Rectangle 1965600143" o:spid="_x0000_s1029" style="position:absolute;width:35147;height:22140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" filled="f" stroked="f" strokeweight="1pt">
                  <v:textbox inset="15mm,16mm,5mm,7mm">
                    <w:txbxContent>
                      <w:p w14:paraId="3A69E428" w14:textId="2F5B9AE4" w:rsidR="00373E6D" w:rsidRPr="00A42F19" w:rsidRDefault="004A63E0" w:rsidP="00373E6D">
                        <w:pPr>
                          <w:pStyle w:val="PageTitleLarge"/>
                          <w:rPr>
                            <w:lang w:val="en-AU"/>
                          </w:rPr>
                        </w:pPr>
                        <w:r w:rsidRPr="004A63E0">
                          <w:rPr>
                            <w:rFonts w:cs="Calibri"/>
                          </w:rPr>
                          <w:t>RTO Prepare stage</w:t>
                        </w:r>
                        <w:r w:rsidR="00373E6D"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r w:rsidR="00A43ABD">
        <w:t>Define value proposition for employers</w:t>
      </w:r>
    </w:p>
    <w:p w14:paraId="111240EF" w14:textId="77777777" w:rsidR="00A43ABD" w:rsidRPr="00232C32" w:rsidRDefault="00A43ABD" w:rsidP="00A43ABD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rPr>
          <w:b/>
          <w:bCs/>
        </w:rPr>
        <w:t>Contents</w:t>
      </w:r>
    </w:p>
    <w:tbl>
      <w:tblPr>
        <w:tblW w:w="0" w:type="auto"/>
        <w:shd w:val="clear" w:color="auto" w:fill="EAF1ED" w:themeFill="accent6"/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A43ABD" w:rsidRPr="00232C32" w14:paraId="79105CCA" w14:textId="77777777" w:rsidTr="000054C0">
        <w:trPr>
          <w:trHeight w:val="59"/>
        </w:trPr>
        <w:tc>
          <w:tcPr>
            <w:tcW w:w="3396" w:type="dxa"/>
            <w:shd w:val="clear" w:color="auto" w:fill="EAF1ED" w:themeFill="accent6"/>
            <w:vAlign w:val="bottom"/>
          </w:tcPr>
          <w:p w14:paraId="0451D17E" w14:textId="77777777" w:rsidR="00A43ABD" w:rsidRPr="00232C32" w:rsidRDefault="00A43ABD" w:rsidP="000054C0">
            <w:pPr>
              <w:tabs>
                <w:tab w:val="clear" w:pos="227"/>
              </w:tabs>
              <w:spacing w:after="160" w:line="259" w:lineRule="auto"/>
            </w:pPr>
            <w:r w:rsidRPr="00232C32">
              <w:t>Instructions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51DE78E2" w14:textId="77777777" w:rsidR="00A43ABD" w:rsidRPr="00232C32" w:rsidRDefault="00A43ABD" w:rsidP="000054C0">
            <w:pPr>
              <w:tabs>
                <w:tab w:val="clear" w:pos="227"/>
              </w:tabs>
              <w:spacing w:after="160" w:line="259" w:lineRule="auto"/>
            </w:pPr>
            <w:r w:rsidRPr="00232C32">
              <w:t>Examples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5ED05316" w14:textId="77777777" w:rsidR="00A43ABD" w:rsidRPr="00232C32" w:rsidRDefault="00A43ABD" w:rsidP="000054C0">
            <w:pPr>
              <w:tabs>
                <w:tab w:val="clear" w:pos="227"/>
              </w:tabs>
              <w:spacing w:after="160" w:line="259" w:lineRule="auto"/>
            </w:pPr>
            <w:r w:rsidRPr="00232C32">
              <w:t>Template</w:t>
            </w:r>
          </w:p>
        </w:tc>
      </w:tr>
      <w:tr w:rsidR="00A43ABD" w:rsidRPr="00232C32" w14:paraId="74C65714" w14:textId="77777777" w:rsidTr="000054C0">
        <w:trPr>
          <w:trHeight w:val="175"/>
        </w:trPr>
        <w:tc>
          <w:tcPr>
            <w:tcW w:w="3396" w:type="dxa"/>
            <w:shd w:val="clear" w:color="auto" w:fill="EAF1ED" w:themeFill="accent6"/>
          </w:tcPr>
          <w:p w14:paraId="03C49D82" w14:textId="77777777" w:rsidR="00A43ABD" w:rsidRPr="00232C32" w:rsidRDefault="00A43ABD" w:rsidP="000054C0">
            <w:pPr>
              <w:tabs>
                <w:tab w:val="clear" w:pos="227"/>
              </w:tabs>
              <w:spacing w:after="160" w:line="259" w:lineRule="auto"/>
            </w:pPr>
            <w:r w:rsidRPr="00232C32">
              <w:t>Page 1</w:t>
            </w:r>
          </w:p>
        </w:tc>
        <w:tc>
          <w:tcPr>
            <w:tcW w:w="3396" w:type="dxa"/>
            <w:shd w:val="clear" w:color="auto" w:fill="EAF1ED" w:themeFill="accent6"/>
          </w:tcPr>
          <w:p w14:paraId="28DB3BE6" w14:textId="77777777" w:rsidR="00A43ABD" w:rsidRPr="00232C32" w:rsidRDefault="00A43ABD" w:rsidP="000054C0">
            <w:pPr>
              <w:tabs>
                <w:tab w:val="clear" w:pos="227"/>
              </w:tabs>
              <w:spacing w:after="160" w:line="259" w:lineRule="auto"/>
            </w:pPr>
            <w:r w:rsidRPr="00232C32">
              <w:t>Page 2</w:t>
            </w:r>
          </w:p>
        </w:tc>
        <w:tc>
          <w:tcPr>
            <w:tcW w:w="3396" w:type="dxa"/>
            <w:shd w:val="clear" w:color="auto" w:fill="EAF1ED" w:themeFill="accent6"/>
          </w:tcPr>
          <w:p w14:paraId="7D95BED1" w14:textId="77777777" w:rsidR="00A43ABD" w:rsidRPr="00232C32" w:rsidRDefault="00A43ABD" w:rsidP="000054C0">
            <w:pPr>
              <w:tabs>
                <w:tab w:val="clear" w:pos="227"/>
              </w:tabs>
              <w:spacing w:after="160" w:line="259" w:lineRule="auto"/>
            </w:pPr>
            <w:r w:rsidRPr="00232C32">
              <w:t>Page 3</w:t>
            </w:r>
          </w:p>
        </w:tc>
      </w:tr>
    </w:tbl>
    <w:p w14:paraId="78077D8B" w14:textId="77777777" w:rsidR="00A43ABD" w:rsidRPr="00232C32" w:rsidRDefault="00A43ABD" w:rsidP="00A43ABD">
      <w:pPr>
        <w:tabs>
          <w:tab w:val="clear" w:pos="227"/>
        </w:tabs>
        <w:spacing w:after="160" w:line="259" w:lineRule="auto"/>
      </w:pPr>
    </w:p>
    <w:tbl>
      <w:tblPr>
        <w:tblW w:w="0" w:type="auto"/>
        <w:tblBorders>
          <w:top w:val="single" w:sz="6" w:space="0" w:color="C2D9CF" w:themeColor="accent5"/>
          <w:left w:val="single" w:sz="6" w:space="0" w:color="C2D9CF" w:themeColor="accent5"/>
          <w:bottom w:val="single" w:sz="6" w:space="0" w:color="C2D9CF" w:themeColor="accent5"/>
          <w:right w:val="single" w:sz="6" w:space="0" w:color="C2D9CF" w:themeColor="accent5"/>
        </w:tblBorders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A43ABD" w:rsidRPr="00232C32" w14:paraId="6BBDB054" w14:textId="77777777" w:rsidTr="000054C0">
        <w:trPr>
          <w:trHeight w:val="1412"/>
        </w:trPr>
        <w:tc>
          <w:tcPr>
            <w:tcW w:w="3396" w:type="dxa"/>
            <w:vAlign w:val="bottom"/>
          </w:tcPr>
          <w:p w14:paraId="52683142" w14:textId="77777777" w:rsidR="00A43ABD" w:rsidRPr="00232C32" w:rsidRDefault="00A43ABD" w:rsidP="000054C0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385DB794" wp14:editId="7E588DB1">
                  <wp:extent cx="409575" cy="409575"/>
                  <wp:effectExtent l="0" t="0" r="9525" b="9525"/>
                  <wp:docPr id="2019016939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016939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Purpose</w:t>
            </w:r>
          </w:p>
        </w:tc>
        <w:tc>
          <w:tcPr>
            <w:tcW w:w="3396" w:type="dxa"/>
            <w:vAlign w:val="bottom"/>
          </w:tcPr>
          <w:p w14:paraId="0236A33F" w14:textId="77777777" w:rsidR="00A43ABD" w:rsidRPr="00232C32" w:rsidRDefault="00A43ABD" w:rsidP="000054C0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2640B2D8" wp14:editId="1B19BF65">
                  <wp:extent cx="499533" cy="374650"/>
                  <wp:effectExtent l="0" t="0" r="0" b="6350"/>
                  <wp:docPr id="1279330575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330575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7"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825" cy="37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When to use</w:t>
            </w:r>
          </w:p>
        </w:tc>
        <w:tc>
          <w:tcPr>
            <w:tcW w:w="3396" w:type="dxa"/>
            <w:vAlign w:val="bottom"/>
          </w:tcPr>
          <w:p w14:paraId="05215B71" w14:textId="77777777" w:rsidR="00A43ABD" w:rsidRPr="00232C32" w:rsidRDefault="00A43ABD" w:rsidP="000054C0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45D03EA3" wp14:editId="1E899131">
                  <wp:extent cx="369058" cy="419100"/>
                  <wp:effectExtent l="0" t="0" r="0" b="0"/>
                  <wp:docPr id="76617118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17118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058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Time to complete</w:t>
            </w:r>
          </w:p>
        </w:tc>
      </w:tr>
      <w:tr w:rsidR="00A43ABD" w:rsidRPr="00232C32" w14:paraId="00DAB849" w14:textId="77777777" w:rsidTr="000054C0">
        <w:tc>
          <w:tcPr>
            <w:tcW w:w="3396" w:type="dxa"/>
          </w:tcPr>
          <w:p w14:paraId="672272C8" w14:textId="77777777" w:rsidR="00A43ABD" w:rsidRPr="00232C32" w:rsidRDefault="00A43ABD" w:rsidP="000054C0">
            <w:pPr>
              <w:tabs>
                <w:tab w:val="clear" w:pos="227"/>
              </w:tabs>
              <w:spacing w:after="160" w:line="259" w:lineRule="auto"/>
            </w:pPr>
            <w:r>
              <w:t xml:space="preserve">Build strong partnerships </w:t>
            </w:r>
            <w:r>
              <w:br/>
              <w:t>based on mutual benefit</w:t>
            </w:r>
          </w:p>
        </w:tc>
        <w:tc>
          <w:tcPr>
            <w:tcW w:w="3396" w:type="dxa"/>
          </w:tcPr>
          <w:p w14:paraId="2F9A46FD" w14:textId="77777777" w:rsidR="00A43ABD" w:rsidRPr="00232C32" w:rsidRDefault="00A43ABD" w:rsidP="000054C0">
            <w:pPr>
              <w:tabs>
                <w:tab w:val="clear" w:pos="227"/>
              </w:tabs>
              <w:spacing w:after="160" w:line="259" w:lineRule="auto"/>
            </w:pPr>
            <w:r w:rsidRPr="0039469F">
              <w:t>Before</w:t>
            </w:r>
            <w:r>
              <w:t xml:space="preserve"> partnership</w:t>
            </w:r>
            <w:r w:rsidRPr="0039469F">
              <w:t xml:space="preserve"> </w:t>
            </w:r>
            <w:r>
              <w:t xml:space="preserve">planning </w:t>
            </w:r>
            <w:r w:rsidRPr="0039469F">
              <w:t>meeting</w:t>
            </w:r>
            <w:r>
              <w:t xml:space="preserve"> with employers</w:t>
            </w:r>
          </w:p>
        </w:tc>
        <w:tc>
          <w:tcPr>
            <w:tcW w:w="3396" w:type="dxa"/>
          </w:tcPr>
          <w:p w14:paraId="4CA213B4" w14:textId="77777777" w:rsidR="00A43ABD" w:rsidRPr="00232C32" w:rsidRDefault="00A43ABD" w:rsidP="000054C0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b/>
                <w:bCs/>
              </w:rPr>
              <w:t>Moderate</w:t>
            </w:r>
            <w:r w:rsidRPr="00232C32">
              <w:br/>
              <w:t xml:space="preserve">Less than 60 minutes, </w:t>
            </w:r>
            <w:r w:rsidRPr="00232C32">
              <w:br/>
              <w:t>some preparation required</w:t>
            </w:r>
          </w:p>
        </w:tc>
      </w:tr>
    </w:tbl>
    <w:p w14:paraId="61DC7E77" w14:textId="77777777" w:rsidR="00A43ABD" w:rsidRDefault="00A43ABD" w:rsidP="00A43ABD">
      <w:pPr>
        <w:spacing w:after="120"/>
      </w:pPr>
    </w:p>
    <w:tbl>
      <w:tblPr>
        <w:tblStyle w:val="0-HumanAbilityTable"/>
        <w:tblW w:w="5000" w:type="pct"/>
        <w:tblLook w:val="0420" w:firstRow="1" w:lastRow="0" w:firstColumn="0" w:lastColumn="0" w:noHBand="0" w:noVBand="1"/>
      </w:tblPr>
      <w:tblGrid>
        <w:gridCol w:w="10196"/>
      </w:tblGrid>
      <w:tr w:rsidR="00A43ABD" w:rsidRPr="0039469F" w14:paraId="28D1DCF2" w14:textId="77777777" w:rsidTr="000054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3"/>
        </w:trPr>
        <w:tc>
          <w:tcPr>
            <w:tcW w:w="5000" w:type="pct"/>
            <w:tcBorders>
              <w:left w:val="single" w:sz="6" w:space="0" w:color="FFFFFF" w:themeColor="background1"/>
              <w:bottom w:val="single" w:sz="4" w:space="0" w:color="000000" w:themeColor="text2"/>
            </w:tcBorders>
          </w:tcPr>
          <w:p w14:paraId="62EC930A" w14:textId="77777777" w:rsidR="00A43ABD" w:rsidRPr="0039469F" w:rsidRDefault="00A43ABD" w:rsidP="000054C0">
            <w:pPr>
              <w:pStyle w:val="NoSpacing"/>
              <w:spacing w:line="320" w:lineRule="exact"/>
            </w:pPr>
            <w:r w:rsidRPr="0039469F">
              <w:t>How to complete:</w:t>
            </w:r>
          </w:p>
        </w:tc>
      </w:tr>
      <w:tr w:rsidR="00A43ABD" w:rsidRPr="0039469F" w14:paraId="764EFD1C" w14:textId="77777777" w:rsidTr="000054C0">
        <w:tc>
          <w:tcPr>
            <w:tcW w:w="5000" w:type="pct"/>
            <w:tcBorders>
              <w:top w:val="single" w:sz="4" w:space="0" w:color="000000" w:themeColor="text2"/>
            </w:tcBorders>
          </w:tcPr>
          <w:p w14:paraId="1616027D" w14:textId="77777777" w:rsidR="00A43ABD" w:rsidRDefault="00A43ABD" w:rsidP="000054C0">
            <w:pPr>
              <w:pStyle w:val="ListNumber"/>
              <w:numPr>
                <w:ilvl w:val="0"/>
                <w:numId w:val="8"/>
              </w:numPr>
              <w:spacing w:line="320" w:lineRule="exact"/>
            </w:pPr>
            <w:r>
              <w:t>Save a copy of the tool</w:t>
            </w:r>
          </w:p>
          <w:p w14:paraId="656A2F54" w14:textId="77777777" w:rsidR="00A43ABD" w:rsidRDefault="00A43ABD" w:rsidP="000054C0">
            <w:pPr>
              <w:pStyle w:val="ListNumber"/>
              <w:numPr>
                <w:ilvl w:val="0"/>
                <w:numId w:val="8"/>
              </w:numPr>
              <w:spacing w:line="320" w:lineRule="exact"/>
            </w:pPr>
            <w:r>
              <w:t>Collaborate with relevant stakeholders to:</w:t>
            </w:r>
          </w:p>
          <w:p w14:paraId="35A69304" w14:textId="77777777" w:rsidR="00A43ABD" w:rsidRDefault="00A43ABD" w:rsidP="000054C0">
            <w:pPr>
              <w:pStyle w:val="List2"/>
              <w:spacing w:line="320" w:lineRule="exact"/>
            </w:pPr>
            <w:r>
              <w:t>Identify distinct value your RTO could share with employers</w:t>
            </w:r>
          </w:p>
          <w:p w14:paraId="5262D0B3" w14:textId="77777777" w:rsidR="00A43ABD" w:rsidRDefault="00A43ABD" w:rsidP="000054C0">
            <w:pPr>
              <w:pStyle w:val="List2"/>
              <w:spacing w:line="320" w:lineRule="exact"/>
            </w:pPr>
            <w:r>
              <w:t>Determine how to share identified value with employers</w:t>
            </w:r>
          </w:p>
          <w:p w14:paraId="33ED5179" w14:textId="77777777" w:rsidR="00A43ABD" w:rsidRDefault="00A43ABD" w:rsidP="00A43ABD">
            <w:pPr>
              <w:pStyle w:val="ListNumber2"/>
              <w:numPr>
                <w:ilvl w:val="0"/>
                <w:numId w:val="25"/>
              </w:numPr>
              <w:spacing w:line="320" w:lineRule="exact"/>
            </w:pPr>
            <w:r>
              <w:t>Develop a concise value proposition statement to share with employers</w:t>
            </w:r>
          </w:p>
          <w:p w14:paraId="325B5EC2" w14:textId="77777777" w:rsidR="00A43ABD" w:rsidRPr="0039469F" w:rsidRDefault="00A43ABD" w:rsidP="00A43ABD">
            <w:pPr>
              <w:pStyle w:val="ListNumber2"/>
              <w:numPr>
                <w:ilvl w:val="0"/>
                <w:numId w:val="25"/>
              </w:numPr>
              <w:spacing w:line="320" w:lineRule="exact"/>
            </w:pPr>
            <w:r>
              <w:t>Edit the template to remove or add space as needed</w:t>
            </w:r>
          </w:p>
        </w:tc>
      </w:tr>
    </w:tbl>
    <w:p w14:paraId="4F5103B2" w14:textId="77777777" w:rsidR="00A43ABD" w:rsidRPr="00232C32" w:rsidRDefault="00A43ABD" w:rsidP="00A43ABD">
      <w:pPr>
        <w:tabs>
          <w:tab w:val="clear" w:pos="227"/>
        </w:tabs>
        <w:spacing w:after="160" w:line="259" w:lineRule="auto"/>
        <w:rPr>
          <w:b/>
          <w:bCs/>
        </w:rPr>
      </w:pPr>
    </w:p>
    <w:p w14:paraId="7207AC7C" w14:textId="77777777" w:rsidR="00A43ABD" w:rsidRDefault="00A43ABD" w:rsidP="00A43ABD">
      <w:pPr>
        <w:tabs>
          <w:tab w:val="clear" w:pos="227"/>
        </w:tabs>
        <w:spacing w:after="160" w:line="259" w:lineRule="auto"/>
        <w:rPr>
          <w:b/>
          <w:bCs/>
        </w:rPr>
      </w:pPr>
    </w:p>
    <w:p w14:paraId="2B7115AC" w14:textId="77777777" w:rsidR="00A43ABD" w:rsidRDefault="00A43ABD" w:rsidP="00A43ABD">
      <w:pPr>
        <w:tabs>
          <w:tab w:val="clear" w:pos="227"/>
        </w:tabs>
        <w:spacing w:after="160" w:line="259" w:lineRule="auto"/>
        <w:rPr>
          <w:b/>
          <w:bCs/>
        </w:rPr>
      </w:pPr>
    </w:p>
    <w:p w14:paraId="2C592E4B" w14:textId="77777777" w:rsidR="00A43ABD" w:rsidRDefault="00A43ABD" w:rsidP="00A43ABD">
      <w:pPr>
        <w:tabs>
          <w:tab w:val="clear" w:pos="227"/>
        </w:tabs>
        <w:spacing w:after="160" w:line="259" w:lineRule="auto"/>
        <w:rPr>
          <w:b/>
          <w:bCs/>
        </w:rPr>
      </w:pPr>
    </w:p>
    <w:p w14:paraId="7451BFAC" w14:textId="77777777" w:rsidR="00A43ABD" w:rsidRDefault="00A43ABD" w:rsidP="00A43ABD">
      <w:pPr>
        <w:tabs>
          <w:tab w:val="clear" w:pos="227"/>
        </w:tabs>
        <w:spacing w:after="160" w:line="259" w:lineRule="auto"/>
        <w:rPr>
          <w:b/>
          <w:bCs/>
        </w:rPr>
      </w:pPr>
    </w:p>
    <w:p w14:paraId="7F330DCF" w14:textId="77777777" w:rsidR="00A43ABD" w:rsidRPr="00232C32" w:rsidRDefault="00A43ABD" w:rsidP="00A43ABD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rPr>
          <w:b/>
          <w:bCs/>
        </w:rPr>
        <w:lastRenderedPageBreak/>
        <w:t>Example:</w:t>
      </w:r>
    </w:p>
    <w:tbl>
      <w:tblPr>
        <w:tblStyle w:val="0-HumanAbilityTable"/>
        <w:tblW w:w="5000" w:type="pct"/>
        <w:tblBorders>
          <w:top w:val="none" w:sz="0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5102"/>
        <w:gridCol w:w="5102"/>
      </w:tblGrid>
      <w:tr w:rsidR="00A43ABD" w:rsidRPr="0039469F" w14:paraId="0A334A60" w14:textId="77777777" w:rsidTr="009A7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6"/>
        </w:trPr>
        <w:tc>
          <w:tcPr>
            <w:tcW w:w="2500" w:type="pct"/>
            <w:tcMar>
              <w:top w:w="85" w:type="dxa"/>
              <w:bottom w:w="85" w:type="dxa"/>
            </w:tcMar>
          </w:tcPr>
          <w:p w14:paraId="64A5C6CB" w14:textId="77777777" w:rsidR="00A43ABD" w:rsidRPr="00B17694" w:rsidRDefault="00A43ABD" w:rsidP="00A43ABD">
            <w:pPr>
              <w:pStyle w:val="ListNumber"/>
              <w:numPr>
                <w:ilvl w:val="0"/>
                <w:numId w:val="28"/>
              </w:numPr>
              <w:spacing w:after="0" w:line="320" w:lineRule="exact"/>
              <w:rPr>
                <w:rFonts w:cstheme="majorHAnsi"/>
                <w:szCs w:val="24"/>
              </w:rPr>
            </w:pPr>
            <w:r w:rsidRPr="00B17694">
              <w:rPr>
                <w:rFonts w:eastAsia="Segoe UI" w:cstheme="majorHAnsi"/>
                <w:kern w:val="24"/>
                <w:szCs w:val="24"/>
              </w:rPr>
              <w:t>Expertise</w:t>
            </w:r>
          </w:p>
        </w:tc>
        <w:tc>
          <w:tcPr>
            <w:tcW w:w="2500" w:type="pct"/>
            <w:tcMar>
              <w:top w:w="85" w:type="dxa"/>
              <w:bottom w:w="85" w:type="dxa"/>
            </w:tcMar>
          </w:tcPr>
          <w:p w14:paraId="46C838AE" w14:textId="77777777" w:rsidR="00A43ABD" w:rsidRPr="00A61FB1" w:rsidRDefault="00A43ABD" w:rsidP="00A43ABD">
            <w:pPr>
              <w:pStyle w:val="ListNumber"/>
              <w:numPr>
                <w:ilvl w:val="0"/>
                <w:numId w:val="26"/>
              </w:numPr>
              <w:spacing w:after="0" w:line="320" w:lineRule="exact"/>
              <w:rPr>
                <w:rFonts w:cstheme="majorHAnsi"/>
                <w:szCs w:val="24"/>
              </w:rPr>
            </w:pPr>
            <w:r w:rsidRPr="00A61FB1">
              <w:rPr>
                <w:rFonts w:cstheme="majorHAnsi"/>
                <w:szCs w:val="24"/>
              </w:rPr>
              <w:t>Method</w:t>
            </w:r>
          </w:p>
        </w:tc>
      </w:tr>
      <w:tr w:rsidR="00A43ABD" w:rsidRPr="00A96AFA" w14:paraId="0700FB41" w14:textId="77777777" w:rsidTr="002770D1">
        <w:trPr>
          <w:trHeight w:val="340"/>
        </w:trPr>
        <w:tc>
          <w:tcPr>
            <w:tcW w:w="2500" w:type="pct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6CB8EC36" w14:textId="77777777" w:rsidR="00A43ABD" w:rsidRPr="00A96AFA" w:rsidRDefault="00A43ABD" w:rsidP="000054C0">
            <w:pPr>
              <w:spacing w:after="0" w:line="320" w:lineRule="exact"/>
              <w:rPr>
                <w:b/>
                <w:bCs/>
              </w:rPr>
            </w:pPr>
            <w:r w:rsidRPr="00A96AFA">
              <w:rPr>
                <w:b/>
                <w:bCs/>
              </w:rPr>
              <w:t>What specialist expertise do we have that employers would value?</w:t>
            </w:r>
          </w:p>
        </w:tc>
        <w:tc>
          <w:tcPr>
            <w:tcW w:w="2500" w:type="pct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0D4ABB52" w14:textId="77777777" w:rsidR="00A43ABD" w:rsidRPr="00A96AFA" w:rsidRDefault="00A43ABD" w:rsidP="000054C0">
            <w:pPr>
              <w:spacing w:after="0" w:line="320" w:lineRule="exact"/>
              <w:rPr>
                <w:b/>
                <w:bCs/>
              </w:rPr>
            </w:pPr>
            <w:r w:rsidRPr="00A96AFA">
              <w:rPr>
                <w:rFonts w:eastAsia="Segoe UI"/>
                <w:b/>
                <w:bCs/>
                <w:color w:val="000000" w:themeColor="text1"/>
                <w:kern w:val="24"/>
              </w:rPr>
              <w:t>How could we share this expertise with employers?</w:t>
            </w:r>
          </w:p>
        </w:tc>
      </w:tr>
      <w:tr w:rsidR="00A43ABD" w:rsidRPr="0039469F" w14:paraId="15C43ADB" w14:textId="77777777" w:rsidTr="0091754B">
        <w:trPr>
          <w:trHeight w:val="1814"/>
        </w:trPr>
        <w:tc>
          <w:tcPr>
            <w:tcW w:w="2500" w:type="pct"/>
            <w:tcMar>
              <w:top w:w="85" w:type="dxa"/>
              <w:bottom w:w="85" w:type="dxa"/>
            </w:tcMar>
          </w:tcPr>
          <w:p w14:paraId="4BB3A482" w14:textId="77777777" w:rsidR="00A43ABD" w:rsidRPr="00A96AFA" w:rsidRDefault="00A43ABD" w:rsidP="000054C0">
            <w:pPr>
              <w:pStyle w:val="NoSpacing"/>
            </w:pPr>
            <w:r w:rsidRPr="00A96AFA">
              <w:t>Example:</w:t>
            </w:r>
          </w:p>
          <w:p w14:paraId="45BAFC66" w14:textId="77777777" w:rsidR="00A43ABD" w:rsidRPr="00A96AFA" w:rsidRDefault="00A43ABD" w:rsidP="00A43ABD">
            <w:pPr>
              <w:pStyle w:val="ListBullet"/>
              <w:spacing w:line="320" w:lineRule="exact"/>
            </w:pPr>
            <w:r w:rsidRPr="00A96AFA">
              <w:t>Design and delivery of engaging learning experiences for diverse audiences</w:t>
            </w:r>
          </w:p>
          <w:p w14:paraId="3171A17C" w14:textId="77777777" w:rsidR="00A43ABD" w:rsidRPr="00F002A4" w:rsidRDefault="00A43ABD" w:rsidP="00A43ABD">
            <w:pPr>
              <w:pStyle w:val="ListBullet"/>
              <w:spacing w:line="320" w:lineRule="exact"/>
            </w:pPr>
            <w:r w:rsidRPr="00A96AFA">
              <w:t>Delivery of practical, action-oriented Work, Health &amp; Safety training</w:t>
            </w:r>
          </w:p>
        </w:tc>
        <w:tc>
          <w:tcPr>
            <w:tcW w:w="2500" w:type="pct"/>
            <w:tcMar>
              <w:top w:w="85" w:type="dxa"/>
              <w:bottom w:w="85" w:type="dxa"/>
            </w:tcMar>
          </w:tcPr>
          <w:p w14:paraId="6F4CD003" w14:textId="77777777" w:rsidR="00A43ABD" w:rsidRPr="00F002A4" w:rsidRDefault="00A43ABD" w:rsidP="000054C0">
            <w:pPr>
              <w:pStyle w:val="NoSpacing"/>
              <w:rPr>
                <w:rFonts w:ascii="Arial" w:hAnsi="Arial" w:cs="Arial"/>
              </w:rPr>
            </w:pPr>
            <w:r w:rsidRPr="00F002A4">
              <w:t>Example:</w:t>
            </w:r>
          </w:p>
          <w:p w14:paraId="70D4E53E" w14:textId="77777777" w:rsidR="00A43ABD" w:rsidRPr="00A96AFA" w:rsidRDefault="00A43ABD" w:rsidP="00A43ABD">
            <w:pPr>
              <w:pStyle w:val="ListBullet"/>
              <w:spacing w:line="320" w:lineRule="exact"/>
            </w:pPr>
            <w:r w:rsidRPr="00A96AFA">
              <w:t>Lunch and learn sessions</w:t>
            </w:r>
          </w:p>
          <w:p w14:paraId="326B79C7" w14:textId="77777777" w:rsidR="00A43ABD" w:rsidRPr="00A96AFA" w:rsidRDefault="00A43ABD" w:rsidP="00A43ABD">
            <w:pPr>
              <w:pStyle w:val="ListBullet"/>
              <w:spacing w:line="320" w:lineRule="exact"/>
            </w:pPr>
            <w:r w:rsidRPr="00A96AFA">
              <w:t>Presentation to senior stakeholders</w:t>
            </w:r>
          </w:p>
          <w:p w14:paraId="602BA3AE" w14:textId="77777777" w:rsidR="00A43ABD" w:rsidRPr="00A96AFA" w:rsidRDefault="00A43ABD" w:rsidP="00A43ABD">
            <w:pPr>
              <w:pStyle w:val="ListBullet"/>
              <w:spacing w:line="320" w:lineRule="exact"/>
            </w:pPr>
            <w:r w:rsidRPr="00A96AFA">
              <w:t>Collaborate on a project</w:t>
            </w:r>
          </w:p>
          <w:p w14:paraId="053322A1" w14:textId="77777777" w:rsidR="00A43ABD" w:rsidRPr="00F3124C" w:rsidRDefault="00A43ABD" w:rsidP="00A43ABD">
            <w:pPr>
              <w:pStyle w:val="ListBullet"/>
              <w:spacing w:line="320" w:lineRule="exact"/>
              <w:rPr>
                <w:rFonts w:eastAsia="Segoe UI"/>
                <w:color w:val="000000" w:themeColor="text1"/>
              </w:rPr>
            </w:pPr>
            <w:r w:rsidRPr="00A96AFA">
              <w:t>Act as an expert advisor</w:t>
            </w:r>
          </w:p>
        </w:tc>
      </w:tr>
    </w:tbl>
    <w:p w14:paraId="24129829" w14:textId="77777777" w:rsidR="00A43ABD" w:rsidRDefault="00A43ABD" w:rsidP="00A43ABD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  <w:b/>
          <w:bCs/>
          <w:color w:val="000000" w:themeColor="text2"/>
        </w:rPr>
      </w:pPr>
    </w:p>
    <w:tbl>
      <w:tblPr>
        <w:tblStyle w:val="0-HumanAbilityTable"/>
        <w:tblW w:w="5000" w:type="pct"/>
        <w:tblBorders>
          <w:top w:val="none" w:sz="0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10204"/>
      </w:tblGrid>
      <w:tr w:rsidR="00A43ABD" w:rsidRPr="0039469F" w14:paraId="34C5FC4D" w14:textId="77777777" w:rsidTr="009A7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8"/>
        </w:trPr>
        <w:tc>
          <w:tcPr>
            <w:tcW w:w="5000" w:type="pct"/>
            <w:tcMar>
              <w:top w:w="85" w:type="dxa"/>
              <w:bottom w:w="85" w:type="dxa"/>
            </w:tcMar>
          </w:tcPr>
          <w:p w14:paraId="78642400" w14:textId="77777777" w:rsidR="00A43ABD" w:rsidRPr="00B17694" w:rsidRDefault="00A43ABD" w:rsidP="00A43ABD">
            <w:pPr>
              <w:pStyle w:val="ListNumber"/>
              <w:numPr>
                <w:ilvl w:val="0"/>
                <w:numId w:val="27"/>
              </w:numPr>
              <w:spacing w:after="0" w:line="320" w:lineRule="exact"/>
              <w:rPr>
                <w:rFonts w:cstheme="majorHAnsi"/>
                <w:szCs w:val="24"/>
              </w:rPr>
            </w:pPr>
            <w:r w:rsidRPr="00B17694">
              <w:rPr>
                <w:rFonts w:cstheme="majorHAnsi"/>
                <w:szCs w:val="24"/>
              </w:rPr>
              <w:t>Value proposition</w:t>
            </w:r>
          </w:p>
        </w:tc>
      </w:tr>
      <w:tr w:rsidR="00A43ABD" w:rsidRPr="0039469F" w14:paraId="2F52DA95" w14:textId="77777777" w:rsidTr="002770D1">
        <w:trPr>
          <w:trHeight w:val="19"/>
        </w:trPr>
        <w:tc>
          <w:tcPr>
            <w:tcW w:w="5000" w:type="pct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2A6CE9D2" w14:textId="77777777" w:rsidR="00A43ABD" w:rsidRPr="00A96AFA" w:rsidRDefault="00A43ABD" w:rsidP="000054C0">
            <w:pPr>
              <w:spacing w:after="0" w:line="320" w:lineRule="exact"/>
              <w:rPr>
                <w:b/>
                <w:bCs/>
              </w:rPr>
            </w:pPr>
            <w:r w:rsidRPr="00A96AFA">
              <w:rPr>
                <w:b/>
                <w:bCs/>
              </w:rPr>
              <w:t>Based on information provided in the table above, write a concise value proposition for employers:</w:t>
            </w:r>
          </w:p>
        </w:tc>
      </w:tr>
      <w:tr w:rsidR="00A43ABD" w:rsidRPr="0039469F" w14:paraId="33E36734" w14:textId="77777777" w:rsidTr="0091754B">
        <w:trPr>
          <w:trHeight w:val="1814"/>
        </w:trPr>
        <w:tc>
          <w:tcPr>
            <w:tcW w:w="5000" w:type="pct"/>
            <w:tcMar>
              <w:top w:w="85" w:type="dxa"/>
              <w:bottom w:w="85" w:type="dxa"/>
            </w:tcMar>
          </w:tcPr>
          <w:p w14:paraId="18984FF0" w14:textId="77777777" w:rsidR="00A43ABD" w:rsidRPr="00F002A4" w:rsidRDefault="00A43ABD" w:rsidP="00330371">
            <w:pPr>
              <w:pStyle w:val="NoSpacing"/>
              <w:rPr>
                <w:rFonts w:ascii="Arial" w:hAnsi="Arial" w:cs="Arial"/>
              </w:rPr>
            </w:pPr>
            <w:r w:rsidRPr="00330371">
              <w:t>Example</w:t>
            </w:r>
            <w:r w:rsidRPr="00F002A4">
              <w:t>:</w:t>
            </w:r>
          </w:p>
          <w:p w14:paraId="263F5A71" w14:textId="77777777" w:rsidR="00A43ABD" w:rsidRDefault="00A43ABD" w:rsidP="000054C0">
            <w:pPr>
              <w:pStyle w:val="NoSpacing"/>
              <w:spacing w:line="320" w:lineRule="exact"/>
            </w:pPr>
            <w:r>
              <w:t>As an RTO that specialises in building and construction, business management and education training courses, we will draw on our expertise to design and deliver practical, action-oriented Work, Health &amp; Safety training. We will support you to:</w:t>
            </w:r>
          </w:p>
          <w:p w14:paraId="677D79FD" w14:textId="77777777" w:rsidR="00A43ABD" w:rsidRPr="00A96AFA" w:rsidRDefault="00A43ABD" w:rsidP="00A43ABD">
            <w:pPr>
              <w:pStyle w:val="ListBullet"/>
              <w:spacing w:line="320" w:lineRule="exact"/>
            </w:pPr>
            <w:r w:rsidRPr="00A96AFA">
              <w:t>Act as an expert advisor to help you update current training materials</w:t>
            </w:r>
          </w:p>
          <w:p w14:paraId="53BDD00D" w14:textId="77777777" w:rsidR="00A43ABD" w:rsidRPr="00F002A4" w:rsidRDefault="00A43ABD" w:rsidP="00A43ABD">
            <w:pPr>
              <w:pStyle w:val="ListBullet"/>
              <w:spacing w:line="320" w:lineRule="exact"/>
            </w:pPr>
            <w:r w:rsidRPr="00A96AFA">
              <w:t>Deliver 2x 1-hour training sessions with your staff</w:t>
            </w:r>
          </w:p>
        </w:tc>
      </w:tr>
    </w:tbl>
    <w:p w14:paraId="35FAFF9F" w14:textId="77777777" w:rsidR="00A43ABD" w:rsidRDefault="00A43ABD" w:rsidP="00A43ABD">
      <w:pPr>
        <w:tabs>
          <w:tab w:val="clear" w:pos="227"/>
        </w:tabs>
        <w:spacing w:after="160" w:line="259" w:lineRule="auto"/>
        <w:rPr>
          <w:b/>
          <w:bCs/>
        </w:rPr>
      </w:pPr>
    </w:p>
    <w:p w14:paraId="792D4668" w14:textId="77777777" w:rsidR="00A43ABD" w:rsidRDefault="00A43ABD" w:rsidP="00A43ABD">
      <w:pPr>
        <w:tabs>
          <w:tab w:val="clear" w:pos="227"/>
        </w:tabs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58F30734" w14:textId="77777777" w:rsidR="00A43ABD" w:rsidRPr="00DB2AEA" w:rsidRDefault="00A43ABD" w:rsidP="00A43ABD">
      <w:pPr>
        <w:pStyle w:val="Heading2-nonumber"/>
      </w:pPr>
      <w:r w:rsidRPr="00DB2AEA">
        <w:lastRenderedPageBreak/>
        <w:t>Define a value proposition for employers:</w:t>
      </w:r>
    </w:p>
    <w:tbl>
      <w:tblPr>
        <w:tblStyle w:val="0-HumanAbilityTable"/>
        <w:tblW w:w="5007" w:type="pct"/>
        <w:tblInd w:w="-10" w:type="dxa"/>
        <w:tblBorders>
          <w:top w:val="none" w:sz="0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5109"/>
        <w:gridCol w:w="5109"/>
      </w:tblGrid>
      <w:tr w:rsidR="00A43ABD" w:rsidRPr="0039469F" w14:paraId="148EA83E" w14:textId="77777777" w:rsidTr="009A7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tcW w:w="5099" w:type="dxa"/>
            <w:tcMar>
              <w:top w:w="85" w:type="dxa"/>
              <w:bottom w:w="85" w:type="dxa"/>
            </w:tcMar>
          </w:tcPr>
          <w:p w14:paraId="7E6846A7" w14:textId="77777777" w:rsidR="00A43ABD" w:rsidRPr="00FC1E87" w:rsidRDefault="00A43ABD" w:rsidP="00A43ABD">
            <w:pPr>
              <w:pStyle w:val="ListNumber"/>
              <w:numPr>
                <w:ilvl w:val="0"/>
                <w:numId w:val="24"/>
              </w:numPr>
              <w:spacing w:after="0" w:line="320" w:lineRule="exact"/>
            </w:pPr>
            <w:r w:rsidRPr="00FC1E87">
              <w:t>Expertise</w:t>
            </w:r>
          </w:p>
        </w:tc>
        <w:tc>
          <w:tcPr>
            <w:tcW w:w="5099" w:type="dxa"/>
            <w:tcMar>
              <w:top w:w="85" w:type="dxa"/>
              <w:bottom w:w="85" w:type="dxa"/>
            </w:tcMar>
          </w:tcPr>
          <w:p w14:paraId="016B8309" w14:textId="77777777" w:rsidR="00A43ABD" w:rsidRPr="00FC1E87" w:rsidRDefault="00A43ABD" w:rsidP="00A43ABD">
            <w:pPr>
              <w:pStyle w:val="ListNumber"/>
              <w:numPr>
                <w:ilvl w:val="0"/>
                <w:numId w:val="24"/>
              </w:numPr>
              <w:spacing w:after="0" w:line="320" w:lineRule="exact"/>
            </w:pPr>
            <w:r w:rsidRPr="006A2887">
              <w:rPr>
                <w:rFonts w:cstheme="majorHAnsi"/>
                <w:color w:val="FFFFFF" w:themeColor="light1"/>
                <w:kern w:val="24"/>
                <w:szCs w:val="24"/>
              </w:rPr>
              <w:t>Value offer</w:t>
            </w:r>
          </w:p>
        </w:tc>
      </w:tr>
      <w:tr w:rsidR="00A43ABD" w:rsidRPr="0039469F" w14:paraId="5EECAEAE" w14:textId="77777777" w:rsidTr="009A74E8">
        <w:tc>
          <w:tcPr>
            <w:tcW w:w="5099" w:type="dxa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3FD9204D" w14:textId="77777777" w:rsidR="00A43ABD" w:rsidRPr="00F002A4" w:rsidRDefault="00A43ABD" w:rsidP="000054C0">
            <w:pPr>
              <w:spacing w:after="0" w:line="320" w:lineRule="exact"/>
              <w:rPr>
                <w:rFonts w:asciiTheme="majorHAnsi" w:hAnsiTheme="majorHAnsi" w:cstheme="majorHAnsi"/>
                <w:szCs w:val="24"/>
              </w:rPr>
            </w:pPr>
            <w:r w:rsidRPr="00964489">
              <w:rPr>
                <w:rFonts w:asciiTheme="majorHAnsi" w:hAnsiTheme="majorHAnsi" w:cstheme="majorHAnsi"/>
                <w:szCs w:val="24"/>
              </w:rPr>
              <w:t xml:space="preserve">What specialist expertise do we have </w:t>
            </w:r>
            <w:r>
              <w:rPr>
                <w:rFonts w:asciiTheme="majorHAnsi" w:hAnsiTheme="majorHAnsi" w:cstheme="majorHAnsi"/>
                <w:szCs w:val="24"/>
              </w:rPr>
              <w:t>that employers would value?</w:t>
            </w:r>
          </w:p>
        </w:tc>
        <w:tc>
          <w:tcPr>
            <w:tcW w:w="5099" w:type="dxa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07B8FDC9" w14:textId="77777777" w:rsidR="00A43ABD" w:rsidRPr="00F002A4" w:rsidRDefault="00A43ABD" w:rsidP="000054C0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Theme="majorHAnsi" w:hAnsiTheme="majorHAnsi" w:cstheme="majorHAnsi"/>
                <w:szCs w:val="24"/>
              </w:rPr>
            </w:pPr>
            <w:r w:rsidRPr="00C27ED5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>How could we share this expertise with employe</w:t>
            </w: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>rs</w:t>
            </w:r>
            <w:r w:rsidRPr="00C27ED5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>?</w:t>
            </w:r>
          </w:p>
        </w:tc>
      </w:tr>
      <w:tr w:rsidR="00A43ABD" w:rsidRPr="0039469F" w14:paraId="6CFB8A68" w14:textId="77777777" w:rsidTr="009A74E8">
        <w:tc>
          <w:tcPr>
            <w:tcW w:w="5099" w:type="dxa"/>
            <w:tcMar>
              <w:top w:w="85" w:type="dxa"/>
              <w:bottom w:w="85" w:type="dxa"/>
            </w:tcMar>
          </w:tcPr>
          <w:p w14:paraId="38F63EED" w14:textId="77777777" w:rsidR="00A43ABD" w:rsidRPr="00FC1E87" w:rsidRDefault="00A43ABD" w:rsidP="00A43ABD">
            <w:pPr>
              <w:pStyle w:val="ListBullet"/>
              <w:spacing w:line="320" w:lineRule="exact"/>
            </w:pPr>
          </w:p>
        </w:tc>
        <w:tc>
          <w:tcPr>
            <w:tcW w:w="5099" w:type="dxa"/>
            <w:tcMar>
              <w:top w:w="85" w:type="dxa"/>
              <w:bottom w:w="85" w:type="dxa"/>
            </w:tcMar>
          </w:tcPr>
          <w:p w14:paraId="59D8CB49" w14:textId="77777777" w:rsidR="00A43ABD" w:rsidRPr="00FC1E87" w:rsidRDefault="00A43ABD" w:rsidP="00A43ABD">
            <w:pPr>
              <w:pStyle w:val="ListBullet"/>
              <w:spacing w:line="320" w:lineRule="exact"/>
            </w:pPr>
          </w:p>
        </w:tc>
      </w:tr>
      <w:tr w:rsidR="00A43ABD" w:rsidRPr="0039469F" w14:paraId="2F672D3D" w14:textId="77777777" w:rsidTr="009A74E8">
        <w:tc>
          <w:tcPr>
            <w:tcW w:w="5099" w:type="dxa"/>
            <w:tcMar>
              <w:top w:w="85" w:type="dxa"/>
              <w:bottom w:w="85" w:type="dxa"/>
            </w:tcMar>
          </w:tcPr>
          <w:p w14:paraId="08F99E49" w14:textId="77777777" w:rsidR="00A43ABD" w:rsidRPr="00FC1E87" w:rsidRDefault="00A43ABD" w:rsidP="00A43ABD">
            <w:pPr>
              <w:pStyle w:val="ListBullet"/>
              <w:spacing w:line="320" w:lineRule="exact"/>
            </w:pPr>
          </w:p>
        </w:tc>
        <w:tc>
          <w:tcPr>
            <w:tcW w:w="5099" w:type="dxa"/>
            <w:tcMar>
              <w:top w:w="85" w:type="dxa"/>
              <w:bottom w:w="85" w:type="dxa"/>
            </w:tcMar>
          </w:tcPr>
          <w:p w14:paraId="6B3A1C93" w14:textId="77777777" w:rsidR="00A43ABD" w:rsidRPr="00FC1E87" w:rsidRDefault="00A43ABD" w:rsidP="00A43ABD">
            <w:pPr>
              <w:pStyle w:val="ListBullet"/>
              <w:spacing w:line="320" w:lineRule="exact"/>
            </w:pPr>
          </w:p>
        </w:tc>
      </w:tr>
      <w:tr w:rsidR="00A43ABD" w:rsidRPr="0039469F" w14:paraId="17ECB465" w14:textId="77777777" w:rsidTr="009A74E8">
        <w:tc>
          <w:tcPr>
            <w:tcW w:w="5099" w:type="dxa"/>
            <w:tcMar>
              <w:top w:w="85" w:type="dxa"/>
              <w:bottom w:w="85" w:type="dxa"/>
            </w:tcMar>
          </w:tcPr>
          <w:p w14:paraId="243F3DFA" w14:textId="77777777" w:rsidR="00A43ABD" w:rsidRPr="00FC1E87" w:rsidRDefault="00A43ABD" w:rsidP="00A43ABD">
            <w:pPr>
              <w:pStyle w:val="ListBullet"/>
              <w:spacing w:line="320" w:lineRule="exact"/>
            </w:pPr>
          </w:p>
        </w:tc>
        <w:tc>
          <w:tcPr>
            <w:tcW w:w="5099" w:type="dxa"/>
            <w:tcMar>
              <w:top w:w="85" w:type="dxa"/>
              <w:bottom w:w="85" w:type="dxa"/>
            </w:tcMar>
          </w:tcPr>
          <w:p w14:paraId="293957DE" w14:textId="77777777" w:rsidR="00A43ABD" w:rsidRPr="00FC1E87" w:rsidRDefault="00A43ABD" w:rsidP="00A43ABD">
            <w:pPr>
              <w:pStyle w:val="ListBullet"/>
              <w:spacing w:line="320" w:lineRule="exact"/>
            </w:pPr>
          </w:p>
        </w:tc>
      </w:tr>
      <w:tr w:rsidR="00A43ABD" w:rsidRPr="0039469F" w14:paraId="1C783555" w14:textId="77777777" w:rsidTr="009A74E8">
        <w:tc>
          <w:tcPr>
            <w:tcW w:w="5099" w:type="dxa"/>
            <w:tcMar>
              <w:top w:w="85" w:type="dxa"/>
              <w:bottom w:w="85" w:type="dxa"/>
            </w:tcMar>
          </w:tcPr>
          <w:p w14:paraId="6ED14AE0" w14:textId="77777777" w:rsidR="00A43ABD" w:rsidRPr="00FC1E87" w:rsidRDefault="00A43ABD" w:rsidP="00A43ABD">
            <w:pPr>
              <w:pStyle w:val="ListBullet"/>
              <w:spacing w:line="320" w:lineRule="exact"/>
            </w:pPr>
          </w:p>
        </w:tc>
        <w:tc>
          <w:tcPr>
            <w:tcW w:w="5099" w:type="dxa"/>
            <w:tcMar>
              <w:top w:w="85" w:type="dxa"/>
              <w:bottom w:w="85" w:type="dxa"/>
            </w:tcMar>
          </w:tcPr>
          <w:p w14:paraId="6E325873" w14:textId="77777777" w:rsidR="00A43ABD" w:rsidRPr="00FC1E87" w:rsidRDefault="00A43ABD" w:rsidP="00A43ABD">
            <w:pPr>
              <w:pStyle w:val="ListBullet"/>
              <w:spacing w:line="320" w:lineRule="exact"/>
            </w:pPr>
          </w:p>
        </w:tc>
      </w:tr>
      <w:tr w:rsidR="00A43ABD" w:rsidRPr="0039469F" w14:paraId="12A7650C" w14:textId="77777777" w:rsidTr="009A74E8">
        <w:tc>
          <w:tcPr>
            <w:tcW w:w="5099" w:type="dxa"/>
            <w:tcMar>
              <w:top w:w="85" w:type="dxa"/>
              <w:bottom w:w="85" w:type="dxa"/>
            </w:tcMar>
          </w:tcPr>
          <w:p w14:paraId="4AA2B39A" w14:textId="77777777" w:rsidR="00A43ABD" w:rsidRPr="00FC1E87" w:rsidRDefault="00A43ABD" w:rsidP="00A43ABD">
            <w:pPr>
              <w:pStyle w:val="ListBullet"/>
              <w:spacing w:line="320" w:lineRule="exact"/>
            </w:pPr>
          </w:p>
        </w:tc>
        <w:tc>
          <w:tcPr>
            <w:tcW w:w="5099" w:type="dxa"/>
            <w:tcMar>
              <w:top w:w="85" w:type="dxa"/>
              <w:bottom w:w="85" w:type="dxa"/>
            </w:tcMar>
          </w:tcPr>
          <w:p w14:paraId="5ED0FDD9" w14:textId="77777777" w:rsidR="00A43ABD" w:rsidRPr="00FC1E87" w:rsidRDefault="00A43ABD" w:rsidP="00A43ABD">
            <w:pPr>
              <w:pStyle w:val="ListBullet"/>
              <w:spacing w:line="320" w:lineRule="exact"/>
            </w:pPr>
          </w:p>
        </w:tc>
      </w:tr>
    </w:tbl>
    <w:p w14:paraId="3ADC3076" w14:textId="77777777" w:rsidR="00A43ABD" w:rsidRPr="007622E0" w:rsidRDefault="00A43ABD" w:rsidP="00A43ABD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</w:rPr>
      </w:pPr>
    </w:p>
    <w:tbl>
      <w:tblPr>
        <w:tblStyle w:val="0-HumanAbilityTable"/>
        <w:tblW w:w="5000" w:type="pct"/>
        <w:tblBorders>
          <w:top w:val="none" w:sz="0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10204"/>
      </w:tblGrid>
      <w:tr w:rsidR="00A43ABD" w:rsidRPr="0039469F" w14:paraId="130ED172" w14:textId="77777777" w:rsidTr="009A7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tcMar>
              <w:top w:w="85" w:type="dxa"/>
              <w:bottom w:w="85" w:type="dxa"/>
            </w:tcMar>
          </w:tcPr>
          <w:p w14:paraId="2C3BF410" w14:textId="77777777" w:rsidR="00A43ABD" w:rsidRPr="00D26125" w:rsidRDefault="00A43ABD" w:rsidP="000054C0">
            <w:pPr>
              <w:tabs>
                <w:tab w:val="clear" w:pos="227"/>
              </w:tabs>
              <w:spacing w:after="0" w:line="320" w:lineRule="exact"/>
              <w:rPr>
                <w:rFonts w:cstheme="majorHAnsi"/>
                <w:color w:val="000000" w:themeColor="text2"/>
              </w:rPr>
            </w:pPr>
            <w:r w:rsidRPr="00D26125">
              <w:rPr>
                <w:rFonts w:cstheme="majorHAnsi"/>
              </w:rPr>
              <w:t>3. Value proposition</w:t>
            </w:r>
          </w:p>
        </w:tc>
      </w:tr>
      <w:tr w:rsidR="00A43ABD" w:rsidRPr="0039469F" w14:paraId="3A5A1290" w14:textId="77777777" w:rsidTr="009A74E8">
        <w:tc>
          <w:tcPr>
            <w:tcW w:w="5000" w:type="pct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3A85CEC4" w14:textId="77777777" w:rsidR="00A43ABD" w:rsidRPr="0039469F" w:rsidRDefault="00A43ABD" w:rsidP="000054C0">
            <w:pPr>
              <w:pStyle w:val="ListBullet"/>
              <w:numPr>
                <w:ilvl w:val="0"/>
                <w:numId w:val="0"/>
              </w:numPr>
              <w:spacing w:after="0"/>
              <w:ind w:left="227" w:hanging="227"/>
            </w:pPr>
            <w:r>
              <w:rPr>
                <w:rFonts w:asciiTheme="majorHAnsi" w:hAnsiTheme="majorHAnsi" w:cstheme="majorHAnsi"/>
              </w:rPr>
              <w:t>Based on information provided in the table above, w</w:t>
            </w:r>
            <w:r w:rsidRPr="007622E0">
              <w:rPr>
                <w:rFonts w:asciiTheme="majorHAnsi" w:hAnsiTheme="majorHAnsi" w:cstheme="majorHAnsi"/>
              </w:rPr>
              <w:t xml:space="preserve">rite a concise value proposition </w:t>
            </w:r>
            <w:r>
              <w:rPr>
                <w:rFonts w:asciiTheme="majorHAnsi" w:hAnsiTheme="majorHAnsi" w:cstheme="majorHAnsi"/>
              </w:rPr>
              <w:t>for</w:t>
            </w:r>
            <w:r w:rsidRPr="007622E0">
              <w:rPr>
                <w:rFonts w:asciiTheme="majorHAnsi" w:hAnsiTheme="majorHAnsi" w:cstheme="majorHAnsi"/>
              </w:rPr>
              <w:t xml:space="preserve"> employers:</w:t>
            </w:r>
          </w:p>
        </w:tc>
      </w:tr>
      <w:tr w:rsidR="00A43ABD" w:rsidRPr="0039469F" w14:paraId="52C7EC5F" w14:textId="77777777" w:rsidTr="009A74E8">
        <w:tc>
          <w:tcPr>
            <w:tcW w:w="5000" w:type="pct"/>
            <w:tcMar>
              <w:top w:w="85" w:type="dxa"/>
              <w:bottom w:w="85" w:type="dxa"/>
            </w:tcMar>
          </w:tcPr>
          <w:p w14:paraId="2C870497" w14:textId="77777777" w:rsidR="00A43ABD" w:rsidRPr="0039469F" w:rsidRDefault="00A43ABD" w:rsidP="000054C0">
            <w:pPr>
              <w:pStyle w:val="ListBullet"/>
              <w:numPr>
                <w:ilvl w:val="0"/>
                <w:numId w:val="0"/>
              </w:numPr>
              <w:ind w:left="227" w:hanging="227"/>
            </w:pPr>
          </w:p>
        </w:tc>
      </w:tr>
      <w:tr w:rsidR="00A43ABD" w:rsidRPr="0039469F" w14:paraId="264F8E06" w14:textId="77777777" w:rsidTr="009A74E8">
        <w:tc>
          <w:tcPr>
            <w:tcW w:w="5000" w:type="pct"/>
            <w:tcMar>
              <w:top w:w="85" w:type="dxa"/>
              <w:bottom w:w="85" w:type="dxa"/>
            </w:tcMar>
          </w:tcPr>
          <w:p w14:paraId="5AC3D858" w14:textId="77777777" w:rsidR="00A43ABD" w:rsidRPr="0039469F" w:rsidRDefault="00A43ABD" w:rsidP="000054C0">
            <w:pPr>
              <w:pStyle w:val="ListBullet"/>
              <w:numPr>
                <w:ilvl w:val="0"/>
                <w:numId w:val="0"/>
              </w:numPr>
              <w:ind w:left="227" w:hanging="227"/>
            </w:pPr>
          </w:p>
        </w:tc>
      </w:tr>
    </w:tbl>
    <w:p w14:paraId="4A0A7814" w14:textId="1BB02C2C" w:rsidR="00953575" w:rsidRDefault="00953575">
      <w:pPr>
        <w:tabs>
          <w:tab w:val="clear" w:pos="227"/>
        </w:tabs>
        <w:spacing w:after="160" w:line="259" w:lineRule="auto"/>
      </w:pPr>
      <w:r>
        <w:br w:type="page"/>
      </w:r>
    </w:p>
    <w:bookmarkEnd w:id="1" w:displacedByCustomXml="next"/>
    <w:bookmarkEnd w:id="0" w:displacedByCustomXml="next"/>
    <w:sdt>
      <w:sdtPr>
        <w:id w:val="-1926571769"/>
        <w:lock w:val="contentLocked"/>
        <w:placeholder>
          <w:docPart w:val="B5E752A5CF1BC040BD4BE6560847FF93"/>
        </w:placeholder>
        <w:group/>
      </w:sdtPr>
      <w:sdtEndPr/>
      <w:sdtContent>
        <w:p w14:paraId="303559A8" w14:textId="77777777" w:rsidR="00FC0740" w:rsidRPr="00FC0740" w:rsidRDefault="00FC0740" w:rsidP="00FC0740">
          <w:pPr>
            <w:pStyle w:val="EndPage"/>
            <w:framePr w:wrap="around"/>
          </w:pPr>
          <w:r w:rsidRPr="00FC0740">
            <mc:AlternateContent>
              <mc:Choice Requires="wpg">
                <w:drawing>
                  <wp:anchor distT="0" distB="0" distL="114300" distR="114300" simplePos="0" relativeHeight="251660287" behindDoc="1" locked="1" layoutInCell="1" allowOverlap="1" wp14:anchorId="6C616640" wp14:editId="0C312196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10692000"/>
                    <wp:effectExtent l="0" t="0" r="3175" b="0"/>
                    <wp:wrapNone/>
                    <wp:docPr id="7" name="Group 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1B4B010-C3ED-4B9D-C660-5FC60B77DE8B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10692000"/>
                              <a:chOff x="0" y="0"/>
                              <a:chExt cx="7560000" cy="10692000"/>
                            </a:xfrm>
                          </wpg:grpSpPr>
                          <wps:wsp>
                            <wps:cNvPr id="83611003" name="Rectangle 83611003">
                              <a:extLst>
                                <a:ext uri="{FF2B5EF4-FFF2-40B4-BE49-F238E27FC236}">
                                  <a16:creationId xmlns:a16="http://schemas.microsoft.com/office/drawing/2014/main" id="{E53F7421-661C-FC7D-105A-A22DEF7AF3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7560000" cy="1069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B568E6" w14:textId="77777777" w:rsidR="00FC0740" w:rsidRPr="00FC0740" w:rsidRDefault="00FC0740" w:rsidP="00FC0740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Cs w:val="24"/>
                                    </w:rPr>
                                  </w:pPr>
                                  <w:r w:rsidRPr="00FC0740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</w:rPr>
                                    <w:t>www.humanability.com.au</w:t>
                                  </w:r>
                                </w:p>
                              </w:txbxContent>
                            </wps:txbx>
                            <wps:bodyPr lIns="576000" tIns="576000" rIns="576000" bIns="342000" rtlCol="0" anchor="b" anchorCtr="0"/>
                          </wps:wsp>
                          <pic:pic xmlns:pic="http://schemas.openxmlformats.org/drawingml/2006/picture">
                            <pic:nvPicPr>
                              <pic:cNvPr id="1298784442" name="Graphic 4">
                                <a:extLst>
                                  <a:ext uri="{FF2B5EF4-FFF2-40B4-BE49-F238E27FC236}">
                                    <a16:creationId xmlns:a16="http://schemas.microsoft.com/office/drawing/2014/main" id="{5F2DFC9B-50D6-2FE5-2D2A-27CDA2F29E0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96DAC541-7B7A-43D3-8B79-37D633B846F1}">
                                    <asvg:svgBlip xmlns:asvg="http://schemas.microsoft.com/office/drawing/2016/SVG/main" r:embed="rId12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0845" y="8920987"/>
                                <a:ext cx="1620000" cy="8545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6C616640" id="Group 6" o:spid="_x0000_s1030" style="position:absolute;margin-left:0;margin-top:0;width:595.3pt;height:841.9pt;z-index:-251656193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DTj/WIAABAAElEQVQ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">
                    <v:rect id="Rectangle 83611003" o:spid="_x0000_s1031" style="position:absolute;width:75600;height:106920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" fillcolor="#2d403b [3205]" stroked="f" strokeweight="1pt">
                      <v:textbox inset="16mm,16mm,16mm,9.5mm">
                        <w:txbxContent>
                          <w:p w14:paraId="72B568E6" w14:textId="77777777" w:rsidR="00FC0740" w:rsidRPr="00FC0740" w:rsidRDefault="00FC0740" w:rsidP="00FC074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  <w:szCs w:val="24"/>
                              </w:rPr>
                            </w:pPr>
                            <w:r w:rsidRPr="00FC074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www.humanability.com.au</w:t>
                            </w:r>
                          </w:p>
                        </w:txbxContent>
                      </v:textbox>
                    </v:rect>
                    <v:shape id="Graphic 4" o:spid="_x0000_s1032" type="#_x0000_t75" style="position:absolute;left:29708;top:89209;width:16200;height:85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">
                      <v:imagedata r:id="rId14" o:title="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sectPr w:rsidR="00FC0740" w:rsidRPr="00FC0740" w:rsidSect="00ED3D0A">
      <w:headerReference w:type="default" r:id="rId20"/>
      <w:footerReference w:type="default" r:id="rId21"/>
      <w:headerReference w:type="first" r:id="rId22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0A3467" w14:textId="77777777" w:rsidR="00B237DF" w:rsidRDefault="00B237DF" w:rsidP="00685923">
      <w:r>
        <w:separator/>
      </w:r>
    </w:p>
  </w:endnote>
  <w:endnote w:type="continuationSeparator" w:id="0">
    <w:p w14:paraId="792713D1" w14:textId="77777777" w:rsidR="00B237DF" w:rsidRDefault="00B237DF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BAEEE3" w14:textId="5DC83290" w:rsidR="0021781F" w:rsidRPr="00902D38" w:rsidRDefault="00902D38" w:rsidP="00902D38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proofErr w:type="spellStart"/>
    <w:r w:rsidRPr="00B7454B">
      <w:rPr>
        <w:rStyle w:val="Bold"/>
      </w:rPr>
      <w:t>HumanAbility</w:t>
    </w:r>
    <w:proofErr w:type="spellEnd"/>
    <w:r w:rsidRPr="00B7454B">
      <w:rPr>
        <w:rStyle w:val="Bold"/>
      </w:rPr>
      <w:t>:</w:t>
    </w:r>
    <w:r>
      <w:t xml:space="preserve"> </w:t>
    </w:r>
    <w:sdt>
      <w:sdtPr>
        <w:alias w:val="Title"/>
        <w:tag w:val=""/>
        <w:id w:val="1011418194"/>
        <w:placeholder>
          <w:docPart w:val="DB06813C101CC24CBDD0F1DE90C1C42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6C2F31">
          <w:t>RTO Prepare stage | Define value proposition for employers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E3DA4A" w14:textId="77777777" w:rsidR="00B237DF" w:rsidRDefault="00B237DF" w:rsidP="005661F2">
      <w:pPr>
        <w:pBdr>
          <w:bottom w:val="single" w:sz="4" w:space="1" w:color="2D403B" w:themeColor="accent2"/>
          <w:between w:val="single" w:sz="4" w:space="1" w:color="2D403B" w:themeColor="accent2"/>
        </w:pBdr>
      </w:pPr>
    </w:p>
  </w:footnote>
  <w:footnote w:type="continuationSeparator" w:id="0">
    <w:p w14:paraId="50D7A176" w14:textId="77777777" w:rsidR="00B237DF" w:rsidRDefault="00B237DF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438F3E" w14:textId="77777777" w:rsidR="0021781F" w:rsidRPr="0066233B" w:rsidRDefault="00FD6D41" w:rsidP="00685923">
    <w:pPr>
      <w:pStyle w:val="Header"/>
    </w:pPr>
    <w:r w:rsidRPr="00FD6D41"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1B2DDDAC" wp14:editId="6DBFCAF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10" name="Freeform: Shape 9">
                <a:extLst xmlns:a="http://schemas.openxmlformats.org/drawingml/2006/main">
                  <a:ext uri="{FF2B5EF4-FFF2-40B4-BE49-F238E27FC236}">
                    <a16:creationId xmlns:a16="http://schemas.microsoft.com/office/drawing/2014/main" id="{74797713-B1E0-43F3-E857-4A29E59D4C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354D3F"/>
                          </a:gs>
                          <a:gs pos="100000">
                            <a:srgbClr val="31463E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6C44CD" id="Freeform: Shape 9" o:spid="_x0000_s1026" style="position:absolute;margin-left:191.75pt;margin-top:0;width:242.95pt;height:21.25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" path="m157167,l3085967,r,270415l,270415,157167,xe" fillcolor="#354d3f" stroked="f" strokeweight=".02347mm">
              <v:fill color2="#31463e" angle="90" focus="100%" type="gradient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FD6D41">
      <w:rPr>
        <w:noProof/>
      </w:rPr>
      <mc:AlternateContent>
        <mc:Choice Requires="wpg">
          <w:drawing>
            <wp:anchor distT="0" distB="0" distL="114300" distR="114300" simplePos="0" relativeHeight="251663360" behindDoc="1" locked="1" layoutInCell="1" allowOverlap="1" wp14:anchorId="7E8F9F29" wp14:editId="2BEB6648">
              <wp:simplePos x="548640" y="657860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11" name="Group 10">
                <a:extLst xmlns:a="http://schemas.openxmlformats.org/drawingml/2006/main">
                  <a:ext uri="{FF2B5EF4-FFF2-40B4-BE49-F238E27FC236}">
                    <a16:creationId xmlns:a16="http://schemas.microsoft.com/office/drawing/2014/main" id="{7B71E1E1-D1E7-9B31-239C-DB19DA513BD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633748745" name="Rectangle 633748745">
                        <a:extLst>
                          <a:ext uri="{FF2B5EF4-FFF2-40B4-BE49-F238E27FC236}">
                            <a16:creationId xmlns:a16="http://schemas.microsoft.com/office/drawing/2014/main" id="{B3A606A4-3A57-42EE-BBF4-B5979159DE3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858922168" name="Freeform: Shape 1858922168">
                        <a:extLst>
                          <a:ext uri="{FF2B5EF4-FFF2-40B4-BE49-F238E27FC236}">
                            <a16:creationId xmlns:a16="http://schemas.microsoft.com/office/drawing/2014/main" id="{50098F04-BADA-3FB2-A009-A4EBF206B54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466644"/>
                            </a:gs>
                            <a:gs pos="100000">
                              <a:srgbClr val="374F40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0A0A90" id="Group 10" o:spid="_x0000_s1026" style="position:absolute;margin-left:0;margin-top:0;width:1190.55pt;height:21.25pt;z-index:-251653120;mso-position-horizontal:left;mso-position-horizontal-relative:page;mso-position-vertical:top;mso-position-vertical-relative:page;mso-width-relative:margin;mso-height-relative:margin" coordsize="151199,26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">
              <v:rect id="Rectangle 633748745" o:spid="_x0000_s1027" style="position:absolute;width:151199;height:26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" fillcolor="#2d403b [3205]" stroked="f" strokeweight="1pt"/>
              <v:shape id="Freeform: Shape 1858922168" o:spid="_x0000_s1028" style="position:absolute;width:28188;height:2698;visibility:visible;mso-wrap-style:square;v-text-anchor:top" coordsize="2818849,270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" path="m,l2665754,r153095,270415l,270415,,xe" fillcolor="#466644" stroked="f" strokeweight=".02347mm">
                <v:fill color2="#374f40" angle="90" focus="100%" type="gradient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 w:rsidR="005B654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DBF989" w14:textId="77777777" w:rsidR="00B7454B" w:rsidRDefault="00446226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7D366A6"/>
    <w:multiLevelType w:val="multilevel"/>
    <w:tmpl w:val="9B2210B2"/>
    <w:lvl w:ilvl="0">
      <w:start w:val="3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6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8FE7B28"/>
    <w:multiLevelType w:val="multilevel"/>
    <w:tmpl w:val="D09A3F16"/>
    <w:numStyleLink w:val="Bullets"/>
  </w:abstractNum>
  <w:abstractNum w:abstractNumId="9" w15:restartNumberingAfterBreak="0">
    <w:nsid w:val="22985920"/>
    <w:multiLevelType w:val="multilevel"/>
    <w:tmpl w:val="EAECE326"/>
    <w:numStyleLink w:val="Numbering"/>
  </w:abstractNum>
  <w:abstractNum w:abstractNumId="10" w15:restartNumberingAfterBreak="0">
    <w:nsid w:val="24BB52E3"/>
    <w:multiLevelType w:val="multilevel"/>
    <w:tmpl w:val="D09EBBC0"/>
    <w:numStyleLink w:val="AppendixNumbering"/>
  </w:abstractNum>
  <w:abstractNum w:abstractNumId="11" w15:restartNumberingAfterBreak="0">
    <w:nsid w:val="29902FCF"/>
    <w:multiLevelType w:val="multilevel"/>
    <w:tmpl w:val="AF56E432"/>
    <w:lvl w:ilvl="0">
      <w:start w:val="2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12" w15:restartNumberingAfterBreak="0">
    <w:nsid w:val="2C840723"/>
    <w:multiLevelType w:val="multilevel"/>
    <w:tmpl w:val="825C77CE"/>
    <w:numStyleLink w:val="LetteredList"/>
  </w:abstractNum>
  <w:abstractNum w:abstractNumId="13" w15:restartNumberingAfterBreak="0">
    <w:nsid w:val="2EC74BF6"/>
    <w:multiLevelType w:val="multilevel"/>
    <w:tmpl w:val="825C77CE"/>
    <w:numStyleLink w:val="LetteredList"/>
  </w:abstractNum>
  <w:abstractNum w:abstractNumId="14" w15:restartNumberingAfterBreak="0">
    <w:nsid w:val="3C6B19B7"/>
    <w:multiLevelType w:val="multilevel"/>
    <w:tmpl w:val="5A364078"/>
    <w:numStyleLink w:val="ListHeadings"/>
  </w:abstractNum>
  <w:abstractNum w:abstractNumId="15" w15:restartNumberingAfterBreak="0">
    <w:nsid w:val="3E36579D"/>
    <w:multiLevelType w:val="multilevel"/>
    <w:tmpl w:val="EAECE326"/>
    <w:numStyleLink w:val="Numbering"/>
  </w:abstractNum>
  <w:abstractNum w:abstractNumId="16" w15:restartNumberingAfterBreak="0">
    <w:nsid w:val="4FF8213E"/>
    <w:multiLevelType w:val="multilevel"/>
    <w:tmpl w:val="D09A3F16"/>
    <w:numStyleLink w:val="Bullets"/>
  </w:abstractNum>
  <w:abstractNum w:abstractNumId="17" w15:restartNumberingAfterBreak="0">
    <w:nsid w:val="5BCD1009"/>
    <w:multiLevelType w:val="multilevel"/>
    <w:tmpl w:val="D09A3F16"/>
    <w:numStyleLink w:val="Bullets"/>
  </w:abstractNum>
  <w:abstractNum w:abstractNumId="18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6AA342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6AA342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6AA342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6AA342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19" w15:restartNumberingAfterBreak="0">
    <w:nsid w:val="61513CD6"/>
    <w:multiLevelType w:val="multilevel"/>
    <w:tmpl w:val="825C77CE"/>
    <w:numStyleLink w:val="LetteredList"/>
  </w:abstractNum>
  <w:abstractNum w:abstractNumId="20" w15:restartNumberingAfterBreak="0">
    <w:nsid w:val="645B3A08"/>
    <w:multiLevelType w:val="multilevel"/>
    <w:tmpl w:val="EAECE326"/>
    <w:numStyleLink w:val="Numbering"/>
  </w:abstractNum>
  <w:abstractNum w:abstractNumId="21" w15:restartNumberingAfterBreak="0">
    <w:nsid w:val="749250AC"/>
    <w:multiLevelType w:val="multilevel"/>
    <w:tmpl w:val="825C77CE"/>
    <w:numStyleLink w:val="LetteredList"/>
  </w:abstractNum>
  <w:abstractNum w:abstractNumId="22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8"/>
  </w:num>
  <w:num w:numId="2" w16cid:durableId="846598071">
    <w:abstractNumId w:val="5"/>
  </w:num>
  <w:num w:numId="3" w16cid:durableId="659580476">
    <w:abstractNumId w:val="4"/>
  </w:num>
  <w:num w:numId="4" w16cid:durableId="444039133">
    <w:abstractNumId w:val="7"/>
  </w:num>
  <w:num w:numId="5" w16cid:durableId="1770349458">
    <w:abstractNumId w:val="1"/>
  </w:num>
  <w:num w:numId="6" w16cid:durableId="1646545302">
    <w:abstractNumId w:val="3"/>
  </w:num>
  <w:num w:numId="7" w16cid:durableId="6268622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5"/>
  </w:num>
  <w:num w:numId="9" w16cid:durableId="2102145351">
    <w:abstractNumId w:val="13"/>
  </w:num>
  <w:num w:numId="10" w16cid:durableId="1394041910">
    <w:abstractNumId w:val="10"/>
  </w:num>
  <w:num w:numId="11" w16cid:durableId="7369524">
    <w:abstractNumId w:val="16"/>
  </w:num>
  <w:num w:numId="12" w16cid:durableId="1056779592">
    <w:abstractNumId w:val="17"/>
  </w:num>
  <w:num w:numId="13" w16cid:durableId="2052924743">
    <w:abstractNumId w:val="14"/>
  </w:num>
  <w:num w:numId="14" w16cid:durableId="305471079">
    <w:abstractNumId w:val="22"/>
  </w:num>
  <w:num w:numId="15" w16cid:durableId="668992514">
    <w:abstractNumId w:val="19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9"/>
  </w:num>
  <w:num w:numId="20" w16cid:durableId="338584827">
    <w:abstractNumId w:val="12"/>
  </w:num>
  <w:num w:numId="21" w16cid:durableId="526986008">
    <w:abstractNumId w:val="20"/>
  </w:num>
  <w:num w:numId="22" w16cid:durableId="14185581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27893467">
    <w:abstractNumId w:val="8"/>
  </w:num>
  <w:num w:numId="24" w16cid:durableId="68806468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2364110">
    <w:abstractNumId w:val="2"/>
  </w:num>
  <w:num w:numId="26" w16cid:durableId="1984112763">
    <w:abstractNumId w:val="11"/>
  </w:num>
  <w:num w:numId="27" w16cid:durableId="290133334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461396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4A8"/>
    <w:rsid w:val="00004469"/>
    <w:rsid w:val="00011329"/>
    <w:rsid w:val="00012AEB"/>
    <w:rsid w:val="00012D5B"/>
    <w:rsid w:val="00020772"/>
    <w:rsid w:val="00022E71"/>
    <w:rsid w:val="00023458"/>
    <w:rsid w:val="00025DB2"/>
    <w:rsid w:val="0002711C"/>
    <w:rsid w:val="0002748F"/>
    <w:rsid w:val="00027EA9"/>
    <w:rsid w:val="000300AF"/>
    <w:rsid w:val="000313A7"/>
    <w:rsid w:val="00051592"/>
    <w:rsid w:val="00064365"/>
    <w:rsid w:val="00064451"/>
    <w:rsid w:val="00070145"/>
    <w:rsid w:val="000724AE"/>
    <w:rsid w:val="000744A6"/>
    <w:rsid w:val="000754A8"/>
    <w:rsid w:val="00077E71"/>
    <w:rsid w:val="0008037D"/>
    <w:rsid w:val="00084D13"/>
    <w:rsid w:val="00090BE2"/>
    <w:rsid w:val="00093CF5"/>
    <w:rsid w:val="000A25C4"/>
    <w:rsid w:val="000A68FE"/>
    <w:rsid w:val="000A6964"/>
    <w:rsid w:val="000B0B81"/>
    <w:rsid w:val="000B0F75"/>
    <w:rsid w:val="000B1E19"/>
    <w:rsid w:val="000B2EA9"/>
    <w:rsid w:val="000B497F"/>
    <w:rsid w:val="000C17A6"/>
    <w:rsid w:val="000C1A73"/>
    <w:rsid w:val="000C2E3E"/>
    <w:rsid w:val="000C77CC"/>
    <w:rsid w:val="000D1510"/>
    <w:rsid w:val="000D4B76"/>
    <w:rsid w:val="000D76B1"/>
    <w:rsid w:val="000D7EE8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12E8F"/>
    <w:rsid w:val="001134D8"/>
    <w:rsid w:val="00124F9B"/>
    <w:rsid w:val="00125141"/>
    <w:rsid w:val="001268BC"/>
    <w:rsid w:val="00132621"/>
    <w:rsid w:val="00132887"/>
    <w:rsid w:val="001346C0"/>
    <w:rsid w:val="00141C61"/>
    <w:rsid w:val="00146499"/>
    <w:rsid w:val="00146AEE"/>
    <w:rsid w:val="001475DC"/>
    <w:rsid w:val="00150AE4"/>
    <w:rsid w:val="001525B2"/>
    <w:rsid w:val="00153FC7"/>
    <w:rsid w:val="00155502"/>
    <w:rsid w:val="0016175C"/>
    <w:rsid w:val="00166127"/>
    <w:rsid w:val="001674FA"/>
    <w:rsid w:val="001728E6"/>
    <w:rsid w:val="00173391"/>
    <w:rsid w:val="00174593"/>
    <w:rsid w:val="00176258"/>
    <w:rsid w:val="0017691E"/>
    <w:rsid w:val="0018259F"/>
    <w:rsid w:val="00182819"/>
    <w:rsid w:val="0019187A"/>
    <w:rsid w:val="0019285A"/>
    <w:rsid w:val="001A0D77"/>
    <w:rsid w:val="001A22D8"/>
    <w:rsid w:val="001A3B15"/>
    <w:rsid w:val="001A5586"/>
    <w:rsid w:val="001B0FF0"/>
    <w:rsid w:val="001C1C78"/>
    <w:rsid w:val="001C3E16"/>
    <w:rsid w:val="001C42FC"/>
    <w:rsid w:val="001C7835"/>
    <w:rsid w:val="001D335E"/>
    <w:rsid w:val="001D3426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6117"/>
    <w:rsid w:val="0021781F"/>
    <w:rsid w:val="00220CF7"/>
    <w:rsid w:val="00221681"/>
    <w:rsid w:val="00221AB7"/>
    <w:rsid w:val="00223521"/>
    <w:rsid w:val="00223787"/>
    <w:rsid w:val="0022627D"/>
    <w:rsid w:val="0023622A"/>
    <w:rsid w:val="0024207E"/>
    <w:rsid w:val="00245658"/>
    <w:rsid w:val="00245BF7"/>
    <w:rsid w:val="00246435"/>
    <w:rsid w:val="00246BCF"/>
    <w:rsid w:val="002508DB"/>
    <w:rsid w:val="002525AD"/>
    <w:rsid w:val="0026151F"/>
    <w:rsid w:val="00263A66"/>
    <w:rsid w:val="00264581"/>
    <w:rsid w:val="00264824"/>
    <w:rsid w:val="0026582B"/>
    <w:rsid w:val="00270834"/>
    <w:rsid w:val="00274D90"/>
    <w:rsid w:val="00275BC8"/>
    <w:rsid w:val="00276E34"/>
    <w:rsid w:val="002770D1"/>
    <w:rsid w:val="002777E1"/>
    <w:rsid w:val="002814E6"/>
    <w:rsid w:val="00282607"/>
    <w:rsid w:val="00283E02"/>
    <w:rsid w:val="00283E3A"/>
    <w:rsid w:val="002848AA"/>
    <w:rsid w:val="00285D1C"/>
    <w:rsid w:val="0029481F"/>
    <w:rsid w:val="00294B44"/>
    <w:rsid w:val="00295BC8"/>
    <w:rsid w:val="002960B0"/>
    <w:rsid w:val="002965C0"/>
    <w:rsid w:val="00297519"/>
    <w:rsid w:val="002A04C2"/>
    <w:rsid w:val="002A65A4"/>
    <w:rsid w:val="002A6D17"/>
    <w:rsid w:val="002B3895"/>
    <w:rsid w:val="002B3C43"/>
    <w:rsid w:val="002C0183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305171"/>
    <w:rsid w:val="003140ED"/>
    <w:rsid w:val="003154F7"/>
    <w:rsid w:val="003202D0"/>
    <w:rsid w:val="00321FF4"/>
    <w:rsid w:val="00330371"/>
    <w:rsid w:val="003341AC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3E6D"/>
    <w:rsid w:val="00374847"/>
    <w:rsid w:val="0037721D"/>
    <w:rsid w:val="0038102A"/>
    <w:rsid w:val="00391FED"/>
    <w:rsid w:val="003937B7"/>
    <w:rsid w:val="00394FA7"/>
    <w:rsid w:val="003A18C4"/>
    <w:rsid w:val="003A5098"/>
    <w:rsid w:val="003A6981"/>
    <w:rsid w:val="003A69FC"/>
    <w:rsid w:val="003A6B33"/>
    <w:rsid w:val="003B0F81"/>
    <w:rsid w:val="003B3C89"/>
    <w:rsid w:val="003B7B5A"/>
    <w:rsid w:val="003C5994"/>
    <w:rsid w:val="003C716E"/>
    <w:rsid w:val="003C733B"/>
    <w:rsid w:val="003C7AE6"/>
    <w:rsid w:val="003D23A3"/>
    <w:rsid w:val="003D3729"/>
    <w:rsid w:val="003D5856"/>
    <w:rsid w:val="003E2355"/>
    <w:rsid w:val="003E2E15"/>
    <w:rsid w:val="003E32D0"/>
    <w:rsid w:val="003E4379"/>
    <w:rsid w:val="003E6240"/>
    <w:rsid w:val="003F66F7"/>
    <w:rsid w:val="003F6E81"/>
    <w:rsid w:val="003F7D00"/>
    <w:rsid w:val="00404E4F"/>
    <w:rsid w:val="004050E1"/>
    <w:rsid w:val="004057E6"/>
    <w:rsid w:val="004065D6"/>
    <w:rsid w:val="004129B5"/>
    <w:rsid w:val="00412CDA"/>
    <w:rsid w:val="00414B0D"/>
    <w:rsid w:val="00415944"/>
    <w:rsid w:val="0041673A"/>
    <w:rsid w:val="00416979"/>
    <w:rsid w:val="00417C2D"/>
    <w:rsid w:val="0042041C"/>
    <w:rsid w:val="0042339A"/>
    <w:rsid w:val="00423F47"/>
    <w:rsid w:val="0042508F"/>
    <w:rsid w:val="00427CE0"/>
    <w:rsid w:val="004315BA"/>
    <w:rsid w:val="004329B9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3BB8"/>
    <w:rsid w:val="00457E2F"/>
    <w:rsid w:val="00461432"/>
    <w:rsid w:val="004619B3"/>
    <w:rsid w:val="00463352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8192C"/>
    <w:rsid w:val="00483155"/>
    <w:rsid w:val="004859AE"/>
    <w:rsid w:val="00485B10"/>
    <w:rsid w:val="00491A17"/>
    <w:rsid w:val="00492F66"/>
    <w:rsid w:val="00493C29"/>
    <w:rsid w:val="004A4C5B"/>
    <w:rsid w:val="004A5A04"/>
    <w:rsid w:val="004A63E0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50FF"/>
    <w:rsid w:val="004E5CE3"/>
    <w:rsid w:val="004F138F"/>
    <w:rsid w:val="004F2577"/>
    <w:rsid w:val="00500C61"/>
    <w:rsid w:val="00502144"/>
    <w:rsid w:val="00503231"/>
    <w:rsid w:val="00505F0A"/>
    <w:rsid w:val="0050670B"/>
    <w:rsid w:val="005068DC"/>
    <w:rsid w:val="00510D22"/>
    <w:rsid w:val="00512A1F"/>
    <w:rsid w:val="005141E8"/>
    <w:rsid w:val="00520ACE"/>
    <w:rsid w:val="00520E87"/>
    <w:rsid w:val="005259A1"/>
    <w:rsid w:val="005261E7"/>
    <w:rsid w:val="005323CF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656B"/>
    <w:rsid w:val="0056298D"/>
    <w:rsid w:val="005661F2"/>
    <w:rsid w:val="0057535D"/>
    <w:rsid w:val="00577D83"/>
    <w:rsid w:val="00577E2E"/>
    <w:rsid w:val="00580670"/>
    <w:rsid w:val="0058369E"/>
    <w:rsid w:val="00593314"/>
    <w:rsid w:val="0059432A"/>
    <w:rsid w:val="00594496"/>
    <w:rsid w:val="00594ABA"/>
    <w:rsid w:val="005A135F"/>
    <w:rsid w:val="005A5638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D3E43"/>
    <w:rsid w:val="005F088C"/>
    <w:rsid w:val="006010F3"/>
    <w:rsid w:val="00602C13"/>
    <w:rsid w:val="006038CA"/>
    <w:rsid w:val="00603D04"/>
    <w:rsid w:val="00603FD5"/>
    <w:rsid w:val="0060613B"/>
    <w:rsid w:val="00613AA4"/>
    <w:rsid w:val="00614493"/>
    <w:rsid w:val="00616DC8"/>
    <w:rsid w:val="00617524"/>
    <w:rsid w:val="0062152C"/>
    <w:rsid w:val="006218A7"/>
    <w:rsid w:val="00621CE1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B62"/>
    <w:rsid w:val="006C2F31"/>
    <w:rsid w:val="006C4175"/>
    <w:rsid w:val="006C4AF4"/>
    <w:rsid w:val="006C606A"/>
    <w:rsid w:val="006C6AD3"/>
    <w:rsid w:val="006C77ED"/>
    <w:rsid w:val="006C7DA1"/>
    <w:rsid w:val="006D0824"/>
    <w:rsid w:val="006D3F2F"/>
    <w:rsid w:val="006D65BB"/>
    <w:rsid w:val="006E0CC6"/>
    <w:rsid w:val="006E23C2"/>
    <w:rsid w:val="006E3536"/>
    <w:rsid w:val="006E44B0"/>
    <w:rsid w:val="006F072E"/>
    <w:rsid w:val="006F4E1A"/>
    <w:rsid w:val="00701984"/>
    <w:rsid w:val="0070251C"/>
    <w:rsid w:val="0070342B"/>
    <w:rsid w:val="00706D0F"/>
    <w:rsid w:val="00714488"/>
    <w:rsid w:val="00717D79"/>
    <w:rsid w:val="007211FA"/>
    <w:rsid w:val="00723154"/>
    <w:rsid w:val="007254A7"/>
    <w:rsid w:val="00732969"/>
    <w:rsid w:val="00740560"/>
    <w:rsid w:val="007415AF"/>
    <w:rsid w:val="007436DD"/>
    <w:rsid w:val="00745452"/>
    <w:rsid w:val="00745B04"/>
    <w:rsid w:val="00754AB9"/>
    <w:rsid w:val="007603FA"/>
    <w:rsid w:val="00764935"/>
    <w:rsid w:val="00767446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49B"/>
    <w:rsid w:val="007C6CF4"/>
    <w:rsid w:val="007D0818"/>
    <w:rsid w:val="007D317A"/>
    <w:rsid w:val="007D407A"/>
    <w:rsid w:val="007D7F37"/>
    <w:rsid w:val="007E255E"/>
    <w:rsid w:val="007E4414"/>
    <w:rsid w:val="007F1CAA"/>
    <w:rsid w:val="00806D8D"/>
    <w:rsid w:val="00807175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E9D"/>
    <w:rsid w:val="00844FC5"/>
    <w:rsid w:val="00850D6F"/>
    <w:rsid w:val="0085439B"/>
    <w:rsid w:val="00856814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FCB"/>
    <w:rsid w:val="008D1ABD"/>
    <w:rsid w:val="008D6E57"/>
    <w:rsid w:val="008E46AB"/>
    <w:rsid w:val="008F1707"/>
    <w:rsid w:val="008F70D1"/>
    <w:rsid w:val="00900538"/>
    <w:rsid w:val="0090137A"/>
    <w:rsid w:val="00902AF3"/>
    <w:rsid w:val="00902D38"/>
    <w:rsid w:val="0090388C"/>
    <w:rsid w:val="00904AB3"/>
    <w:rsid w:val="009051C4"/>
    <w:rsid w:val="0090775A"/>
    <w:rsid w:val="0091049C"/>
    <w:rsid w:val="0091294E"/>
    <w:rsid w:val="00916AB9"/>
    <w:rsid w:val="0091754B"/>
    <w:rsid w:val="00936068"/>
    <w:rsid w:val="00937232"/>
    <w:rsid w:val="00940F43"/>
    <w:rsid w:val="00941B78"/>
    <w:rsid w:val="009464B4"/>
    <w:rsid w:val="009517CC"/>
    <w:rsid w:val="00951A93"/>
    <w:rsid w:val="00953575"/>
    <w:rsid w:val="00955B0A"/>
    <w:rsid w:val="00956009"/>
    <w:rsid w:val="00960D11"/>
    <w:rsid w:val="009615D4"/>
    <w:rsid w:val="0096173D"/>
    <w:rsid w:val="00971DDA"/>
    <w:rsid w:val="009722AA"/>
    <w:rsid w:val="009738B1"/>
    <w:rsid w:val="00974677"/>
    <w:rsid w:val="0097774F"/>
    <w:rsid w:val="009835ED"/>
    <w:rsid w:val="00984081"/>
    <w:rsid w:val="009900EA"/>
    <w:rsid w:val="00994B49"/>
    <w:rsid w:val="00997A20"/>
    <w:rsid w:val="009A2F17"/>
    <w:rsid w:val="009A6EBF"/>
    <w:rsid w:val="009A74E8"/>
    <w:rsid w:val="009B0CCC"/>
    <w:rsid w:val="009B0E88"/>
    <w:rsid w:val="009B1038"/>
    <w:rsid w:val="009B2DDB"/>
    <w:rsid w:val="009C479F"/>
    <w:rsid w:val="009C5432"/>
    <w:rsid w:val="009C7B7A"/>
    <w:rsid w:val="009D24F5"/>
    <w:rsid w:val="009D3E78"/>
    <w:rsid w:val="009D4D13"/>
    <w:rsid w:val="009D6B1D"/>
    <w:rsid w:val="009D7ED9"/>
    <w:rsid w:val="009E29E8"/>
    <w:rsid w:val="009E42F7"/>
    <w:rsid w:val="009E4F53"/>
    <w:rsid w:val="009E7911"/>
    <w:rsid w:val="009F04AA"/>
    <w:rsid w:val="009F04F6"/>
    <w:rsid w:val="009F3433"/>
    <w:rsid w:val="00A04B5B"/>
    <w:rsid w:val="00A07D72"/>
    <w:rsid w:val="00A13664"/>
    <w:rsid w:val="00A13909"/>
    <w:rsid w:val="00A156DE"/>
    <w:rsid w:val="00A17893"/>
    <w:rsid w:val="00A20A92"/>
    <w:rsid w:val="00A23F7D"/>
    <w:rsid w:val="00A24EF4"/>
    <w:rsid w:val="00A31399"/>
    <w:rsid w:val="00A32DC0"/>
    <w:rsid w:val="00A3324A"/>
    <w:rsid w:val="00A33747"/>
    <w:rsid w:val="00A341C7"/>
    <w:rsid w:val="00A42F19"/>
    <w:rsid w:val="00A437AA"/>
    <w:rsid w:val="00A43ABD"/>
    <w:rsid w:val="00A467ED"/>
    <w:rsid w:val="00A5163C"/>
    <w:rsid w:val="00A56A23"/>
    <w:rsid w:val="00A60703"/>
    <w:rsid w:val="00A62BA9"/>
    <w:rsid w:val="00A65A1D"/>
    <w:rsid w:val="00A67277"/>
    <w:rsid w:val="00A71752"/>
    <w:rsid w:val="00A74BFA"/>
    <w:rsid w:val="00A77DB9"/>
    <w:rsid w:val="00A90151"/>
    <w:rsid w:val="00A920A4"/>
    <w:rsid w:val="00A9359B"/>
    <w:rsid w:val="00A94036"/>
    <w:rsid w:val="00A94B68"/>
    <w:rsid w:val="00AA163B"/>
    <w:rsid w:val="00AA30D8"/>
    <w:rsid w:val="00AA34A5"/>
    <w:rsid w:val="00AA363E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F2097"/>
    <w:rsid w:val="00AF31D5"/>
    <w:rsid w:val="00AF65F8"/>
    <w:rsid w:val="00B042CF"/>
    <w:rsid w:val="00B04982"/>
    <w:rsid w:val="00B11BD2"/>
    <w:rsid w:val="00B13925"/>
    <w:rsid w:val="00B13BDB"/>
    <w:rsid w:val="00B153EB"/>
    <w:rsid w:val="00B22B85"/>
    <w:rsid w:val="00B22C81"/>
    <w:rsid w:val="00B23603"/>
    <w:rsid w:val="00B237DF"/>
    <w:rsid w:val="00B2435C"/>
    <w:rsid w:val="00B24B55"/>
    <w:rsid w:val="00B255CB"/>
    <w:rsid w:val="00B26D4F"/>
    <w:rsid w:val="00B32D6C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B7"/>
    <w:rsid w:val="00B6515D"/>
    <w:rsid w:val="00B65DAA"/>
    <w:rsid w:val="00B668EA"/>
    <w:rsid w:val="00B66B2F"/>
    <w:rsid w:val="00B7085D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3CB8"/>
    <w:rsid w:val="00BA4F06"/>
    <w:rsid w:val="00BA7623"/>
    <w:rsid w:val="00BA7944"/>
    <w:rsid w:val="00BC14A9"/>
    <w:rsid w:val="00BC2C7F"/>
    <w:rsid w:val="00BD08D3"/>
    <w:rsid w:val="00BD34BB"/>
    <w:rsid w:val="00BD457A"/>
    <w:rsid w:val="00BE11A3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21B0"/>
    <w:rsid w:val="00C145D2"/>
    <w:rsid w:val="00C201E8"/>
    <w:rsid w:val="00C216D2"/>
    <w:rsid w:val="00C326F9"/>
    <w:rsid w:val="00C34106"/>
    <w:rsid w:val="00C37A29"/>
    <w:rsid w:val="00C41DED"/>
    <w:rsid w:val="00C435E2"/>
    <w:rsid w:val="00C51E49"/>
    <w:rsid w:val="00C53D66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61EB"/>
    <w:rsid w:val="00CE152B"/>
    <w:rsid w:val="00CE3B5D"/>
    <w:rsid w:val="00CE6687"/>
    <w:rsid w:val="00CF02F0"/>
    <w:rsid w:val="00D02D31"/>
    <w:rsid w:val="00D07127"/>
    <w:rsid w:val="00D11079"/>
    <w:rsid w:val="00D12E51"/>
    <w:rsid w:val="00D139E9"/>
    <w:rsid w:val="00D16B10"/>
    <w:rsid w:val="00D16F74"/>
    <w:rsid w:val="00D270C6"/>
    <w:rsid w:val="00D3177B"/>
    <w:rsid w:val="00D3559A"/>
    <w:rsid w:val="00D43EE4"/>
    <w:rsid w:val="00D47693"/>
    <w:rsid w:val="00D50928"/>
    <w:rsid w:val="00D567C3"/>
    <w:rsid w:val="00D569F4"/>
    <w:rsid w:val="00D60649"/>
    <w:rsid w:val="00D61E88"/>
    <w:rsid w:val="00D62404"/>
    <w:rsid w:val="00D66F0C"/>
    <w:rsid w:val="00D7629A"/>
    <w:rsid w:val="00D8093E"/>
    <w:rsid w:val="00D82889"/>
    <w:rsid w:val="00D83923"/>
    <w:rsid w:val="00D84667"/>
    <w:rsid w:val="00D939F2"/>
    <w:rsid w:val="00D9419D"/>
    <w:rsid w:val="00D9562D"/>
    <w:rsid w:val="00D966EC"/>
    <w:rsid w:val="00DA6188"/>
    <w:rsid w:val="00DA6871"/>
    <w:rsid w:val="00DB2506"/>
    <w:rsid w:val="00DB72BA"/>
    <w:rsid w:val="00DC2257"/>
    <w:rsid w:val="00DC4E76"/>
    <w:rsid w:val="00DD2DD7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E0453D"/>
    <w:rsid w:val="00E05FA6"/>
    <w:rsid w:val="00E0616C"/>
    <w:rsid w:val="00E07F8B"/>
    <w:rsid w:val="00E132B8"/>
    <w:rsid w:val="00E134E8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79BB"/>
    <w:rsid w:val="00E37CC2"/>
    <w:rsid w:val="00E42E3C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550"/>
    <w:rsid w:val="00E743AE"/>
    <w:rsid w:val="00E80580"/>
    <w:rsid w:val="00E838F5"/>
    <w:rsid w:val="00E83E59"/>
    <w:rsid w:val="00E84BC8"/>
    <w:rsid w:val="00E9236A"/>
    <w:rsid w:val="00E92EDA"/>
    <w:rsid w:val="00E951AC"/>
    <w:rsid w:val="00E967A9"/>
    <w:rsid w:val="00E97BEB"/>
    <w:rsid w:val="00EA1943"/>
    <w:rsid w:val="00EA2453"/>
    <w:rsid w:val="00EA4C1A"/>
    <w:rsid w:val="00EB1068"/>
    <w:rsid w:val="00EB528B"/>
    <w:rsid w:val="00EB7B7D"/>
    <w:rsid w:val="00EC024E"/>
    <w:rsid w:val="00EC281D"/>
    <w:rsid w:val="00EC3772"/>
    <w:rsid w:val="00EC6BAE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F23"/>
    <w:rsid w:val="00EF4FE9"/>
    <w:rsid w:val="00EF6273"/>
    <w:rsid w:val="00F04403"/>
    <w:rsid w:val="00F06BA1"/>
    <w:rsid w:val="00F145C8"/>
    <w:rsid w:val="00F162D4"/>
    <w:rsid w:val="00F20728"/>
    <w:rsid w:val="00F20E42"/>
    <w:rsid w:val="00F236E7"/>
    <w:rsid w:val="00F23879"/>
    <w:rsid w:val="00F24DBA"/>
    <w:rsid w:val="00F267D9"/>
    <w:rsid w:val="00F27C69"/>
    <w:rsid w:val="00F30112"/>
    <w:rsid w:val="00F35C38"/>
    <w:rsid w:val="00F35ECC"/>
    <w:rsid w:val="00F36E6F"/>
    <w:rsid w:val="00F4010B"/>
    <w:rsid w:val="00F44A27"/>
    <w:rsid w:val="00F46226"/>
    <w:rsid w:val="00F4702C"/>
    <w:rsid w:val="00F505B8"/>
    <w:rsid w:val="00F50A96"/>
    <w:rsid w:val="00F5257A"/>
    <w:rsid w:val="00F53397"/>
    <w:rsid w:val="00F548AF"/>
    <w:rsid w:val="00F634F6"/>
    <w:rsid w:val="00F638AB"/>
    <w:rsid w:val="00F64343"/>
    <w:rsid w:val="00F6620F"/>
    <w:rsid w:val="00F74865"/>
    <w:rsid w:val="00F87B07"/>
    <w:rsid w:val="00F93598"/>
    <w:rsid w:val="00F94880"/>
    <w:rsid w:val="00FA0020"/>
    <w:rsid w:val="00FA014A"/>
    <w:rsid w:val="00FA65FD"/>
    <w:rsid w:val="00FB0D65"/>
    <w:rsid w:val="00FB23E9"/>
    <w:rsid w:val="00FB4A9F"/>
    <w:rsid w:val="00FB6C43"/>
    <w:rsid w:val="00FB77B4"/>
    <w:rsid w:val="00FC0740"/>
    <w:rsid w:val="00FC2D8B"/>
    <w:rsid w:val="00FD2380"/>
    <w:rsid w:val="00FD3306"/>
    <w:rsid w:val="00FD3533"/>
    <w:rsid w:val="00FD679D"/>
    <w:rsid w:val="00FD6D41"/>
    <w:rsid w:val="00FE0B23"/>
    <w:rsid w:val="00FE233E"/>
    <w:rsid w:val="00FE57D8"/>
    <w:rsid w:val="00FE5864"/>
    <w:rsid w:val="00FE6274"/>
    <w:rsid w:val="00FE700A"/>
    <w:rsid w:val="00FE758F"/>
    <w:rsid w:val="00FF1B4D"/>
    <w:rsid w:val="00FF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6791D"/>
  <w15:chartTrackingRefBased/>
  <w15:docId w15:val="{A50D1E7F-BE34-1B4E-8A8A-A33DD8FB1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5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iPriority="5" w:unhideWhenUsed="1" w:qFormat="1"/>
    <w:lsdException w:name="List Bullet 3" w:semiHidden="1" w:uiPriority="5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FF7363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6AA342" w:themeColor="accent1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6AA342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6AA342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5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5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FF7363"/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6AA342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5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6AA342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6AA342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6AA342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6AA342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E07F8B"/>
    <w:rPr>
      <w:rFonts w:asciiTheme="majorHAnsi" w:hAnsiTheme="majorHAnsi"/>
      <w:b/>
      <w:color w:val="A680BA" w:themeColor="accent4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6AA342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4129B5"/>
    <w:pPr>
      <w:spacing w:after="0" w:line="240" w:lineRule="auto"/>
    </w:pPr>
    <w:tblPr>
      <w:tblStyleRowBandSize w:val="1"/>
      <w:tblBorders>
        <w:top w:val="single" w:sz="4" w:space="0" w:color="2D403B" w:themeColor="accent2"/>
        <w:bottom w:val="single" w:sz="4" w:space="0" w:color="2D403B" w:themeColor="accent2"/>
        <w:insideH w:val="single" w:sz="4" w:space="0" w:color="2D403B" w:themeColor="accent2"/>
        <w:insideV w:val="single" w:sz="4" w:space="0" w:color="2D403B" w:themeColor="accent2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2D403B" w:themeFill="accent2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1F0719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6AA342" w:themeColor="accent1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1F0719"/>
    <w:rPr>
      <w:rFonts w:asciiTheme="majorHAnsi" w:hAnsiTheme="majorHAnsi"/>
      <w:b/>
      <w:color w:val="6AA342" w:themeColor="accent1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E07F8B"/>
    <w:rPr>
      <w:rFonts w:asciiTheme="majorHAnsi" w:hAnsiTheme="majorHAnsi"/>
      <w:b/>
      <w:color w:val="6AA342" w:themeColor="accent1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paragraph" w:customStyle="1" w:styleId="9094B422B3014FFCA8828718B92AD35F">
    <w:name w:val="9094B422B3014FFCA8828718B92AD35F"/>
    <w:rsid w:val="00B04982"/>
    <w:pPr>
      <w:spacing w:after="240" w:line="262" w:lineRule="auto"/>
      <w:ind w:left="680" w:hanging="680"/>
      <w:outlineLvl w:val="0"/>
    </w:pPr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svg"/><Relationship Id="rId26" Type="http://schemas.openxmlformats.org/officeDocument/2006/relationships/customXml" Target="../customXml/item3.xm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sv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sv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28" Type="http://schemas.openxmlformats.org/officeDocument/2006/relationships/customXml" Target="../customXml/item5.xml"/><Relationship Id="rId10" Type="http://schemas.openxmlformats.org/officeDocument/2006/relationships/image" Target="media/image2.sv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/Original%20docs/HumanAbility%20Generic%20Report%20templa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B06813C101CC24CBDD0F1DE90C1C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C21E0-C5DA-0745-B61C-8AE62F2FA6D3}"/>
      </w:docPartPr>
      <w:docPartBody>
        <w:p w:rsidR="00B70AE2" w:rsidRDefault="00B70AE2">
          <w:pPr>
            <w:pStyle w:val="DB06813C101CC24CBDD0F1DE90C1C42D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B5E752A5CF1BC040BD4BE6560847F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8C903-F212-4B47-9E81-67F11BE69802}"/>
      </w:docPartPr>
      <w:docPartBody>
        <w:p w:rsidR="00B70AE2" w:rsidRDefault="00B70AE2">
          <w:pPr>
            <w:pStyle w:val="B5E752A5CF1BC040BD4BE6560847FF93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E2"/>
    <w:rsid w:val="003D2BDA"/>
    <w:rsid w:val="006A2321"/>
    <w:rsid w:val="009346FB"/>
    <w:rsid w:val="00B70AE2"/>
    <w:rsid w:val="00C01CC2"/>
    <w:rsid w:val="00C04235"/>
    <w:rsid w:val="00D60EBF"/>
    <w:rsid w:val="00DD2DD7"/>
    <w:rsid w:val="00E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06813C101CC24CBDD0F1DE90C1C42D">
    <w:name w:val="DB06813C101CC24CBDD0F1DE90C1C42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5E752A5CF1BC040BD4BE6560847FF93">
    <w:name w:val="B5E752A5CF1BC040BD4BE6560847FF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Dark Green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6AA342"/>
      </a:accent1>
      <a:accent2>
        <a:srgbClr val="2D403B"/>
      </a:accent2>
      <a:accent3>
        <a:srgbClr val="7F3D97"/>
      </a:accent3>
      <a:accent4>
        <a:srgbClr val="A680BA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chnicalWriter xmlns="e0db5e3d-66c3-418c-8328-3b765ef6a383">
      <UserInfo>
        <DisplayName/>
        <AccountId xsi:nil="true"/>
        <AccountType/>
      </UserInfo>
    </TechnicalWriter>
    <TaxCatchAll xmlns="156c92cd-5fa2-4106-a892-0fa67ee854ee" xsi:nil="true"/>
    <lcf76f155ced4ddcb4097134ff3c332f xmlns="e0db5e3d-66c3-418c-8328-3b765ef6a3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EFD9E3-8E13-479D-BC2C-BC04144595F3}"/>
</file>

<file path=customXml/itemProps4.xml><?xml version="1.0" encoding="utf-8"?>
<ds:datastoreItem xmlns:ds="http://schemas.openxmlformats.org/officeDocument/2006/customXml" ds:itemID="{27CF807A-13BC-4D3C-8F35-F059A88C70B4}"/>
</file>

<file path=customXml/itemProps5.xml><?xml version="1.0" encoding="utf-8"?>
<ds:datastoreItem xmlns:ds="http://schemas.openxmlformats.org/officeDocument/2006/customXml" ds:itemID="{CCE754CC-9EB8-476E-BD88-B47CB2DADE06}"/>
</file>

<file path=docProps/app.xml><?xml version="1.0" encoding="utf-8"?>
<Properties xmlns="http://schemas.openxmlformats.org/officeDocument/2006/extended-properties" xmlns:vt="http://schemas.openxmlformats.org/officeDocument/2006/docPropsVTypes">
  <Template>HumanAbility Generic Report templat</Template>
  <TotalTime>6</TotalTime>
  <Pages>4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Understanding, growing, 
retaining and developing the 
VET workforce for the care 
and support sectors</dc:subject>
  <dc:creator>Julia Boonzaier</dc:creator>
  <cp:keywords/>
  <dc:description/>
  <cp:lastModifiedBy>Julia Boonzaier</cp:lastModifiedBy>
  <cp:revision>8</cp:revision>
  <cp:lastPrinted>2026-06-18T07:32:00Z</cp:lastPrinted>
  <dcterms:created xsi:type="dcterms:W3CDTF">2026-09-02T11:36:00Z</dcterms:created>
  <dcterms:modified xsi:type="dcterms:W3CDTF">2026-09-03T04:20:00Z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0x0101009D8D307AF339D145AE15865E9FE434BC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