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EF1B9" w14:textId="04AFE23A" w:rsidR="00607ED0" w:rsidRDefault="00921A0C" w:rsidP="00607ED0">
      <w:pPr>
        <w:pStyle w:val="Heading1-nonumber"/>
      </w:pPr>
      <w:bookmarkStart w:id="0" w:name="_Toc232696664"/>
      <w:bookmarkStart w:id="1" w:name="_Toc87857019"/>
      <w:bookmarkStart w:id="2" w:name="_Toc215057410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4D9CD941" wp14:editId="15477A18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9D53E0" w14:textId="6C2C914A" w:rsidR="00921A0C" w:rsidRPr="00BC2E15" w:rsidRDefault="00FB5820" w:rsidP="00921A0C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>
                                <w:rPr>
                                  <w:lang w:val="en-AU"/>
                                </w:rPr>
                                <w:t xml:space="preserve">TTA </w:t>
                              </w:r>
                              <w:r w:rsidR="006E06B6">
                                <w:rPr>
                                  <w:lang w:val="en-AU"/>
                                </w:rPr>
                                <w:t>Engage</w:t>
                              </w:r>
                              <w:r w:rsidR="00953E50">
                                <w:rPr>
                                  <w:lang w:val="en-AU"/>
                                </w:rPr>
                                <w:t xml:space="preserve"> stage</w:t>
                              </w:r>
                              <w:r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CD941" id="Group 3" o:spid="_x0000_s1026" style="position:absolute;margin-left:0;margin-top:0;width:595.3pt;height:174.35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r:id="rId17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 filled="f" stroked="f" strokeweight="1pt">
                  <v:textbox inset="15mm,16mm,5mm,7mm">
                    <w:txbxContent>
                      <w:p w14:paraId="589D53E0" w14:textId="6C2C914A" w:rsidR="00921A0C" w:rsidRPr="00BC2E15" w:rsidRDefault="00FB5820" w:rsidP="00921A0C">
                        <w:pPr>
                          <w:pStyle w:val="PageTitleLarge"/>
                          <w:rPr>
                            <w:lang w:val="en-AU"/>
                          </w:rPr>
                        </w:pPr>
                        <w:r>
                          <w:rPr>
                            <w:lang w:val="en-AU"/>
                          </w:rPr>
                          <w:t xml:space="preserve">TTA </w:t>
                        </w:r>
                        <w:r w:rsidR="006E06B6">
                          <w:rPr>
                            <w:lang w:val="en-AU"/>
                          </w:rPr>
                          <w:t>Engage</w:t>
                        </w:r>
                        <w:r w:rsidR="00953E50">
                          <w:rPr>
                            <w:lang w:val="en-AU"/>
                          </w:rPr>
                          <w:t xml:space="preserve"> stage</w:t>
                        </w:r>
                        <w:r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bookmarkEnd w:id="0"/>
      <w:r w:rsidR="00061F90">
        <w:t>Checklist</w:t>
      </w:r>
    </w:p>
    <w:p w14:paraId="050A6143" w14:textId="77777777" w:rsidR="00A85FCB" w:rsidRDefault="00A85FCB" w:rsidP="00A85FCB">
      <w:r>
        <w:t xml:space="preserve">To access the TTA Engage stage tools please visit the </w:t>
      </w:r>
      <w:hyperlink r:id="rId18">
        <w:r w:rsidRPr="334C10D5">
          <w:rPr>
            <w:rStyle w:val="Hyperlink"/>
          </w:rPr>
          <w:t>TTA Toolkit</w:t>
        </w:r>
      </w:hyperlink>
      <w:r>
        <w:t>.</w:t>
      </w: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7364"/>
        <w:gridCol w:w="2832"/>
      </w:tblGrid>
      <w:tr w:rsidR="00A85FCB" w:rsidRPr="0039469F" w14:paraId="782EC5AE" w14:textId="77777777" w:rsidTr="00FA4A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611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7A41EEAD" w14:textId="77777777" w:rsidR="00A85FCB" w:rsidRPr="0039469F" w:rsidRDefault="00A85FCB" w:rsidP="00FA4A45">
            <w:pPr>
              <w:pStyle w:val="NoSpacing"/>
            </w:pPr>
            <w:r>
              <w:t>Suggested tasks</w:t>
            </w:r>
          </w:p>
        </w:tc>
        <w:tc>
          <w:tcPr>
            <w:tcW w:w="1389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4E6E4A8C" w14:textId="77777777" w:rsidR="00A85FCB" w:rsidRPr="0039469F" w:rsidRDefault="00A85FCB" w:rsidP="00FA4A45">
            <w:pPr>
              <w:pStyle w:val="NoSpacing"/>
            </w:pPr>
            <w:r>
              <w:t>Related tool</w:t>
            </w:r>
          </w:p>
        </w:tc>
      </w:tr>
      <w:tr w:rsidR="00A85FCB" w:rsidRPr="0039469F" w14:paraId="48E57FB6" w14:textId="77777777" w:rsidTr="00FA4A45">
        <w:tc>
          <w:tcPr>
            <w:tcW w:w="3611" w:type="pct"/>
            <w:tcBorders>
              <w:top w:val="single" w:sz="4" w:space="0" w:color="000000" w:themeColor="text2"/>
              <w:bottom w:val="single" w:sz="4" w:space="0" w:color="000000" w:themeColor="text2"/>
            </w:tcBorders>
          </w:tcPr>
          <w:p w14:paraId="3562A8D6" w14:textId="77777777" w:rsidR="00A85FCB" w:rsidRPr="008253E3" w:rsidRDefault="00A85FCB" w:rsidP="00A85FCB">
            <w:pPr>
              <w:pStyle w:val="ListNumber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Participate in currency opportunities</w:t>
            </w:r>
          </w:p>
          <w:p w14:paraId="24F3E08D" w14:textId="77777777" w:rsidR="00A85FCB" w:rsidRPr="001E3FD1" w:rsidRDefault="00FA4A45" w:rsidP="00FA4A45">
            <w:pPr>
              <w:pStyle w:val="ListNumber"/>
              <w:numPr>
                <w:ilvl w:val="0"/>
                <w:numId w:val="0"/>
              </w:numPr>
              <w:ind w:left="227" w:hanging="227"/>
            </w:pPr>
            <w:sdt>
              <w:sdtPr>
                <w:id w:val="1318228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F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5FCB">
              <w:t xml:space="preserve"> </w:t>
            </w:r>
            <w:r w:rsidR="00A85FCB" w:rsidRPr="001E3FD1">
              <w:t>Provide your RTO with requested employee information</w:t>
            </w:r>
          </w:p>
          <w:p w14:paraId="3AFA4DA6" w14:textId="77777777" w:rsidR="00A85FCB" w:rsidRPr="001E3FD1" w:rsidRDefault="00FA4A45" w:rsidP="00FA4A45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-1361042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F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5FCB">
              <w:t xml:space="preserve"> </w:t>
            </w:r>
            <w:r w:rsidR="00A85FCB" w:rsidRPr="001E3FD1">
              <w:t>Identify any supports needed to fully participate and discuss these with your RTO</w:t>
            </w:r>
          </w:p>
          <w:p w14:paraId="2F81BDA3" w14:textId="77777777" w:rsidR="00A85FCB" w:rsidRPr="001E3FD1" w:rsidRDefault="00FA4A45" w:rsidP="00FA4A45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1112018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F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5FCB">
              <w:t xml:space="preserve"> </w:t>
            </w:r>
            <w:r w:rsidR="00A85FCB" w:rsidRPr="001E3FD1">
              <w:t>Confirm with your RTO details and logistics for your currency opportunities</w:t>
            </w:r>
          </w:p>
          <w:p w14:paraId="1F54D203" w14:textId="77777777" w:rsidR="00A85FCB" w:rsidRPr="005842F6" w:rsidRDefault="00FA4A45" w:rsidP="00FA4A45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202443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F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5FCB">
              <w:t xml:space="preserve"> </w:t>
            </w:r>
            <w:r w:rsidR="00A85FCB" w:rsidRPr="001E3FD1">
              <w:t xml:space="preserve">Engage in reflective discussion with the employer during currency opportunities if relevant (your RTO will provide employers with topics and questions ahead of time) </w:t>
            </w:r>
          </w:p>
        </w:tc>
        <w:tc>
          <w:tcPr>
            <w:tcW w:w="1389" w:type="pct"/>
            <w:tcBorders>
              <w:top w:val="single" w:sz="4" w:space="0" w:color="000000" w:themeColor="text2"/>
              <w:bottom w:val="single" w:sz="4" w:space="0" w:color="000000" w:themeColor="text2"/>
            </w:tcBorders>
          </w:tcPr>
          <w:p w14:paraId="14096E9F" w14:textId="77777777" w:rsidR="00A85FCB" w:rsidRDefault="00A85FCB" w:rsidP="00FA4A45">
            <w:pPr>
              <w:pStyle w:val="ListNumber"/>
              <w:numPr>
                <w:ilvl w:val="0"/>
                <w:numId w:val="0"/>
              </w:numPr>
            </w:pPr>
            <w:r>
              <w:t xml:space="preserve">TTA Engage stage | </w:t>
            </w:r>
            <w:r>
              <w:rPr>
                <w:b/>
                <w:bCs/>
              </w:rPr>
              <w:t>View measurement approach</w:t>
            </w:r>
          </w:p>
        </w:tc>
      </w:tr>
    </w:tbl>
    <w:p w14:paraId="60727AE6" w14:textId="12851AFF" w:rsidR="00866943" w:rsidRDefault="00A94B68">
      <w:pPr>
        <w:tabs>
          <w:tab w:val="clear" w:pos="227"/>
        </w:tabs>
        <w:spacing w:after="160" w:line="259" w:lineRule="auto"/>
      </w:pPr>
      <w:r>
        <w:br w:type="page"/>
      </w:r>
      <w:bookmarkEnd w:id="1"/>
      <w:bookmarkEnd w:id="2"/>
    </w:p>
    <w:sdt>
      <w:sdtPr>
        <w:id w:val="-1856025402"/>
        <w:lock w:val="contentLocked"/>
        <w:placeholder>
          <w:docPart w:val="78BBD82BE064544996E09D8460626442"/>
        </w:placeholder>
        <w:group/>
      </w:sdtPr>
      <w:sdtContent>
        <w:sdt>
          <w:sdtPr>
            <w:id w:val="-1067565275"/>
            <w:lock w:val="contentLocked"/>
            <w:placeholder>
              <w:docPart w:val="78BBD82BE064544996E09D8460626442"/>
            </w:placeholder>
            <w:group/>
          </w:sdtPr>
          <w:sdtContent>
            <w:p w14:paraId="22E1B06F" w14:textId="77777777" w:rsidR="00FC0740" w:rsidRPr="00FC0740" w:rsidRDefault="00FC0740" w:rsidP="00FC0740">
              <w:pPr>
                <w:pStyle w:val="EndPage"/>
                <w:framePr w:wrap="around"/>
              </w:pPr>
              <w:r w:rsidRPr="00FC0740">
                <mc:AlternateContent>
                  <mc:Choice Requires="wpg">
                    <w:drawing>
                      <wp:anchor distT="0" distB="0" distL="114300" distR="114300" simplePos="0" relativeHeight="251658240" behindDoc="1" locked="1" layoutInCell="1" allowOverlap="1" wp14:anchorId="6C616640" wp14:editId="198AFE52">
                        <wp:simplePos x="0" y="0"/>
                        <wp:positionH relativeFrom="page">
                          <wp:align>left</wp:align>
                        </wp:positionH>
                        <wp:positionV relativeFrom="page">
                          <wp:align>top</wp:align>
                        </wp:positionV>
                        <wp:extent cx="7560000" cy="10692000"/>
                        <wp:effectExtent l="0" t="0" r="3175" b="0"/>
                        <wp:wrapNone/>
                        <wp:docPr id="7" name="Group 6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91B4B010-C3ED-4B9D-C660-5FC60B77DE8B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microsoft.com/office/word/2010/wordprocessingGroup">
                            <wpg:wgp>
                              <wpg:cNvGrpSpPr/>
                              <wpg:grpSpPr>
                                <a:xfrm>
                                  <a:off x="0" y="0"/>
                                  <a:ext cx="7560000" cy="10692000"/>
                                  <a:chOff x="0" y="0"/>
                                  <a:chExt cx="7560000" cy="10692000"/>
                                </a:xfrm>
                              </wpg:grpSpPr>
                              <wps:wsp>
                                <wps:cNvPr id="83611003" name="Rectangle 83611003">
                                  <a:extLst>
                                    <a:ext uri="{FF2B5EF4-FFF2-40B4-BE49-F238E27FC236}">
                                      <a16:creationId xmlns:a16="http://schemas.microsoft.com/office/drawing/2014/main" id="{E53F7421-661C-FC7D-105A-A22DEF7AF36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0" y="0"/>
                                    <a:ext cx="7560000" cy="10692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AE423F0" w14:textId="77777777" w:rsidR="00FC0740" w:rsidRPr="00FC0740" w:rsidRDefault="00FC0740" w:rsidP="00FC074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FFFFFF" w:themeColor="light1"/>
                                          <w:kern w:val="24"/>
                                          <w:szCs w:val="24"/>
                                        </w:rPr>
                                      </w:pPr>
                                      <w:r w:rsidRPr="00FC0740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FFFFFF" w:themeColor="light1"/>
                                          <w:kern w:val="24"/>
                                        </w:rPr>
                                        <w:t>www.humanability.com.au</w:t>
                                      </w:r>
                                    </w:p>
                                  </w:txbxContent>
                                </wps:txbx>
                                <wps:bodyPr lIns="576000" tIns="576000" rIns="576000" bIns="342000" rtlCol="0" anchor="b" anchorCtr="0"/>
                              </wps:wsp>
                              <pic:pic xmlns:pic="http://schemas.openxmlformats.org/drawingml/2006/picture">
                                <pic:nvPicPr>
                                  <pic:cNvPr id="1298784442" name="Graphic 4">
                                    <a:extLst>
                                      <a:ext uri="{FF2B5EF4-FFF2-40B4-BE49-F238E27FC236}">
                                        <a16:creationId xmlns:a16="http://schemas.microsoft.com/office/drawing/2014/main" id="{5F2DFC9B-50D6-2FE5-2D2A-27CDA2F29E0F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96DAC541-7B7A-43D3-8B79-37D633B846F1}">
                                        <asvg:svgBlip xmlns:asvg="http://schemas.microsoft.com/office/drawing/2016/SVG/main" r:embed="rId15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970845" y="8920987"/>
                                    <a:ext cx="1620000" cy="85459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wg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">
                        <v:rect id="Rectangle 83611003" o:spid="_x0000_s1031" style="position:absolute;width:75600;height:1069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" fillcolor="#7f3d97 [3204]" stroked="f" strokeweight="1pt">
                          <v:textbox inset="16mm,16mm,16mm,9.5mm">
                            <w:txbxContent>
                              <w:p w14:paraId="7AE423F0" w14:textId="77777777" w:rsidR="00FC0740" w:rsidRPr="00FC0740" w:rsidRDefault="00FC0740" w:rsidP="00FC0740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color w:val="FFFFFF" w:themeColor="light1"/>
                                    <w:kern w:val="24"/>
                                    <w:szCs w:val="24"/>
                                  </w:rPr>
                                </w:pPr>
                                <w:r w:rsidRPr="00FC0740"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www.humanability.com.au</w:t>
                                </w:r>
                              </w:p>
                            </w:txbxContent>
                          </v:textbox>
                        </v:rect>
    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    <v:imagedata r:id="rId17" o:title=""/>
                        </v:shape>
                        <w10:wrap anchorx="page" anchory="page"/>
                        <w10:anchorlock/>
                      </v:group>
                    </w:pict>
                  </mc:Fallback>
                </mc:AlternateContent>
              </w:r>
            </w:p>
          </w:sdtContent>
        </w:sdt>
      </w:sdtContent>
    </w:sdt>
    <w:sectPr w:rsidR="00FC0740" w:rsidRPr="00FC0740" w:rsidSect="00ED3D0A">
      <w:headerReference w:type="default" r:id="rId19"/>
      <w:footerReference w:type="default" r:id="rId20"/>
      <w:headerReference w:type="first" r:id="rId21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6C036" w14:textId="77777777" w:rsidR="001C3BE5" w:rsidRDefault="001C3BE5" w:rsidP="00685923">
      <w:r>
        <w:separator/>
      </w:r>
    </w:p>
  </w:endnote>
  <w:endnote w:type="continuationSeparator" w:id="0">
    <w:p w14:paraId="52068A43" w14:textId="77777777" w:rsidR="001C3BE5" w:rsidRDefault="001C3BE5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D6D4" w14:textId="0A97593E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BB0314A50DA53F4EBCC1D16ACF1F624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2E76BE">
          <w:t>TTA Engage Stage | Checklist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D7C2A" w14:textId="77777777" w:rsidR="001C3BE5" w:rsidRDefault="001C3BE5" w:rsidP="005661F2">
      <w:pPr>
        <w:pBdr>
          <w:bottom w:val="single" w:sz="4" w:space="1" w:color="A680BA" w:themeColor="accent2"/>
          <w:between w:val="single" w:sz="4" w:space="1" w:color="A680BA" w:themeColor="accent2"/>
        </w:pBdr>
      </w:pPr>
    </w:p>
  </w:footnote>
  <w:footnote w:type="continuationSeparator" w:id="0">
    <w:p w14:paraId="446976C6" w14:textId="77777777" w:rsidR="001C3BE5" w:rsidRDefault="001C3BE5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C79C" w14:textId="77777777" w:rsidR="0021781F" w:rsidRPr="0066233B" w:rsidRDefault="003341AC" w:rsidP="00685923">
    <w:pPr>
      <w:pStyle w:val="Header"/>
    </w:pPr>
    <w:r w:rsidRPr="003341AC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4A8268F" wp14:editId="104924D6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86538E"/>
                          </a:gs>
                          <a:gs pos="100000">
                            <a:schemeClr val="accent1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>
            <v:shape id="Freeform: Shape 9" style="position:absolute;margin-left:191.75pt;margin-top:0;width:242.95pt;height:21.25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86538e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" w14:anchorId="16784B55">
              <v:fill type="gradient" color2="#7f3d97 [3204]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3341AC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5DCE96C7" wp14:editId="5C0B6F26">
              <wp:simplePos x="543339" y="662609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2" name="Group 1">
                <a:extLst xmlns:a="http://schemas.openxmlformats.org/drawingml/2006/main">
                  <a:ext uri="{FF2B5EF4-FFF2-40B4-BE49-F238E27FC236}">
                    <a16:creationId xmlns:a16="http://schemas.microsoft.com/office/drawing/2014/main" id="{63C6C1D2-3115-4AB3-1F65-DF35BF625EE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1634763303" name="Rectangle 1634763303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094524571" name="Freeform: Shape 1094524571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C6291"/>
                            </a:gs>
                            <a:gs pos="100000">
                              <a:srgbClr val="904B94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>
            <v:group id="Group 1" style="position:absolute;margin-left:0;margin-top:0;width:1190.55pt;height:21.25pt;z-index:-251657216;mso-position-horizontal:left;mso-position-horizontal-relative:page;mso-position-vertical:top;mso-position-vertical-relative:page;mso-width-relative:margin;mso-height-relative:margin" coordsize="151199,2698" o:spid="_x0000_s1026" w14:anchorId="4D087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">
              <v:rect id="Rectangle 1634763303" style="position:absolute;width:151199;height:2694;visibility:visible;mso-wrap-style:square;v-text-anchor:middle" o:spid="_x0000_s1027" fillcolor="#7f3d97 [3204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"/>
              <v:shape id="Freeform: Shape 1094524571" style="position:absolute;width:28188;height:2698;visibility:visible;mso-wrap-style:square;v-text-anchor:top" coordsize="2818849,270415" o:spid="_x0000_s1028" fillcolor="#ac6291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">
                <v:fill type="gradient" color2="#904b94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68FC0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2985920"/>
    <w:multiLevelType w:val="multilevel"/>
    <w:tmpl w:val="EAECE326"/>
    <w:numStyleLink w:val="Numbering"/>
  </w:abstractNum>
  <w:abstractNum w:abstractNumId="8" w15:restartNumberingAfterBreak="0">
    <w:nsid w:val="24BB52E3"/>
    <w:multiLevelType w:val="multilevel"/>
    <w:tmpl w:val="D09EBBC0"/>
    <w:numStyleLink w:val="AppendixNumbering"/>
  </w:abstractNum>
  <w:abstractNum w:abstractNumId="9" w15:restartNumberingAfterBreak="0">
    <w:nsid w:val="2C840723"/>
    <w:multiLevelType w:val="multilevel"/>
    <w:tmpl w:val="825C77CE"/>
    <w:numStyleLink w:val="LetteredList"/>
  </w:abstractNum>
  <w:abstractNum w:abstractNumId="10" w15:restartNumberingAfterBreak="0">
    <w:nsid w:val="2EC74BF6"/>
    <w:multiLevelType w:val="multilevel"/>
    <w:tmpl w:val="825C77CE"/>
    <w:numStyleLink w:val="LetteredList"/>
  </w:abstractNum>
  <w:abstractNum w:abstractNumId="11" w15:restartNumberingAfterBreak="0">
    <w:nsid w:val="38ED0A8A"/>
    <w:multiLevelType w:val="hybridMultilevel"/>
    <w:tmpl w:val="76260A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B19B7"/>
    <w:multiLevelType w:val="multilevel"/>
    <w:tmpl w:val="5A364078"/>
    <w:numStyleLink w:val="ListHeadings"/>
  </w:abstractNum>
  <w:abstractNum w:abstractNumId="13" w15:restartNumberingAfterBreak="0">
    <w:nsid w:val="3E36579D"/>
    <w:multiLevelType w:val="multilevel"/>
    <w:tmpl w:val="EAECE326"/>
    <w:numStyleLink w:val="Numbering"/>
  </w:abstractNum>
  <w:abstractNum w:abstractNumId="14" w15:restartNumberingAfterBreak="0">
    <w:nsid w:val="4FF8213E"/>
    <w:multiLevelType w:val="multilevel"/>
    <w:tmpl w:val="D09A3F16"/>
    <w:numStyleLink w:val="Bullets"/>
  </w:abstractNum>
  <w:abstractNum w:abstractNumId="15" w15:restartNumberingAfterBreak="0">
    <w:nsid w:val="5BCD1009"/>
    <w:multiLevelType w:val="multilevel"/>
    <w:tmpl w:val="D09A3F16"/>
    <w:numStyleLink w:val="Bullets"/>
  </w:abstractNum>
  <w:abstractNum w:abstractNumId="16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7F3D97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7F3D97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7F3D97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7F3D97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7" w15:restartNumberingAfterBreak="0">
    <w:nsid w:val="61513CD6"/>
    <w:multiLevelType w:val="multilevel"/>
    <w:tmpl w:val="825C77CE"/>
    <w:numStyleLink w:val="LetteredList"/>
  </w:abstractNum>
  <w:abstractNum w:abstractNumId="18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9" w15:restartNumberingAfterBreak="0">
    <w:nsid w:val="645B3A08"/>
    <w:multiLevelType w:val="multilevel"/>
    <w:tmpl w:val="EAECE326"/>
    <w:numStyleLink w:val="Numbering"/>
  </w:abstractNum>
  <w:abstractNum w:abstractNumId="20" w15:restartNumberingAfterBreak="0">
    <w:nsid w:val="749250AC"/>
    <w:multiLevelType w:val="multilevel"/>
    <w:tmpl w:val="825C77CE"/>
    <w:numStyleLink w:val="LetteredList"/>
  </w:abstractNum>
  <w:abstractNum w:abstractNumId="21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6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3"/>
  </w:num>
  <w:num w:numId="9" w16cid:durableId="2102145351">
    <w:abstractNumId w:val="10"/>
  </w:num>
  <w:num w:numId="10" w16cid:durableId="1394041910">
    <w:abstractNumId w:val="8"/>
  </w:num>
  <w:num w:numId="11" w16cid:durableId="7369524">
    <w:abstractNumId w:val="14"/>
  </w:num>
  <w:num w:numId="12" w16cid:durableId="1056779592">
    <w:abstractNumId w:val="15"/>
  </w:num>
  <w:num w:numId="13" w16cid:durableId="2052924743">
    <w:abstractNumId w:val="12"/>
  </w:num>
  <w:num w:numId="14" w16cid:durableId="305471079">
    <w:abstractNumId w:val="21"/>
  </w:num>
  <w:num w:numId="15" w16cid:durableId="668992514">
    <w:abstractNumId w:val="17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7"/>
  </w:num>
  <w:num w:numId="20" w16cid:durableId="338584827">
    <w:abstractNumId w:val="9"/>
  </w:num>
  <w:num w:numId="21" w16cid:durableId="526986008">
    <w:abstractNumId w:val="19"/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880646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60644827">
    <w:abstractNumId w:val="11"/>
  </w:num>
  <w:num w:numId="25" w16cid:durableId="1149714154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BFF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0736"/>
    <w:rsid w:val="00051592"/>
    <w:rsid w:val="00061F90"/>
    <w:rsid w:val="00064451"/>
    <w:rsid w:val="00070145"/>
    <w:rsid w:val="000724AE"/>
    <w:rsid w:val="000744A6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3684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1DAC"/>
    <w:rsid w:val="00132621"/>
    <w:rsid w:val="00132887"/>
    <w:rsid w:val="001346C0"/>
    <w:rsid w:val="00141C61"/>
    <w:rsid w:val="00146AEE"/>
    <w:rsid w:val="001475DC"/>
    <w:rsid w:val="00150AE4"/>
    <w:rsid w:val="00153FC7"/>
    <w:rsid w:val="00155502"/>
    <w:rsid w:val="0016175C"/>
    <w:rsid w:val="00166127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A0D77"/>
    <w:rsid w:val="001A22D8"/>
    <w:rsid w:val="001A3B15"/>
    <w:rsid w:val="001A5586"/>
    <w:rsid w:val="001B0FF0"/>
    <w:rsid w:val="001C1C78"/>
    <w:rsid w:val="001C3BE5"/>
    <w:rsid w:val="001C3E16"/>
    <w:rsid w:val="001C42FC"/>
    <w:rsid w:val="001C7835"/>
    <w:rsid w:val="001D335E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2C32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28F7"/>
    <w:rsid w:val="00283E02"/>
    <w:rsid w:val="002848AA"/>
    <w:rsid w:val="00285D1C"/>
    <w:rsid w:val="0029481F"/>
    <w:rsid w:val="00294B44"/>
    <w:rsid w:val="00295BC8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6BE"/>
    <w:rsid w:val="002E7A9E"/>
    <w:rsid w:val="00305171"/>
    <w:rsid w:val="003140ED"/>
    <w:rsid w:val="00314BFF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4847"/>
    <w:rsid w:val="00375893"/>
    <w:rsid w:val="003766B2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A752A"/>
    <w:rsid w:val="003B0F81"/>
    <w:rsid w:val="003B3C89"/>
    <w:rsid w:val="003B771C"/>
    <w:rsid w:val="003B7B5A"/>
    <w:rsid w:val="003C5945"/>
    <w:rsid w:val="003C5994"/>
    <w:rsid w:val="003C716E"/>
    <w:rsid w:val="003C733B"/>
    <w:rsid w:val="003C7AE6"/>
    <w:rsid w:val="003D23A3"/>
    <w:rsid w:val="003D3729"/>
    <w:rsid w:val="003D5856"/>
    <w:rsid w:val="003E2355"/>
    <w:rsid w:val="003E2E15"/>
    <w:rsid w:val="003E32D0"/>
    <w:rsid w:val="003E4379"/>
    <w:rsid w:val="003E6240"/>
    <w:rsid w:val="003F66F7"/>
    <w:rsid w:val="003F6E81"/>
    <w:rsid w:val="003F7D00"/>
    <w:rsid w:val="00404E4F"/>
    <w:rsid w:val="004050E1"/>
    <w:rsid w:val="004057E6"/>
    <w:rsid w:val="004065D6"/>
    <w:rsid w:val="00412CDA"/>
    <w:rsid w:val="00414B0D"/>
    <w:rsid w:val="00415944"/>
    <w:rsid w:val="00415ED6"/>
    <w:rsid w:val="0041673A"/>
    <w:rsid w:val="00416979"/>
    <w:rsid w:val="00417C2D"/>
    <w:rsid w:val="0042041C"/>
    <w:rsid w:val="0042339A"/>
    <w:rsid w:val="00423F47"/>
    <w:rsid w:val="0042508F"/>
    <w:rsid w:val="00427CE0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1CCB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A4C5B"/>
    <w:rsid w:val="004A5A04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3BC2"/>
    <w:rsid w:val="004E50FF"/>
    <w:rsid w:val="004E5CE3"/>
    <w:rsid w:val="004F138F"/>
    <w:rsid w:val="004F2577"/>
    <w:rsid w:val="004F5449"/>
    <w:rsid w:val="00500C61"/>
    <w:rsid w:val="00502144"/>
    <w:rsid w:val="00503231"/>
    <w:rsid w:val="00503573"/>
    <w:rsid w:val="00505F0A"/>
    <w:rsid w:val="0050670B"/>
    <w:rsid w:val="005068DC"/>
    <w:rsid w:val="00510D22"/>
    <w:rsid w:val="00512A1F"/>
    <w:rsid w:val="005141E8"/>
    <w:rsid w:val="00520ACE"/>
    <w:rsid w:val="00520E87"/>
    <w:rsid w:val="00522430"/>
    <w:rsid w:val="005259A1"/>
    <w:rsid w:val="005261E7"/>
    <w:rsid w:val="005323CF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3314"/>
    <w:rsid w:val="0059432A"/>
    <w:rsid w:val="00594496"/>
    <w:rsid w:val="00594ABA"/>
    <w:rsid w:val="005A135F"/>
    <w:rsid w:val="005A341C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F088C"/>
    <w:rsid w:val="006010F3"/>
    <w:rsid w:val="00602C13"/>
    <w:rsid w:val="006038CA"/>
    <w:rsid w:val="00603D04"/>
    <w:rsid w:val="00603FD5"/>
    <w:rsid w:val="0060613B"/>
    <w:rsid w:val="00607ED0"/>
    <w:rsid w:val="00613AA4"/>
    <w:rsid w:val="00614493"/>
    <w:rsid w:val="00616DC8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22ED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6B6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11FA"/>
    <w:rsid w:val="00723154"/>
    <w:rsid w:val="007254A7"/>
    <w:rsid w:val="00732969"/>
    <w:rsid w:val="00740560"/>
    <w:rsid w:val="007415AF"/>
    <w:rsid w:val="007436DD"/>
    <w:rsid w:val="00745452"/>
    <w:rsid w:val="00745B04"/>
    <w:rsid w:val="00752F5E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31ED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21A0C"/>
    <w:rsid w:val="0093125E"/>
    <w:rsid w:val="00936068"/>
    <w:rsid w:val="00937232"/>
    <w:rsid w:val="00940F43"/>
    <w:rsid w:val="00941B78"/>
    <w:rsid w:val="009464B4"/>
    <w:rsid w:val="009517CC"/>
    <w:rsid w:val="00951A93"/>
    <w:rsid w:val="00953E50"/>
    <w:rsid w:val="00955B0A"/>
    <w:rsid w:val="00956009"/>
    <w:rsid w:val="00960D11"/>
    <w:rsid w:val="009615D4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6EBF"/>
    <w:rsid w:val="009B0CCC"/>
    <w:rsid w:val="009B0E88"/>
    <w:rsid w:val="009B1038"/>
    <w:rsid w:val="009B2DDB"/>
    <w:rsid w:val="009C479F"/>
    <w:rsid w:val="009C5432"/>
    <w:rsid w:val="009C7B7A"/>
    <w:rsid w:val="009D24F5"/>
    <w:rsid w:val="009D4D13"/>
    <w:rsid w:val="009D6B1D"/>
    <w:rsid w:val="009D7ED9"/>
    <w:rsid w:val="009E1D02"/>
    <w:rsid w:val="009E29E8"/>
    <w:rsid w:val="009E42F7"/>
    <w:rsid w:val="009E4F53"/>
    <w:rsid w:val="009E7911"/>
    <w:rsid w:val="009F04AA"/>
    <w:rsid w:val="009F04F6"/>
    <w:rsid w:val="009F3433"/>
    <w:rsid w:val="00A046A4"/>
    <w:rsid w:val="00A04B5B"/>
    <w:rsid w:val="00A13664"/>
    <w:rsid w:val="00A13909"/>
    <w:rsid w:val="00A156DE"/>
    <w:rsid w:val="00A17893"/>
    <w:rsid w:val="00A20A92"/>
    <w:rsid w:val="00A23F7D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85FCB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E7B4C"/>
    <w:rsid w:val="00AF2097"/>
    <w:rsid w:val="00AF31D5"/>
    <w:rsid w:val="00AF529E"/>
    <w:rsid w:val="00AF65F8"/>
    <w:rsid w:val="00B042CF"/>
    <w:rsid w:val="00B0558E"/>
    <w:rsid w:val="00B06AF3"/>
    <w:rsid w:val="00B06FEF"/>
    <w:rsid w:val="00B11BD2"/>
    <w:rsid w:val="00B13925"/>
    <w:rsid w:val="00B13BDB"/>
    <w:rsid w:val="00B153EB"/>
    <w:rsid w:val="00B22C81"/>
    <w:rsid w:val="00B23603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20"/>
    <w:rsid w:val="00B631B7"/>
    <w:rsid w:val="00B6515D"/>
    <w:rsid w:val="00B65DAA"/>
    <w:rsid w:val="00B668EA"/>
    <w:rsid w:val="00B66B2F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C2E15"/>
    <w:rsid w:val="00BD08D3"/>
    <w:rsid w:val="00BD2CE5"/>
    <w:rsid w:val="00BD34BB"/>
    <w:rsid w:val="00BD457A"/>
    <w:rsid w:val="00BE11A3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45D2"/>
    <w:rsid w:val="00C201E8"/>
    <w:rsid w:val="00C216D2"/>
    <w:rsid w:val="00C30B03"/>
    <w:rsid w:val="00C326F9"/>
    <w:rsid w:val="00C34106"/>
    <w:rsid w:val="00C36A8C"/>
    <w:rsid w:val="00C37A29"/>
    <w:rsid w:val="00C41DED"/>
    <w:rsid w:val="00C435E2"/>
    <w:rsid w:val="00C4453A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61EB"/>
    <w:rsid w:val="00CE152B"/>
    <w:rsid w:val="00CE3B5D"/>
    <w:rsid w:val="00CE6687"/>
    <w:rsid w:val="00CF02F0"/>
    <w:rsid w:val="00D02D31"/>
    <w:rsid w:val="00D07127"/>
    <w:rsid w:val="00D11079"/>
    <w:rsid w:val="00D12E51"/>
    <w:rsid w:val="00D139E9"/>
    <w:rsid w:val="00D16B10"/>
    <w:rsid w:val="00D16F74"/>
    <w:rsid w:val="00D270C6"/>
    <w:rsid w:val="00D3177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5296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6188"/>
    <w:rsid w:val="00DA6871"/>
    <w:rsid w:val="00DB2506"/>
    <w:rsid w:val="00DB72BA"/>
    <w:rsid w:val="00DC4E76"/>
    <w:rsid w:val="00DC6E05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69BA"/>
    <w:rsid w:val="00E379BB"/>
    <w:rsid w:val="00E37CC2"/>
    <w:rsid w:val="00E42E3C"/>
    <w:rsid w:val="00E437F6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3F7"/>
    <w:rsid w:val="00E73550"/>
    <w:rsid w:val="00E80580"/>
    <w:rsid w:val="00E838F5"/>
    <w:rsid w:val="00E83E59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16C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542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0422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3C17"/>
    <w:rsid w:val="00F94880"/>
    <w:rsid w:val="00FA0020"/>
    <w:rsid w:val="00FA4A45"/>
    <w:rsid w:val="00FA65FD"/>
    <w:rsid w:val="00FB0D65"/>
    <w:rsid w:val="00FB23E9"/>
    <w:rsid w:val="00FB4A9F"/>
    <w:rsid w:val="00FB5820"/>
    <w:rsid w:val="00FB6C43"/>
    <w:rsid w:val="00FB77B4"/>
    <w:rsid w:val="00FC0740"/>
    <w:rsid w:val="00FC2D8B"/>
    <w:rsid w:val="00FD2380"/>
    <w:rsid w:val="00FD3306"/>
    <w:rsid w:val="00FD3533"/>
    <w:rsid w:val="00FD679D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334C10D5"/>
    <w:rsid w:val="6416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700B9C"/>
  <w15:chartTrackingRefBased/>
  <w15:docId w15:val="{587A2A9C-9EE2-42F7-BCF6-EC63C4BD5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nhideWhenUsed="1" w:qFormat="1"/>
    <w:lsdException w:name="List Bullet 3" w:semiHidden="1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FF7363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7F3D97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7F3D97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7F3D97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6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6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F7363"/>
    <w:rPr>
      <w:rFonts w:asciiTheme="majorHAnsi" w:hAnsiTheme="majorHAnsi" w:cstheme="majorHAnsi"/>
      <w:b/>
      <w:bCs/>
      <w:color w:val="7F3D97" w:themeColor="accent1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7F3D97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6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7F3D97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7F3D97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7F3D97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7F3D97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E07F8B"/>
    <w:rPr>
      <w:rFonts w:asciiTheme="majorHAnsi" w:hAnsiTheme="majorHAnsi"/>
      <w:b/>
      <w:color w:val="2D403B" w:themeColor="accent4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7F3D97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997A20"/>
    <w:pPr>
      <w:spacing w:after="0" w:line="240" w:lineRule="auto"/>
    </w:pPr>
    <w:tblPr>
      <w:tblStyleRowBandSize w:val="1"/>
      <w:tblBorders>
        <w:top w:val="single" w:sz="4" w:space="0" w:color="7F3D97" w:themeColor="accent1"/>
        <w:bottom w:val="single" w:sz="4" w:space="0" w:color="7F3D97" w:themeColor="accent1"/>
        <w:insideH w:val="single" w:sz="4" w:space="0" w:color="7F3D97" w:themeColor="accent1"/>
        <w:insideV w:val="single" w:sz="4" w:space="0" w:color="7F3D97" w:themeColor="accent1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7F3D97" w:themeFill="accent1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7F3D97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1F0719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7F3D97" w:themeColor="accent1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1F0719"/>
    <w:rPr>
      <w:rFonts w:asciiTheme="majorHAnsi" w:hAnsiTheme="majorHAnsi"/>
      <w:b/>
      <w:color w:val="7F3D97" w:themeColor="accent1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E07F8B"/>
    <w:rPr>
      <w:rFonts w:asciiTheme="majorHAnsi" w:hAnsiTheme="majorHAnsi"/>
      <w:b/>
      <w:color w:val="7F3D97" w:themeColor="accent1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7F3D97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7F3D97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53E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3E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3E50"/>
    <w:rPr>
      <w:spacing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yperlink" Target="https://humanability.com.au/vet/ttas/ttas-engage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s/HumanAbilit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314A50DA53F4EBCC1D16ACF1F6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36159-2DB8-2046-BD6C-C5E5463A922F}"/>
      </w:docPartPr>
      <w:docPartBody>
        <w:p w:rsidR="00A046A4" w:rsidRDefault="00A046A4">
          <w:pPr>
            <w:pStyle w:val="BB0314A50DA53F4EBCC1D16ACF1F624E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78BBD82BE064544996E09D8460626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66BC8-F646-8F4F-B5F2-6A0CB2BF7070}"/>
      </w:docPartPr>
      <w:docPartBody>
        <w:p w:rsidR="00A046A4" w:rsidRDefault="00A046A4">
          <w:pPr>
            <w:pStyle w:val="78BBD82BE064544996E09D8460626442"/>
          </w:pPr>
          <w:r w:rsidRPr="00ED5A8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DF"/>
    <w:rsid w:val="00090958"/>
    <w:rsid w:val="003E5BDF"/>
    <w:rsid w:val="00476BB6"/>
    <w:rsid w:val="007C3B03"/>
    <w:rsid w:val="009E5960"/>
    <w:rsid w:val="00A046A4"/>
    <w:rsid w:val="00C36A8C"/>
    <w:rsid w:val="00C937BB"/>
    <w:rsid w:val="00EC01A2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0314A50DA53F4EBCC1D16ACF1F624E">
    <w:name w:val="BB0314A50DA53F4EBCC1D16ACF1F624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8BBD82BE064544996E09D8460626442">
    <w:name w:val="78BBD82BE064544996E09D84606264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Purple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7F3D97"/>
      </a:accent1>
      <a:accent2>
        <a:srgbClr val="A680BA"/>
      </a:accent2>
      <a:accent3>
        <a:srgbClr val="6AA342"/>
      </a:accent3>
      <a:accent4>
        <a:srgbClr val="2D403B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TaxCatchAll xmlns="156c92cd-5fa2-4106-a892-0fa67ee854ee" xsi:nil="true"/>
    <lcf76f155ced4ddcb4097134ff3c332f xmlns="e0db5e3d-66c3-418c-8328-3b765ef6a38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6998582-0835-4283-9BE0-ADF53006FC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8DEC92-843C-4E40-896E-CE4E641DC0D6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customXml/itemProps4.xml><?xml version="1.0" encoding="utf-8"?>
<ds:datastoreItem xmlns:ds="http://schemas.openxmlformats.org/officeDocument/2006/customXml" ds:itemID="{F39BB4C5-1999-4048-8014-D4748689BEAE}"/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HumanAbility</Template>
  <TotalTime>0</TotalTime>
  <Pages>1</Pages>
  <Words>98</Words>
  <Characters>563</Characters>
  <Application>Microsoft Office Word</Application>
  <DocSecurity>4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TTA Engage Stage | Checklist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9</cp:revision>
  <cp:lastPrinted>2026-06-19T00:32:00Z</cp:lastPrinted>
  <dcterms:created xsi:type="dcterms:W3CDTF">2026-09-02T16:00:00Z</dcterms:created>
  <dcterms:modified xsi:type="dcterms:W3CDTF">2026-09-20T23:37:00Z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0x0101009D8D307AF339D145AE15865E9FE434BC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  <property fmtid="{D5CDD505-2E9C-101B-9397-08002B2CF9AE}" pid="11" name="Links">
    <vt:lpwstr>, </vt:lpwstr>
  </property>
</Properties>
</file>