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F1B9" w14:textId="04AFE23A" w:rsidR="00607ED0" w:rsidRDefault="00921A0C" w:rsidP="00607ED0">
      <w:pPr>
        <w:pStyle w:val="Heading1-nonumber"/>
      </w:pPr>
      <w:bookmarkStart w:id="0" w:name="_Toc232696664"/>
      <w:bookmarkStart w:id="1" w:name="_Toc87857019"/>
      <w:bookmarkStart w:id="2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CD941" wp14:editId="15477A18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9D53E0" w14:textId="29F033FF" w:rsidR="00921A0C" w:rsidRPr="00BC2E15" w:rsidRDefault="00FB5820" w:rsidP="00921A0C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rPr>
                                  <w:lang w:val="en-AU"/>
                                </w:rPr>
                                <w:t>TTA Apply</w:t>
                              </w:r>
                              <w:r w:rsidR="00953E50">
                                <w:rPr>
                                  <w:lang w:val="en-AU"/>
                                </w:rPr>
                                <w:t xml:space="preserve"> stage</w:t>
                              </w:r>
                              <w:r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CD941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Cc&#10;MmYp7QgEAO0IBA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589D53E0" w14:textId="29F033FF" w:rsidR="00921A0C" w:rsidRPr="00BC2E15" w:rsidRDefault="00FB5820" w:rsidP="00921A0C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rPr>
                            <w:lang w:val="en-AU"/>
                          </w:rPr>
                          <w:t>TTA Apply</w:t>
                        </w:r>
                        <w:r w:rsidR="00953E50">
                          <w:rPr>
                            <w:lang w:val="en-AU"/>
                          </w:rPr>
                          <w:t xml:space="preserve"> stage</w:t>
                        </w:r>
                        <w:r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061F90">
        <w:t>Checklist</w:t>
      </w:r>
    </w:p>
    <w:p w14:paraId="4A97B426" w14:textId="77777777" w:rsidR="00953E50" w:rsidRDefault="00953E50" w:rsidP="00953E50">
      <w:r>
        <w:t xml:space="preserve">To access the TTA Apply stage tools please visit the </w:t>
      </w:r>
      <w:hyperlink r:id="rId18">
        <w:r w:rsidRPr="05CAB65A">
          <w:rPr>
            <w:rStyle w:val="Hyperlink"/>
          </w:rPr>
          <w:t>TTA Toolkit</w:t>
        </w:r>
      </w:hyperlink>
      <w:r>
        <w:t>.</w:t>
      </w: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7364"/>
        <w:gridCol w:w="2832"/>
      </w:tblGrid>
      <w:tr w:rsidR="00953E50" w:rsidRPr="0039469F" w14:paraId="5220E134" w14:textId="77777777" w:rsidTr="005A66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11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38E6EB00" w14:textId="77777777" w:rsidR="00953E50" w:rsidRPr="0039469F" w:rsidRDefault="00953E50" w:rsidP="005A665B">
            <w:pPr>
              <w:pStyle w:val="NoSpacing"/>
            </w:pPr>
            <w:r>
              <w:t>Suggested tasks</w:t>
            </w:r>
          </w:p>
        </w:tc>
        <w:tc>
          <w:tcPr>
            <w:tcW w:w="1389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0DD226A3" w14:textId="77777777" w:rsidR="00953E50" w:rsidRPr="0039469F" w:rsidRDefault="00953E50" w:rsidP="005A665B">
            <w:pPr>
              <w:pStyle w:val="NoSpacing"/>
            </w:pPr>
            <w:r>
              <w:t>Related tool</w:t>
            </w:r>
          </w:p>
        </w:tc>
      </w:tr>
      <w:tr w:rsidR="00953E50" w:rsidRPr="0039469F" w14:paraId="4EBB3387" w14:textId="77777777" w:rsidTr="005A665B">
        <w:tc>
          <w:tcPr>
            <w:tcW w:w="3611" w:type="pct"/>
            <w:tcBorders>
              <w:top w:val="single" w:sz="4" w:space="0" w:color="000000" w:themeColor="text2"/>
              <w:bottom w:val="single" w:sz="4" w:space="0" w:color="000000" w:themeColor="text2"/>
            </w:tcBorders>
          </w:tcPr>
          <w:p w14:paraId="526C6540" w14:textId="77777777" w:rsidR="00953E50" w:rsidRPr="002F1694" w:rsidRDefault="00953E50" w:rsidP="00953E50">
            <w:pPr>
              <w:pStyle w:val="ListNumber"/>
              <w:spacing w:line="276" w:lineRule="auto"/>
              <w:rPr>
                <w:b/>
                <w:bCs/>
              </w:rPr>
            </w:pPr>
            <w:r w:rsidRPr="002F1694">
              <w:rPr>
                <w:b/>
                <w:bCs/>
              </w:rPr>
              <w:t>Reflect on, apply and demonstrate industry currency</w:t>
            </w:r>
          </w:p>
          <w:p w14:paraId="23752E87" w14:textId="77777777" w:rsidR="00953E50" w:rsidRPr="002F1694" w:rsidRDefault="005A665B" w:rsidP="005A665B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202443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E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3E50">
              <w:t xml:space="preserve"> </w:t>
            </w:r>
            <w:r w:rsidR="00953E50" w:rsidRPr="002F1694">
              <w:t>Use the measurement approach template you previously received from your RTO, which includes:</w:t>
            </w:r>
          </w:p>
          <w:p w14:paraId="6186C88F" w14:textId="77777777" w:rsidR="00953E50" w:rsidRPr="002F1694" w:rsidRDefault="005A665B" w:rsidP="005A665B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-881243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E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3E50">
              <w:t xml:space="preserve"> </w:t>
            </w:r>
            <w:r w:rsidR="00953E50" w:rsidRPr="002F1694">
              <w:t>volume and capability indicators</w:t>
            </w:r>
          </w:p>
          <w:p w14:paraId="0AC8F5C9" w14:textId="77777777" w:rsidR="00953E50" w:rsidRPr="002F1694" w:rsidRDefault="005A665B" w:rsidP="005A665B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73945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E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3E50">
              <w:t xml:space="preserve"> </w:t>
            </w:r>
            <w:r w:rsidR="00953E50" w:rsidRPr="002F1694">
              <w:t>reflection topics and questions</w:t>
            </w:r>
          </w:p>
          <w:p w14:paraId="5A89DFB5" w14:textId="77777777" w:rsidR="00953E50" w:rsidRPr="002F1694" w:rsidRDefault="005A665B" w:rsidP="005A665B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-197999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E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3E50">
              <w:t xml:space="preserve"> </w:t>
            </w:r>
            <w:r w:rsidR="00953E50" w:rsidRPr="002F1694">
              <w:t xml:space="preserve">application opportunities </w:t>
            </w:r>
          </w:p>
          <w:p w14:paraId="76580BBA" w14:textId="77777777" w:rsidR="00953E50" w:rsidRPr="002F1694" w:rsidRDefault="005A665B" w:rsidP="005A665B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211690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E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3E50">
              <w:t xml:space="preserve"> </w:t>
            </w:r>
            <w:r w:rsidR="00953E50" w:rsidRPr="002F1694">
              <w:t>Update the document after each currency opportunity with support from your RTO as needed</w:t>
            </w:r>
          </w:p>
          <w:p w14:paraId="2AC6CAC5" w14:textId="77777777" w:rsidR="00953E50" w:rsidRPr="005842F6" w:rsidRDefault="005A665B" w:rsidP="005A665B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42368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E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3E50">
              <w:t xml:space="preserve"> </w:t>
            </w:r>
            <w:r w:rsidR="00953E50" w:rsidRPr="002F1694">
              <w:t>Share your progress with your RTO through ongoing check ins and as a document if needed</w:t>
            </w:r>
          </w:p>
        </w:tc>
        <w:tc>
          <w:tcPr>
            <w:tcW w:w="1389" w:type="pct"/>
            <w:tcBorders>
              <w:top w:val="single" w:sz="4" w:space="0" w:color="000000" w:themeColor="text2"/>
              <w:bottom w:val="single" w:sz="4" w:space="0" w:color="000000" w:themeColor="text2"/>
            </w:tcBorders>
          </w:tcPr>
          <w:p w14:paraId="275DA622" w14:textId="77777777" w:rsidR="00953E50" w:rsidRPr="005A7C6D" w:rsidRDefault="00953E50" w:rsidP="005A665B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TTA Apply stage | </w:t>
            </w:r>
            <w:r>
              <w:rPr>
                <w:b/>
                <w:bCs/>
              </w:rPr>
              <w:t>Learning and reflection plan</w:t>
            </w:r>
          </w:p>
        </w:tc>
      </w:tr>
    </w:tbl>
    <w:p w14:paraId="7EB49F53" w14:textId="77777777" w:rsidR="00953E50" w:rsidRPr="00BB1A15" w:rsidRDefault="00953E50" w:rsidP="00953E50"/>
    <w:p w14:paraId="4B06F08F" w14:textId="77777777" w:rsidR="009E1D02" w:rsidRDefault="009E1D02" w:rsidP="00232C32">
      <w:pPr>
        <w:tabs>
          <w:tab w:val="clear" w:pos="227"/>
        </w:tabs>
        <w:spacing w:after="160" w:line="259" w:lineRule="auto"/>
        <w:rPr>
          <w:b/>
          <w:bCs/>
        </w:rPr>
      </w:pPr>
    </w:p>
    <w:p w14:paraId="60727AE6" w14:textId="12851AFF" w:rsidR="00866943" w:rsidRDefault="00A94B68">
      <w:pPr>
        <w:tabs>
          <w:tab w:val="clear" w:pos="227"/>
        </w:tabs>
        <w:spacing w:after="160" w:line="259" w:lineRule="auto"/>
      </w:pPr>
      <w:r>
        <w:br w:type="page"/>
      </w:r>
      <w:bookmarkEnd w:id="1"/>
      <w:bookmarkEnd w:id="2"/>
    </w:p>
    <w:sdt>
      <w:sdtPr>
        <w:id w:val="-1856025402"/>
        <w:lock w:val="contentLocked"/>
        <w:placeholder>
          <w:docPart w:val="78BBD82BE064544996E09D8460626442"/>
        </w:placeholder>
        <w:group/>
      </w:sdtPr>
      <w:sdtContent>
        <w:sdt>
          <w:sdtPr>
            <w:id w:val="-1067565275"/>
            <w:lock w:val="contentLocked"/>
            <w:placeholder>
              <w:docPart w:val="78BBD82BE064544996E09D8460626442"/>
            </w:placeholder>
            <w:group/>
          </w:sdtPr>
          <w:sdtContent>
            <w:p w14:paraId="22E1B06F" w14:textId="77777777" w:rsidR="00FC0740" w:rsidRPr="00FC0740" w:rsidRDefault="00FC0740" w:rsidP="00FC0740">
              <w:pPr>
                <w:pStyle w:val="EndPage"/>
                <w:framePr w:wrap="around"/>
              </w:pPr>
              <w:r w:rsidRPr="00FC0740">
                <mc:AlternateContent>
                  <mc:Choice Requires="wpg">
                    <w:drawing>
                      <wp:anchor distT="0" distB="0" distL="114300" distR="114300" simplePos="0" relativeHeight="251658240" behindDoc="1" locked="1" layoutInCell="1" allowOverlap="1" wp14:anchorId="6C616640" wp14:editId="198AFE52">
                        <wp:simplePos x="0" y="0"/>
                        <wp:positionH relativeFrom="page">
                          <wp:align>left</wp:align>
                        </wp:positionH>
                        <wp:positionV relativeFrom="page">
                          <wp:align>top</wp:align>
                        </wp:positionV>
                        <wp:extent cx="7560000" cy="10692000"/>
                        <wp:effectExtent l="0" t="0" r="3175" b="0"/>
                        <wp:wrapNone/>
                        <wp:docPr id="7" name="Group 6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91B4B010-C3ED-4B9D-C660-5FC60B77DE8B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7560000" cy="10692000"/>
                                  <a:chOff x="0" y="0"/>
                                  <a:chExt cx="7560000" cy="10692000"/>
                                </a:xfrm>
                              </wpg:grpSpPr>
                              <wps:wsp>
                                <wps:cNvPr id="83611003" name="Rectangle 83611003">
                                  <a:extLst>
                                    <a:ext uri="{FF2B5EF4-FFF2-40B4-BE49-F238E27FC236}">
                                      <a16:creationId xmlns:a16="http://schemas.microsoft.com/office/drawing/2014/main" id="{E53F7421-661C-FC7D-105A-A22DEF7AF36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0" y="0"/>
                                    <a:ext cx="7560000" cy="10692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AE423F0" w14:textId="77777777" w:rsidR="00FC0740" w:rsidRPr="00FC0740" w:rsidRDefault="00FC0740" w:rsidP="00FC074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FFFFFF" w:themeColor="light1"/>
                                          <w:kern w:val="24"/>
                                          <w:szCs w:val="24"/>
                                        </w:rPr>
                                      </w:pPr>
                                      <w:r w:rsidRPr="00FC074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FFFFFF" w:themeColor="light1"/>
                                          <w:kern w:val="24"/>
                                        </w:rPr>
                                        <w:t>www.humanability.com.au</w:t>
                                      </w:r>
                                    </w:p>
                                  </w:txbxContent>
                                </wps:txbx>
                                <wps:bodyPr lIns="576000" tIns="576000" rIns="576000" bIns="342000" rtlCol="0" anchor="b" anchorCtr="0"/>
                              </wps:wsp>
                              <pic:pic xmlns:pic="http://schemas.openxmlformats.org/drawingml/2006/picture">
                                <pic:nvPicPr>
                                  <pic:cNvPr id="1298784442" name="Graphic 4">
                                    <a:extLst>
                                      <a:ext uri="{FF2B5EF4-FFF2-40B4-BE49-F238E27FC236}">
                                        <a16:creationId xmlns:a16="http://schemas.microsoft.com/office/drawing/2014/main" id="{5F2DFC9B-50D6-2FE5-2D2A-27CDA2F29E0F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970845" y="8920987"/>
                                    <a:ext cx="1620000" cy="8545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wg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">
    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" fillcolor="#7f3d97 [3204]" stroked="f" strokeweight="1pt">
                          <v:textbox inset="16mm,16mm,16mm,9.5mm">
                            <w:txbxContent>
                              <w:p w14:paraId="7AE423F0" w14:textId="77777777" w:rsidR="00FC0740" w:rsidRPr="00FC0740" w:rsidRDefault="00FC0740" w:rsidP="00FC074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color w:val="FFFFFF" w:themeColor="light1"/>
                                    <w:kern w:val="24"/>
                                    <w:szCs w:val="24"/>
                                  </w:rPr>
                                </w:pPr>
                                <w:r w:rsidRPr="00FC0740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www.humanability.com.au</w:t>
                                </w:r>
                              </w:p>
                            </w:txbxContent>
                          </v:textbox>
                        </v:rect>
    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    <v:imagedata r:id="rId17" o:title=""/>
                        </v:shape>
                        <w10:wrap anchorx="page" anchory="page"/>
                        <w10:anchorlock/>
                      </v:group>
                    </w:pict>
                  </mc:Fallback>
                </mc:AlternateContent>
              </w:r>
            </w:p>
          </w:sdtContent>
        </w:sdt>
      </w:sdtContent>
    </w:sdt>
    <w:sectPr w:rsidR="00FC0740" w:rsidRPr="00FC0740" w:rsidSect="00ED3D0A">
      <w:headerReference w:type="default" r:id="rId19"/>
      <w:footerReference w:type="default" r:id="rId20"/>
      <w:headerReference w:type="first" r:id="rId21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DABF6" w14:textId="77777777" w:rsidR="008F2CBE" w:rsidRDefault="008F2CBE" w:rsidP="00685923">
      <w:r>
        <w:separator/>
      </w:r>
    </w:p>
  </w:endnote>
  <w:endnote w:type="continuationSeparator" w:id="0">
    <w:p w14:paraId="0A5678B6" w14:textId="77777777" w:rsidR="008F2CBE" w:rsidRDefault="008F2CBE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D6D4" w14:textId="1D280B97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BB0314A50DA53F4EBCC1D16ACF1F624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4105A7">
          <w:t>TTA Apply stage | 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501B6" w14:textId="77777777" w:rsidR="008F2CBE" w:rsidRDefault="008F2CBE" w:rsidP="005661F2">
      <w:pPr>
        <w:pBdr>
          <w:bottom w:val="single" w:sz="4" w:space="1" w:color="A680BA" w:themeColor="accent2"/>
          <w:between w:val="single" w:sz="4" w:space="1" w:color="A680BA" w:themeColor="accent2"/>
        </w:pBdr>
      </w:pPr>
    </w:p>
  </w:footnote>
  <w:footnote w:type="continuationSeparator" w:id="0">
    <w:p w14:paraId="7C5798C1" w14:textId="77777777" w:rsidR="008F2CBE" w:rsidRDefault="008F2CBE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C79C" w14:textId="77777777" w:rsidR="0021781F" w:rsidRPr="0066233B" w:rsidRDefault="003341AC" w:rsidP="00685923">
    <w:pPr>
      <w:pStyle w:val="Header"/>
    </w:pPr>
    <w:r w:rsidRPr="003341AC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4A8268F" wp14:editId="104924D6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86538E"/>
                          </a:gs>
                          <a:gs pos="100000">
                            <a:schemeClr val="accent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shape id="Freeform: Shape 9" style="position:absolute;margin-left:191.75pt;margin-top:0;width:242.95pt;height:21.2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86538e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" w14:anchorId="16784B55">
              <v:fill type="gradient" color2="#7f3d97 [3204]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3341AC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5DCE96C7" wp14:editId="5C0B6F26">
              <wp:simplePos x="543339" y="662609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634763303" name="Rectangle 1634763303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094524571" name="Freeform: Shape 1094524571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C6291"/>
                            </a:gs>
                            <a:gs pos="100000">
                              <a:srgbClr val="904B94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group id="Group 1" style="position:absolute;margin-left:0;margin-top:0;width:1190.55pt;height:21.25pt;z-index:-251657216;mso-position-horizontal:left;mso-position-horizontal-relative:page;mso-position-vertical:top;mso-position-vertical-relative:page;mso-width-relative:margin;mso-height-relative:margin" coordsize="151199,2698" o:spid="_x0000_s1026" w14:anchorId="4D087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">
              <v:rect id="Rectangle 1634763303" style="position:absolute;width:151199;height:2694;visibility:visible;mso-wrap-style:square;v-text-anchor:middle" o:spid="_x0000_s1027" fillcolor="#7f3d97 [3204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"/>
              <v:shape id="Freeform: Shape 1094524571" style="position:absolute;width:28188;height:2698;visibility:visible;mso-wrap-style:square;v-text-anchor:top" coordsize="2818849,270415" o:spid="_x0000_s1028" fillcolor="#ac6291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">
                <v:fill type="gradient" color2="#904b94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8FC0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2985920"/>
    <w:multiLevelType w:val="multilevel"/>
    <w:tmpl w:val="EAECE326"/>
    <w:numStyleLink w:val="Numbering"/>
  </w:abstractNum>
  <w:abstractNum w:abstractNumId="8" w15:restartNumberingAfterBreak="0">
    <w:nsid w:val="24BB52E3"/>
    <w:multiLevelType w:val="multilevel"/>
    <w:tmpl w:val="D09EBBC0"/>
    <w:numStyleLink w:val="AppendixNumbering"/>
  </w:abstractNum>
  <w:abstractNum w:abstractNumId="9" w15:restartNumberingAfterBreak="0">
    <w:nsid w:val="2C840723"/>
    <w:multiLevelType w:val="multilevel"/>
    <w:tmpl w:val="825C77CE"/>
    <w:numStyleLink w:val="LetteredList"/>
  </w:abstractNum>
  <w:abstractNum w:abstractNumId="10" w15:restartNumberingAfterBreak="0">
    <w:nsid w:val="2EC74BF6"/>
    <w:multiLevelType w:val="multilevel"/>
    <w:tmpl w:val="825C77CE"/>
    <w:numStyleLink w:val="LetteredList"/>
  </w:abstractNum>
  <w:abstractNum w:abstractNumId="11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B19B7"/>
    <w:multiLevelType w:val="multilevel"/>
    <w:tmpl w:val="5A364078"/>
    <w:numStyleLink w:val="ListHeadings"/>
  </w:abstractNum>
  <w:abstractNum w:abstractNumId="13" w15:restartNumberingAfterBreak="0">
    <w:nsid w:val="3E36579D"/>
    <w:multiLevelType w:val="multilevel"/>
    <w:tmpl w:val="EAECE326"/>
    <w:numStyleLink w:val="Numbering"/>
  </w:abstractNum>
  <w:abstractNum w:abstractNumId="14" w15:restartNumberingAfterBreak="0">
    <w:nsid w:val="4FF8213E"/>
    <w:multiLevelType w:val="multilevel"/>
    <w:tmpl w:val="D09A3F16"/>
    <w:numStyleLink w:val="Bullets"/>
  </w:abstractNum>
  <w:abstractNum w:abstractNumId="15" w15:restartNumberingAfterBreak="0">
    <w:nsid w:val="5BCD1009"/>
    <w:multiLevelType w:val="multilevel"/>
    <w:tmpl w:val="D09A3F16"/>
    <w:numStyleLink w:val="Bullets"/>
  </w:abstractNum>
  <w:abstractNum w:abstractNumId="16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7F3D97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7F3D97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7F3D97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7F3D97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7" w15:restartNumberingAfterBreak="0">
    <w:nsid w:val="61513CD6"/>
    <w:multiLevelType w:val="multilevel"/>
    <w:tmpl w:val="825C77CE"/>
    <w:numStyleLink w:val="LetteredList"/>
  </w:abstractNum>
  <w:abstractNum w:abstractNumId="18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749250AC"/>
    <w:multiLevelType w:val="multilevel"/>
    <w:tmpl w:val="825C77CE"/>
    <w:numStyleLink w:val="LetteredList"/>
  </w:abstractNum>
  <w:abstractNum w:abstractNumId="21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6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3"/>
  </w:num>
  <w:num w:numId="9" w16cid:durableId="2102145351">
    <w:abstractNumId w:val="10"/>
  </w:num>
  <w:num w:numId="10" w16cid:durableId="1394041910">
    <w:abstractNumId w:val="8"/>
  </w:num>
  <w:num w:numId="11" w16cid:durableId="7369524">
    <w:abstractNumId w:val="14"/>
  </w:num>
  <w:num w:numId="12" w16cid:durableId="1056779592">
    <w:abstractNumId w:val="15"/>
  </w:num>
  <w:num w:numId="13" w16cid:durableId="2052924743">
    <w:abstractNumId w:val="12"/>
  </w:num>
  <w:num w:numId="14" w16cid:durableId="305471079">
    <w:abstractNumId w:val="21"/>
  </w:num>
  <w:num w:numId="15" w16cid:durableId="668992514">
    <w:abstractNumId w:val="17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7"/>
  </w:num>
  <w:num w:numId="20" w16cid:durableId="338584827">
    <w:abstractNumId w:val="9"/>
  </w:num>
  <w:num w:numId="21" w16cid:durableId="526986008">
    <w:abstractNumId w:val="19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88064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0644827">
    <w:abstractNumId w:val="11"/>
  </w:num>
  <w:num w:numId="25" w16cid:durableId="114971415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FF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1F90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7CE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3684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1DAC"/>
    <w:rsid w:val="00132621"/>
    <w:rsid w:val="00132887"/>
    <w:rsid w:val="001346C0"/>
    <w:rsid w:val="00141C61"/>
    <w:rsid w:val="00146AEE"/>
    <w:rsid w:val="001475DC"/>
    <w:rsid w:val="00150AE4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2C32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0563"/>
    <w:rsid w:val="002814E6"/>
    <w:rsid w:val="00282607"/>
    <w:rsid w:val="002828F7"/>
    <w:rsid w:val="00283E02"/>
    <w:rsid w:val="002848AA"/>
    <w:rsid w:val="00285D1C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4BFF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66B2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A752A"/>
    <w:rsid w:val="003B0F81"/>
    <w:rsid w:val="003B3C89"/>
    <w:rsid w:val="003B771C"/>
    <w:rsid w:val="003B7B5A"/>
    <w:rsid w:val="003C5945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05A7"/>
    <w:rsid w:val="00412CDA"/>
    <w:rsid w:val="00414B0D"/>
    <w:rsid w:val="00415944"/>
    <w:rsid w:val="00415ED6"/>
    <w:rsid w:val="0041673A"/>
    <w:rsid w:val="00416979"/>
    <w:rsid w:val="00417C2D"/>
    <w:rsid w:val="0042041C"/>
    <w:rsid w:val="0042339A"/>
    <w:rsid w:val="00423F47"/>
    <w:rsid w:val="0042508F"/>
    <w:rsid w:val="00427CE0"/>
    <w:rsid w:val="0043401E"/>
    <w:rsid w:val="00434EC2"/>
    <w:rsid w:val="00437A42"/>
    <w:rsid w:val="004414AC"/>
    <w:rsid w:val="0044155E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542"/>
    <w:rsid w:val="00493C2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3BC2"/>
    <w:rsid w:val="004E50FF"/>
    <w:rsid w:val="004E5CE3"/>
    <w:rsid w:val="004F138F"/>
    <w:rsid w:val="004F2577"/>
    <w:rsid w:val="004F5449"/>
    <w:rsid w:val="00500C61"/>
    <w:rsid w:val="00502144"/>
    <w:rsid w:val="00503231"/>
    <w:rsid w:val="00503573"/>
    <w:rsid w:val="00505F0A"/>
    <w:rsid w:val="0050670B"/>
    <w:rsid w:val="005068DC"/>
    <w:rsid w:val="00510D22"/>
    <w:rsid w:val="00512A1F"/>
    <w:rsid w:val="005141E8"/>
    <w:rsid w:val="00520ACE"/>
    <w:rsid w:val="00520E87"/>
    <w:rsid w:val="00522430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341C"/>
    <w:rsid w:val="005A5638"/>
    <w:rsid w:val="005A665B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F088C"/>
    <w:rsid w:val="006010F3"/>
    <w:rsid w:val="00602C13"/>
    <w:rsid w:val="006038CA"/>
    <w:rsid w:val="00603D04"/>
    <w:rsid w:val="00603FD5"/>
    <w:rsid w:val="0060613B"/>
    <w:rsid w:val="00607ED0"/>
    <w:rsid w:val="00613AA4"/>
    <w:rsid w:val="00614493"/>
    <w:rsid w:val="00616DC8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2F5E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0E9"/>
    <w:rsid w:val="007C249B"/>
    <w:rsid w:val="007C6CF4"/>
    <w:rsid w:val="007D0818"/>
    <w:rsid w:val="007D317A"/>
    <w:rsid w:val="007D407A"/>
    <w:rsid w:val="007D7F37"/>
    <w:rsid w:val="007E255E"/>
    <w:rsid w:val="007E4414"/>
    <w:rsid w:val="007E44A5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31ED"/>
    <w:rsid w:val="008D6E57"/>
    <w:rsid w:val="008E46AB"/>
    <w:rsid w:val="008F1707"/>
    <w:rsid w:val="008F2CBE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21A0C"/>
    <w:rsid w:val="0093125E"/>
    <w:rsid w:val="00936068"/>
    <w:rsid w:val="00937232"/>
    <w:rsid w:val="00940F43"/>
    <w:rsid w:val="00941B78"/>
    <w:rsid w:val="009464B4"/>
    <w:rsid w:val="009517CC"/>
    <w:rsid w:val="00951A93"/>
    <w:rsid w:val="00953E50"/>
    <w:rsid w:val="00955B0A"/>
    <w:rsid w:val="00956009"/>
    <w:rsid w:val="00960D11"/>
    <w:rsid w:val="009615D4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4D13"/>
    <w:rsid w:val="009D6B1D"/>
    <w:rsid w:val="009D7ED9"/>
    <w:rsid w:val="009E1D02"/>
    <w:rsid w:val="009E29E8"/>
    <w:rsid w:val="009E42F7"/>
    <w:rsid w:val="009E4F53"/>
    <w:rsid w:val="009E7911"/>
    <w:rsid w:val="009F04AA"/>
    <w:rsid w:val="009F04F6"/>
    <w:rsid w:val="009F3433"/>
    <w:rsid w:val="00A046A4"/>
    <w:rsid w:val="00A04B5B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E7B4C"/>
    <w:rsid w:val="00AF2097"/>
    <w:rsid w:val="00AF31D5"/>
    <w:rsid w:val="00AF529E"/>
    <w:rsid w:val="00AF65F8"/>
    <w:rsid w:val="00B042CF"/>
    <w:rsid w:val="00B0558E"/>
    <w:rsid w:val="00B06AF3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20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C2E15"/>
    <w:rsid w:val="00BD08D3"/>
    <w:rsid w:val="00BD2CE5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45D2"/>
    <w:rsid w:val="00C201E8"/>
    <w:rsid w:val="00C216D2"/>
    <w:rsid w:val="00C30B03"/>
    <w:rsid w:val="00C326F9"/>
    <w:rsid w:val="00C34106"/>
    <w:rsid w:val="00C36A8C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4E76"/>
    <w:rsid w:val="00DC6E05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69BA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3F7"/>
    <w:rsid w:val="00E73550"/>
    <w:rsid w:val="00E80580"/>
    <w:rsid w:val="00E838F5"/>
    <w:rsid w:val="00E83E59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16C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542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3C17"/>
    <w:rsid w:val="00F94880"/>
    <w:rsid w:val="00FA0020"/>
    <w:rsid w:val="00FA65FD"/>
    <w:rsid w:val="00FB0D65"/>
    <w:rsid w:val="00FB23E9"/>
    <w:rsid w:val="00FB4A9F"/>
    <w:rsid w:val="00FB5820"/>
    <w:rsid w:val="00FB6C43"/>
    <w:rsid w:val="00FB77B4"/>
    <w:rsid w:val="00FC0740"/>
    <w:rsid w:val="00FC2D8B"/>
    <w:rsid w:val="00FD2380"/>
    <w:rsid w:val="00FD3306"/>
    <w:rsid w:val="00FD3533"/>
    <w:rsid w:val="00FD679D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05CAB65A"/>
    <w:rsid w:val="2F5B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00B9C"/>
  <w15:chartTrackingRefBased/>
  <w15:docId w15:val="{0439E033-2738-4BE4-B9BC-1B4251E1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nhideWhenUsed="1" w:qFormat="1"/>
    <w:lsdException w:name="List Bullet 3" w:semiHidden="1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7F3D97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7F3D97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7F3D97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6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6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7F3D97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7F3D97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6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7F3D97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7F3D97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7F3D97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7F3D97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2D403B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7F3D97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997A20"/>
    <w:pPr>
      <w:spacing w:after="0" w:line="240" w:lineRule="auto"/>
    </w:pPr>
    <w:tblPr>
      <w:tblStyleRowBandSize w:val="1"/>
      <w:tblBorders>
        <w:top w:val="single" w:sz="4" w:space="0" w:color="7F3D97" w:themeColor="accent1"/>
        <w:bottom w:val="single" w:sz="4" w:space="0" w:color="7F3D97" w:themeColor="accent1"/>
        <w:insideH w:val="single" w:sz="4" w:space="0" w:color="7F3D97" w:themeColor="accent1"/>
        <w:insideV w:val="single" w:sz="4" w:space="0" w:color="7F3D97" w:themeColor="accent1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7F3D97" w:themeFill="accent1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7F3D97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7F3D97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7F3D97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53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3E50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ttas/ttas-apply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314A50DA53F4EBCC1D16ACF1F6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36159-2DB8-2046-BD6C-C5E5463A922F}"/>
      </w:docPartPr>
      <w:docPartBody>
        <w:p w:rsidR="00A046A4" w:rsidRDefault="00A046A4">
          <w:pPr>
            <w:pStyle w:val="BB0314A50DA53F4EBCC1D16ACF1F624E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78BBD82BE064544996E09D8460626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66BC8-F646-8F4F-B5F2-6A0CB2BF7070}"/>
      </w:docPartPr>
      <w:docPartBody>
        <w:p w:rsidR="00A046A4" w:rsidRDefault="00A046A4">
          <w:pPr>
            <w:pStyle w:val="78BBD82BE064544996E09D8460626442"/>
          </w:pPr>
          <w:r w:rsidRPr="00ED5A8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DF"/>
    <w:rsid w:val="00090958"/>
    <w:rsid w:val="003E5BDF"/>
    <w:rsid w:val="00476BB6"/>
    <w:rsid w:val="007C3B03"/>
    <w:rsid w:val="00A046A4"/>
    <w:rsid w:val="00C36A8C"/>
    <w:rsid w:val="00E54A1A"/>
    <w:rsid w:val="00EC01A2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0314A50DA53F4EBCC1D16ACF1F624E">
    <w:name w:val="BB0314A50DA53F4EBCC1D16ACF1F624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8BBD82BE064544996E09D8460626442">
    <w:name w:val="78BBD82BE064544996E09D84606264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Purple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7F3D97"/>
      </a:accent1>
      <a:accent2>
        <a:srgbClr val="A680BA"/>
      </a:accent2>
      <a:accent3>
        <a:srgbClr val="6AA342"/>
      </a:accent3>
      <a:accent4>
        <a:srgbClr val="2D403B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45E4B2-D718-41F0-99C3-41D9EBB0F9CA}"/>
</file>

<file path=customXml/itemProps3.xml><?xml version="1.0" encoding="utf-8"?>
<ds:datastoreItem xmlns:ds="http://schemas.openxmlformats.org/officeDocument/2006/customXml" ds:itemID="{17390425-DC77-4CFB-AF9E-05633200C4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B1302E-E2A5-4B63-B3DA-0116C2BFD18C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0</TotalTime>
  <Pages>1</Pages>
  <Words>99</Words>
  <Characters>570</Characters>
  <Application>Microsoft Office Word</Application>
  <DocSecurity>4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TTA Apply stage | Checklist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9</cp:revision>
  <cp:lastPrinted>2026-06-19T00:32:00Z</cp:lastPrinted>
  <dcterms:created xsi:type="dcterms:W3CDTF">2026-09-02T15:51:00Z</dcterms:created>
  <dcterms:modified xsi:type="dcterms:W3CDTF">2026-09-20T23:35:00Z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11" name="Links">
    <vt:lpwstr>, </vt:lpwstr>
  </property>
</Properties>
</file>