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9D8888" w14:textId="4812DBC0" w:rsidR="005D3E43" w:rsidRDefault="00373E6D" w:rsidP="005D3E43">
      <w:pPr>
        <w:pStyle w:val="Heading1"/>
        <w:numPr>
          <w:ilvl w:val="0"/>
          <w:numId w:val="0"/>
        </w:numPr>
      </w:pPr>
      <w:bookmarkStart w:id="0" w:name="_Toc87857019"/>
      <w:bookmarkStart w:id="1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2F5B9AE4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>RTO Prepare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&#13;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&#13;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" filled="f" stroked="f" strokeweight="1pt">
                  <v:textbox inset="15mm,16mm,5mm,7mm">
                    <w:txbxContent>
                      <w:p w14:paraId="3A69E428" w14:textId="2F5B9AE4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>RTO Prepare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7552FA">
        <w:t>Tools</w:t>
      </w:r>
    </w:p>
    <w:p w14:paraId="2A8B8008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10204" w:type="dxa"/>
        <w:shd w:val="clear" w:color="auto" w:fill="EAF1ED" w:themeFill="accent6"/>
        <w:tblLook w:val="0420" w:firstRow="1" w:lastRow="0" w:firstColumn="0" w:lastColumn="0" w:noHBand="0" w:noVBand="1"/>
      </w:tblPr>
      <w:tblGrid>
        <w:gridCol w:w="2686"/>
        <w:gridCol w:w="2609"/>
        <w:gridCol w:w="2610"/>
        <w:gridCol w:w="2299"/>
      </w:tblGrid>
      <w:tr w:rsidR="007552FA" w:rsidRPr="00232C32" w14:paraId="4F1786B4" w14:textId="13BD7812" w:rsidTr="007552FA">
        <w:trPr>
          <w:trHeight w:val="59"/>
        </w:trPr>
        <w:tc>
          <w:tcPr>
            <w:tcW w:w="2686" w:type="dxa"/>
            <w:shd w:val="clear" w:color="auto" w:fill="EAF1ED" w:themeFill="accent6"/>
            <w:vAlign w:val="bottom"/>
          </w:tcPr>
          <w:p w14:paraId="44BB7657" w14:textId="748697C4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7552FA">
              <w:t xml:space="preserve">Determine industry currency and </w:t>
            </w:r>
            <w:r>
              <w:br/>
            </w:r>
            <w:r w:rsidRPr="007552FA">
              <w:t>partnership goals</w:t>
            </w:r>
          </w:p>
        </w:tc>
        <w:tc>
          <w:tcPr>
            <w:tcW w:w="2609" w:type="dxa"/>
            <w:shd w:val="clear" w:color="auto" w:fill="EAF1ED" w:themeFill="accent6"/>
            <w:vAlign w:val="bottom"/>
          </w:tcPr>
          <w:p w14:paraId="66B7D3BA" w14:textId="57FCD651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7552FA">
              <w:t xml:space="preserve">Define value </w:t>
            </w:r>
            <w:r>
              <w:br/>
            </w:r>
            <w:r w:rsidRPr="007552FA">
              <w:t>proposition for employers</w:t>
            </w:r>
          </w:p>
        </w:tc>
        <w:tc>
          <w:tcPr>
            <w:tcW w:w="2610" w:type="dxa"/>
            <w:shd w:val="clear" w:color="auto" w:fill="EAF1ED" w:themeFill="accent6"/>
            <w:vAlign w:val="bottom"/>
          </w:tcPr>
          <w:p w14:paraId="35426488" w14:textId="350F3078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7552FA">
              <w:t xml:space="preserve">Define partnership </w:t>
            </w:r>
            <w:r>
              <w:br/>
            </w:r>
            <w:r w:rsidRPr="007552FA">
              <w:t xml:space="preserve">and logistics </w:t>
            </w:r>
            <w:r>
              <w:br/>
            </w:r>
            <w:r w:rsidRPr="007552FA">
              <w:t>approach</w:t>
            </w:r>
          </w:p>
        </w:tc>
        <w:tc>
          <w:tcPr>
            <w:tcW w:w="2299" w:type="dxa"/>
            <w:shd w:val="clear" w:color="auto" w:fill="EAF1ED" w:themeFill="accent6"/>
            <w:vAlign w:val="bottom"/>
          </w:tcPr>
          <w:p w14:paraId="0F75142E" w14:textId="21E911FE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7552FA">
              <w:t xml:space="preserve">Prepare </w:t>
            </w:r>
            <w:r>
              <w:br/>
            </w:r>
            <w:r w:rsidRPr="007552FA">
              <w:t xml:space="preserve">a project </w:t>
            </w:r>
            <w:r>
              <w:br/>
            </w:r>
            <w:r w:rsidRPr="007552FA">
              <w:t>charter</w:t>
            </w:r>
          </w:p>
        </w:tc>
      </w:tr>
      <w:tr w:rsidR="007552FA" w:rsidRPr="00232C32" w14:paraId="28F2B211" w14:textId="21A356F2" w:rsidTr="007552FA">
        <w:trPr>
          <w:trHeight w:val="175"/>
        </w:trPr>
        <w:tc>
          <w:tcPr>
            <w:tcW w:w="2686" w:type="dxa"/>
            <w:shd w:val="clear" w:color="auto" w:fill="EAF1ED" w:themeFill="accent6"/>
          </w:tcPr>
          <w:p w14:paraId="5497844D" w14:textId="43123447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DA295E">
              <w:t>2</w:t>
            </w:r>
          </w:p>
        </w:tc>
        <w:tc>
          <w:tcPr>
            <w:tcW w:w="2609" w:type="dxa"/>
            <w:shd w:val="clear" w:color="auto" w:fill="EAF1ED" w:themeFill="accent6"/>
          </w:tcPr>
          <w:p w14:paraId="53BB60CD" w14:textId="548B79CA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DA295E">
              <w:t>5</w:t>
            </w:r>
          </w:p>
        </w:tc>
        <w:tc>
          <w:tcPr>
            <w:tcW w:w="2610" w:type="dxa"/>
            <w:shd w:val="clear" w:color="auto" w:fill="EAF1ED" w:themeFill="accent6"/>
          </w:tcPr>
          <w:p w14:paraId="567D88B7" w14:textId="04415D14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DA295E">
              <w:t>8</w:t>
            </w:r>
          </w:p>
        </w:tc>
        <w:tc>
          <w:tcPr>
            <w:tcW w:w="2299" w:type="dxa"/>
            <w:shd w:val="clear" w:color="auto" w:fill="EAF1ED" w:themeFill="accent6"/>
          </w:tcPr>
          <w:p w14:paraId="57E33593" w14:textId="05396BF9" w:rsidR="007552FA" w:rsidRPr="00232C32" w:rsidRDefault="007552FA" w:rsidP="007552FA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DA295E">
              <w:t>11</w:t>
            </w:r>
          </w:p>
        </w:tc>
      </w:tr>
    </w:tbl>
    <w:p w14:paraId="3298EF4D" w14:textId="1283FA58" w:rsidR="005D3E43" w:rsidRDefault="007552FA" w:rsidP="007552FA">
      <w:pPr>
        <w:tabs>
          <w:tab w:val="clear" w:pos="227"/>
        </w:tabs>
        <w:spacing w:before="160" w:after="160" w:line="259" w:lineRule="auto"/>
        <w:rPr>
          <w:b/>
          <w:bCs/>
        </w:rPr>
      </w:pPr>
      <w:r>
        <w:t xml:space="preserve">Please note, to access Excel tools please visit the </w:t>
      </w:r>
      <w:hyperlink r:id="rId18">
        <w:r w:rsidRPr="47501FEC">
          <w:rPr>
            <w:rStyle w:val="Hyperlink"/>
          </w:rPr>
          <w:t>RTO Toolkit page.</w:t>
        </w:r>
      </w:hyperlink>
      <w:r>
        <w:t xml:space="preserve"> In the prepare stage, RTOs can use the ‘Identify industry currency requirements’ tool which is built into excel.</w:t>
      </w:r>
    </w:p>
    <w:p w14:paraId="3021317E" w14:textId="13B59964" w:rsidR="007552FA" w:rsidRDefault="007552FA">
      <w:pPr>
        <w:tabs>
          <w:tab w:val="clear" w:pos="227"/>
        </w:tabs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7FBDA01" w14:textId="79D86F83" w:rsidR="007552FA" w:rsidRDefault="007552FA" w:rsidP="007552FA">
      <w:pPr>
        <w:pStyle w:val="Heading1"/>
        <w:numPr>
          <w:ilvl w:val="0"/>
          <w:numId w:val="0"/>
        </w:numPr>
      </w:pPr>
      <w:r w:rsidRPr="0039469F">
        <w:lastRenderedPageBreak/>
        <w:t>De</w:t>
      </w:r>
      <w:r>
        <w:t>termine industry currency and</w:t>
      </w:r>
      <w:r w:rsidRPr="0039469F">
        <w:t xml:space="preserve"> </w:t>
      </w:r>
      <w:r>
        <w:t>partnership</w:t>
      </w:r>
      <w:r w:rsidRPr="0039469F">
        <w:t xml:space="preserve"> goals</w:t>
      </w:r>
    </w:p>
    <w:p w14:paraId="73E73EF0" w14:textId="77777777" w:rsidR="007552FA" w:rsidRPr="00232C32" w:rsidRDefault="007552FA" w:rsidP="007552FA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7552FA" w:rsidRPr="00232C32" w14:paraId="6C963BE1" w14:textId="77777777" w:rsidTr="003B3059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09667095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9F9AD1E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A731916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7552FA" w:rsidRPr="00232C32" w14:paraId="5291D0C2" w14:textId="77777777" w:rsidTr="003B3059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5A840D3D" w14:textId="54DC1CA5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2</w:t>
            </w:r>
          </w:p>
        </w:tc>
        <w:tc>
          <w:tcPr>
            <w:tcW w:w="3396" w:type="dxa"/>
            <w:shd w:val="clear" w:color="auto" w:fill="EAF1ED" w:themeFill="accent6"/>
          </w:tcPr>
          <w:p w14:paraId="16FCC996" w14:textId="123800C9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3</w:t>
            </w:r>
          </w:p>
        </w:tc>
        <w:tc>
          <w:tcPr>
            <w:tcW w:w="3396" w:type="dxa"/>
            <w:shd w:val="clear" w:color="auto" w:fill="EAF1ED" w:themeFill="accent6"/>
          </w:tcPr>
          <w:p w14:paraId="7ACE2C99" w14:textId="7E169E2C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4</w:t>
            </w:r>
          </w:p>
        </w:tc>
      </w:tr>
    </w:tbl>
    <w:p w14:paraId="3F0280F6" w14:textId="77777777" w:rsidR="007552FA" w:rsidRPr="00232C32" w:rsidRDefault="007552FA" w:rsidP="007552FA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7552FA" w:rsidRPr="00232C32" w14:paraId="76F48CB4" w14:textId="77777777" w:rsidTr="003B3059">
        <w:trPr>
          <w:trHeight w:val="1412"/>
        </w:trPr>
        <w:tc>
          <w:tcPr>
            <w:tcW w:w="3396" w:type="dxa"/>
            <w:vAlign w:val="bottom"/>
          </w:tcPr>
          <w:p w14:paraId="5E1A3914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038BDEBA" wp14:editId="27EC2677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2F0C9AB2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298C731B" wp14:editId="0C289E6A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11975DC2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0D52068D" wp14:editId="207202D7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7552FA" w:rsidRPr="00232C32" w14:paraId="1527F2D6" w14:textId="77777777" w:rsidTr="003B3059">
        <w:tc>
          <w:tcPr>
            <w:tcW w:w="3396" w:type="dxa"/>
          </w:tcPr>
          <w:p w14:paraId="1EC6BC32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Identify, communicate and </w:t>
            </w:r>
            <w:r w:rsidRPr="00232C32">
              <w:br/>
              <w:t>track industry currency and partnership goals</w:t>
            </w:r>
          </w:p>
        </w:tc>
        <w:tc>
          <w:tcPr>
            <w:tcW w:w="3396" w:type="dxa"/>
          </w:tcPr>
          <w:p w14:paraId="492E85BB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Before partnership planning meeting with employers</w:t>
            </w:r>
          </w:p>
        </w:tc>
        <w:tc>
          <w:tcPr>
            <w:tcW w:w="3396" w:type="dxa"/>
          </w:tcPr>
          <w:p w14:paraId="18CD4049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b/>
                <w:bCs/>
              </w:rPr>
              <w:t>Moderate</w:t>
            </w:r>
            <w:r w:rsidRPr="00232C32">
              <w:br/>
              <w:t xml:space="preserve">Less than 60 minutes, </w:t>
            </w:r>
            <w:r w:rsidRPr="00232C32">
              <w:br/>
              <w:t>some preparation required</w:t>
            </w:r>
          </w:p>
        </w:tc>
      </w:tr>
    </w:tbl>
    <w:p w14:paraId="389BA5B4" w14:textId="77777777" w:rsidR="007552FA" w:rsidRDefault="007552FA" w:rsidP="007552FA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7552FA" w:rsidRPr="0039469F" w14:paraId="5646EFBA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4630B971" w14:textId="77777777" w:rsidR="007552FA" w:rsidRPr="0039469F" w:rsidRDefault="007552FA" w:rsidP="003B3059">
            <w:pPr>
              <w:pStyle w:val="NoSpacing"/>
            </w:pPr>
            <w:r w:rsidRPr="0039469F">
              <w:t>How to complete:</w:t>
            </w:r>
          </w:p>
        </w:tc>
      </w:tr>
      <w:tr w:rsidR="00BF4B91" w:rsidRPr="0039469F" w14:paraId="4A31512C" w14:textId="77777777" w:rsidTr="003B3059">
        <w:tc>
          <w:tcPr>
            <w:tcW w:w="5000" w:type="pct"/>
            <w:tcBorders>
              <w:top w:val="single" w:sz="4" w:space="0" w:color="000000" w:themeColor="text2"/>
            </w:tcBorders>
          </w:tcPr>
          <w:p w14:paraId="52FCD43C" w14:textId="77777777" w:rsidR="00BF4B91" w:rsidRDefault="00BF4B91" w:rsidP="00BF4B91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Save a copy of the tool</w:t>
            </w:r>
          </w:p>
          <w:p w14:paraId="4866D4E4" w14:textId="77777777" w:rsidR="00BF4B91" w:rsidRDefault="00BF4B91" w:rsidP="00BF4B91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Collaborate with stakeholders to develop measurable goals you can track progress against</w:t>
            </w:r>
          </w:p>
          <w:p w14:paraId="7F7F1ABA" w14:textId="2C021987" w:rsidR="00BF4B91" w:rsidRPr="0039469F" w:rsidRDefault="00BF4B91" w:rsidP="00BF4B91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Edit the template to remove or add space for your chosen goals</w:t>
            </w:r>
          </w:p>
        </w:tc>
      </w:tr>
    </w:tbl>
    <w:p w14:paraId="6103EBB6" w14:textId="77777777" w:rsidR="007552FA" w:rsidRPr="00232C32" w:rsidRDefault="007552FA" w:rsidP="007552FA">
      <w:pPr>
        <w:tabs>
          <w:tab w:val="clear" w:pos="227"/>
        </w:tabs>
        <w:spacing w:after="160" w:line="259" w:lineRule="auto"/>
        <w:rPr>
          <w:b/>
          <w:bCs/>
        </w:rPr>
      </w:pPr>
    </w:p>
    <w:p w14:paraId="136F05B0" w14:textId="77777777" w:rsidR="007552FA" w:rsidRDefault="007552FA">
      <w:pPr>
        <w:tabs>
          <w:tab w:val="clear" w:pos="227"/>
        </w:tabs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60A79741" w14:textId="7F3AF251" w:rsidR="007552FA" w:rsidRPr="00232C32" w:rsidRDefault="007552FA" w:rsidP="007552FA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lastRenderedPageBreak/>
        <w:t>Example goals:</w:t>
      </w:r>
    </w:p>
    <w:p w14:paraId="18628BA2" w14:textId="77777777" w:rsidR="007552FA" w:rsidRPr="00232C32" w:rsidRDefault="007552FA" w:rsidP="00BF4B91">
      <w:pPr>
        <w:pStyle w:val="ListNumber"/>
      </w:pPr>
      <w:r w:rsidRPr="00232C32">
        <w:t>Within the next 6 months, develop value-driven partnerships with 2 employers:</w:t>
      </w:r>
    </w:p>
    <w:p w14:paraId="1793725D" w14:textId="77777777" w:rsidR="007552FA" w:rsidRPr="00232C32" w:rsidRDefault="007552FA" w:rsidP="00BF4B91">
      <w:pPr>
        <w:pStyle w:val="ListNumber2"/>
      </w:pPr>
      <w:r w:rsidRPr="00232C32">
        <w:t>An employer delivering aged care and disability support services</w:t>
      </w:r>
    </w:p>
    <w:p w14:paraId="0E970938" w14:textId="77777777" w:rsidR="007552FA" w:rsidRPr="00232C32" w:rsidRDefault="007552FA" w:rsidP="00BF4B91">
      <w:pPr>
        <w:pStyle w:val="ListNumber2"/>
      </w:pPr>
      <w:r w:rsidRPr="00232C32">
        <w:t>An employer delivering children’s education and care services</w:t>
      </w:r>
    </w:p>
    <w:p w14:paraId="53495BFF" w14:textId="77777777" w:rsidR="007552FA" w:rsidRPr="00232C32" w:rsidRDefault="007552FA" w:rsidP="007552FA">
      <w:pPr>
        <w:tabs>
          <w:tab w:val="clear" w:pos="227"/>
        </w:tabs>
        <w:spacing w:after="160" w:line="259" w:lineRule="auto"/>
      </w:pPr>
      <w:r w:rsidRPr="00232C32">
        <w:t>Coordinate with employers to provide all our TTAs with access to a range of meaningful industry currency activities throughout the year</w:t>
      </w:r>
    </w:p>
    <w:p w14:paraId="405B1762" w14:textId="77777777" w:rsidR="007552FA" w:rsidRPr="00232C32" w:rsidRDefault="007552FA" w:rsidP="007552FA">
      <w:pPr>
        <w:tabs>
          <w:tab w:val="clear" w:pos="227"/>
        </w:tabs>
        <w:spacing w:after="160" w:line="259" w:lineRule="auto"/>
      </w:pPr>
      <w:r w:rsidRPr="00232C32">
        <w:t>Within the next 6 months, collaborate with relevant stakeholders and TTAs to develop a standardised measurement plan that makes it easy for TTAs to reflect on, apply and demonstrate updated industry skills and knowledge</w:t>
      </w:r>
    </w:p>
    <w:p w14:paraId="019CEAF7" w14:textId="77777777" w:rsidR="007552FA" w:rsidRPr="00232C32" w:rsidRDefault="007552FA" w:rsidP="007552FA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br w:type="page"/>
      </w:r>
    </w:p>
    <w:p w14:paraId="7BEEA978" w14:textId="77777777" w:rsidR="007552FA" w:rsidRPr="00232C32" w:rsidRDefault="007552FA" w:rsidP="007552FA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lastRenderedPageBreak/>
        <w:t>Measurable industry currency and partnership goals: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552FA" w:rsidRPr="00232C32" w14:paraId="24C846FD" w14:textId="77777777" w:rsidTr="003B3059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0DE85317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  <w:rPr>
                <w:b/>
              </w:rPr>
            </w:pPr>
            <w:r w:rsidRPr="00232C32">
              <w:rPr>
                <w:b/>
              </w:rPr>
              <w:t>Write goal 1 here</w:t>
            </w:r>
          </w:p>
        </w:tc>
      </w:tr>
    </w:tbl>
    <w:p w14:paraId="32582324" w14:textId="77777777" w:rsidR="007552FA" w:rsidRPr="00232C32" w:rsidRDefault="007552FA" w:rsidP="007552FA">
      <w:pPr>
        <w:tabs>
          <w:tab w:val="clear" w:pos="227"/>
        </w:tabs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552FA" w:rsidRPr="00232C32" w14:paraId="586BB3F1" w14:textId="77777777" w:rsidTr="003B3059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7A48DDA3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  <w:rPr>
                <w:b/>
              </w:rPr>
            </w:pPr>
            <w:r w:rsidRPr="00232C32">
              <w:rPr>
                <w:b/>
              </w:rPr>
              <w:t>Write goal 2 here</w:t>
            </w:r>
          </w:p>
        </w:tc>
      </w:tr>
    </w:tbl>
    <w:p w14:paraId="36E31CD0" w14:textId="77777777" w:rsidR="007552FA" w:rsidRPr="00232C32" w:rsidRDefault="007552FA" w:rsidP="007552FA">
      <w:pPr>
        <w:tabs>
          <w:tab w:val="clear" w:pos="227"/>
        </w:tabs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552FA" w:rsidRPr="00232C32" w14:paraId="28260D00" w14:textId="77777777" w:rsidTr="003B3059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41D51F7E" w14:textId="77777777" w:rsidR="007552FA" w:rsidRPr="00232C32" w:rsidRDefault="007552FA" w:rsidP="003B3059">
            <w:pPr>
              <w:tabs>
                <w:tab w:val="clear" w:pos="227"/>
              </w:tabs>
              <w:spacing w:after="160" w:line="259" w:lineRule="auto"/>
              <w:rPr>
                <w:b/>
              </w:rPr>
            </w:pPr>
            <w:r w:rsidRPr="00232C32">
              <w:rPr>
                <w:b/>
              </w:rPr>
              <w:t>Write goal 3 here</w:t>
            </w:r>
          </w:p>
        </w:tc>
      </w:tr>
    </w:tbl>
    <w:p w14:paraId="56CD85E0" w14:textId="0DC93470" w:rsidR="00F8451B" w:rsidRDefault="00F8451B" w:rsidP="007552FA">
      <w:pPr>
        <w:tabs>
          <w:tab w:val="clear" w:pos="227"/>
        </w:tabs>
        <w:spacing w:after="160" w:line="259" w:lineRule="auto"/>
      </w:pPr>
    </w:p>
    <w:p w14:paraId="7AED5585" w14:textId="77777777" w:rsidR="00F8451B" w:rsidRDefault="00F8451B">
      <w:pPr>
        <w:tabs>
          <w:tab w:val="clear" w:pos="227"/>
        </w:tabs>
        <w:spacing w:after="160" w:line="259" w:lineRule="auto"/>
      </w:pPr>
      <w:r>
        <w:br w:type="page"/>
      </w:r>
    </w:p>
    <w:p w14:paraId="19FC43B3" w14:textId="567F7770" w:rsidR="00F8451B" w:rsidRDefault="00F8451B" w:rsidP="00F8451B">
      <w:pPr>
        <w:pStyle w:val="Heading1"/>
        <w:numPr>
          <w:ilvl w:val="0"/>
          <w:numId w:val="0"/>
        </w:numPr>
      </w:pPr>
      <w:r>
        <w:lastRenderedPageBreak/>
        <w:t>Define value proposition for employers</w:t>
      </w:r>
    </w:p>
    <w:p w14:paraId="7DBDE60B" w14:textId="77777777" w:rsidR="00F8451B" w:rsidRPr="00232C32" w:rsidRDefault="00F8451B" w:rsidP="00F8451B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F8451B" w:rsidRPr="00232C32" w14:paraId="28B7D3F4" w14:textId="77777777" w:rsidTr="003B3059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792F20CA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2009DBB2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53E0E50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F8451B" w:rsidRPr="00232C32" w14:paraId="77F58269" w14:textId="77777777" w:rsidTr="003B3059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2F4AF6A8" w14:textId="5B9E265A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5</w:t>
            </w:r>
          </w:p>
        </w:tc>
        <w:tc>
          <w:tcPr>
            <w:tcW w:w="3396" w:type="dxa"/>
            <w:shd w:val="clear" w:color="auto" w:fill="EAF1ED" w:themeFill="accent6"/>
          </w:tcPr>
          <w:p w14:paraId="69E55BA7" w14:textId="69F23372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6</w:t>
            </w:r>
          </w:p>
        </w:tc>
        <w:tc>
          <w:tcPr>
            <w:tcW w:w="3396" w:type="dxa"/>
            <w:shd w:val="clear" w:color="auto" w:fill="EAF1ED" w:themeFill="accent6"/>
          </w:tcPr>
          <w:p w14:paraId="1EFA0098" w14:textId="7488F30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7</w:t>
            </w:r>
          </w:p>
        </w:tc>
      </w:tr>
    </w:tbl>
    <w:p w14:paraId="2098E305" w14:textId="77777777" w:rsidR="00F8451B" w:rsidRPr="00232C32" w:rsidRDefault="00F8451B" w:rsidP="00F8451B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F8451B" w:rsidRPr="00232C32" w14:paraId="6D267F5C" w14:textId="77777777" w:rsidTr="003B3059">
        <w:trPr>
          <w:trHeight w:val="1412"/>
        </w:trPr>
        <w:tc>
          <w:tcPr>
            <w:tcW w:w="3396" w:type="dxa"/>
            <w:vAlign w:val="bottom"/>
          </w:tcPr>
          <w:p w14:paraId="2449E772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1128E7E7" wp14:editId="695551E5">
                  <wp:extent cx="409575" cy="409575"/>
                  <wp:effectExtent l="0" t="0" r="9525" b="9525"/>
                  <wp:docPr id="48999004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4240D5D5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0933BB40" wp14:editId="20A33FCC">
                  <wp:extent cx="499533" cy="374650"/>
                  <wp:effectExtent l="0" t="0" r="0" b="6350"/>
                  <wp:docPr id="1903975882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4C5828EA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31D33BC5" wp14:editId="4299C6F2">
                  <wp:extent cx="369058" cy="419100"/>
                  <wp:effectExtent l="0" t="0" r="0" b="0"/>
                  <wp:docPr id="1067506284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F8451B" w:rsidRPr="00232C32" w14:paraId="15C3293F" w14:textId="77777777" w:rsidTr="003B3059">
        <w:tc>
          <w:tcPr>
            <w:tcW w:w="3396" w:type="dxa"/>
          </w:tcPr>
          <w:p w14:paraId="78F0CAE7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>
              <w:t xml:space="preserve">Build strong partnerships </w:t>
            </w:r>
            <w:r>
              <w:br/>
              <w:t>based on mutual benefit</w:t>
            </w:r>
          </w:p>
        </w:tc>
        <w:tc>
          <w:tcPr>
            <w:tcW w:w="3396" w:type="dxa"/>
          </w:tcPr>
          <w:p w14:paraId="48A50211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39469F">
              <w:t>Before</w:t>
            </w:r>
            <w:r>
              <w:t xml:space="preserve"> partnership</w:t>
            </w:r>
            <w:r w:rsidRPr="0039469F">
              <w:t xml:space="preserve"> </w:t>
            </w:r>
            <w:r>
              <w:t xml:space="preserve">planning </w:t>
            </w:r>
            <w:r w:rsidRPr="0039469F">
              <w:t>meeting</w:t>
            </w:r>
            <w:r>
              <w:t xml:space="preserve"> with employers</w:t>
            </w:r>
          </w:p>
        </w:tc>
        <w:tc>
          <w:tcPr>
            <w:tcW w:w="3396" w:type="dxa"/>
          </w:tcPr>
          <w:p w14:paraId="7D4D33A5" w14:textId="77777777" w:rsidR="00F8451B" w:rsidRPr="00232C32" w:rsidRDefault="00F8451B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b/>
                <w:bCs/>
              </w:rPr>
              <w:t>Moderate</w:t>
            </w:r>
            <w:r w:rsidRPr="00232C32">
              <w:br/>
              <w:t xml:space="preserve">Less than 60 minutes, </w:t>
            </w:r>
            <w:r w:rsidRPr="00232C32">
              <w:br/>
              <w:t>some preparation required</w:t>
            </w:r>
          </w:p>
        </w:tc>
      </w:tr>
    </w:tbl>
    <w:p w14:paraId="7B12035D" w14:textId="77777777" w:rsidR="00F8451B" w:rsidRDefault="00F8451B" w:rsidP="00F8451B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F8451B" w:rsidRPr="0039469F" w14:paraId="1F4978A5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7D1810CD" w14:textId="77777777" w:rsidR="00F8451B" w:rsidRPr="0039469F" w:rsidRDefault="00F8451B" w:rsidP="003B3059">
            <w:pPr>
              <w:pStyle w:val="NoSpacing"/>
              <w:spacing w:line="320" w:lineRule="exact"/>
            </w:pPr>
            <w:r w:rsidRPr="0039469F">
              <w:t>How to complete:</w:t>
            </w:r>
          </w:p>
        </w:tc>
      </w:tr>
      <w:tr w:rsidR="00F8451B" w:rsidRPr="0039469F" w14:paraId="639FF935" w14:textId="77777777" w:rsidTr="003B3059">
        <w:tc>
          <w:tcPr>
            <w:tcW w:w="5000" w:type="pct"/>
            <w:tcBorders>
              <w:top w:val="single" w:sz="4" w:space="0" w:color="000000" w:themeColor="text2"/>
            </w:tcBorders>
          </w:tcPr>
          <w:p w14:paraId="43DE371F" w14:textId="77777777" w:rsidR="00BF4B91" w:rsidRDefault="00BF4B91" w:rsidP="00BF4B91">
            <w:pPr>
              <w:pStyle w:val="ListNumber"/>
              <w:numPr>
                <w:ilvl w:val="0"/>
                <w:numId w:val="28"/>
              </w:numPr>
              <w:spacing w:line="320" w:lineRule="exact"/>
            </w:pPr>
            <w:r>
              <w:t>Save a copy of the tool</w:t>
            </w:r>
          </w:p>
          <w:p w14:paraId="3EF58A5C" w14:textId="77777777" w:rsidR="00BF4B91" w:rsidRDefault="00BF4B91" w:rsidP="00BF4B91">
            <w:pPr>
              <w:pStyle w:val="ListNumber"/>
              <w:numPr>
                <w:ilvl w:val="0"/>
                <w:numId w:val="8"/>
              </w:numPr>
              <w:spacing w:line="320" w:lineRule="exact"/>
            </w:pPr>
            <w:r>
              <w:t>Collaborate with relevant stakeholders to:</w:t>
            </w:r>
          </w:p>
          <w:p w14:paraId="6CC9CD0D" w14:textId="77777777" w:rsidR="00BF4B91" w:rsidRDefault="00BF4B91" w:rsidP="00BF4B91">
            <w:pPr>
              <w:pStyle w:val="List2"/>
              <w:spacing w:line="320" w:lineRule="exact"/>
            </w:pPr>
            <w:r>
              <w:t>Identify distinct value your RTO could share with employers</w:t>
            </w:r>
          </w:p>
          <w:p w14:paraId="14CC5F91" w14:textId="77777777" w:rsidR="00BF4B91" w:rsidRDefault="00BF4B91" w:rsidP="00BF4B91">
            <w:pPr>
              <w:pStyle w:val="List2"/>
              <w:spacing w:line="320" w:lineRule="exact"/>
            </w:pPr>
            <w:r>
              <w:t>Determine how to share identified value with employers</w:t>
            </w:r>
          </w:p>
          <w:p w14:paraId="7F7AEA1B" w14:textId="77777777" w:rsidR="00BF4B91" w:rsidRDefault="00BF4B91" w:rsidP="00BF4B91">
            <w:pPr>
              <w:pStyle w:val="ListNumber2"/>
              <w:numPr>
                <w:ilvl w:val="0"/>
                <w:numId w:val="25"/>
              </w:numPr>
              <w:spacing w:line="320" w:lineRule="exact"/>
            </w:pPr>
            <w:r>
              <w:t>Develop a concise value proposition statement to share with employers</w:t>
            </w:r>
          </w:p>
          <w:p w14:paraId="3BFC92FE" w14:textId="29740300" w:rsidR="00F8451B" w:rsidRPr="0039469F" w:rsidRDefault="00BF4B91" w:rsidP="00BF4B91">
            <w:pPr>
              <w:pStyle w:val="ListNumber2"/>
              <w:numPr>
                <w:ilvl w:val="0"/>
                <w:numId w:val="25"/>
              </w:numPr>
              <w:spacing w:line="320" w:lineRule="exact"/>
            </w:pPr>
            <w:r>
              <w:t>Edit the template to remove or add space as needed</w:t>
            </w:r>
          </w:p>
        </w:tc>
      </w:tr>
    </w:tbl>
    <w:p w14:paraId="1396057E" w14:textId="77777777" w:rsidR="00F8451B" w:rsidRDefault="00F8451B" w:rsidP="00BF4B91">
      <w:pPr>
        <w:tabs>
          <w:tab w:val="clear" w:pos="227"/>
        </w:tabs>
        <w:spacing w:after="160" w:line="320" w:lineRule="exact"/>
        <w:rPr>
          <w:b/>
          <w:bCs/>
        </w:rPr>
      </w:pPr>
    </w:p>
    <w:p w14:paraId="29842E58" w14:textId="77777777" w:rsidR="00F8451B" w:rsidRDefault="00F8451B">
      <w:pPr>
        <w:tabs>
          <w:tab w:val="clear" w:pos="227"/>
        </w:tabs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D5D7994" w14:textId="7315E1CB" w:rsidR="00F8451B" w:rsidRPr="00232C32" w:rsidRDefault="00F8451B" w:rsidP="00F8451B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lastRenderedPageBreak/>
        <w:t>Example:</w:t>
      </w: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102"/>
        <w:gridCol w:w="5102"/>
      </w:tblGrid>
      <w:tr w:rsidR="00F8451B" w:rsidRPr="0039469F" w14:paraId="5A8B0F2A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6"/>
        </w:trPr>
        <w:tc>
          <w:tcPr>
            <w:tcW w:w="2500" w:type="pct"/>
            <w:tcMar>
              <w:top w:w="85" w:type="dxa"/>
              <w:bottom w:w="85" w:type="dxa"/>
            </w:tcMar>
          </w:tcPr>
          <w:p w14:paraId="060E158F" w14:textId="77777777" w:rsidR="00F8451B" w:rsidRPr="00B17694" w:rsidRDefault="00F8451B" w:rsidP="003B3059">
            <w:pPr>
              <w:pStyle w:val="ListNumber"/>
              <w:numPr>
                <w:ilvl w:val="0"/>
                <w:numId w:val="28"/>
              </w:numPr>
              <w:spacing w:after="0" w:line="320" w:lineRule="exact"/>
              <w:rPr>
                <w:rFonts w:cstheme="majorHAnsi"/>
                <w:szCs w:val="24"/>
              </w:rPr>
            </w:pPr>
            <w:r w:rsidRPr="00B17694">
              <w:rPr>
                <w:rFonts w:eastAsia="Segoe UI" w:cstheme="majorHAnsi"/>
                <w:kern w:val="24"/>
                <w:szCs w:val="24"/>
              </w:rPr>
              <w:t>Expertise</w:t>
            </w:r>
          </w:p>
        </w:tc>
        <w:tc>
          <w:tcPr>
            <w:tcW w:w="2500" w:type="pct"/>
            <w:tcMar>
              <w:top w:w="85" w:type="dxa"/>
              <w:bottom w:w="85" w:type="dxa"/>
            </w:tcMar>
          </w:tcPr>
          <w:p w14:paraId="655DCCEA" w14:textId="77777777" w:rsidR="00F8451B" w:rsidRPr="00A61FB1" w:rsidRDefault="00F8451B" w:rsidP="003B3059">
            <w:pPr>
              <w:pStyle w:val="ListNumber"/>
              <w:numPr>
                <w:ilvl w:val="0"/>
                <w:numId w:val="26"/>
              </w:numPr>
              <w:spacing w:after="0" w:line="320" w:lineRule="exact"/>
              <w:rPr>
                <w:rFonts w:cstheme="majorHAnsi"/>
                <w:szCs w:val="24"/>
              </w:rPr>
            </w:pPr>
            <w:r w:rsidRPr="00A61FB1">
              <w:rPr>
                <w:rFonts w:cstheme="majorHAnsi"/>
                <w:szCs w:val="24"/>
              </w:rPr>
              <w:t>Method</w:t>
            </w:r>
          </w:p>
        </w:tc>
      </w:tr>
      <w:tr w:rsidR="00F8451B" w:rsidRPr="00A96AFA" w14:paraId="772FAC58" w14:textId="77777777" w:rsidTr="000A6F82">
        <w:trPr>
          <w:trHeight w:val="340"/>
        </w:trPr>
        <w:tc>
          <w:tcPr>
            <w:tcW w:w="25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23D19627" w14:textId="77777777" w:rsidR="00F8451B" w:rsidRPr="00A96AFA" w:rsidRDefault="00F8451B" w:rsidP="003B3059">
            <w:pPr>
              <w:spacing w:after="0" w:line="320" w:lineRule="exact"/>
              <w:rPr>
                <w:b/>
                <w:bCs/>
              </w:rPr>
            </w:pPr>
            <w:r w:rsidRPr="00A96AFA">
              <w:rPr>
                <w:b/>
                <w:bCs/>
              </w:rPr>
              <w:t>What specialist expertise do we have that employers would value?</w:t>
            </w:r>
          </w:p>
        </w:tc>
        <w:tc>
          <w:tcPr>
            <w:tcW w:w="25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3A7A0C1E" w14:textId="77777777" w:rsidR="00F8451B" w:rsidRPr="00A96AFA" w:rsidRDefault="00F8451B" w:rsidP="003B3059">
            <w:pPr>
              <w:spacing w:after="0" w:line="320" w:lineRule="exact"/>
              <w:rPr>
                <w:b/>
                <w:bCs/>
              </w:rPr>
            </w:pPr>
            <w:r w:rsidRPr="00A96AFA">
              <w:rPr>
                <w:rFonts w:eastAsia="Segoe UI"/>
                <w:b/>
                <w:bCs/>
                <w:color w:val="000000" w:themeColor="text1"/>
                <w:kern w:val="24"/>
              </w:rPr>
              <w:t>How could we share this expertise with employers?</w:t>
            </w:r>
          </w:p>
        </w:tc>
      </w:tr>
      <w:tr w:rsidR="00F8451B" w:rsidRPr="0039469F" w14:paraId="2DEA5AC7" w14:textId="77777777" w:rsidTr="000A6F82">
        <w:trPr>
          <w:trHeight w:val="1814"/>
        </w:trPr>
        <w:tc>
          <w:tcPr>
            <w:tcW w:w="250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7AF396D0" w14:textId="77777777" w:rsidR="00F8451B" w:rsidRPr="00A96AFA" w:rsidRDefault="00F8451B" w:rsidP="003B3059">
            <w:pPr>
              <w:pStyle w:val="NoSpacing"/>
            </w:pPr>
            <w:r w:rsidRPr="00A96AFA">
              <w:t>Example:</w:t>
            </w:r>
          </w:p>
          <w:p w14:paraId="6DEDAA83" w14:textId="77777777" w:rsidR="00F8451B" w:rsidRPr="00A96AFA" w:rsidRDefault="00F8451B" w:rsidP="003B3059">
            <w:pPr>
              <w:pStyle w:val="ListBullet"/>
              <w:spacing w:line="320" w:lineRule="exact"/>
            </w:pPr>
            <w:r w:rsidRPr="00A96AFA">
              <w:t>Design and delivery of engaging learning experiences for diverse audiences</w:t>
            </w:r>
          </w:p>
          <w:p w14:paraId="51B354A8" w14:textId="77777777" w:rsidR="00F8451B" w:rsidRPr="00F002A4" w:rsidRDefault="00F8451B" w:rsidP="003B3059">
            <w:pPr>
              <w:pStyle w:val="ListBullet"/>
              <w:spacing w:line="320" w:lineRule="exact"/>
            </w:pPr>
            <w:r w:rsidRPr="00A96AFA">
              <w:t>Delivery of practical, action-oriented Work, Health &amp; Safety training</w:t>
            </w:r>
          </w:p>
        </w:tc>
        <w:tc>
          <w:tcPr>
            <w:tcW w:w="250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7C38E9D" w14:textId="77777777" w:rsidR="00F8451B" w:rsidRPr="00F002A4" w:rsidRDefault="00F8451B" w:rsidP="003B3059">
            <w:pPr>
              <w:pStyle w:val="NoSpacing"/>
              <w:rPr>
                <w:rFonts w:ascii="Arial" w:hAnsi="Arial" w:cs="Arial"/>
              </w:rPr>
            </w:pPr>
            <w:r w:rsidRPr="00F002A4">
              <w:t>Example:</w:t>
            </w:r>
          </w:p>
          <w:p w14:paraId="54431837" w14:textId="77777777" w:rsidR="00F8451B" w:rsidRPr="00A96AFA" w:rsidRDefault="00F8451B" w:rsidP="003B3059">
            <w:pPr>
              <w:pStyle w:val="ListBullet"/>
              <w:spacing w:line="320" w:lineRule="exact"/>
            </w:pPr>
            <w:r w:rsidRPr="00A96AFA">
              <w:t>Lunch and learn sessions</w:t>
            </w:r>
          </w:p>
          <w:p w14:paraId="2D04E780" w14:textId="77777777" w:rsidR="00F8451B" w:rsidRPr="00A96AFA" w:rsidRDefault="00F8451B" w:rsidP="003B3059">
            <w:pPr>
              <w:pStyle w:val="ListBullet"/>
              <w:spacing w:line="320" w:lineRule="exact"/>
            </w:pPr>
            <w:r w:rsidRPr="00A96AFA">
              <w:t>Presentation to senior stakeholders</w:t>
            </w:r>
          </w:p>
          <w:p w14:paraId="3031D418" w14:textId="77777777" w:rsidR="00F8451B" w:rsidRPr="00A96AFA" w:rsidRDefault="00F8451B" w:rsidP="003B3059">
            <w:pPr>
              <w:pStyle w:val="ListBullet"/>
              <w:spacing w:line="320" w:lineRule="exact"/>
            </w:pPr>
            <w:r w:rsidRPr="00A96AFA">
              <w:t>Collaborate on a project</w:t>
            </w:r>
          </w:p>
          <w:p w14:paraId="02A27836" w14:textId="77777777" w:rsidR="00F8451B" w:rsidRPr="00F3124C" w:rsidRDefault="00F8451B" w:rsidP="003B3059">
            <w:pPr>
              <w:pStyle w:val="ListBullet"/>
              <w:spacing w:line="320" w:lineRule="exact"/>
              <w:rPr>
                <w:rFonts w:eastAsia="Segoe UI"/>
                <w:color w:val="000000" w:themeColor="text1"/>
              </w:rPr>
            </w:pPr>
            <w:r w:rsidRPr="00A96AFA">
              <w:t>Act as an expert advisor</w:t>
            </w:r>
          </w:p>
        </w:tc>
      </w:tr>
    </w:tbl>
    <w:p w14:paraId="12A94FC0" w14:textId="77777777" w:rsidR="00F8451B" w:rsidRDefault="00F8451B" w:rsidP="00F8451B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000000" w:themeColor="text2"/>
        </w:rPr>
      </w:pP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0204"/>
      </w:tblGrid>
      <w:tr w:rsidR="00F8451B" w:rsidRPr="0039469F" w14:paraId="3B4F9CDC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tcW w:w="5000" w:type="pct"/>
            <w:tcMar>
              <w:top w:w="85" w:type="dxa"/>
              <w:bottom w:w="85" w:type="dxa"/>
            </w:tcMar>
          </w:tcPr>
          <w:p w14:paraId="04653FDC" w14:textId="77777777" w:rsidR="00F8451B" w:rsidRPr="00B17694" w:rsidRDefault="00F8451B" w:rsidP="003B3059">
            <w:pPr>
              <w:pStyle w:val="ListNumber"/>
              <w:numPr>
                <w:ilvl w:val="0"/>
                <w:numId w:val="27"/>
              </w:numPr>
              <w:spacing w:after="0" w:line="320" w:lineRule="exact"/>
              <w:rPr>
                <w:rFonts w:cstheme="majorHAnsi"/>
                <w:szCs w:val="24"/>
              </w:rPr>
            </w:pPr>
            <w:r w:rsidRPr="00B17694">
              <w:rPr>
                <w:rFonts w:cstheme="majorHAnsi"/>
                <w:szCs w:val="24"/>
              </w:rPr>
              <w:t>Value proposition</w:t>
            </w:r>
          </w:p>
        </w:tc>
      </w:tr>
      <w:tr w:rsidR="00F8451B" w:rsidRPr="0039469F" w14:paraId="029C7DDD" w14:textId="77777777" w:rsidTr="000A6F82">
        <w:trPr>
          <w:trHeight w:val="19"/>
        </w:trPr>
        <w:tc>
          <w:tcPr>
            <w:tcW w:w="50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784177C3" w14:textId="77777777" w:rsidR="00F8451B" w:rsidRPr="00A96AFA" w:rsidRDefault="00F8451B" w:rsidP="003B3059">
            <w:pPr>
              <w:spacing w:after="0" w:line="320" w:lineRule="exact"/>
              <w:rPr>
                <w:b/>
                <w:bCs/>
              </w:rPr>
            </w:pPr>
            <w:r w:rsidRPr="00A96AFA">
              <w:rPr>
                <w:b/>
                <w:bCs/>
              </w:rPr>
              <w:t>Based on information provided in the table above, write a concise value proposition for employers:</w:t>
            </w:r>
          </w:p>
        </w:tc>
      </w:tr>
      <w:tr w:rsidR="00F8451B" w:rsidRPr="0039469F" w14:paraId="22AAB071" w14:textId="77777777" w:rsidTr="000A6F82">
        <w:trPr>
          <w:trHeight w:val="1814"/>
        </w:trPr>
        <w:tc>
          <w:tcPr>
            <w:tcW w:w="500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8952ABA" w14:textId="77777777" w:rsidR="00F8451B" w:rsidRPr="00F002A4" w:rsidRDefault="00F8451B" w:rsidP="003B3059">
            <w:pPr>
              <w:pStyle w:val="NoSpacing"/>
              <w:rPr>
                <w:rFonts w:ascii="Arial" w:hAnsi="Arial" w:cs="Arial"/>
              </w:rPr>
            </w:pPr>
            <w:r w:rsidRPr="00330371">
              <w:t>Example</w:t>
            </w:r>
            <w:r w:rsidRPr="00F002A4">
              <w:t>:</w:t>
            </w:r>
          </w:p>
          <w:p w14:paraId="1D94F831" w14:textId="77777777" w:rsidR="00F8451B" w:rsidRDefault="00F8451B" w:rsidP="003B3059">
            <w:pPr>
              <w:pStyle w:val="NoSpacing"/>
              <w:spacing w:line="320" w:lineRule="exact"/>
            </w:pPr>
            <w:r>
              <w:t>As an RTO that specialises in building and construction, business management and education training courses, we will draw on our expertise to design and deliver practical, action-oriented Work, Health &amp; Safety training. We will support you to:</w:t>
            </w:r>
          </w:p>
          <w:p w14:paraId="77023961" w14:textId="77777777" w:rsidR="00F8451B" w:rsidRPr="00A96AFA" w:rsidRDefault="00F8451B" w:rsidP="003B3059">
            <w:pPr>
              <w:pStyle w:val="ListBullet"/>
              <w:spacing w:line="320" w:lineRule="exact"/>
            </w:pPr>
            <w:r w:rsidRPr="00A96AFA">
              <w:t>Act as an expert advisor to help you update current training materials</w:t>
            </w:r>
          </w:p>
          <w:p w14:paraId="2B602651" w14:textId="77777777" w:rsidR="00F8451B" w:rsidRPr="00F002A4" w:rsidRDefault="00F8451B" w:rsidP="003B3059">
            <w:pPr>
              <w:pStyle w:val="ListBullet"/>
              <w:spacing w:line="320" w:lineRule="exact"/>
            </w:pPr>
            <w:r w:rsidRPr="00A96AFA">
              <w:t>Deliver 2x 1-hour training sessions with your staff</w:t>
            </w:r>
          </w:p>
        </w:tc>
      </w:tr>
    </w:tbl>
    <w:p w14:paraId="093FAFAD" w14:textId="77777777" w:rsidR="00F8451B" w:rsidRDefault="00F8451B" w:rsidP="00F8451B">
      <w:pPr>
        <w:tabs>
          <w:tab w:val="clear" w:pos="227"/>
        </w:tabs>
        <w:spacing w:after="160" w:line="259" w:lineRule="auto"/>
        <w:rPr>
          <w:b/>
          <w:bCs/>
        </w:rPr>
      </w:pPr>
    </w:p>
    <w:p w14:paraId="6B434468" w14:textId="77777777" w:rsidR="00F8451B" w:rsidRDefault="00F8451B" w:rsidP="00F8451B">
      <w:pPr>
        <w:tabs>
          <w:tab w:val="clear" w:pos="227"/>
        </w:tabs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0EA42B57" w14:textId="77777777" w:rsidR="00F8451B" w:rsidRPr="00DB2AEA" w:rsidRDefault="00F8451B" w:rsidP="00F8451B">
      <w:pPr>
        <w:pStyle w:val="Heading2-nonumber"/>
      </w:pPr>
      <w:r w:rsidRPr="00DB2AEA">
        <w:lastRenderedPageBreak/>
        <w:t>Define a value proposition for employers:</w:t>
      </w:r>
    </w:p>
    <w:tbl>
      <w:tblPr>
        <w:tblStyle w:val="0-HumanAbilityTable"/>
        <w:tblW w:w="5007" w:type="pct"/>
        <w:tblInd w:w="-10" w:type="dxa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109"/>
        <w:gridCol w:w="5109"/>
      </w:tblGrid>
      <w:tr w:rsidR="00F8451B" w:rsidRPr="0039469F" w14:paraId="7EF76A96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tcW w:w="5099" w:type="dxa"/>
            <w:tcMar>
              <w:top w:w="85" w:type="dxa"/>
              <w:bottom w:w="85" w:type="dxa"/>
            </w:tcMar>
          </w:tcPr>
          <w:p w14:paraId="4B1F6F1D" w14:textId="724CC460" w:rsidR="00F8451B" w:rsidRPr="00BF4B91" w:rsidRDefault="00BF4B91" w:rsidP="00BF4B91">
            <w:pPr>
              <w:spacing w:after="0"/>
            </w:pPr>
            <w:r w:rsidRPr="00BF4B91">
              <w:rPr>
                <w:bCs/>
              </w:rPr>
              <w:t xml:space="preserve">1. </w:t>
            </w:r>
            <w:r w:rsidR="00F8451B" w:rsidRPr="00BF4B91">
              <w:t>Expertise</w:t>
            </w: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0FF68275" w14:textId="5A306BB9" w:rsidR="00F8451B" w:rsidRPr="00FC1E87" w:rsidRDefault="00F8451B" w:rsidP="00BF4B91">
            <w:pPr>
              <w:pStyle w:val="ListNumber"/>
              <w:spacing w:after="0"/>
            </w:pPr>
            <w:r w:rsidRPr="006A2887">
              <w:t>Value offer</w:t>
            </w:r>
          </w:p>
        </w:tc>
      </w:tr>
      <w:tr w:rsidR="00F8451B" w:rsidRPr="0039469F" w14:paraId="31C002C2" w14:textId="77777777" w:rsidTr="003B3059">
        <w:tc>
          <w:tcPr>
            <w:tcW w:w="5099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74C10383" w14:textId="77777777" w:rsidR="00F8451B" w:rsidRPr="00F002A4" w:rsidRDefault="00F8451B" w:rsidP="003B3059">
            <w:pPr>
              <w:spacing w:after="0" w:line="320" w:lineRule="exact"/>
              <w:rPr>
                <w:rFonts w:asciiTheme="majorHAnsi" w:hAnsiTheme="majorHAnsi" w:cstheme="majorHAnsi"/>
                <w:szCs w:val="24"/>
              </w:rPr>
            </w:pPr>
            <w:r w:rsidRPr="00964489">
              <w:rPr>
                <w:rFonts w:asciiTheme="majorHAnsi" w:hAnsiTheme="majorHAnsi" w:cstheme="majorHAnsi"/>
                <w:szCs w:val="24"/>
              </w:rPr>
              <w:t xml:space="preserve">What specialist expertise do we have </w:t>
            </w:r>
            <w:r>
              <w:rPr>
                <w:rFonts w:asciiTheme="majorHAnsi" w:hAnsiTheme="majorHAnsi" w:cstheme="majorHAnsi"/>
                <w:szCs w:val="24"/>
              </w:rPr>
              <w:t>that employers would value?</w:t>
            </w:r>
          </w:p>
        </w:tc>
        <w:tc>
          <w:tcPr>
            <w:tcW w:w="5099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2BB09E92" w14:textId="77777777" w:rsidR="00F8451B" w:rsidRPr="00F002A4" w:rsidRDefault="00F8451B" w:rsidP="003B3059">
            <w:pPr>
              <w:pStyle w:val="ListBullet"/>
              <w:numPr>
                <w:ilvl w:val="0"/>
                <w:numId w:val="0"/>
              </w:numPr>
              <w:spacing w:after="0"/>
              <w:rPr>
                <w:rFonts w:asciiTheme="majorHAnsi" w:hAnsiTheme="majorHAnsi" w:cstheme="majorHAnsi"/>
                <w:szCs w:val="24"/>
              </w:rPr>
            </w:pP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How could we share this expertise with employe</w:t>
            </w:r>
            <w:r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rs</w:t>
            </w:r>
            <w:r w:rsidRPr="00C27ED5">
              <w:rPr>
                <w:rFonts w:asciiTheme="majorHAnsi" w:eastAsia="Segoe UI" w:hAnsiTheme="majorHAnsi" w:cstheme="majorHAnsi"/>
                <w:color w:val="000000" w:themeColor="text1"/>
                <w:kern w:val="24"/>
                <w:szCs w:val="24"/>
              </w:rPr>
              <w:t>?</w:t>
            </w:r>
          </w:p>
        </w:tc>
      </w:tr>
      <w:tr w:rsidR="00F8451B" w:rsidRPr="0039469F" w14:paraId="603AB67B" w14:textId="77777777" w:rsidTr="003B3059">
        <w:tc>
          <w:tcPr>
            <w:tcW w:w="5099" w:type="dxa"/>
            <w:tcMar>
              <w:top w:w="85" w:type="dxa"/>
              <w:bottom w:w="85" w:type="dxa"/>
            </w:tcMar>
          </w:tcPr>
          <w:p w14:paraId="2E369D67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0041327E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</w:tr>
      <w:tr w:rsidR="00F8451B" w:rsidRPr="0039469F" w14:paraId="3EC4374C" w14:textId="77777777" w:rsidTr="003B3059">
        <w:tc>
          <w:tcPr>
            <w:tcW w:w="5099" w:type="dxa"/>
            <w:tcMar>
              <w:top w:w="85" w:type="dxa"/>
              <w:bottom w:w="85" w:type="dxa"/>
            </w:tcMar>
          </w:tcPr>
          <w:p w14:paraId="47777B0E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4DB89F4D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</w:tr>
      <w:tr w:rsidR="00F8451B" w:rsidRPr="0039469F" w14:paraId="61596A45" w14:textId="77777777" w:rsidTr="003B3059">
        <w:tc>
          <w:tcPr>
            <w:tcW w:w="5099" w:type="dxa"/>
            <w:tcMar>
              <w:top w:w="85" w:type="dxa"/>
              <w:bottom w:w="85" w:type="dxa"/>
            </w:tcMar>
          </w:tcPr>
          <w:p w14:paraId="088A2EC9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38319622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</w:tr>
      <w:tr w:rsidR="00F8451B" w:rsidRPr="0039469F" w14:paraId="5C68F48A" w14:textId="77777777" w:rsidTr="003B3059">
        <w:tc>
          <w:tcPr>
            <w:tcW w:w="5099" w:type="dxa"/>
            <w:tcMar>
              <w:top w:w="85" w:type="dxa"/>
              <w:bottom w:w="85" w:type="dxa"/>
            </w:tcMar>
          </w:tcPr>
          <w:p w14:paraId="3E4EC3B1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6EB622FB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</w:tr>
      <w:tr w:rsidR="00F8451B" w:rsidRPr="0039469F" w14:paraId="210AEAB9" w14:textId="77777777" w:rsidTr="003B3059">
        <w:tc>
          <w:tcPr>
            <w:tcW w:w="5099" w:type="dxa"/>
            <w:tcMar>
              <w:top w:w="85" w:type="dxa"/>
              <w:bottom w:w="85" w:type="dxa"/>
            </w:tcMar>
          </w:tcPr>
          <w:p w14:paraId="417A27A0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  <w:tc>
          <w:tcPr>
            <w:tcW w:w="5099" w:type="dxa"/>
            <w:tcMar>
              <w:top w:w="85" w:type="dxa"/>
              <w:bottom w:w="85" w:type="dxa"/>
            </w:tcMar>
          </w:tcPr>
          <w:p w14:paraId="064F08A2" w14:textId="77777777" w:rsidR="00F8451B" w:rsidRPr="00FC1E87" w:rsidRDefault="00F8451B" w:rsidP="003B3059">
            <w:pPr>
              <w:pStyle w:val="ListBullet"/>
              <w:spacing w:line="320" w:lineRule="exact"/>
            </w:pPr>
          </w:p>
        </w:tc>
      </w:tr>
    </w:tbl>
    <w:p w14:paraId="3ADB73B4" w14:textId="77777777" w:rsidR="00F8451B" w:rsidRPr="007622E0" w:rsidRDefault="00F8451B" w:rsidP="00F8451B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</w:rPr>
      </w:pP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0204"/>
      </w:tblGrid>
      <w:tr w:rsidR="00F8451B" w:rsidRPr="0039469F" w14:paraId="68D45DF3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Mar>
              <w:top w:w="85" w:type="dxa"/>
              <w:bottom w:w="85" w:type="dxa"/>
            </w:tcMar>
          </w:tcPr>
          <w:p w14:paraId="0FF29896" w14:textId="77777777" w:rsidR="00F8451B" w:rsidRPr="00D26125" w:rsidRDefault="00F8451B" w:rsidP="003B3059">
            <w:pPr>
              <w:tabs>
                <w:tab w:val="clear" w:pos="227"/>
              </w:tabs>
              <w:spacing w:after="0" w:line="320" w:lineRule="exact"/>
              <w:rPr>
                <w:rFonts w:cstheme="majorHAnsi"/>
                <w:color w:val="000000" w:themeColor="text2"/>
              </w:rPr>
            </w:pPr>
            <w:r w:rsidRPr="00D26125">
              <w:rPr>
                <w:rFonts w:cstheme="majorHAnsi"/>
              </w:rPr>
              <w:t>3. Value proposition</w:t>
            </w:r>
          </w:p>
        </w:tc>
      </w:tr>
      <w:tr w:rsidR="00F8451B" w:rsidRPr="0039469F" w14:paraId="487A724B" w14:textId="77777777" w:rsidTr="003B3059">
        <w:tc>
          <w:tcPr>
            <w:tcW w:w="5000" w:type="pct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36251A9B" w14:textId="77777777" w:rsidR="00F8451B" w:rsidRPr="0039469F" w:rsidRDefault="00F8451B" w:rsidP="003B3059">
            <w:pPr>
              <w:pStyle w:val="ListBullet"/>
              <w:numPr>
                <w:ilvl w:val="0"/>
                <w:numId w:val="0"/>
              </w:numPr>
              <w:spacing w:after="0"/>
              <w:ind w:left="227" w:hanging="227"/>
            </w:pPr>
            <w:r>
              <w:rPr>
                <w:rFonts w:asciiTheme="majorHAnsi" w:hAnsiTheme="majorHAnsi" w:cstheme="majorHAnsi"/>
              </w:rPr>
              <w:t>Based on information provided in the table above, w</w:t>
            </w:r>
            <w:r w:rsidRPr="007622E0">
              <w:rPr>
                <w:rFonts w:asciiTheme="majorHAnsi" w:hAnsiTheme="majorHAnsi" w:cstheme="majorHAnsi"/>
              </w:rPr>
              <w:t xml:space="preserve">rite a concise value proposition </w:t>
            </w:r>
            <w:r>
              <w:rPr>
                <w:rFonts w:asciiTheme="majorHAnsi" w:hAnsiTheme="majorHAnsi" w:cstheme="majorHAnsi"/>
              </w:rPr>
              <w:t>for</w:t>
            </w:r>
            <w:r w:rsidRPr="007622E0">
              <w:rPr>
                <w:rFonts w:asciiTheme="majorHAnsi" w:hAnsiTheme="majorHAnsi" w:cstheme="majorHAnsi"/>
              </w:rPr>
              <w:t xml:space="preserve"> employers:</w:t>
            </w:r>
          </w:p>
        </w:tc>
      </w:tr>
      <w:tr w:rsidR="00F8451B" w:rsidRPr="0039469F" w14:paraId="608851AF" w14:textId="77777777" w:rsidTr="003B3059">
        <w:tc>
          <w:tcPr>
            <w:tcW w:w="5000" w:type="pct"/>
            <w:tcMar>
              <w:top w:w="85" w:type="dxa"/>
              <w:bottom w:w="85" w:type="dxa"/>
            </w:tcMar>
          </w:tcPr>
          <w:p w14:paraId="1C7F73C0" w14:textId="77777777" w:rsidR="00F8451B" w:rsidRPr="0039469F" w:rsidRDefault="00F8451B" w:rsidP="003B3059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  <w:tr w:rsidR="00F8451B" w:rsidRPr="0039469F" w14:paraId="23962CF1" w14:textId="77777777" w:rsidTr="003B3059">
        <w:tc>
          <w:tcPr>
            <w:tcW w:w="5000" w:type="pct"/>
            <w:tcMar>
              <w:top w:w="85" w:type="dxa"/>
              <w:bottom w:w="85" w:type="dxa"/>
            </w:tcMar>
          </w:tcPr>
          <w:p w14:paraId="68B2849B" w14:textId="77777777" w:rsidR="00F8451B" w:rsidRPr="0039469F" w:rsidRDefault="00F8451B" w:rsidP="003B3059">
            <w:pPr>
              <w:pStyle w:val="ListBullet"/>
              <w:numPr>
                <w:ilvl w:val="0"/>
                <w:numId w:val="0"/>
              </w:numPr>
              <w:ind w:left="227" w:hanging="227"/>
            </w:pPr>
          </w:p>
        </w:tc>
      </w:tr>
    </w:tbl>
    <w:p w14:paraId="47A7DCAA" w14:textId="77777777" w:rsidR="007552FA" w:rsidRDefault="007552FA" w:rsidP="007552FA">
      <w:pPr>
        <w:tabs>
          <w:tab w:val="clear" w:pos="227"/>
        </w:tabs>
        <w:spacing w:after="160" w:line="259" w:lineRule="auto"/>
      </w:pPr>
    </w:p>
    <w:p w14:paraId="15C1FDCF" w14:textId="4E32B049" w:rsidR="00466D9C" w:rsidRDefault="00466D9C">
      <w:pPr>
        <w:tabs>
          <w:tab w:val="clear" w:pos="227"/>
        </w:tabs>
        <w:spacing w:after="160" w:line="259" w:lineRule="auto"/>
      </w:pPr>
      <w:r>
        <w:br w:type="page"/>
      </w:r>
    </w:p>
    <w:p w14:paraId="1C74FCF8" w14:textId="054D2417" w:rsidR="00550467" w:rsidRDefault="00550467" w:rsidP="00550467">
      <w:pPr>
        <w:pStyle w:val="Heading1"/>
        <w:numPr>
          <w:ilvl w:val="0"/>
          <w:numId w:val="0"/>
        </w:numPr>
      </w:pPr>
      <w:r w:rsidRPr="0039469F">
        <w:lastRenderedPageBreak/>
        <w:t>D</w:t>
      </w:r>
      <w:r>
        <w:t>efine partnership and logistics approach</w:t>
      </w:r>
    </w:p>
    <w:p w14:paraId="4F196D2A" w14:textId="77777777" w:rsidR="00550467" w:rsidRPr="00232C32" w:rsidRDefault="00550467" w:rsidP="00550467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50467" w:rsidRPr="00232C32" w14:paraId="56F59E9B" w14:textId="77777777" w:rsidTr="003B3059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1D7DD181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7EDB1541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5CB652F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550467" w:rsidRPr="00232C32" w14:paraId="11466F8B" w14:textId="77777777" w:rsidTr="003B3059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27D274AE" w14:textId="6E04EC0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8</w:t>
            </w:r>
          </w:p>
        </w:tc>
        <w:tc>
          <w:tcPr>
            <w:tcW w:w="3396" w:type="dxa"/>
            <w:shd w:val="clear" w:color="auto" w:fill="EAF1ED" w:themeFill="accent6"/>
          </w:tcPr>
          <w:p w14:paraId="4FD2FEEB" w14:textId="1D223931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9</w:t>
            </w:r>
          </w:p>
        </w:tc>
        <w:tc>
          <w:tcPr>
            <w:tcW w:w="3396" w:type="dxa"/>
            <w:shd w:val="clear" w:color="auto" w:fill="EAF1ED" w:themeFill="accent6"/>
          </w:tcPr>
          <w:p w14:paraId="6C8A50B0" w14:textId="168B3444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10</w:t>
            </w:r>
          </w:p>
        </w:tc>
      </w:tr>
    </w:tbl>
    <w:p w14:paraId="5631E7DC" w14:textId="77777777" w:rsidR="00550467" w:rsidRPr="00232C32" w:rsidRDefault="00550467" w:rsidP="00550467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50467" w:rsidRPr="00232C32" w14:paraId="35D2F674" w14:textId="77777777" w:rsidTr="003B3059">
        <w:trPr>
          <w:trHeight w:val="1412"/>
        </w:trPr>
        <w:tc>
          <w:tcPr>
            <w:tcW w:w="3396" w:type="dxa"/>
            <w:vAlign w:val="bottom"/>
          </w:tcPr>
          <w:p w14:paraId="5398BDE2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746CEA70" wp14:editId="116AD1C9">
                  <wp:extent cx="409575" cy="409575"/>
                  <wp:effectExtent l="0" t="0" r="9525" b="9525"/>
                  <wp:docPr id="33073748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25B97493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49FED2AD" wp14:editId="4FE51BB3">
                  <wp:extent cx="499533" cy="374650"/>
                  <wp:effectExtent l="0" t="0" r="0" b="6350"/>
                  <wp:docPr id="198748464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56B9ED57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23648E9A" wp14:editId="48A6D081">
                  <wp:extent cx="369058" cy="419100"/>
                  <wp:effectExtent l="0" t="0" r="0" b="0"/>
                  <wp:docPr id="1191213584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550467" w:rsidRPr="00232C32" w14:paraId="5A25D831" w14:textId="77777777" w:rsidTr="003B3059">
        <w:tc>
          <w:tcPr>
            <w:tcW w:w="3396" w:type="dxa"/>
          </w:tcPr>
          <w:p w14:paraId="79457D6E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>
              <w:t>Identify preferred ways of working to support an effective working relationship with employers</w:t>
            </w:r>
          </w:p>
        </w:tc>
        <w:tc>
          <w:tcPr>
            <w:tcW w:w="3396" w:type="dxa"/>
          </w:tcPr>
          <w:p w14:paraId="79E9D520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39469F">
              <w:t>Before</w:t>
            </w:r>
            <w:r>
              <w:t xml:space="preserve"> partnership</w:t>
            </w:r>
            <w:r w:rsidRPr="0039469F">
              <w:t xml:space="preserve"> </w:t>
            </w:r>
            <w:r>
              <w:t xml:space="preserve">planning </w:t>
            </w:r>
            <w:r w:rsidRPr="0039469F">
              <w:t>meeting</w:t>
            </w:r>
            <w:r>
              <w:t xml:space="preserve"> with employers</w:t>
            </w:r>
          </w:p>
        </w:tc>
        <w:tc>
          <w:tcPr>
            <w:tcW w:w="3396" w:type="dxa"/>
          </w:tcPr>
          <w:p w14:paraId="1AA229AF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b/>
                <w:bCs/>
              </w:rPr>
              <w:t>Moderate</w:t>
            </w:r>
            <w:r w:rsidRPr="00232C32">
              <w:br/>
              <w:t xml:space="preserve">Less than 60 minutes, </w:t>
            </w:r>
            <w:r w:rsidRPr="00232C32">
              <w:br/>
              <w:t>some preparation required</w:t>
            </w:r>
          </w:p>
        </w:tc>
      </w:tr>
    </w:tbl>
    <w:p w14:paraId="78E3C3C9" w14:textId="77777777" w:rsidR="00550467" w:rsidRDefault="00550467" w:rsidP="00550467">
      <w:pPr>
        <w:spacing w:after="120"/>
      </w:pPr>
    </w:p>
    <w:tbl>
      <w:tblPr>
        <w:tblStyle w:val="0-HumanAbilityTable"/>
        <w:tblW w:w="5000" w:type="pct"/>
        <w:tblBorders>
          <w:top w:val="none" w:sz="0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0204"/>
      </w:tblGrid>
      <w:tr w:rsidR="00550467" w:rsidRPr="0039469F" w14:paraId="702D2E8E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</w:trPr>
        <w:tc>
          <w:tcPr>
            <w:tcW w:w="5000" w:type="pct"/>
          </w:tcPr>
          <w:p w14:paraId="54DAFD1D" w14:textId="11B5BC72" w:rsidR="00BF4B91" w:rsidRPr="00BF4B91" w:rsidRDefault="00550467" w:rsidP="003B3059">
            <w:pPr>
              <w:pStyle w:val="NoSpacing"/>
              <w:spacing w:line="320" w:lineRule="exact"/>
              <w:rPr>
                <w:b w:val="0"/>
              </w:rPr>
            </w:pPr>
            <w:r w:rsidRPr="0039469F">
              <w:t>How to complete:</w:t>
            </w:r>
          </w:p>
        </w:tc>
      </w:tr>
      <w:tr w:rsidR="00550467" w:rsidRPr="0039469F" w14:paraId="18C2F899" w14:textId="77777777" w:rsidTr="003B3059">
        <w:tc>
          <w:tcPr>
            <w:tcW w:w="5000" w:type="pct"/>
          </w:tcPr>
          <w:p w14:paraId="58ACDBC4" w14:textId="77777777" w:rsidR="00BF4B91" w:rsidRDefault="00BF4B91" w:rsidP="00BF4B91">
            <w:pPr>
              <w:pStyle w:val="ListNumber"/>
              <w:numPr>
                <w:ilvl w:val="0"/>
                <w:numId w:val="37"/>
              </w:numPr>
            </w:pPr>
            <w:r>
              <w:t>Save a copy of the tool</w:t>
            </w:r>
          </w:p>
          <w:p w14:paraId="7A77DD78" w14:textId="19C1511C" w:rsidR="00BF4B91" w:rsidRDefault="00BF4B91" w:rsidP="00BF4B91">
            <w:pPr>
              <w:pStyle w:val="ListNumber"/>
              <w:numPr>
                <w:ilvl w:val="0"/>
                <w:numId w:val="37"/>
              </w:numPr>
              <w:spacing w:line="276" w:lineRule="auto"/>
            </w:pPr>
            <w:r>
              <w:t>Collaborate with relevant stakeholders to define:</w:t>
            </w:r>
          </w:p>
          <w:p w14:paraId="63783AAE" w14:textId="77777777" w:rsidR="00BF4B91" w:rsidRPr="00BF4B91" w:rsidRDefault="00BF4B91" w:rsidP="00744766">
            <w:pPr>
              <w:pStyle w:val="List"/>
              <w:ind w:left="454"/>
            </w:pPr>
            <w:r w:rsidRPr="00BF4B91">
              <w:t>Individual roles and responsibilities, including lead contact and decision-makers</w:t>
            </w:r>
          </w:p>
          <w:p w14:paraId="1670093E" w14:textId="77777777" w:rsidR="00BF4B91" w:rsidRPr="00BF4B91" w:rsidRDefault="00BF4B91" w:rsidP="00744766">
            <w:pPr>
              <w:pStyle w:val="List"/>
              <w:ind w:left="454"/>
            </w:pPr>
            <w:r w:rsidRPr="00BF4B91">
              <w:t>Communication channels and frequency</w:t>
            </w:r>
          </w:p>
          <w:p w14:paraId="631F55CE" w14:textId="77777777" w:rsidR="00BF4B91" w:rsidRPr="00BF4B91" w:rsidRDefault="00BF4B91" w:rsidP="00744766">
            <w:pPr>
              <w:pStyle w:val="List"/>
              <w:ind w:left="454"/>
            </w:pPr>
            <w:r w:rsidRPr="00BF4B91">
              <w:t>Anticipated challenges and ways to manage these</w:t>
            </w:r>
          </w:p>
          <w:p w14:paraId="1418DC2A" w14:textId="442BA836" w:rsidR="00550467" w:rsidRPr="0039469F" w:rsidRDefault="00BF4B91" w:rsidP="00BF4B91">
            <w:pPr>
              <w:pStyle w:val="ListNumber"/>
              <w:numPr>
                <w:ilvl w:val="0"/>
                <w:numId w:val="37"/>
              </w:numPr>
            </w:pPr>
            <w:r>
              <w:t>Edit the template to remove or add space as needed</w:t>
            </w:r>
          </w:p>
        </w:tc>
      </w:tr>
    </w:tbl>
    <w:p w14:paraId="07DFAEBF" w14:textId="77777777" w:rsidR="00550467" w:rsidRDefault="00550467" w:rsidP="00550467">
      <w:pPr>
        <w:tabs>
          <w:tab w:val="clear" w:pos="227"/>
        </w:tabs>
        <w:spacing w:after="160" w:line="259" w:lineRule="auto"/>
        <w:rPr>
          <w:b/>
          <w:bCs/>
        </w:rPr>
      </w:pPr>
    </w:p>
    <w:p w14:paraId="4F8AC818" w14:textId="77777777" w:rsidR="00550467" w:rsidRDefault="00550467">
      <w:pPr>
        <w:tabs>
          <w:tab w:val="clear" w:pos="227"/>
        </w:tabs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2B3F912E" w14:textId="7B6E3F99" w:rsidR="00550467" w:rsidRDefault="00550467" w:rsidP="00550467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lastRenderedPageBreak/>
        <w:t>Example: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550467" w:rsidRPr="00B63CAF" w14:paraId="6995566C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40B1699A" w14:textId="77777777" w:rsidR="00550467" w:rsidRPr="00B63CAF" w:rsidRDefault="00550467" w:rsidP="003B3059">
            <w:pPr>
              <w:pStyle w:val="NormalWeb"/>
              <w:spacing w:before="0" w:beforeAutospacing="0" w:after="0" w:afterAutospacing="0" w:line="320" w:lineRule="exact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Ways of working</w:t>
            </w:r>
          </w:p>
        </w:tc>
        <w:tc>
          <w:tcPr>
            <w:tcW w:w="5737" w:type="dxa"/>
            <w:tcMar>
              <w:top w:w="85" w:type="dxa"/>
              <w:bottom w:w="85" w:type="dxa"/>
            </w:tcMar>
          </w:tcPr>
          <w:p w14:paraId="712D1541" w14:textId="77777777" w:rsidR="00550467" w:rsidRPr="00B63CAF" w:rsidRDefault="00550467" w:rsidP="003B3059">
            <w:pPr>
              <w:pStyle w:val="NormalWeb"/>
              <w:spacing w:before="0" w:beforeAutospacing="0" w:after="0" w:afterAutospacing="0" w:line="32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Example:</w:t>
            </w:r>
          </w:p>
        </w:tc>
      </w:tr>
      <w:tr w:rsidR="00550467" w:rsidRPr="003513CA" w14:paraId="165A4C44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21215829" w14:textId="77777777" w:rsidR="00550467" w:rsidRPr="00C92663" w:rsidRDefault="00550467" w:rsidP="003B3059">
            <w:pPr>
              <w:pStyle w:val="NoSpacing"/>
              <w:spacing w:after="80"/>
              <w:rPr>
                <w:rStyle w:val="Bold"/>
                <w:rFonts w:asciiTheme="minorHAnsi" w:hAnsiTheme="minorHAnsi" w:cstheme="minorHAnsi"/>
                <w:b/>
                <w:bCs/>
              </w:rPr>
            </w:pPr>
            <w:r w:rsidRPr="00C92663">
              <w:rPr>
                <w:rStyle w:val="Bold"/>
                <w:rFonts w:asciiTheme="minorHAnsi" w:hAnsiTheme="minorHAnsi" w:cstheme="minorHAnsi"/>
                <w:b/>
                <w:bCs/>
              </w:rPr>
              <w:t>Team</w:t>
            </w:r>
          </w:p>
          <w:p w14:paraId="173FD817" w14:textId="77777777" w:rsidR="00550467" w:rsidRPr="00C92663" w:rsidRDefault="00550467" w:rsidP="003B3059">
            <w:pPr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Who will be involved and what role will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they play?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751B0DE" w14:textId="77777777" w:rsidR="00550467" w:rsidRPr="004933BA" w:rsidRDefault="00550467" w:rsidP="003B3059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C92663">
              <w:rPr>
                <w:b/>
                <w:bCs/>
                <w:szCs w:val="24"/>
              </w:rPr>
              <w:t>Lead contact:</w:t>
            </w:r>
            <w:r w:rsidRPr="004933BA">
              <w:rPr>
                <w:szCs w:val="24"/>
              </w:rPr>
              <w:t xml:space="preserve"> Jane Smith (Learning Coordinator)</w:t>
            </w:r>
          </w:p>
          <w:p w14:paraId="63FAE533" w14:textId="77777777" w:rsidR="00550467" w:rsidRPr="004933BA" w:rsidRDefault="00550467" w:rsidP="003B3059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C92663">
              <w:rPr>
                <w:b/>
                <w:bCs/>
                <w:szCs w:val="24"/>
              </w:rPr>
              <w:t>Stakeholder engagement advisor:</w:t>
            </w:r>
            <w:r w:rsidRPr="004933BA">
              <w:rPr>
                <w:szCs w:val="24"/>
              </w:rPr>
              <w:t xml:space="preserve"> John Doe (Industry Engagement Coordinator)</w:t>
            </w:r>
          </w:p>
          <w:p w14:paraId="2B37CA58" w14:textId="77777777" w:rsidR="00550467" w:rsidRPr="003513CA" w:rsidRDefault="00550467" w:rsidP="003B3059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C92663">
              <w:rPr>
                <w:b/>
                <w:bCs/>
                <w:szCs w:val="24"/>
              </w:rPr>
              <w:t>Decision-maker:</w:t>
            </w:r>
            <w:r w:rsidRPr="004933BA">
              <w:rPr>
                <w:szCs w:val="24"/>
              </w:rPr>
              <w:t xml:space="preserve"> Joe. N. Doe (Head of Learning)</w:t>
            </w:r>
          </w:p>
        </w:tc>
      </w:tr>
      <w:tr w:rsidR="00550467" w:rsidRPr="009C312A" w14:paraId="3BC3C008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212C8C52" w14:textId="77777777" w:rsidR="00550467" w:rsidRPr="00C92663" w:rsidRDefault="00550467" w:rsidP="003B3059">
            <w:pPr>
              <w:spacing w:after="80" w:line="320" w:lineRule="exact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Communication</w:t>
            </w:r>
          </w:p>
          <w:p w14:paraId="450FE16F" w14:textId="77777777" w:rsidR="00550467" w:rsidRPr="00C92663" w:rsidRDefault="00550467" w:rsidP="003B3059">
            <w:pPr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are our preferred channels of communication with employers?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D482948" w14:textId="77777777" w:rsidR="00550467" w:rsidRDefault="00550467" w:rsidP="003B3059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Email</w:t>
            </w:r>
          </w:p>
          <w:p w14:paraId="24646D59" w14:textId="77777777" w:rsidR="00550467" w:rsidRPr="009C312A" w:rsidRDefault="00550467" w:rsidP="003B3059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Microsoft Teams</w:t>
            </w:r>
          </w:p>
        </w:tc>
      </w:tr>
      <w:tr w:rsidR="00550467" w:rsidRPr="00B60BB0" w14:paraId="6085A027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5FAABE6F" w14:textId="77777777" w:rsidR="00550467" w:rsidRPr="00C92663" w:rsidRDefault="00550467" w:rsidP="003B3059">
            <w:pPr>
              <w:spacing w:after="80" w:line="320" w:lineRule="exact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Meetings</w:t>
            </w:r>
          </w:p>
          <w:p w14:paraId="345885C3" w14:textId="77777777" w:rsidR="00550467" w:rsidRPr="00C92663" w:rsidRDefault="00550467" w:rsidP="003B3059">
            <w:pPr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How frequently will we meet and what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will be the purpose of each meeting?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31050B9" w14:textId="77777777" w:rsidR="00550467" w:rsidRDefault="00550467" w:rsidP="003B3059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Internal meetings:</w:t>
            </w:r>
            <w:r w:rsidRPr="00B60BB0"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br/>
              <w:t>Fortnightly team check in – 30 minutes</w:t>
            </w:r>
            <w:r>
              <w:rPr>
                <w:rFonts w:cstheme="minorHAnsi"/>
                <w:szCs w:val="24"/>
              </w:rPr>
              <w:br/>
              <w:t>3-monthly partnership reflection – 1 hour</w:t>
            </w:r>
          </w:p>
          <w:p w14:paraId="63F59C9A" w14:textId="77777777" w:rsidR="00550467" w:rsidRPr="00B60BB0" w:rsidRDefault="00550467" w:rsidP="003B3059">
            <w:pPr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Meetings with employers:</w:t>
            </w:r>
            <w:r w:rsidRPr="00E85941">
              <w:rPr>
                <w:rFonts w:cstheme="minorHAnsi"/>
                <w:bCs/>
                <w:szCs w:val="24"/>
              </w:rPr>
              <w:br/>
            </w:r>
            <w:r>
              <w:rPr>
                <w:rFonts w:cstheme="minorHAnsi"/>
                <w:szCs w:val="24"/>
              </w:rPr>
              <w:t>Weekly team check in – 30 minutes</w:t>
            </w:r>
          </w:p>
        </w:tc>
      </w:tr>
      <w:tr w:rsidR="00550467" w:rsidRPr="00F81752" w14:paraId="71466351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015DDAB4" w14:textId="77777777" w:rsidR="00550467" w:rsidRPr="00C92663" w:rsidRDefault="00550467" w:rsidP="003B3059">
            <w:pPr>
              <w:spacing w:after="80" w:line="320" w:lineRule="exact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Governance</w:t>
            </w:r>
          </w:p>
          <w:p w14:paraId="089BD966" w14:textId="77777777" w:rsidR="00550467" w:rsidRPr="00C92663" w:rsidRDefault="00550467" w:rsidP="003B3059">
            <w:pPr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governance structures would be helpful to put in place?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DEFE5C3" w14:textId="77777777" w:rsidR="00550467" w:rsidRDefault="00550467" w:rsidP="003B3059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Decision Log:</w:t>
            </w:r>
            <w:r>
              <w:rPr>
                <w:rFonts w:cstheme="minorHAnsi"/>
                <w:szCs w:val="24"/>
              </w:rPr>
              <w:t xml:space="preserve"> to capture decisions made, including what the decision was, why it was reached, impact of the decision and who made it</w:t>
            </w:r>
          </w:p>
          <w:p w14:paraId="574E48A9" w14:textId="77777777" w:rsidR="00550467" w:rsidRPr="00F81752" w:rsidRDefault="00550467" w:rsidP="003B3059">
            <w:pPr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92663">
              <w:rPr>
                <w:rFonts w:cstheme="minorHAnsi"/>
                <w:b/>
                <w:szCs w:val="24"/>
              </w:rPr>
              <w:t>Decision-making plan:</w:t>
            </w:r>
            <w:r>
              <w:rPr>
                <w:rFonts w:cstheme="minorHAnsi"/>
                <w:szCs w:val="24"/>
              </w:rPr>
              <w:t xml:space="preserve"> to describe decision-making responsibilities across the team, including who is responsible for which decisions and when decisions should be appropriate escalated to senior stakeholders</w:t>
            </w:r>
          </w:p>
        </w:tc>
      </w:tr>
    </w:tbl>
    <w:p w14:paraId="345D1828" w14:textId="77777777" w:rsidR="00550467" w:rsidRDefault="00550467" w:rsidP="00550467"/>
    <w:p w14:paraId="7274886D" w14:textId="77777777" w:rsidR="00550467" w:rsidRDefault="00550467" w:rsidP="00550467">
      <w:pPr>
        <w:tabs>
          <w:tab w:val="clear" w:pos="227"/>
        </w:tabs>
        <w:spacing w:after="160" w:line="259" w:lineRule="auto"/>
      </w:pPr>
      <w:r>
        <w:br w:type="page"/>
      </w:r>
    </w:p>
    <w:p w14:paraId="7BA2ABE4" w14:textId="77777777" w:rsidR="00550467" w:rsidRDefault="00550467" w:rsidP="00550467">
      <w:pPr>
        <w:pStyle w:val="Heading2-nonumber"/>
      </w:pPr>
      <w:r w:rsidRPr="00555D45">
        <w:lastRenderedPageBreak/>
        <w:t>Define partnership and logistics approach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550467" w14:paraId="5C5E1803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vAlign w:val="center"/>
          </w:tcPr>
          <w:p w14:paraId="2AA9320E" w14:textId="77777777" w:rsidR="00550467" w:rsidRPr="00B63CAF" w:rsidRDefault="00550467" w:rsidP="003B3059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Ways of working</w:t>
            </w:r>
          </w:p>
        </w:tc>
        <w:tc>
          <w:tcPr>
            <w:tcW w:w="5737" w:type="dxa"/>
            <w:vAlign w:val="center"/>
          </w:tcPr>
          <w:p w14:paraId="37F2100A" w14:textId="77777777" w:rsidR="00550467" w:rsidRPr="00B63CAF" w:rsidRDefault="00550467" w:rsidP="003B3059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Approach</w:t>
            </w:r>
          </w:p>
        </w:tc>
      </w:tr>
      <w:tr w:rsidR="00550467" w14:paraId="271FD482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</w:tcPr>
          <w:p w14:paraId="20CC16C4" w14:textId="77777777" w:rsidR="00550467" w:rsidRPr="00C92663" w:rsidRDefault="00550467" w:rsidP="003B3059">
            <w:pPr>
              <w:pStyle w:val="NoSpacing"/>
              <w:spacing w:after="80" w:line="240" w:lineRule="auto"/>
              <w:rPr>
                <w:rStyle w:val="Bold"/>
                <w:rFonts w:asciiTheme="minorHAnsi" w:hAnsiTheme="minorHAnsi" w:cstheme="minorHAnsi"/>
                <w:b/>
                <w:bCs/>
              </w:rPr>
            </w:pPr>
            <w:r w:rsidRPr="00C92663">
              <w:rPr>
                <w:rStyle w:val="Bold"/>
                <w:rFonts w:asciiTheme="minorHAnsi" w:hAnsiTheme="minorHAnsi" w:cstheme="minorHAnsi"/>
                <w:b/>
                <w:bCs/>
              </w:rPr>
              <w:t>T</w:t>
            </w:r>
            <w:r w:rsidRPr="00A239D4">
              <w:rPr>
                <w:b w:val="0"/>
                <w:bCs/>
              </w:rPr>
              <w:t>ea</w:t>
            </w:r>
            <w:r w:rsidRPr="00C92663">
              <w:rPr>
                <w:rStyle w:val="Bold"/>
                <w:rFonts w:asciiTheme="minorHAnsi" w:hAnsiTheme="minorHAnsi" w:cstheme="minorHAnsi"/>
                <w:b/>
                <w:bCs/>
              </w:rPr>
              <w:t>m</w:t>
            </w:r>
          </w:p>
          <w:p w14:paraId="5092115A" w14:textId="77777777" w:rsidR="00550467" w:rsidRDefault="00550467" w:rsidP="003B3059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Who will be involved and what role will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they play?</w:t>
            </w:r>
          </w:p>
        </w:tc>
        <w:tc>
          <w:tcPr>
            <w:tcW w:w="5737" w:type="dxa"/>
            <w:shd w:val="clear" w:color="auto" w:fill="FFFFFF" w:themeFill="background1"/>
          </w:tcPr>
          <w:p w14:paraId="0EB093B9" w14:textId="77777777" w:rsidR="00550467" w:rsidRPr="003513CA" w:rsidRDefault="00550467" w:rsidP="003B3059">
            <w:pPr>
              <w:tabs>
                <w:tab w:val="clear" w:pos="227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4"/>
              </w:rPr>
            </w:pPr>
          </w:p>
        </w:tc>
      </w:tr>
      <w:tr w:rsidR="00550467" w14:paraId="5DC4CAA0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0B2850D4" w14:textId="77777777" w:rsidR="00550467" w:rsidRPr="00C92663" w:rsidRDefault="00550467" w:rsidP="003B3059">
            <w:pPr>
              <w:spacing w:after="80" w:line="240" w:lineRule="auto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Communication</w:t>
            </w:r>
          </w:p>
          <w:p w14:paraId="24B18113" w14:textId="77777777" w:rsidR="00550467" w:rsidRDefault="00550467" w:rsidP="003B3059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are our preferred channels of communication with employers?</w:t>
            </w:r>
          </w:p>
        </w:tc>
        <w:tc>
          <w:tcPr>
            <w:tcW w:w="5737" w:type="dxa"/>
            <w:shd w:val="clear" w:color="auto" w:fill="FFFFFF" w:themeFill="background1"/>
          </w:tcPr>
          <w:p w14:paraId="48B18840" w14:textId="77777777" w:rsidR="00550467" w:rsidRPr="009C312A" w:rsidRDefault="00550467" w:rsidP="003B3059">
            <w:pPr>
              <w:pStyle w:val="ListBullet"/>
              <w:numPr>
                <w:ilvl w:val="0"/>
                <w:numId w:val="0"/>
              </w:numPr>
              <w:ind w:left="22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50467" w14:paraId="387F6D43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</w:tcPr>
          <w:p w14:paraId="619E51FC" w14:textId="77777777" w:rsidR="00550467" w:rsidRPr="00C92663" w:rsidRDefault="00550467" w:rsidP="003B3059">
            <w:pPr>
              <w:spacing w:after="80" w:line="240" w:lineRule="auto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Meetings</w:t>
            </w:r>
          </w:p>
          <w:p w14:paraId="11BC260A" w14:textId="77777777" w:rsidR="00550467" w:rsidRDefault="00550467" w:rsidP="003B3059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 xml:space="preserve">How frequently will we meet and what </w:t>
            </w:r>
            <w:r>
              <w:rPr>
                <w:rFonts w:asciiTheme="minorHAnsi" w:hAnsiTheme="minorHAnsi" w:cstheme="minorHAnsi"/>
                <w:b w:val="0"/>
              </w:rPr>
              <w:br/>
            </w:r>
            <w:r w:rsidRPr="00C92663">
              <w:rPr>
                <w:rFonts w:asciiTheme="minorHAnsi" w:hAnsiTheme="minorHAnsi" w:cstheme="minorHAnsi"/>
                <w:b w:val="0"/>
              </w:rPr>
              <w:t>will be the purpose of each meeting?</w:t>
            </w:r>
          </w:p>
        </w:tc>
        <w:tc>
          <w:tcPr>
            <w:tcW w:w="5737" w:type="dxa"/>
            <w:shd w:val="clear" w:color="auto" w:fill="FFFFFF" w:themeFill="background1"/>
          </w:tcPr>
          <w:p w14:paraId="7A0BF9EA" w14:textId="77777777" w:rsidR="00550467" w:rsidRPr="00B60BB0" w:rsidRDefault="00550467" w:rsidP="003B3059">
            <w:pPr>
              <w:tabs>
                <w:tab w:val="clear" w:pos="227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550467" w14:paraId="61F874E8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0B8F625C" w14:textId="77777777" w:rsidR="00550467" w:rsidRPr="00C92663" w:rsidRDefault="00550467" w:rsidP="003B3059">
            <w:pPr>
              <w:spacing w:after="80" w:line="240" w:lineRule="auto"/>
              <w:rPr>
                <w:rFonts w:asciiTheme="minorHAnsi" w:hAnsiTheme="minorHAnsi" w:cstheme="minorHAnsi"/>
                <w:bCs/>
              </w:rPr>
            </w:pPr>
            <w:r w:rsidRPr="00C92663">
              <w:rPr>
                <w:rFonts w:asciiTheme="minorHAnsi" w:hAnsiTheme="minorHAnsi" w:cstheme="minorHAnsi"/>
                <w:bCs/>
              </w:rPr>
              <w:t>Governance</w:t>
            </w:r>
          </w:p>
          <w:p w14:paraId="16BD0DAF" w14:textId="77777777" w:rsidR="00550467" w:rsidRDefault="00550467" w:rsidP="003B3059">
            <w:pPr>
              <w:tabs>
                <w:tab w:val="clear" w:pos="227"/>
              </w:tabs>
              <w:spacing w:after="80" w:line="240" w:lineRule="auto"/>
              <w:rPr>
                <w:rFonts w:cstheme="majorHAnsi"/>
                <w:b w:val="0"/>
                <w:color w:val="6AA342" w:themeColor="accent1"/>
                <w:sz w:val="32"/>
                <w:szCs w:val="28"/>
              </w:rPr>
            </w:pPr>
            <w:r w:rsidRPr="00C92663">
              <w:rPr>
                <w:rFonts w:asciiTheme="minorHAnsi" w:hAnsiTheme="minorHAnsi" w:cstheme="minorHAnsi"/>
                <w:b w:val="0"/>
              </w:rPr>
              <w:t>What governance structures would be helpful to put in place?</w:t>
            </w:r>
          </w:p>
        </w:tc>
        <w:tc>
          <w:tcPr>
            <w:tcW w:w="5737" w:type="dxa"/>
            <w:shd w:val="clear" w:color="auto" w:fill="FFFFFF" w:themeFill="background1"/>
          </w:tcPr>
          <w:p w14:paraId="6DC2B722" w14:textId="77777777" w:rsidR="00550467" w:rsidRPr="00F81752" w:rsidRDefault="00550467" w:rsidP="003B3059">
            <w:pPr>
              <w:tabs>
                <w:tab w:val="clear" w:pos="227"/>
              </w:tabs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</w:p>
        </w:tc>
      </w:tr>
    </w:tbl>
    <w:p w14:paraId="09A1C24E" w14:textId="485D69E5" w:rsidR="00550467" w:rsidRDefault="00550467" w:rsidP="007552FA">
      <w:pPr>
        <w:tabs>
          <w:tab w:val="clear" w:pos="227"/>
        </w:tabs>
        <w:spacing w:after="160" w:line="259" w:lineRule="auto"/>
      </w:pPr>
    </w:p>
    <w:p w14:paraId="42B45B32" w14:textId="77777777" w:rsidR="00550467" w:rsidRDefault="00550467">
      <w:pPr>
        <w:tabs>
          <w:tab w:val="clear" w:pos="227"/>
        </w:tabs>
        <w:spacing w:after="160" w:line="259" w:lineRule="auto"/>
      </w:pPr>
      <w:r>
        <w:br w:type="page"/>
      </w:r>
    </w:p>
    <w:p w14:paraId="73F74A7B" w14:textId="49EB4C94" w:rsidR="00550467" w:rsidRDefault="00550467" w:rsidP="00550467">
      <w:pPr>
        <w:pStyle w:val="Heading1"/>
        <w:numPr>
          <w:ilvl w:val="0"/>
          <w:numId w:val="0"/>
        </w:numPr>
      </w:pPr>
      <w:r>
        <w:lastRenderedPageBreak/>
        <w:t>Prepare a project charter</w:t>
      </w:r>
    </w:p>
    <w:p w14:paraId="70F14724" w14:textId="77777777" w:rsidR="00550467" w:rsidRPr="00232C32" w:rsidRDefault="00550467" w:rsidP="00550467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50467" w:rsidRPr="00232C32" w14:paraId="56AAE917" w14:textId="77777777" w:rsidTr="003B3059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73433705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74A2C043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22B6B783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550467" w:rsidRPr="00232C32" w14:paraId="63FAE0C4" w14:textId="77777777" w:rsidTr="003B3059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75BD02A6" w14:textId="7560CEEB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Page 1</w:t>
            </w:r>
            <w:r w:rsidR="00375E16">
              <w:t>1</w:t>
            </w:r>
          </w:p>
        </w:tc>
        <w:tc>
          <w:tcPr>
            <w:tcW w:w="3396" w:type="dxa"/>
            <w:shd w:val="clear" w:color="auto" w:fill="EAF1ED" w:themeFill="accent6"/>
          </w:tcPr>
          <w:p w14:paraId="6F1B9EB3" w14:textId="1DEF12BF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1</w:t>
            </w:r>
            <w:r w:rsidRPr="00232C32">
              <w:t>2</w:t>
            </w:r>
          </w:p>
        </w:tc>
        <w:tc>
          <w:tcPr>
            <w:tcW w:w="3396" w:type="dxa"/>
            <w:shd w:val="clear" w:color="auto" w:fill="EAF1ED" w:themeFill="accent6"/>
          </w:tcPr>
          <w:p w14:paraId="11A437BC" w14:textId="77AEE926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Page </w:t>
            </w:r>
            <w:r w:rsidR="00375E16">
              <w:t>1</w:t>
            </w:r>
            <w:r w:rsidRPr="00232C32">
              <w:t>3</w:t>
            </w:r>
          </w:p>
        </w:tc>
      </w:tr>
    </w:tbl>
    <w:p w14:paraId="2A8DA542" w14:textId="77777777" w:rsidR="00550467" w:rsidRPr="00232C32" w:rsidRDefault="00550467" w:rsidP="00550467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50467" w:rsidRPr="00232C32" w14:paraId="3DCACED3" w14:textId="77777777" w:rsidTr="003B3059">
        <w:trPr>
          <w:trHeight w:val="1412"/>
        </w:trPr>
        <w:tc>
          <w:tcPr>
            <w:tcW w:w="3396" w:type="dxa"/>
            <w:vAlign w:val="bottom"/>
          </w:tcPr>
          <w:p w14:paraId="17099797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4256E425" wp14:editId="1A7B2BF2">
                  <wp:extent cx="409575" cy="409575"/>
                  <wp:effectExtent l="0" t="0" r="9525" b="9525"/>
                  <wp:docPr id="1323655526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660941B0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0251A7DA" wp14:editId="11A10DDF">
                  <wp:extent cx="499533" cy="374650"/>
                  <wp:effectExtent l="0" t="0" r="0" b="6350"/>
                  <wp:docPr id="115663115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0C29E1DF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6A9DD5EA" wp14:editId="0C94EF23">
                  <wp:extent cx="369058" cy="419100"/>
                  <wp:effectExtent l="0" t="0" r="0" b="0"/>
                  <wp:docPr id="2022140807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550467" w:rsidRPr="00232C32" w14:paraId="37329D64" w14:textId="77777777" w:rsidTr="003B3059">
        <w:tc>
          <w:tcPr>
            <w:tcW w:w="3396" w:type="dxa"/>
          </w:tcPr>
          <w:p w14:paraId="286D51F1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>
              <w:t xml:space="preserve">Make decisions and </w:t>
            </w:r>
            <w:r>
              <w:br/>
              <w:t xml:space="preserve">determine priority actions </w:t>
            </w:r>
            <w:r>
              <w:br/>
              <w:t>with employers</w:t>
            </w:r>
          </w:p>
        </w:tc>
        <w:tc>
          <w:tcPr>
            <w:tcW w:w="3396" w:type="dxa"/>
          </w:tcPr>
          <w:p w14:paraId="04ED4380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32C32">
              <w:t>Before partnership planning meeting with employers</w:t>
            </w:r>
          </w:p>
        </w:tc>
        <w:tc>
          <w:tcPr>
            <w:tcW w:w="3396" w:type="dxa"/>
          </w:tcPr>
          <w:p w14:paraId="1D433AC7" w14:textId="77777777" w:rsidR="00550467" w:rsidRPr="00232C32" w:rsidRDefault="00550467" w:rsidP="003B3059">
            <w:pPr>
              <w:tabs>
                <w:tab w:val="clear" w:pos="227"/>
              </w:tabs>
              <w:spacing w:after="160" w:line="259" w:lineRule="auto"/>
            </w:pPr>
            <w:r w:rsidRPr="00204A4A">
              <w:rPr>
                <w:b/>
                <w:bCs/>
              </w:rPr>
              <w:t>Quick</w:t>
            </w:r>
            <w:r w:rsidRPr="00232C32">
              <w:br/>
            </w:r>
            <w:r w:rsidRPr="00204A4A">
              <w:t xml:space="preserve">Less than 20 minutes, </w:t>
            </w:r>
            <w:r>
              <w:br/>
            </w:r>
            <w:r w:rsidRPr="00204A4A">
              <w:t>minimal preparation required</w:t>
            </w:r>
          </w:p>
        </w:tc>
      </w:tr>
    </w:tbl>
    <w:p w14:paraId="2BCCC88A" w14:textId="77777777" w:rsidR="00550467" w:rsidRDefault="00550467" w:rsidP="00550467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550467" w:rsidRPr="0039469F" w14:paraId="3B7699A8" w14:textId="77777777" w:rsidTr="7E6FE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6A362D59" w14:textId="77777777" w:rsidR="00550467" w:rsidRPr="0039469F" w:rsidRDefault="00550467" w:rsidP="003B3059">
            <w:pPr>
              <w:pStyle w:val="NoSpacing"/>
            </w:pPr>
            <w:r w:rsidRPr="0039469F">
              <w:t>How to complete:</w:t>
            </w:r>
          </w:p>
        </w:tc>
      </w:tr>
      <w:tr w:rsidR="00550467" w:rsidRPr="0039469F" w14:paraId="3CDAF0B0" w14:textId="77777777" w:rsidTr="7E6FEA8B">
        <w:tc>
          <w:tcPr>
            <w:tcW w:w="5000" w:type="pct"/>
            <w:tcBorders>
              <w:top w:val="single" w:sz="4" w:space="0" w:color="000000" w:themeColor="text2"/>
            </w:tcBorders>
          </w:tcPr>
          <w:p w14:paraId="4FF19234" w14:textId="77777777" w:rsidR="00550467" w:rsidRPr="00A723F3" w:rsidRDefault="00550467" w:rsidP="00375E16">
            <w:pPr>
              <w:pStyle w:val="ListNumber"/>
              <w:numPr>
                <w:ilvl w:val="0"/>
                <w:numId w:val="42"/>
              </w:numPr>
              <w:spacing w:line="320" w:lineRule="exact"/>
            </w:pPr>
            <w:r>
              <w:t>Save a copy of the tool</w:t>
            </w:r>
          </w:p>
          <w:p w14:paraId="0182BC5F" w14:textId="77777777" w:rsidR="00550467" w:rsidRPr="00A723F3" w:rsidRDefault="00550467" w:rsidP="00A723F3">
            <w:pPr>
              <w:pStyle w:val="ListNumber"/>
              <w:numPr>
                <w:ilvl w:val="0"/>
                <w:numId w:val="42"/>
              </w:numPr>
              <w:spacing w:line="320" w:lineRule="exact"/>
            </w:pPr>
            <w:r w:rsidRPr="00A723F3">
              <w:t>Use previously prepared draft documents to complete:</w:t>
            </w:r>
          </w:p>
          <w:p w14:paraId="0F813612" w14:textId="77777777" w:rsidR="00550467" w:rsidRPr="00A723F3" w:rsidRDefault="00550467" w:rsidP="00A723F3">
            <w:pPr>
              <w:pStyle w:val="List3"/>
              <w:spacing w:line="320" w:lineRule="exact"/>
              <w:ind w:left="454" w:hanging="227"/>
            </w:pPr>
            <w:r w:rsidRPr="00A723F3">
              <w:t>Draft industry currency and partnership goals</w:t>
            </w:r>
          </w:p>
          <w:p w14:paraId="6B0414CC" w14:textId="77777777" w:rsidR="00550467" w:rsidRPr="00A723F3" w:rsidRDefault="00550467" w:rsidP="00A723F3">
            <w:pPr>
              <w:pStyle w:val="List3"/>
              <w:spacing w:line="320" w:lineRule="exact"/>
              <w:ind w:left="454" w:hanging="227"/>
            </w:pPr>
            <w:r>
              <w:t>Value proposition for employers</w:t>
            </w:r>
          </w:p>
          <w:p w14:paraId="169ECDA9" w14:textId="77777777" w:rsidR="00550467" w:rsidRPr="00A723F3" w:rsidRDefault="00550467" w:rsidP="00A723F3">
            <w:pPr>
              <w:pStyle w:val="List3"/>
              <w:spacing w:line="320" w:lineRule="exact"/>
              <w:ind w:left="454" w:hanging="227"/>
            </w:pPr>
            <w:r w:rsidRPr="00A723F3">
              <w:t>Partnership and logistics approach</w:t>
            </w:r>
          </w:p>
          <w:p w14:paraId="65448BB5" w14:textId="77777777" w:rsidR="00550467" w:rsidRPr="00A723F3" w:rsidRDefault="00550467" w:rsidP="00A723F3">
            <w:pPr>
              <w:pStyle w:val="List3"/>
              <w:spacing w:line="320" w:lineRule="exact"/>
              <w:ind w:left="454" w:hanging="227"/>
            </w:pPr>
            <w:r w:rsidRPr="00A723F3">
              <w:t>Key topics to discuss with employers during the meeting</w:t>
            </w:r>
          </w:p>
          <w:p w14:paraId="11B08B41" w14:textId="77777777" w:rsidR="00550467" w:rsidRPr="0039469F" w:rsidRDefault="00550467" w:rsidP="7E6FEA8B">
            <w:pPr>
              <w:pStyle w:val="ListNumber"/>
              <w:spacing w:line="320" w:lineRule="exact"/>
            </w:pPr>
            <w:r>
              <w:t>Edit the template to remove or add space as needed</w:t>
            </w:r>
          </w:p>
        </w:tc>
      </w:tr>
    </w:tbl>
    <w:p w14:paraId="4631358D" w14:textId="77777777" w:rsidR="00550467" w:rsidRDefault="00550467" w:rsidP="00550467">
      <w:pPr>
        <w:tabs>
          <w:tab w:val="clear" w:pos="227"/>
        </w:tabs>
        <w:spacing w:after="160" w:line="259" w:lineRule="auto"/>
        <w:rPr>
          <w:b/>
          <w:bCs/>
        </w:rPr>
      </w:pPr>
    </w:p>
    <w:p w14:paraId="2096CDE7" w14:textId="77777777" w:rsidR="00550467" w:rsidRDefault="00550467">
      <w:pPr>
        <w:tabs>
          <w:tab w:val="clear" w:pos="227"/>
        </w:tabs>
        <w:spacing w:after="160" w:line="259" w:lineRule="auto"/>
        <w:rPr>
          <w:rStyle w:val="Bold"/>
          <w:rFonts w:asciiTheme="minorHAnsi" w:hAnsiTheme="minorHAnsi" w:cstheme="minorHAnsi"/>
        </w:rPr>
      </w:pPr>
      <w:r>
        <w:rPr>
          <w:rStyle w:val="Bold"/>
          <w:rFonts w:asciiTheme="minorHAnsi" w:hAnsiTheme="minorHAnsi" w:cstheme="minorHAnsi"/>
        </w:rPr>
        <w:br w:type="page"/>
      </w:r>
    </w:p>
    <w:p w14:paraId="68E02BBA" w14:textId="62E5AFD1" w:rsidR="00550467" w:rsidRPr="00B8131C" w:rsidRDefault="00550467" w:rsidP="00550467">
      <w:pPr>
        <w:spacing w:after="160"/>
        <w:rPr>
          <w:rStyle w:val="Bold"/>
          <w:rFonts w:asciiTheme="minorHAnsi" w:hAnsiTheme="minorHAnsi" w:cstheme="minorHAnsi"/>
        </w:rPr>
      </w:pPr>
      <w:r w:rsidRPr="00B8131C">
        <w:rPr>
          <w:rStyle w:val="Bold"/>
          <w:rFonts w:asciiTheme="minorHAnsi" w:hAnsiTheme="minorHAnsi" w:cstheme="minorHAnsi"/>
        </w:rPr>
        <w:lastRenderedPageBreak/>
        <w:t>Example: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550467" w14:paraId="03AE9BCA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7AFA5FAD" w14:textId="77777777" w:rsidR="00550467" w:rsidRPr="00B63CAF" w:rsidRDefault="00550467" w:rsidP="003B3059">
            <w:pPr>
              <w:pStyle w:val="NormalWeb"/>
              <w:spacing w:before="0" w:beforeAutospacing="0" w:after="0" w:afterAutospacing="0" w:line="320" w:lineRule="exac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Project Charter</w:t>
            </w:r>
          </w:p>
        </w:tc>
        <w:tc>
          <w:tcPr>
            <w:tcW w:w="5737" w:type="dxa"/>
            <w:tcMar>
              <w:top w:w="85" w:type="dxa"/>
              <w:bottom w:w="85" w:type="dxa"/>
            </w:tcMar>
          </w:tcPr>
          <w:p w14:paraId="72355945" w14:textId="77777777" w:rsidR="00550467" w:rsidRPr="00B63CAF" w:rsidRDefault="00550467" w:rsidP="003B3059">
            <w:pPr>
              <w:pStyle w:val="NormalWeb"/>
              <w:spacing w:before="0" w:beforeAutospacing="0" w:after="0" w:afterAutospacing="0" w:line="32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Example:</w:t>
            </w:r>
          </w:p>
        </w:tc>
      </w:tr>
      <w:tr w:rsidR="00550467" w14:paraId="5D71F10D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5C9B4143" w14:textId="77777777" w:rsidR="00550467" w:rsidRPr="00B8131C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B8131C">
              <w:rPr>
                <w:rFonts w:asciiTheme="minorHAnsi" w:hAnsiTheme="minorHAnsi" w:cstheme="minorHAnsi"/>
              </w:rPr>
              <w:t>Goals</w:t>
            </w:r>
          </w:p>
          <w:p w14:paraId="4B239FF9" w14:textId="77777777" w:rsidR="00550467" w:rsidRPr="00B8131C" w:rsidRDefault="00550467" w:rsidP="003B3059">
            <w:pPr>
              <w:spacing w:after="80" w:line="320" w:lineRule="exact"/>
              <w:rPr>
                <w:rFonts w:asciiTheme="minorHAnsi" w:hAnsiTheme="minorHAnsi" w:cstheme="minorHAnsi"/>
                <w:b w:val="0"/>
                <w:bCs/>
                <w:color w:val="6AA342" w:themeColor="accent1"/>
                <w:sz w:val="32"/>
                <w:szCs w:val="28"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What goals do we have for the partnership and industry currency?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0BCFE3B" w14:textId="77777777" w:rsidR="00550467" w:rsidRPr="00855D75" w:rsidRDefault="00550467" w:rsidP="003B3059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all our TTAs with access to a range of meaningful industry currency activities throughout the year</w:t>
            </w:r>
          </w:p>
        </w:tc>
      </w:tr>
      <w:tr w:rsidR="00550467" w14:paraId="2AC72B27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773974D5" w14:textId="77777777" w:rsidR="00550467" w:rsidRPr="00B8131C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  <w:b w:val="0"/>
              </w:rPr>
            </w:pPr>
            <w:r w:rsidRPr="00B8131C">
              <w:rPr>
                <w:rFonts w:asciiTheme="minorHAnsi" w:hAnsiTheme="minorHAnsi" w:cstheme="minorHAnsi"/>
              </w:rPr>
              <w:t>Value proposition</w:t>
            </w:r>
          </w:p>
          <w:p w14:paraId="72440BE8" w14:textId="77777777" w:rsidR="00550467" w:rsidRPr="00B8131C" w:rsidRDefault="00550467" w:rsidP="003B3059">
            <w:pPr>
              <w:spacing w:line="320" w:lineRule="exact"/>
              <w:rPr>
                <w:rFonts w:asciiTheme="minorHAnsi" w:hAnsiTheme="minorHAnsi" w:cstheme="minorHAnsi"/>
                <w:b w:val="0"/>
                <w:bCs/>
                <w:color w:val="6AA342" w:themeColor="accent1"/>
                <w:sz w:val="32"/>
                <w:szCs w:val="28"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What is our value proposition for employers?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789BF23" w14:textId="77777777" w:rsidR="00550467" w:rsidRPr="00243DCE" w:rsidRDefault="00550467" w:rsidP="003B3059">
            <w:pPr>
              <w:pStyle w:val="NormalWeb"/>
              <w:spacing w:before="0" w:beforeAutospacing="0" w:after="0" w:afterAutospacing="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Segoe UI" w:hAnsi="Calibri" w:cs="Segoe UI"/>
                <w:color w:val="000000" w:themeColor="text1"/>
                <w:kern w:val="24"/>
              </w:rPr>
            </w:pPr>
            <w:r w:rsidRPr="00243DCE">
              <w:rPr>
                <w:rFonts w:asciiTheme="minorHAnsi" w:eastAsia="Segoe UI" w:hAnsi="Calibri" w:cs="Segoe UI"/>
                <w:color w:val="000000" w:themeColor="text1"/>
                <w:kern w:val="24"/>
              </w:rPr>
              <w:t>As an RTO that specialises in building and construction, business management and education training courses, we will draw on our expertise to design and deliver practical, action-oriented Work, Health &amp; Safety training. We will support you to:</w:t>
            </w:r>
          </w:p>
          <w:p w14:paraId="3A76854C" w14:textId="77777777" w:rsidR="00550467" w:rsidRPr="00243DCE" w:rsidRDefault="00550467" w:rsidP="003B3059">
            <w:pPr>
              <w:pStyle w:val="ListBullet"/>
              <w:numPr>
                <w:ilvl w:val="0"/>
                <w:numId w:val="12"/>
              </w:num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 w:rsidRPr="00243DCE">
              <w:rPr>
                <w:color w:val="000000" w:themeColor="text1"/>
              </w:rPr>
              <w:t>Act as an expert advisor to help you update current training materials</w:t>
            </w:r>
          </w:p>
          <w:p w14:paraId="6FE47771" w14:textId="77777777" w:rsidR="00550467" w:rsidRPr="00243DCE" w:rsidRDefault="00550467" w:rsidP="003B3059">
            <w:pPr>
              <w:pStyle w:val="ListBullet"/>
              <w:numPr>
                <w:ilvl w:val="0"/>
                <w:numId w:val="12"/>
              </w:num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2"/>
              </w:rPr>
            </w:pPr>
            <w:r w:rsidRPr="00243DCE">
              <w:rPr>
                <w:color w:val="000000" w:themeColor="text1"/>
              </w:rPr>
              <w:t>Deliver 2x 1-hour training sessions with your staff</w:t>
            </w:r>
          </w:p>
        </w:tc>
      </w:tr>
      <w:tr w:rsidR="00550467" w14:paraId="5F62A94C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35CF4FCF" w14:textId="77777777" w:rsidR="00550467" w:rsidRPr="00B8131C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  <w:b w:val="0"/>
              </w:rPr>
            </w:pPr>
            <w:r w:rsidRPr="00B8131C">
              <w:rPr>
                <w:rFonts w:asciiTheme="minorHAnsi" w:hAnsiTheme="minorHAnsi" w:cstheme="minorHAnsi"/>
              </w:rPr>
              <w:t xml:space="preserve">Partnership </w:t>
            </w:r>
          </w:p>
          <w:p w14:paraId="6D358D77" w14:textId="77777777" w:rsidR="00550467" w:rsidRPr="00B8131C" w:rsidRDefault="00550467" w:rsidP="003B3059">
            <w:pPr>
              <w:spacing w:line="320" w:lineRule="exact"/>
              <w:rPr>
                <w:rFonts w:asciiTheme="minorHAnsi" w:hAnsiTheme="minorHAnsi" w:cstheme="minorHAnsi"/>
                <w:b w:val="0"/>
                <w:bCs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 xml:space="preserve">Who will be involved and what role will </w:t>
            </w:r>
            <w:r>
              <w:rPr>
                <w:rFonts w:asciiTheme="minorHAnsi" w:hAnsiTheme="minorHAnsi" w:cstheme="minorHAnsi"/>
                <w:b w:val="0"/>
                <w:bCs/>
              </w:rPr>
              <w:br/>
            </w:r>
            <w:r w:rsidRPr="00B8131C">
              <w:rPr>
                <w:rFonts w:asciiTheme="minorHAnsi" w:hAnsiTheme="minorHAnsi" w:cstheme="minorHAnsi"/>
                <w:b w:val="0"/>
                <w:bCs/>
              </w:rPr>
              <w:t xml:space="preserve">they play? 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A810332" w14:textId="77777777" w:rsidR="00550467" w:rsidRPr="004933BA" w:rsidRDefault="00550467" w:rsidP="003B3059">
            <w:pPr>
              <w:tabs>
                <w:tab w:val="clear" w:pos="227"/>
              </w:tabs>
              <w:spacing w:after="16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Lead contact: </w:t>
            </w:r>
            <w:r w:rsidRPr="004933BA">
              <w:rPr>
                <w:rFonts w:cstheme="majorHAnsi"/>
                <w:szCs w:val="24"/>
              </w:rPr>
              <w:t>Jane Smith (Learning Coordinator)</w:t>
            </w:r>
          </w:p>
          <w:p w14:paraId="02645D79" w14:textId="77777777" w:rsidR="00550467" w:rsidRPr="00B60BB0" w:rsidRDefault="00550467" w:rsidP="003B3059">
            <w:pPr>
              <w:tabs>
                <w:tab w:val="clear" w:pos="227"/>
              </w:tabs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Stakeholder engagement advisor: </w:t>
            </w:r>
            <w:r w:rsidRPr="004933BA">
              <w:rPr>
                <w:rFonts w:cstheme="majorHAnsi"/>
                <w:szCs w:val="24"/>
              </w:rPr>
              <w:t>John Doe (Industry Engagement Coordinator)</w:t>
            </w:r>
          </w:p>
        </w:tc>
      </w:tr>
      <w:tr w:rsidR="00550467" w14:paraId="6A09F177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6705A73E" w14:textId="77777777" w:rsidR="00550467" w:rsidRPr="00B8131C" w:rsidRDefault="00550467" w:rsidP="003B3059">
            <w:pPr>
              <w:pStyle w:val="NoSpacing"/>
              <w:spacing w:after="80" w:line="320" w:lineRule="exact"/>
              <w:rPr>
                <w:rFonts w:asciiTheme="minorHAnsi" w:hAnsiTheme="minorHAnsi" w:cstheme="minorHAnsi"/>
              </w:rPr>
            </w:pPr>
            <w:r w:rsidRPr="00B8131C">
              <w:rPr>
                <w:rFonts w:asciiTheme="minorHAnsi" w:hAnsiTheme="minorHAnsi" w:cstheme="minorHAnsi"/>
              </w:rPr>
              <w:t>Who is the key decision-maker?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EEDF62C" w14:textId="77777777" w:rsidR="00550467" w:rsidRPr="009E0112" w:rsidRDefault="00550467" w:rsidP="003B3059">
            <w:pPr>
              <w:tabs>
                <w:tab w:val="clear" w:pos="227"/>
              </w:tabs>
              <w:spacing w:after="80"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ajorHAnsi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Decision-maker: </w:t>
            </w:r>
            <w:r w:rsidRPr="004933BA">
              <w:rPr>
                <w:rFonts w:cstheme="majorHAnsi"/>
                <w:szCs w:val="24"/>
              </w:rPr>
              <w:t>Joe. N. Doe (Head of Learning)</w:t>
            </w:r>
          </w:p>
        </w:tc>
      </w:tr>
      <w:tr w:rsidR="00550467" w14:paraId="0CD88836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1A814942" w14:textId="77777777" w:rsidR="00550467" w:rsidRPr="00B8131C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B8131C">
              <w:rPr>
                <w:rFonts w:asciiTheme="minorHAnsi" w:hAnsiTheme="minorHAnsi" w:cstheme="minorHAnsi"/>
              </w:rPr>
              <w:t>Logistics approach</w:t>
            </w:r>
            <w:r w:rsidRPr="00B8131C">
              <w:rPr>
                <w:rFonts w:asciiTheme="minorHAnsi" w:hAnsiTheme="minorHAnsi" w:cstheme="minorHAnsi"/>
                <w:b w:val="0"/>
              </w:rPr>
              <w:t xml:space="preserve"> </w:t>
            </w:r>
          </w:p>
          <w:p w14:paraId="6CE43972" w14:textId="77777777" w:rsidR="00550467" w:rsidRPr="00B8131C" w:rsidRDefault="00550467" w:rsidP="003B3059">
            <w:pPr>
              <w:tabs>
                <w:tab w:val="clear" w:pos="227"/>
              </w:tabs>
              <w:spacing w:after="160" w:line="320" w:lineRule="exact"/>
              <w:rPr>
                <w:rFonts w:asciiTheme="minorHAnsi" w:hAnsiTheme="minorHAnsi" w:cstheme="minorHAnsi"/>
                <w:b w:val="0"/>
                <w:bCs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How will we work together?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A7CCDC4" w14:textId="77777777" w:rsidR="00550467" w:rsidRDefault="00550467" w:rsidP="003B3059">
            <w:pPr>
              <w:tabs>
                <w:tab w:val="clear" w:pos="227"/>
              </w:tabs>
              <w:spacing w:after="16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Preferred communication channels: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br/>
            </w:r>
            <w:r w:rsidRPr="007D1E46">
              <w:rPr>
                <w:rFonts w:cstheme="minorHAnsi"/>
                <w:color w:val="000000" w:themeColor="text1"/>
                <w:szCs w:val="24"/>
              </w:rPr>
              <w:t>Email and Microsoft Teams</w:t>
            </w:r>
          </w:p>
          <w:p w14:paraId="70EE9BB6" w14:textId="77777777" w:rsidR="00550467" w:rsidRPr="004933BA" w:rsidRDefault="00550467" w:rsidP="003B3059">
            <w:pPr>
              <w:tabs>
                <w:tab w:val="clear" w:pos="227"/>
              </w:tabs>
              <w:spacing w:after="8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Cs w:val="24"/>
              </w:rPr>
            </w:pP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t>Meetings with employer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s</w:t>
            </w: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t>:</w:t>
            </w: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br/>
            </w:r>
            <w:r>
              <w:rPr>
                <w:rFonts w:cstheme="minorHAnsi"/>
                <w:color w:val="000000" w:themeColor="text1"/>
                <w:szCs w:val="24"/>
              </w:rPr>
              <w:t>Weekly team check in – 30 minutes</w:t>
            </w:r>
          </w:p>
        </w:tc>
      </w:tr>
      <w:tr w:rsidR="00550467" w14:paraId="3C86FB25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69EE3317" w14:textId="77777777" w:rsidR="00550467" w:rsidRPr="00B8131C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  <w:b w:val="0"/>
              </w:rPr>
            </w:pPr>
            <w:r w:rsidRPr="00B8131C">
              <w:rPr>
                <w:rFonts w:asciiTheme="minorHAnsi" w:hAnsiTheme="minorHAnsi" w:cstheme="minorHAnsi"/>
              </w:rPr>
              <w:t>Key topics to discuss</w:t>
            </w:r>
          </w:p>
          <w:p w14:paraId="722AF163" w14:textId="77777777" w:rsidR="00550467" w:rsidRPr="00B8131C" w:rsidRDefault="00550467" w:rsidP="003B3059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B8131C">
              <w:rPr>
                <w:rFonts w:asciiTheme="minorHAnsi" w:hAnsiTheme="minorHAnsi" w:cstheme="minorHAnsi"/>
                <w:b w:val="0"/>
                <w:bCs/>
              </w:rPr>
              <w:t>What additional information would help employers work with us?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747B62B7" w14:textId="77777777" w:rsidR="00550467" w:rsidRPr="00C5679A" w:rsidRDefault="00550467" w:rsidP="003B3059">
            <w:pPr>
              <w:pStyle w:val="ListBullet"/>
              <w:numPr>
                <w:ilvl w:val="0"/>
                <w:numId w:val="12"/>
              </w:num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Can we coordinate a mix of in-person and virtual industry currency opportunities? Multi-campus RTO, with regional campuses</w:t>
            </w:r>
          </w:p>
        </w:tc>
      </w:tr>
    </w:tbl>
    <w:p w14:paraId="215D8D3D" w14:textId="77777777" w:rsidR="00550467" w:rsidRDefault="00550467" w:rsidP="00550467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6AA342" w:themeColor="accent1"/>
          <w:sz w:val="32"/>
          <w:szCs w:val="28"/>
        </w:rPr>
      </w:pPr>
      <w:r>
        <w:br w:type="page"/>
      </w:r>
    </w:p>
    <w:p w14:paraId="1D002BFD" w14:textId="77777777" w:rsidR="00550467" w:rsidRDefault="00550467" w:rsidP="00550467">
      <w:pPr>
        <w:pStyle w:val="Heading2-nonumber"/>
      </w:pPr>
      <w:r>
        <w:lastRenderedPageBreak/>
        <w:t>Prepare a project charter</w:t>
      </w:r>
    </w:p>
    <w:tbl>
      <w:tblPr>
        <w:tblStyle w:val="0-HumanAbilityTable"/>
        <w:tblW w:w="5000" w:type="pct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737"/>
      </w:tblGrid>
      <w:tr w:rsidR="00550467" w14:paraId="025440CC" w14:textId="77777777" w:rsidTr="003B3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2AA43FAF" w14:textId="77777777" w:rsidR="00550467" w:rsidRPr="00B63CAF" w:rsidRDefault="00550467" w:rsidP="003B3059">
            <w:pPr>
              <w:pStyle w:val="NormalWeb"/>
              <w:spacing w:before="0" w:beforeAutospacing="0" w:after="0" w:afterAutospacing="0" w:line="320" w:lineRule="exac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Project Charter</w:t>
            </w:r>
          </w:p>
        </w:tc>
        <w:tc>
          <w:tcPr>
            <w:tcW w:w="5737" w:type="dxa"/>
            <w:tcMar>
              <w:top w:w="85" w:type="dxa"/>
              <w:bottom w:w="85" w:type="dxa"/>
            </w:tcMar>
          </w:tcPr>
          <w:p w14:paraId="7A2BEDF1" w14:textId="77777777" w:rsidR="00550467" w:rsidRPr="00B63CAF" w:rsidRDefault="00550467" w:rsidP="003B3059">
            <w:pPr>
              <w:pStyle w:val="NormalWeb"/>
              <w:spacing w:before="0" w:beforeAutospacing="0" w:after="0" w:afterAutospacing="0" w:line="32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Approach</w:t>
            </w:r>
          </w:p>
        </w:tc>
      </w:tr>
      <w:tr w:rsidR="00550467" w14:paraId="38A94D57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75468A87" w14:textId="77777777" w:rsidR="00550467" w:rsidRPr="00311847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11847">
              <w:rPr>
                <w:rFonts w:asciiTheme="minorHAnsi" w:hAnsiTheme="minorHAnsi" w:cstheme="minorHAnsi"/>
              </w:rPr>
              <w:t>Goals</w:t>
            </w:r>
          </w:p>
          <w:p w14:paraId="2E3D54A2" w14:textId="77777777" w:rsidR="00550467" w:rsidRPr="00311847" w:rsidRDefault="00550467" w:rsidP="003B3059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311847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>What goals do we have for the partnership and industry currency?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1E4915D" w14:textId="77777777" w:rsidR="00550467" w:rsidRPr="00855D75" w:rsidRDefault="00550467" w:rsidP="003B3059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0467" w14:paraId="2FA9F771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5208D10F" w14:textId="77777777" w:rsidR="00550467" w:rsidRPr="003D7CEB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D7CEB">
              <w:rPr>
                <w:rFonts w:asciiTheme="minorHAnsi" w:hAnsiTheme="minorHAnsi" w:cstheme="minorHAnsi"/>
              </w:rPr>
              <w:t>Value proposition</w:t>
            </w:r>
          </w:p>
          <w:p w14:paraId="3748FDBF" w14:textId="77777777" w:rsidR="00550467" w:rsidRPr="003D7CEB" w:rsidRDefault="00550467" w:rsidP="003B3059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3D7CEB">
              <w:rPr>
                <w:rFonts w:asciiTheme="minorHAnsi" w:hAnsiTheme="minorHAnsi" w:cstheme="minorHAnsi"/>
                <w:b w:val="0"/>
                <w:bCs/>
              </w:rPr>
              <w:t>What is our value proposition for employers?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63B654D" w14:textId="77777777" w:rsidR="00550467" w:rsidRPr="00243DCE" w:rsidRDefault="00550467" w:rsidP="003B3059">
            <w:p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2"/>
              </w:rPr>
            </w:pPr>
          </w:p>
        </w:tc>
      </w:tr>
      <w:tr w:rsidR="00550467" w14:paraId="7DE38650" w14:textId="77777777" w:rsidTr="003B3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background2"/>
            <w:tcMar>
              <w:top w:w="85" w:type="dxa"/>
              <w:bottom w:w="85" w:type="dxa"/>
            </w:tcMar>
          </w:tcPr>
          <w:p w14:paraId="268673EF" w14:textId="77777777" w:rsidR="00550467" w:rsidRPr="003D7CEB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D7CEB">
              <w:rPr>
                <w:rFonts w:asciiTheme="minorHAnsi" w:hAnsiTheme="minorHAnsi" w:cstheme="minorHAnsi"/>
              </w:rPr>
              <w:t>Partnership and logistics approach</w:t>
            </w:r>
          </w:p>
          <w:p w14:paraId="0F1A4F0D" w14:textId="77777777" w:rsidR="00550467" w:rsidRPr="003D7CEB" w:rsidRDefault="00550467" w:rsidP="003B3059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color w:val="000000" w:themeColor="text1"/>
                <w:kern w:val="24"/>
                <w:szCs w:val="24"/>
              </w:rPr>
            </w:pPr>
            <w:r w:rsidRPr="003D7CEB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 xml:space="preserve">Who will be involved and what role will </w:t>
            </w:r>
            <w:r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br/>
            </w:r>
            <w:r w:rsidRPr="003D7CEB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>they play? Who is the key decision-maker?</w:t>
            </w:r>
          </w:p>
          <w:p w14:paraId="7F57542D" w14:textId="77777777" w:rsidR="00550467" w:rsidRPr="007E1616" w:rsidRDefault="00550467" w:rsidP="003B3059">
            <w:pPr>
              <w:tabs>
                <w:tab w:val="clear" w:pos="227"/>
              </w:tabs>
              <w:spacing w:after="80" w:line="320" w:lineRule="exact"/>
              <w:rPr>
                <w:rFonts w:cstheme="majorHAnsi"/>
                <w:color w:val="000000" w:themeColor="text1"/>
                <w:kern w:val="24"/>
                <w:szCs w:val="24"/>
              </w:rPr>
            </w:pPr>
            <w:r w:rsidRPr="003D7CEB">
              <w:rPr>
                <w:rFonts w:asciiTheme="minorHAnsi" w:hAnsiTheme="minorHAnsi" w:cstheme="minorHAnsi"/>
                <w:b w:val="0"/>
                <w:bCs/>
              </w:rPr>
              <w:t>How will we work together?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44533DD" w14:textId="77777777" w:rsidR="00550467" w:rsidRPr="00B60BB0" w:rsidRDefault="00550467" w:rsidP="003B3059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550467" w14:paraId="5F85BB3F" w14:textId="77777777" w:rsidTr="003B30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Mar>
              <w:top w:w="85" w:type="dxa"/>
              <w:bottom w:w="85" w:type="dxa"/>
            </w:tcMar>
          </w:tcPr>
          <w:p w14:paraId="1CA4B3E2" w14:textId="77777777" w:rsidR="00550467" w:rsidRPr="003D7CEB" w:rsidRDefault="00550467" w:rsidP="003B3059">
            <w:pPr>
              <w:pStyle w:val="NoSpacing"/>
              <w:spacing w:line="320" w:lineRule="exact"/>
              <w:rPr>
                <w:rFonts w:asciiTheme="minorHAnsi" w:hAnsiTheme="minorHAnsi" w:cstheme="minorHAnsi"/>
              </w:rPr>
            </w:pPr>
            <w:r w:rsidRPr="003D7CEB">
              <w:rPr>
                <w:rFonts w:asciiTheme="minorHAnsi" w:hAnsiTheme="minorHAnsi" w:cstheme="minorHAnsi"/>
              </w:rPr>
              <w:t>Key topics to discuss</w:t>
            </w:r>
          </w:p>
          <w:p w14:paraId="7595B280" w14:textId="77777777" w:rsidR="00550467" w:rsidRPr="003D7CEB" w:rsidRDefault="00550467" w:rsidP="003B3059">
            <w:pPr>
              <w:tabs>
                <w:tab w:val="clear" w:pos="227"/>
              </w:tabs>
              <w:spacing w:after="80" w:line="320" w:lineRule="exact"/>
              <w:rPr>
                <w:rFonts w:asciiTheme="minorHAnsi" w:hAnsiTheme="minorHAnsi" w:cstheme="minorHAnsi"/>
                <w:b w:val="0"/>
                <w:color w:val="6AA342" w:themeColor="accent1"/>
                <w:sz w:val="32"/>
                <w:szCs w:val="28"/>
              </w:rPr>
            </w:pPr>
            <w:r w:rsidRPr="003D7CEB">
              <w:rPr>
                <w:rFonts w:asciiTheme="minorHAnsi" w:hAnsiTheme="minorHAnsi" w:cstheme="minorHAnsi"/>
                <w:b w:val="0"/>
                <w:bCs/>
              </w:rPr>
              <w:t>What additional information would help employers work with us?</w:t>
            </w:r>
          </w:p>
        </w:tc>
        <w:tc>
          <w:tcPr>
            <w:tcW w:w="5737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AEDCAB2" w14:textId="77777777" w:rsidR="00550467" w:rsidRPr="00C5679A" w:rsidRDefault="00550467" w:rsidP="003B3059">
            <w:pPr>
              <w:spacing w:line="3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286D3CA6" w14:textId="77777777" w:rsidR="00550467" w:rsidRDefault="00550467" w:rsidP="00550467">
      <w:pPr>
        <w:tabs>
          <w:tab w:val="clear" w:pos="227"/>
        </w:tabs>
        <w:spacing w:after="160" w:line="259" w:lineRule="auto"/>
      </w:pPr>
    </w:p>
    <w:p w14:paraId="0108C440" w14:textId="77777777" w:rsidR="00466D9C" w:rsidRPr="00232C32" w:rsidRDefault="00466D9C" w:rsidP="007552FA">
      <w:pPr>
        <w:tabs>
          <w:tab w:val="clear" w:pos="227"/>
        </w:tabs>
        <w:spacing w:after="160" w:line="259" w:lineRule="auto"/>
      </w:pPr>
    </w:p>
    <w:p w14:paraId="0D0B2EED" w14:textId="77777777" w:rsidR="005D3E43" w:rsidRDefault="005D3E43" w:rsidP="005D3E43">
      <w:pPr>
        <w:tabs>
          <w:tab w:val="clear" w:pos="227"/>
        </w:tabs>
        <w:spacing w:after="160" w:line="259" w:lineRule="auto"/>
      </w:pPr>
    </w:p>
    <w:p w14:paraId="6139C42D" w14:textId="7DE83B98" w:rsidR="00373E6D" w:rsidRDefault="00373E6D" w:rsidP="00373E6D">
      <w:pPr>
        <w:tabs>
          <w:tab w:val="clear" w:pos="227"/>
        </w:tabs>
        <w:spacing w:after="160" w:line="259" w:lineRule="auto"/>
      </w:pPr>
    </w:p>
    <w:p w14:paraId="0027E272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1526D8B4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0E542818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4A0A7814" w14:textId="77777777" w:rsidR="00953575" w:rsidRDefault="00953575">
      <w:pPr>
        <w:tabs>
          <w:tab w:val="clear" w:pos="227"/>
        </w:tabs>
        <w:spacing w:after="160" w:line="259" w:lineRule="auto"/>
      </w:pPr>
      <w:r>
        <w:br w:type="page"/>
      </w: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&#13;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&#13;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&#13;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4"/>
      <w:footerReference w:type="default" r:id="rId25"/>
      <w:headerReference w:type="first" r:id="rId26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0853E1" w14:textId="77777777" w:rsidR="006F0A16" w:rsidRDefault="006F0A16" w:rsidP="00685923">
      <w:r>
        <w:separator/>
      </w:r>
    </w:p>
  </w:endnote>
  <w:endnote w:type="continuationSeparator" w:id="0">
    <w:p w14:paraId="1A4F8CD6" w14:textId="77777777" w:rsidR="006F0A16" w:rsidRDefault="006F0A16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BAEEE3" w14:textId="01DFF829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75E16">
          <w:t>RTO Prepare</w:t>
        </w:r>
        <w:r w:rsidR="00BF6471">
          <w:t xml:space="preserve"> stage |</w:t>
        </w:r>
        <w:r w:rsidR="00375E16">
          <w:t xml:space="preserve"> Combined</w:t>
        </w:r>
        <w:r w:rsidR="00BF6471">
          <w:t xml:space="preserve"> tools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A9C6A5" w14:textId="77777777" w:rsidR="006F0A16" w:rsidRDefault="006F0A16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1B31F1EF" w14:textId="77777777" w:rsidR="006F0A16" w:rsidRDefault="006F0A16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 w14:anchorId="39BA6424">
            <v:shape id="Freeform: Shape 9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354d3f" stroked="f" strokeweight=".02347mm" path="m157167,l3085967,r,270415l,270415,157167,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" w14:anchorId="3E6C44CD">
              <v:fill type="gradient" color2="#31463e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 w14:anchorId="7F2ECDD2">
            <v:group id="Group 10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spid="_x0000_s1026" w14:anchorId="590A0A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">
              <v:rect id="Rectangle 633748745" style="position:absolute;width:151199;height:2694;visibility:visible;mso-wrap-style:square;v-text-anchor:middle" o:spid="_x0000_s1027" fillcolor="#2d403b [3205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"/>
              <v:shape id="Freeform: Shape 1858922168" style="position:absolute;width:28188;height:2698;visibility:visible;mso-wrap-style:square;v-text-anchor:top" coordsize="2818849,270415" o:spid="_x0000_s1028" fillcolor="#466644" stroked="f" strokeweight=".02347mm" path="m,l2665754,r153095,270415l,27041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">
                <v:fill type="gradient" color2="#374f40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480A65"/>
    <w:multiLevelType w:val="multilevel"/>
    <w:tmpl w:val="825C77CE"/>
    <w:numStyleLink w:val="LetteredList"/>
  </w:abstractNum>
  <w:abstractNum w:abstractNumId="2" w15:restartNumberingAfterBreak="0">
    <w:nsid w:val="056C2959"/>
    <w:multiLevelType w:val="multilevel"/>
    <w:tmpl w:val="D9089186"/>
    <w:numStyleLink w:val="Numbering"/>
  </w:abstractNum>
  <w:abstractNum w:abstractNumId="3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4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AEC4220"/>
    <w:multiLevelType w:val="multilevel"/>
    <w:tmpl w:val="825C77CE"/>
    <w:numStyleLink w:val="LetteredList"/>
  </w:abstractNum>
  <w:abstractNum w:abstractNumId="8" w15:restartNumberingAfterBreak="0">
    <w:nsid w:val="0CE43D39"/>
    <w:multiLevelType w:val="multilevel"/>
    <w:tmpl w:val="825C77CE"/>
    <w:numStyleLink w:val="LetteredList"/>
  </w:abstractNum>
  <w:abstractNum w:abstractNumId="9" w15:restartNumberingAfterBreak="0">
    <w:nsid w:val="0F2B0B62"/>
    <w:multiLevelType w:val="multilevel"/>
    <w:tmpl w:val="D9089186"/>
    <w:numStyleLink w:val="Numbering"/>
  </w:abstractNum>
  <w:abstractNum w:abstractNumId="10" w15:restartNumberingAfterBreak="0">
    <w:nsid w:val="0F6F37EA"/>
    <w:multiLevelType w:val="multilevel"/>
    <w:tmpl w:val="D908918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1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8FE7B28"/>
    <w:multiLevelType w:val="multilevel"/>
    <w:tmpl w:val="D09A3F16"/>
    <w:numStyleLink w:val="Bullets"/>
  </w:abstractNum>
  <w:abstractNum w:abstractNumId="14" w15:restartNumberingAfterBreak="0">
    <w:nsid w:val="22985920"/>
    <w:multiLevelType w:val="multilevel"/>
    <w:tmpl w:val="D9089186"/>
    <w:numStyleLink w:val="Numbering"/>
  </w:abstractNum>
  <w:abstractNum w:abstractNumId="15" w15:restartNumberingAfterBreak="0">
    <w:nsid w:val="24BB52E3"/>
    <w:multiLevelType w:val="multilevel"/>
    <w:tmpl w:val="D09EBBC0"/>
    <w:numStyleLink w:val="AppendixNumbering"/>
  </w:abstractNum>
  <w:abstractNum w:abstractNumId="16" w15:restartNumberingAfterBreak="0">
    <w:nsid w:val="29902FCF"/>
    <w:multiLevelType w:val="multilevel"/>
    <w:tmpl w:val="AF56E432"/>
    <w:lvl w:ilvl="0">
      <w:start w:val="2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7" w15:restartNumberingAfterBreak="0">
    <w:nsid w:val="2C840723"/>
    <w:multiLevelType w:val="multilevel"/>
    <w:tmpl w:val="825C77CE"/>
    <w:numStyleLink w:val="LetteredList"/>
  </w:abstractNum>
  <w:abstractNum w:abstractNumId="18" w15:restartNumberingAfterBreak="0">
    <w:nsid w:val="2E826A6A"/>
    <w:multiLevelType w:val="multilevel"/>
    <w:tmpl w:val="825C77CE"/>
    <w:numStyleLink w:val="LetteredList"/>
  </w:abstractNum>
  <w:abstractNum w:abstractNumId="19" w15:restartNumberingAfterBreak="0">
    <w:nsid w:val="2EC74BF6"/>
    <w:multiLevelType w:val="multilevel"/>
    <w:tmpl w:val="825C77CE"/>
    <w:numStyleLink w:val="LetteredList"/>
  </w:abstractNum>
  <w:abstractNum w:abstractNumId="20" w15:restartNumberingAfterBreak="0">
    <w:nsid w:val="37F3269E"/>
    <w:multiLevelType w:val="multilevel"/>
    <w:tmpl w:val="825C77CE"/>
    <w:numStyleLink w:val="LetteredList"/>
  </w:abstractNum>
  <w:abstractNum w:abstractNumId="21" w15:restartNumberingAfterBreak="0">
    <w:nsid w:val="3C6B19B7"/>
    <w:multiLevelType w:val="multilevel"/>
    <w:tmpl w:val="5A364078"/>
    <w:numStyleLink w:val="ListHeadings"/>
  </w:abstractNum>
  <w:abstractNum w:abstractNumId="22" w15:restartNumberingAfterBreak="0">
    <w:nsid w:val="3E36579D"/>
    <w:multiLevelType w:val="multilevel"/>
    <w:tmpl w:val="D9089186"/>
    <w:numStyleLink w:val="Numbering"/>
  </w:abstractNum>
  <w:abstractNum w:abstractNumId="23" w15:restartNumberingAfterBreak="0">
    <w:nsid w:val="458A03C7"/>
    <w:multiLevelType w:val="multilevel"/>
    <w:tmpl w:val="D9089186"/>
    <w:numStyleLink w:val="Numbering"/>
  </w:abstractNum>
  <w:abstractNum w:abstractNumId="24" w15:restartNumberingAfterBreak="0">
    <w:nsid w:val="4FF8213E"/>
    <w:multiLevelType w:val="multilevel"/>
    <w:tmpl w:val="D09A3F16"/>
    <w:numStyleLink w:val="Bullets"/>
  </w:abstractNum>
  <w:abstractNum w:abstractNumId="25" w15:restartNumberingAfterBreak="0">
    <w:nsid w:val="56A40BCD"/>
    <w:multiLevelType w:val="multilevel"/>
    <w:tmpl w:val="D9089186"/>
    <w:numStyleLink w:val="Numbering"/>
  </w:abstractNum>
  <w:abstractNum w:abstractNumId="26" w15:restartNumberingAfterBreak="0">
    <w:nsid w:val="5BAC2721"/>
    <w:multiLevelType w:val="multilevel"/>
    <w:tmpl w:val="825C77CE"/>
    <w:numStyleLink w:val="LetteredList"/>
  </w:abstractNum>
  <w:abstractNum w:abstractNumId="27" w15:restartNumberingAfterBreak="0">
    <w:nsid w:val="5BCD1009"/>
    <w:multiLevelType w:val="multilevel"/>
    <w:tmpl w:val="D09A3F16"/>
    <w:numStyleLink w:val="Bullets"/>
  </w:abstractNum>
  <w:abstractNum w:abstractNumId="28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9" w15:restartNumberingAfterBreak="0">
    <w:nsid w:val="61513CD6"/>
    <w:multiLevelType w:val="multilevel"/>
    <w:tmpl w:val="825C77CE"/>
    <w:numStyleLink w:val="LetteredList"/>
  </w:abstractNum>
  <w:abstractNum w:abstractNumId="30" w15:restartNumberingAfterBreak="0">
    <w:nsid w:val="63E22354"/>
    <w:multiLevelType w:val="multilevel"/>
    <w:tmpl w:val="98B8733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1" w15:restartNumberingAfterBreak="0">
    <w:nsid w:val="645B3A08"/>
    <w:multiLevelType w:val="multilevel"/>
    <w:tmpl w:val="D9089186"/>
    <w:numStyleLink w:val="Numbering"/>
  </w:abstractNum>
  <w:abstractNum w:abstractNumId="32" w15:restartNumberingAfterBreak="0">
    <w:nsid w:val="6573305B"/>
    <w:multiLevelType w:val="multilevel"/>
    <w:tmpl w:val="660EA15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3" w15:restartNumberingAfterBreak="0">
    <w:nsid w:val="749250AC"/>
    <w:multiLevelType w:val="multilevel"/>
    <w:tmpl w:val="825C77CE"/>
    <w:numStyleLink w:val="LetteredList"/>
  </w:abstractNum>
  <w:abstractNum w:abstractNumId="34" w15:restartNumberingAfterBreak="0">
    <w:nsid w:val="77E84265"/>
    <w:multiLevelType w:val="multilevel"/>
    <w:tmpl w:val="D9089186"/>
    <w:numStyleLink w:val="Numbering"/>
  </w:abstractNum>
  <w:abstractNum w:abstractNumId="35" w15:restartNumberingAfterBreak="0">
    <w:nsid w:val="78400C6E"/>
    <w:multiLevelType w:val="multilevel"/>
    <w:tmpl w:val="825C77CE"/>
    <w:numStyleLink w:val="LetteredList"/>
  </w:abstractNum>
  <w:abstractNum w:abstractNumId="36" w15:restartNumberingAfterBreak="0">
    <w:nsid w:val="7A9572D5"/>
    <w:multiLevelType w:val="multilevel"/>
    <w:tmpl w:val="D09A3F16"/>
    <w:numStyleLink w:val="Bullets"/>
  </w:abstractNum>
  <w:num w:numId="1" w16cid:durableId="903418277">
    <w:abstractNumId w:val="28"/>
  </w:num>
  <w:num w:numId="2" w16cid:durableId="846598071">
    <w:abstractNumId w:val="10"/>
  </w:num>
  <w:num w:numId="3" w16cid:durableId="659580476">
    <w:abstractNumId w:val="6"/>
  </w:num>
  <w:num w:numId="4" w16cid:durableId="444039133">
    <w:abstractNumId w:val="12"/>
  </w:num>
  <w:num w:numId="5" w16cid:durableId="1770349458">
    <w:abstractNumId w:val="3"/>
  </w:num>
  <w:num w:numId="6" w16cid:durableId="1646545302">
    <w:abstractNumId w:val="5"/>
  </w:num>
  <w:num w:numId="7" w16cid:durableId="6268622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22"/>
  </w:num>
  <w:num w:numId="9" w16cid:durableId="2102145351">
    <w:abstractNumId w:val="19"/>
  </w:num>
  <w:num w:numId="10" w16cid:durableId="1394041910">
    <w:abstractNumId w:val="15"/>
  </w:num>
  <w:num w:numId="11" w16cid:durableId="7369524">
    <w:abstractNumId w:val="24"/>
  </w:num>
  <w:num w:numId="12" w16cid:durableId="1056779592">
    <w:abstractNumId w:val="27"/>
  </w:num>
  <w:num w:numId="13" w16cid:durableId="2052924743">
    <w:abstractNumId w:val="21"/>
  </w:num>
  <w:num w:numId="14" w16cid:durableId="305471079">
    <w:abstractNumId w:val="36"/>
  </w:num>
  <w:num w:numId="15" w16cid:durableId="668992514">
    <w:abstractNumId w:val="29"/>
  </w:num>
  <w:num w:numId="16" w16cid:durableId="1737582058">
    <w:abstractNumId w:val="3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14"/>
  </w:num>
  <w:num w:numId="20" w16cid:durableId="338584827">
    <w:abstractNumId w:val="17"/>
  </w:num>
  <w:num w:numId="21" w16cid:durableId="526986008">
    <w:abstractNumId w:val="31"/>
  </w:num>
  <w:num w:numId="22" w16cid:durableId="14185581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13"/>
  </w:num>
  <w:num w:numId="24" w16cid:durableId="688064689">
    <w:abstractNumId w:val="22"/>
    <w:lvlOverride w:ilvl="0">
      <w:startOverride w:val="1"/>
      <w:lvl w:ilvl="0">
        <w:start w:val="1"/>
        <w:numFmt w:val="decimal"/>
        <w:lvlText w:val="%1."/>
        <w:lvlJc w:val="left"/>
        <w:pPr>
          <w:ind w:left="227" w:hanging="22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5" w16cid:durableId="22364110">
    <w:abstractNumId w:val="4"/>
  </w:num>
  <w:num w:numId="26" w16cid:durableId="1984112763">
    <w:abstractNumId w:val="16"/>
  </w:num>
  <w:num w:numId="27" w16cid:durableId="290133334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61396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584048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4116961">
    <w:abstractNumId w:val="9"/>
  </w:num>
  <w:num w:numId="31" w16cid:durableId="1503161203">
    <w:abstractNumId w:val="34"/>
  </w:num>
  <w:num w:numId="32" w16cid:durableId="760754987">
    <w:abstractNumId w:val="23"/>
  </w:num>
  <w:num w:numId="33" w16cid:durableId="1229921838">
    <w:abstractNumId w:val="2"/>
  </w:num>
  <w:num w:numId="34" w16cid:durableId="1312101835">
    <w:abstractNumId w:val="32"/>
  </w:num>
  <w:num w:numId="35" w16cid:durableId="110126822">
    <w:abstractNumId w:val="30"/>
  </w:num>
  <w:num w:numId="36" w16cid:durableId="1034429711">
    <w:abstractNumId w:val="25"/>
  </w:num>
  <w:num w:numId="37" w16cid:durableId="9628080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75613939">
    <w:abstractNumId w:val="1"/>
  </w:num>
  <w:num w:numId="39" w16cid:durableId="2112973085">
    <w:abstractNumId w:val="26"/>
  </w:num>
  <w:num w:numId="40" w16cid:durableId="272522162">
    <w:abstractNumId w:val="7"/>
  </w:num>
  <w:num w:numId="41" w16cid:durableId="1793937013">
    <w:abstractNumId w:val="18"/>
  </w:num>
  <w:num w:numId="42" w16cid:durableId="222202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4544808">
    <w:abstractNumId w:val="20"/>
  </w:num>
  <w:num w:numId="44" w16cid:durableId="1083450329">
    <w:abstractNumId w:val="35"/>
  </w:num>
  <w:num w:numId="45" w16cid:durableId="673412787">
    <w:abstractNumId w:val="8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17A81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A6F82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0BB0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5D0E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65A4"/>
    <w:rsid w:val="002A6D17"/>
    <w:rsid w:val="002A70F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5E16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059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D9C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15"/>
    <w:rsid w:val="005431C3"/>
    <w:rsid w:val="005435E4"/>
    <w:rsid w:val="00543C87"/>
    <w:rsid w:val="00543F52"/>
    <w:rsid w:val="0054460C"/>
    <w:rsid w:val="00547356"/>
    <w:rsid w:val="00550467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2152C"/>
    <w:rsid w:val="006218A7"/>
    <w:rsid w:val="00621CE1"/>
    <w:rsid w:val="00630F54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0A16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4766"/>
    <w:rsid w:val="00745452"/>
    <w:rsid w:val="00745B04"/>
    <w:rsid w:val="00754AB9"/>
    <w:rsid w:val="007552FA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4509F"/>
    <w:rsid w:val="00850D6F"/>
    <w:rsid w:val="0085439B"/>
    <w:rsid w:val="00856814"/>
    <w:rsid w:val="0086425F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512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774F"/>
    <w:rsid w:val="009835ED"/>
    <w:rsid w:val="00984081"/>
    <w:rsid w:val="009900EA"/>
    <w:rsid w:val="0099444C"/>
    <w:rsid w:val="00994B49"/>
    <w:rsid w:val="00997A20"/>
    <w:rsid w:val="009A2F17"/>
    <w:rsid w:val="009A6EBF"/>
    <w:rsid w:val="009B0CCC"/>
    <w:rsid w:val="009B0E33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22C8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23F3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A6BA2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0AE2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4B91"/>
    <w:rsid w:val="00BF5BC9"/>
    <w:rsid w:val="00BF5BDB"/>
    <w:rsid w:val="00BF6471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2D68"/>
    <w:rsid w:val="00C145D2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295E"/>
    <w:rsid w:val="00DA6188"/>
    <w:rsid w:val="00DA6871"/>
    <w:rsid w:val="00DB2506"/>
    <w:rsid w:val="00DB72BA"/>
    <w:rsid w:val="00DC2257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55F60"/>
    <w:rsid w:val="00F634F6"/>
    <w:rsid w:val="00F638AB"/>
    <w:rsid w:val="00F64343"/>
    <w:rsid w:val="00F6620F"/>
    <w:rsid w:val="00F74865"/>
    <w:rsid w:val="00F8451B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47501FEC"/>
    <w:rsid w:val="7E6FE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89B9A36F-F7FD-4B45-8330-84387B773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36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36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36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36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36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39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45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45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45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552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52FA"/>
    <w:rPr>
      <w:spacing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2FA"/>
    <w:rPr>
      <w:b/>
      <w:bCs/>
      <w:spacing w:val="-1"/>
      <w:sz w:val="20"/>
      <w:szCs w:val="20"/>
    </w:rPr>
  </w:style>
  <w:style w:type="paragraph" w:styleId="NormalWeb">
    <w:name w:val="Normal (Web)"/>
    <w:basedOn w:val="Normal"/>
    <w:uiPriority w:val="99"/>
    <w:unhideWhenUsed/>
    <w:rsid w:val="00550467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rto/rto-prepare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sv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image" Target="media/image11.png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0.sv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0C4E69"/>
    <w:rsid w:val="00365FC0"/>
    <w:rsid w:val="003D2BDA"/>
    <w:rsid w:val="00476BB6"/>
    <w:rsid w:val="006A2321"/>
    <w:rsid w:val="006B5B93"/>
    <w:rsid w:val="006B6152"/>
    <w:rsid w:val="006C52F1"/>
    <w:rsid w:val="00B70AE2"/>
    <w:rsid w:val="00C04235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A1F619-2AF9-4119-98F7-D21471F85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5DC133-58A2-4D35-A2E0-DFC8496E9D06}"/>
</file>

<file path=customXml/itemProps5.xml><?xml version="1.0" encoding="utf-8"?>
<ds:datastoreItem xmlns:ds="http://schemas.openxmlformats.org/officeDocument/2006/customXml" ds:itemID="{E04B6581-7AA8-40FF-A7CB-D22915ACC3F0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Original%20do</Template>
  <TotalTime>2</TotalTime>
  <Pages>14</Pages>
  <Words>1194</Words>
  <Characters>6807</Characters>
  <Application>Microsoft Office Word</Application>
  <DocSecurity>0</DocSecurity>
  <Lines>56</Lines>
  <Paragraphs>15</Paragraphs>
  <ScaleCrop>false</ScaleCrop>
  <Company/>
  <LinksUpToDate>false</LinksUpToDate>
  <CharactersWithSpaces>7986</CharactersWithSpaces>
  <SharedDoc>false</SharedDoc>
  <HLinks>
    <vt:vector size="6" baseType="variant">
      <vt:variant>
        <vt:i4>6619197</vt:i4>
      </vt:variant>
      <vt:variant>
        <vt:i4>0</vt:i4>
      </vt:variant>
      <vt:variant>
        <vt:i4>0</vt:i4>
      </vt:variant>
      <vt:variant>
        <vt:i4>5</vt:i4>
      </vt:variant>
      <vt:variant>
        <vt:lpwstr>https://humanability.com.au/vet/rto/rto-prepare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 Prepare stage | Combined tools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16</cp:revision>
  <cp:lastPrinted>2026-06-18T07:32:00Z</cp:lastPrinted>
  <dcterms:created xsi:type="dcterms:W3CDTF">2026-09-02T20:22:00Z</dcterms:created>
  <dcterms:modified xsi:type="dcterms:W3CDTF">2026-09-21T00:17:00Z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