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15057410"/>
    <w:bookmarkStart w:id="1" w:name="_Toc87857019"/>
    <w:bookmarkStart w:id="2" w:name="_Toc232696664"/>
    <w:p w14:paraId="4EF38E00" w14:textId="7E1554BC" w:rsidR="000307F4" w:rsidRDefault="00605416" w:rsidP="00020B4A">
      <w:pPr>
        <w:pStyle w:val="Heading1"/>
        <w:numPr>
          <w:ilvl w:val="0"/>
          <w:numId w:val="0"/>
        </w:numPr>
        <w:ind w:left="680" w:hanging="680"/>
      </w:pPr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0" behindDoc="0" locked="1" layoutInCell="1" allowOverlap="1" wp14:anchorId="15A4DBEE" wp14:editId="7DC36BCE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59675" cy="2213610"/>
                <wp:effectExtent l="0" t="0" r="0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4580768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B64A03" w14:textId="29588247" w:rsidR="00605416" w:rsidRPr="00A42F19" w:rsidRDefault="00CD324D" w:rsidP="00605416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>
                                <w:t xml:space="preserve">Employer </w:t>
                              </w:r>
                              <w:r w:rsidR="001503BA">
                                <w:t>Engage</w:t>
                              </w:r>
                              <w:r>
                                <w:t xml:space="preserve"> stage</w:t>
                              </w:r>
                              <w:r w:rsidR="00605416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6="http://schemas.microsoft.com/office/drawing/2014/main" xmlns:pic="http://schemas.openxmlformats.org/drawingml/2006/picture" xmlns:asvg="http://schemas.microsoft.com/office/drawing/2016/SVG/main" xmlns:arto="http://schemas.microsoft.com/office/word/2006/arto">
            <w:pict>
              <v:group id="Group 3" style="position:absolute;left:0;text-align:left;margin-left:0;margin-top:0;width:595.25pt;height:174.3pt;z-index:251658240;mso-wrap-distance-bottom:36.85pt;mso-position-horizontal:left;mso-position-horizontal-relative:page;mso-position-vertical:top;mso-position-vertical-relative:page;mso-width-relative:margin;mso-height-relative:margin" coordsize="75596,22140" o:spid="_x0000_s1026" w14:anchorId="15A4DBE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Graphic 2" style="position:absolute;width:75596;height:2214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">
                  <v:imagedata cropleft="75f" cropright="75f" o:title="" r:id="rId16"/>
                </v:shape>
                <v:shape id="Graphic 4" style="position:absolute;left:54504;top:11016;width:15696;height:828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o:title="" r:id="rId17"/>
                </v:shape>
                <v:rect id="Rectangle 1965600143" style="position:absolute;width:45807;height:22140;visibility:visible;mso-wrap-style:square;v-text-anchor:bottom" o:spid="_x0000_s1029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>
                  <v:textbox inset="15mm,16mm,5mm,7mm">
                    <w:txbxContent>
                      <w:p w:rsidRPr="00A42F19" w:rsidR="00605416" w:rsidP="00605416" w:rsidRDefault="00CD324D" w14:paraId="4BB64A03" w14:textId="29588247">
                        <w:pPr>
                          <w:pStyle w:val="PageTitleLarge"/>
                          <w:rPr>
                            <w:lang w:val="en-AU"/>
                          </w:rPr>
                        </w:pPr>
                        <w:r>
                          <w:t xml:space="preserve">Employer </w:t>
                        </w:r>
                        <w:r w:rsidR="001503BA">
                          <w:t>Engage</w:t>
                        </w:r>
                        <w:r>
                          <w:t xml:space="preserve"> stage</w:t>
                        </w:r>
                        <w:r w:rsidR="00605416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bookmarkEnd w:id="0"/>
      <w:bookmarkEnd w:id="1"/>
      <w:bookmarkEnd w:id="2"/>
      <w:r w:rsidR="007F0E26">
        <w:t>Checklist</w:t>
      </w:r>
    </w:p>
    <w:p w14:paraId="41162230" w14:textId="5CE5FDDD" w:rsidR="00D63BB9" w:rsidRDefault="00D63BB9" w:rsidP="00D63BB9">
      <w:r>
        <w:t xml:space="preserve">To access the </w:t>
      </w:r>
      <w:proofErr w:type="gramStart"/>
      <w:r>
        <w:t>Employer</w:t>
      </w:r>
      <w:proofErr w:type="gramEnd"/>
      <w:r>
        <w:t xml:space="preserve"> Engage stage tools please visit the </w:t>
      </w:r>
      <w:hyperlink r:id="rId18" w:anchor="w-tabs-0-data-w-pane-3" w:history="1">
        <w:r w:rsidRPr="00092FB6">
          <w:rPr>
            <w:rStyle w:val="Hyperlink"/>
          </w:rPr>
          <w:t>Employer Toolkit</w:t>
        </w:r>
      </w:hyperlink>
      <w:r>
        <w:t xml:space="preserve">. </w:t>
      </w:r>
    </w:p>
    <w:tbl>
      <w:tblPr>
        <w:tblStyle w:val="0-HumanAbilityTable"/>
        <w:tblW w:w="5000" w:type="pct"/>
        <w:tblLook w:val="0620" w:firstRow="1" w:lastRow="0" w:firstColumn="0" w:lastColumn="0" w:noHBand="1" w:noVBand="1"/>
      </w:tblPr>
      <w:tblGrid>
        <w:gridCol w:w="1440"/>
        <w:gridCol w:w="6809"/>
        <w:gridCol w:w="1884"/>
        <w:gridCol w:w="63"/>
      </w:tblGrid>
      <w:tr w:rsidR="00D63BB9" w:rsidRPr="0039469F" w14:paraId="7AB5D741" w14:textId="77777777" w:rsidTr="66E82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706" w:type="pct"/>
            <w:tcBorders>
              <w:left w:val="single" w:sz="6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</w:tcPr>
          <w:p w14:paraId="092A56F8" w14:textId="77777777" w:rsidR="00D63BB9" w:rsidRDefault="00D63BB9" w:rsidP="00F03E97">
            <w:pPr>
              <w:pStyle w:val="NoSpacing"/>
            </w:pPr>
            <w:r>
              <w:t>Role</w:t>
            </w:r>
          </w:p>
        </w:tc>
        <w:tc>
          <w:tcPr>
            <w:tcW w:w="3339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</w:tcPr>
          <w:p w14:paraId="38571F2B" w14:textId="77777777" w:rsidR="00D63BB9" w:rsidRPr="0039469F" w:rsidRDefault="00D63BB9" w:rsidP="00F03E97">
            <w:pPr>
              <w:pStyle w:val="NoSpacing"/>
            </w:pPr>
            <w:r>
              <w:t>Suggested tasks</w:t>
            </w:r>
          </w:p>
        </w:tc>
        <w:tc>
          <w:tcPr>
            <w:tcW w:w="955" w:type="pct"/>
            <w:gridSpan w:val="2"/>
            <w:tcBorders>
              <w:left w:val="single" w:sz="4" w:space="0" w:color="FFFFFF" w:themeColor="background1"/>
              <w:bottom w:val="single" w:sz="4" w:space="0" w:color="6AA342" w:themeColor="accent2"/>
            </w:tcBorders>
          </w:tcPr>
          <w:p w14:paraId="01537B82" w14:textId="77777777" w:rsidR="00D63BB9" w:rsidRPr="0039469F" w:rsidRDefault="00D63BB9" w:rsidP="00F03E97">
            <w:pPr>
              <w:pStyle w:val="NoSpacing"/>
            </w:pPr>
            <w:r>
              <w:t>Related tools</w:t>
            </w:r>
          </w:p>
        </w:tc>
      </w:tr>
      <w:tr w:rsidR="00D63BB9" w:rsidRPr="0039469F" w14:paraId="24166779" w14:textId="77777777" w:rsidTr="66E82952">
        <w:tc>
          <w:tcPr>
            <w:tcW w:w="70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2D0FDF30" w14:textId="77777777" w:rsidR="00D63BB9" w:rsidRDefault="00D63BB9" w:rsidP="00F03E97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  <w:lang w:eastAsia="en-AU"/>
              </w:rPr>
            </w:pPr>
            <w:r>
              <w:rPr>
                <w:b/>
                <w:bCs/>
                <w:lang w:eastAsia="en-AU"/>
              </w:rPr>
              <w:t>Employer</w:t>
            </w:r>
          </w:p>
        </w:tc>
        <w:tc>
          <w:tcPr>
            <w:tcW w:w="3339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54F1FC25" w14:textId="77777777" w:rsidR="00D63BB9" w:rsidRPr="00BD1F7B" w:rsidRDefault="00D63BB9" w:rsidP="00D63BB9">
            <w:pPr>
              <w:pStyle w:val="ListNumber"/>
              <w:spacing w:line="276" w:lineRule="auto"/>
              <w:rPr>
                <w:b/>
                <w:bCs/>
                <w:lang w:eastAsia="en-AU"/>
              </w:rPr>
            </w:pPr>
            <w:r w:rsidRPr="00BD1F7B">
              <w:rPr>
                <w:b/>
                <w:bCs/>
                <w:lang w:eastAsia="en-AU"/>
              </w:rPr>
              <w:t xml:space="preserve">Update industry currency schedule </w:t>
            </w:r>
          </w:p>
          <w:p w14:paraId="6262EAC3" w14:textId="77777777" w:rsidR="00D63BB9" w:rsidRPr="00BD1F7B" w:rsidRDefault="00143157" w:rsidP="00F03E97">
            <w:pPr>
              <w:pStyle w:val="ListNumber"/>
              <w:numPr>
                <w:ilvl w:val="0"/>
                <w:numId w:val="0"/>
              </w:numPr>
              <w:ind w:left="311" w:hanging="311"/>
              <w:rPr>
                <w:lang w:eastAsia="en-AU"/>
              </w:rPr>
            </w:pPr>
            <w:sdt>
              <w:sdtPr>
                <w:id w:val="1720556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0425D4">
              <w:t xml:space="preserve"> </w:t>
            </w:r>
            <w:r w:rsidR="00D63BB9" w:rsidRPr="00BD1F7B">
              <w:rPr>
                <w:lang w:eastAsia="en-AU"/>
              </w:rPr>
              <w:t>Confirm agreed industry currency opportunities with RTOs, including number of TTA participants, timing and other scheduling considerations</w:t>
            </w:r>
          </w:p>
          <w:p w14:paraId="07D51415" w14:textId="77777777" w:rsidR="00D63BB9" w:rsidRPr="00BD1F7B" w:rsidRDefault="00143157" w:rsidP="00F03E97">
            <w:pPr>
              <w:pStyle w:val="ListNumber"/>
              <w:numPr>
                <w:ilvl w:val="0"/>
                <w:numId w:val="0"/>
              </w:numPr>
              <w:rPr>
                <w:lang w:eastAsia="en-AU"/>
              </w:rPr>
            </w:pPr>
            <w:sdt>
              <w:sdtPr>
                <w:id w:val="-1029018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0425D4">
              <w:t xml:space="preserve"> </w:t>
            </w:r>
            <w:r w:rsidR="00D63BB9" w:rsidRPr="00BD1F7B">
              <w:rPr>
                <w:lang w:eastAsia="en-AU"/>
              </w:rPr>
              <w:t xml:space="preserve">Receive completed industry currency schedule from RTOs </w:t>
            </w:r>
          </w:p>
          <w:p w14:paraId="147029EC" w14:textId="77777777" w:rsidR="00D63BB9" w:rsidRPr="00BD1F7B" w:rsidRDefault="00143157" w:rsidP="00F03E97">
            <w:pPr>
              <w:pStyle w:val="ListNumber"/>
              <w:numPr>
                <w:ilvl w:val="0"/>
                <w:numId w:val="0"/>
              </w:numPr>
              <w:rPr>
                <w:lang w:eastAsia="en-AU"/>
              </w:rPr>
            </w:pPr>
            <w:sdt>
              <w:sdtPr>
                <w:id w:val="-79491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0425D4">
              <w:t xml:space="preserve"> </w:t>
            </w:r>
            <w:r w:rsidR="00D63BB9" w:rsidRPr="00BD1F7B">
              <w:rPr>
                <w:lang w:eastAsia="en-AU"/>
              </w:rPr>
              <w:t xml:space="preserve">Receive employee information from RTOs </w:t>
            </w:r>
          </w:p>
          <w:p w14:paraId="2E04F05E" w14:textId="77777777" w:rsidR="00D63BB9" w:rsidRPr="00BD1F7B" w:rsidRDefault="00143157" w:rsidP="00F03E97">
            <w:pPr>
              <w:pStyle w:val="ListNumber"/>
              <w:numPr>
                <w:ilvl w:val="0"/>
                <w:numId w:val="0"/>
              </w:numPr>
              <w:rPr>
                <w:lang w:eastAsia="en-AU"/>
              </w:rPr>
            </w:pPr>
            <w:sdt>
              <w:sdtPr>
                <w:id w:val="-1903369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0425D4">
              <w:t xml:space="preserve"> </w:t>
            </w:r>
            <w:r w:rsidR="00D63BB9" w:rsidRPr="00BD1F7B">
              <w:rPr>
                <w:lang w:eastAsia="en-AU"/>
              </w:rPr>
              <w:t>Work with relevant stakeholders to:</w:t>
            </w:r>
          </w:p>
          <w:p w14:paraId="0E861161" w14:textId="4FE55849" w:rsidR="00D63BB9" w:rsidRPr="00BD1F7B" w:rsidRDefault="00143157" w:rsidP="00F03E97">
            <w:pPr>
              <w:pStyle w:val="ListNumber"/>
              <w:numPr>
                <w:ilvl w:val="0"/>
                <w:numId w:val="0"/>
              </w:numPr>
              <w:ind w:left="227"/>
              <w:rPr>
                <w:lang w:eastAsia="en-AU"/>
              </w:rPr>
            </w:pPr>
            <w:sdt>
              <w:sdtPr>
                <w:id w:val="-1921237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 w:rsidRPr="66E82952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D63BB9">
              <w:t xml:space="preserve"> </w:t>
            </w:r>
            <w:r w:rsidR="00092FB6">
              <w:t>i</w:t>
            </w:r>
            <w:r w:rsidR="00D63BB9" w:rsidRPr="66E82952">
              <w:rPr>
                <w:lang w:eastAsia="en-AU"/>
              </w:rPr>
              <w:t>dentify staff who will support industry currency opportunities</w:t>
            </w:r>
          </w:p>
          <w:p w14:paraId="485577CD" w14:textId="77777777" w:rsidR="00D63BB9" w:rsidRPr="00BD1F7B" w:rsidRDefault="00143157" w:rsidP="00F03E97">
            <w:pPr>
              <w:pStyle w:val="ListNumber"/>
              <w:numPr>
                <w:ilvl w:val="0"/>
                <w:numId w:val="0"/>
              </w:numPr>
              <w:ind w:left="227"/>
              <w:rPr>
                <w:lang w:eastAsia="en-AU"/>
              </w:rPr>
            </w:pPr>
            <w:sdt>
              <w:sdtPr>
                <w:id w:val="-80786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0425D4">
              <w:t xml:space="preserve"> </w:t>
            </w:r>
            <w:r w:rsidR="00D63BB9" w:rsidRPr="00BD1F7B">
              <w:rPr>
                <w:lang w:eastAsia="en-AU"/>
              </w:rPr>
              <w:t>induction requirements</w:t>
            </w:r>
          </w:p>
          <w:p w14:paraId="11E1CAD8" w14:textId="77777777" w:rsidR="00D63BB9" w:rsidRPr="00BD1F7B" w:rsidRDefault="00143157" w:rsidP="00F03E97">
            <w:pPr>
              <w:pStyle w:val="ListNumber"/>
              <w:numPr>
                <w:ilvl w:val="0"/>
                <w:numId w:val="0"/>
              </w:numPr>
              <w:ind w:left="227"/>
              <w:rPr>
                <w:lang w:eastAsia="en-AU"/>
              </w:rPr>
            </w:pPr>
            <w:sdt>
              <w:sdtPr>
                <w:id w:val="-1854803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0425D4">
              <w:t xml:space="preserve"> </w:t>
            </w:r>
            <w:r w:rsidR="00D63BB9" w:rsidRPr="00BD1F7B">
              <w:rPr>
                <w:lang w:eastAsia="en-AU"/>
              </w:rPr>
              <w:t xml:space="preserve">communication plan </w:t>
            </w:r>
          </w:p>
          <w:p w14:paraId="1E2F6C01" w14:textId="77777777" w:rsidR="00D63BB9" w:rsidRPr="00A723C0" w:rsidRDefault="00143157" w:rsidP="00F03E97">
            <w:pPr>
              <w:pStyle w:val="ListNumber"/>
              <w:numPr>
                <w:ilvl w:val="0"/>
                <w:numId w:val="0"/>
              </w:numPr>
              <w:rPr>
                <w:lang w:eastAsia="en-AU"/>
              </w:rPr>
            </w:pPr>
            <w:sdt>
              <w:sdtPr>
                <w:id w:val="330023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0425D4">
              <w:t xml:space="preserve"> </w:t>
            </w:r>
            <w:r w:rsidR="00D63BB9" w:rsidRPr="00BD1F7B">
              <w:rPr>
                <w:lang w:eastAsia="en-AU"/>
              </w:rPr>
              <w:t>Set up regular meetings with staff as needed</w:t>
            </w:r>
          </w:p>
        </w:tc>
        <w:tc>
          <w:tcPr>
            <w:tcW w:w="955" w:type="pct"/>
            <w:gridSpan w:val="2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1C4F2A4C" w14:textId="77777777" w:rsidR="00D63BB9" w:rsidRDefault="00D63BB9" w:rsidP="00F03E97">
            <w:pPr>
              <w:pStyle w:val="ListNumber"/>
              <w:numPr>
                <w:ilvl w:val="0"/>
                <w:numId w:val="0"/>
              </w:numPr>
            </w:pPr>
            <w:r>
              <w:t xml:space="preserve">Employer Engage stage | </w:t>
            </w:r>
            <w:r w:rsidRPr="00A723C0">
              <w:rPr>
                <w:b/>
                <w:bCs/>
              </w:rPr>
              <w:t>Update industry currency schedule</w:t>
            </w:r>
          </w:p>
        </w:tc>
      </w:tr>
      <w:tr w:rsidR="00D63BB9" w:rsidRPr="0039469F" w14:paraId="55C2E9F9" w14:textId="77777777" w:rsidTr="66E82952">
        <w:tc>
          <w:tcPr>
            <w:tcW w:w="70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0A8C59D6" w14:textId="77777777" w:rsidR="00D63BB9" w:rsidRDefault="00D63BB9" w:rsidP="00F03E97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3339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455F2828" w14:textId="77777777" w:rsidR="00D63BB9" w:rsidRPr="004156A1" w:rsidRDefault="00D63BB9" w:rsidP="00D63BB9">
            <w:pPr>
              <w:pStyle w:val="ListNumber"/>
              <w:spacing w:line="276" w:lineRule="auto"/>
              <w:rPr>
                <w:b/>
                <w:bCs/>
              </w:rPr>
            </w:pPr>
            <w:r w:rsidRPr="004156A1">
              <w:rPr>
                <w:b/>
                <w:bCs/>
              </w:rPr>
              <w:t>Coordinate industry currency opportunities</w:t>
            </w:r>
          </w:p>
          <w:p w14:paraId="6E944FF5" w14:textId="77777777" w:rsidR="00D63BB9" w:rsidRPr="004156A1" w:rsidRDefault="00143157" w:rsidP="00F03E97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139072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5C50E2">
              <w:rPr>
                <w:lang w:eastAsia="en-AU"/>
              </w:rPr>
              <w:t xml:space="preserve"> </w:t>
            </w:r>
            <w:r w:rsidR="00D63BB9" w:rsidRPr="004156A1">
              <w:t xml:space="preserve">Attend collaboration meetings with RTOs </w:t>
            </w:r>
          </w:p>
          <w:p w14:paraId="4ACC6A81" w14:textId="77777777" w:rsidR="00D63BB9" w:rsidRPr="004156A1" w:rsidRDefault="00143157" w:rsidP="00F03E97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134617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5C50E2">
              <w:rPr>
                <w:lang w:eastAsia="en-AU"/>
              </w:rPr>
              <w:t xml:space="preserve"> </w:t>
            </w:r>
            <w:r w:rsidR="00D63BB9" w:rsidRPr="004156A1">
              <w:t>Work with relevant stakeholders to:</w:t>
            </w:r>
          </w:p>
          <w:p w14:paraId="1F1EC47C" w14:textId="2E43E66D" w:rsidR="00D63BB9" w:rsidRPr="004156A1" w:rsidRDefault="00143157" w:rsidP="00F03E97">
            <w:pPr>
              <w:pStyle w:val="ListNumber"/>
              <w:numPr>
                <w:ilvl w:val="0"/>
                <w:numId w:val="0"/>
              </w:numPr>
              <w:tabs>
                <w:tab w:val="clear" w:pos="227"/>
              </w:tabs>
              <w:ind w:left="453" w:hanging="226"/>
            </w:pPr>
            <w:sdt>
              <w:sdtPr>
                <w:id w:val="-426661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 w:rsidRPr="09DF0997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D63BB9" w:rsidRPr="09DF0997">
              <w:rPr>
                <w:lang w:eastAsia="en-AU"/>
              </w:rPr>
              <w:t xml:space="preserve"> </w:t>
            </w:r>
            <w:r w:rsidR="00092FB6">
              <w:rPr>
                <w:lang w:eastAsia="en-AU"/>
              </w:rPr>
              <w:t>c</w:t>
            </w:r>
            <w:r w:rsidR="00D63BB9">
              <w:t>ommunicate upcoming industry currency opportunities to staff and clients</w:t>
            </w:r>
          </w:p>
          <w:p w14:paraId="7A6498EB" w14:textId="5442EC3A" w:rsidR="00D63BB9" w:rsidRPr="004156A1" w:rsidRDefault="00143157" w:rsidP="00F03E97">
            <w:pPr>
              <w:pStyle w:val="ListNumber"/>
              <w:numPr>
                <w:ilvl w:val="0"/>
                <w:numId w:val="0"/>
              </w:numPr>
              <w:ind w:left="227"/>
            </w:pPr>
            <w:sdt>
              <w:sdtPr>
                <w:id w:val="1878044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5C50E2">
              <w:rPr>
                <w:lang w:eastAsia="en-AU"/>
              </w:rPr>
              <w:t xml:space="preserve"> </w:t>
            </w:r>
            <w:r w:rsidR="00092FB6">
              <w:rPr>
                <w:lang w:eastAsia="en-AU"/>
              </w:rPr>
              <w:t>b</w:t>
            </w:r>
            <w:r w:rsidR="00D63BB9" w:rsidRPr="004156A1">
              <w:t>uild staff buy-in and support for planned opportunities</w:t>
            </w:r>
          </w:p>
          <w:p w14:paraId="004B6157" w14:textId="48E46EB7" w:rsidR="00D63BB9" w:rsidRPr="004156A1" w:rsidRDefault="00143157" w:rsidP="00F03E97">
            <w:pPr>
              <w:pStyle w:val="ListNumber"/>
              <w:numPr>
                <w:ilvl w:val="0"/>
                <w:numId w:val="0"/>
              </w:numPr>
              <w:ind w:left="227"/>
            </w:pPr>
            <w:sdt>
              <w:sdtPr>
                <w:id w:val="-1642418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5C50E2">
              <w:rPr>
                <w:lang w:eastAsia="en-AU"/>
              </w:rPr>
              <w:t xml:space="preserve"> </w:t>
            </w:r>
            <w:r w:rsidR="00092FB6">
              <w:rPr>
                <w:lang w:eastAsia="en-AU"/>
              </w:rPr>
              <w:t>b</w:t>
            </w:r>
            <w:r w:rsidR="00D63BB9" w:rsidRPr="004156A1">
              <w:t>uild client support for planned opportunities</w:t>
            </w:r>
          </w:p>
          <w:p w14:paraId="66E204B8" w14:textId="639DFF41" w:rsidR="00D63BB9" w:rsidRPr="004156A1" w:rsidRDefault="00143157" w:rsidP="00F03E97">
            <w:pPr>
              <w:pStyle w:val="ListNumber"/>
              <w:numPr>
                <w:ilvl w:val="0"/>
                <w:numId w:val="0"/>
              </w:numPr>
              <w:ind w:left="227"/>
            </w:pPr>
            <w:sdt>
              <w:sdtPr>
                <w:id w:val="-1454554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 w:rsidRPr="09DF0997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D63BB9" w:rsidRPr="09DF0997">
              <w:rPr>
                <w:lang w:eastAsia="en-AU"/>
              </w:rPr>
              <w:t xml:space="preserve"> </w:t>
            </w:r>
            <w:r w:rsidR="00092FB6">
              <w:rPr>
                <w:lang w:eastAsia="en-AU"/>
              </w:rPr>
              <w:t>d</w:t>
            </w:r>
            <w:r w:rsidR="00D63BB9">
              <w:t>evelop a client consent form</w:t>
            </w:r>
          </w:p>
          <w:p w14:paraId="07DBF6F1" w14:textId="77777777" w:rsidR="00D63BB9" w:rsidRPr="004156A1" w:rsidRDefault="00143157" w:rsidP="00F03E97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sdt>
              <w:sdtPr>
                <w:id w:val="-153703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5C50E2">
              <w:rPr>
                <w:lang w:eastAsia="en-AU"/>
              </w:rPr>
              <w:t xml:space="preserve"> </w:t>
            </w:r>
            <w:r w:rsidR="00D63BB9" w:rsidRPr="004156A1">
              <w:t>Gain informed client consent</w:t>
            </w:r>
            <w:r w:rsidR="00D63BB9" w:rsidRPr="004156A1">
              <w:rPr>
                <w:b/>
                <w:bCs/>
              </w:rPr>
              <w:t xml:space="preserve"> </w:t>
            </w:r>
          </w:p>
        </w:tc>
        <w:tc>
          <w:tcPr>
            <w:tcW w:w="955" w:type="pct"/>
            <w:gridSpan w:val="2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1C9D333A" w14:textId="77777777" w:rsidR="00D63BB9" w:rsidRDefault="00D63BB9" w:rsidP="00F03E97">
            <w:pPr>
              <w:pStyle w:val="ListNumber"/>
              <w:numPr>
                <w:ilvl w:val="0"/>
                <w:numId w:val="0"/>
              </w:numPr>
            </w:pPr>
            <w:r>
              <w:t xml:space="preserve">Employer Engage stage | </w:t>
            </w:r>
            <w:r w:rsidRPr="00A723C0">
              <w:rPr>
                <w:b/>
                <w:bCs/>
              </w:rPr>
              <w:t>Gain staff and client support</w:t>
            </w:r>
          </w:p>
        </w:tc>
      </w:tr>
      <w:tr w:rsidR="00D63BB9" w:rsidRPr="0039469F" w14:paraId="7B69CDC6" w14:textId="77777777" w:rsidTr="66E82952">
        <w:tc>
          <w:tcPr>
            <w:tcW w:w="70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3196CE40" w14:textId="77777777" w:rsidR="00D63BB9" w:rsidRDefault="00D63BB9" w:rsidP="00F03E97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3339" w:type="pct"/>
            <w:tcBorders>
              <w:top w:val="single" w:sz="4" w:space="0" w:color="6AA342" w:themeColor="accent2"/>
            </w:tcBorders>
          </w:tcPr>
          <w:p w14:paraId="01732A19" w14:textId="77777777" w:rsidR="00D63BB9" w:rsidRPr="00BB47EA" w:rsidRDefault="00D63BB9" w:rsidP="00D63BB9">
            <w:pPr>
              <w:pStyle w:val="ListNumber"/>
              <w:spacing w:line="276" w:lineRule="auto"/>
              <w:rPr>
                <w:b/>
                <w:bCs/>
              </w:rPr>
            </w:pPr>
            <w:r w:rsidRPr="00BB47EA">
              <w:rPr>
                <w:b/>
                <w:bCs/>
              </w:rPr>
              <w:t>Support industry currency measurement</w:t>
            </w:r>
          </w:p>
          <w:p w14:paraId="3A22A114" w14:textId="72874DF6" w:rsidR="00D63BB9" w:rsidRPr="00BB47EA" w:rsidRDefault="00143157" w:rsidP="00F03E97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40508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633196">
              <w:t xml:space="preserve"> </w:t>
            </w:r>
            <w:r w:rsidR="00092FB6">
              <w:t>r</w:t>
            </w:r>
            <w:r w:rsidR="00D63BB9" w:rsidRPr="00BB47EA">
              <w:t>eceive measurement approach summary from RTO</w:t>
            </w:r>
          </w:p>
          <w:p w14:paraId="5D8A453F" w14:textId="2287BA3A" w:rsidR="00D63BB9" w:rsidRPr="00BB47EA" w:rsidRDefault="00143157" w:rsidP="00F03E97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1485050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633196">
              <w:t xml:space="preserve"> </w:t>
            </w:r>
            <w:r w:rsidR="00092FB6">
              <w:t>w</w:t>
            </w:r>
            <w:r w:rsidR="00D63BB9" w:rsidRPr="00BB47EA">
              <w:t>ork with relevant stakeholders to confirm TTAs participation and share this information with RTOs</w:t>
            </w:r>
          </w:p>
          <w:p w14:paraId="1C8F640C" w14:textId="2B05ED34" w:rsidR="00D63BB9" w:rsidRPr="00BB47EA" w:rsidRDefault="00143157" w:rsidP="00F03E97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sdt>
              <w:sdtPr>
                <w:id w:val="785779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633196">
              <w:t xml:space="preserve"> </w:t>
            </w:r>
            <w:r w:rsidR="00092FB6">
              <w:t>en</w:t>
            </w:r>
            <w:r w:rsidR="00D63BB9" w:rsidRPr="00BB47EA">
              <w:t>gage in reflective discussions with TTAs if relevant</w:t>
            </w:r>
            <w:r w:rsidR="00D63BB9" w:rsidRPr="00BB47EA">
              <w:rPr>
                <w:b/>
                <w:bCs/>
              </w:rPr>
              <w:t xml:space="preserve"> </w:t>
            </w:r>
          </w:p>
        </w:tc>
        <w:tc>
          <w:tcPr>
            <w:tcW w:w="955" w:type="pct"/>
            <w:gridSpan w:val="2"/>
            <w:tcBorders>
              <w:top w:val="single" w:sz="4" w:space="0" w:color="6AA342" w:themeColor="accent2"/>
            </w:tcBorders>
          </w:tcPr>
          <w:p w14:paraId="43FDD1E3" w14:textId="77777777" w:rsidR="00D63BB9" w:rsidRDefault="00D63BB9" w:rsidP="00F03E97">
            <w:pPr>
              <w:pStyle w:val="ListNumber"/>
              <w:numPr>
                <w:ilvl w:val="0"/>
                <w:numId w:val="0"/>
              </w:numPr>
            </w:pPr>
            <w:r>
              <w:t xml:space="preserve">Employer Engage stage | </w:t>
            </w:r>
            <w:r w:rsidRPr="00A723C0">
              <w:rPr>
                <w:b/>
                <w:bCs/>
              </w:rPr>
              <w:t>View measurement approach</w:t>
            </w:r>
          </w:p>
        </w:tc>
      </w:tr>
      <w:tr w:rsidR="00D63BB9" w:rsidRPr="0039469F" w14:paraId="40BBF260" w14:textId="77777777" w:rsidTr="66E82952">
        <w:trPr>
          <w:gridAfter w:val="1"/>
          <w:wAfter w:w="31" w:type="pct"/>
        </w:trPr>
        <w:tc>
          <w:tcPr>
            <w:tcW w:w="706" w:type="pct"/>
            <w:tcBorders>
              <w:top w:val="single" w:sz="4" w:space="0" w:color="6AA342" w:themeColor="accent2"/>
            </w:tcBorders>
          </w:tcPr>
          <w:p w14:paraId="25081CBE" w14:textId="77777777" w:rsidR="00D63BB9" w:rsidRDefault="00D63BB9" w:rsidP="00F03E97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3339" w:type="pct"/>
            <w:tcBorders>
              <w:top w:val="single" w:sz="4" w:space="0" w:color="6AA342" w:themeColor="accent2"/>
            </w:tcBorders>
          </w:tcPr>
          <w:p w14:paraId="43436995" w14:textId="77777777" w:rsidR="00D63BB9" w:rsidRPr="004A6E23" w:rsidRDefault="00D63BB9" w:rsidP="00D63BB9">
            <w:pPr>
              <w:pStyle w:val="ListNumber"/>
              <w:spacing w:line="276" w:lineRule="auto"/>
              <w:rPr>
                <w:b/>
                <w:bCs/>
              </w:rPr>
            </w:pPr>
            <w:r w:rsidRPr="004A6E23">
              <w:rPr>
                <w:b/>
                <w:bCs/>
              </w:rPr>
              <w:t>Reflect on partnerships</w:t>
            </w:r>
          </w:p>
          <w:p w14:paraId="0C365AB0" w14:textId="77777777" w:rsidR="00D63BB9" w:rsidRPr="004A6E23" w:rsidRDefault="00143157" w:rsidP="00F03E97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80546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3A4043">
              <w:t xml:space="preserve"> </w:t>
            </w:r>
            <w:r w:rsidR="00D63BB9" w:rsidRPr="004A6E23">
              <w:t>Work with relevant stakeholders to</w:t>
            </w:r>
            <w:r w:rsidR="00D63BB9">
              <w:t>:</w:t>
            </w:r>
          </w:p>
          <w:p w14:paraId="1C41D873" w14:textId="77777777" w:rsidR="00D63BB9" w:rsidRPr="004A6E23" w:rsidRDefault="00143157" w:rsidP="00F03E97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  <w:tab w:val="left" w:pos="595"/>
              </w:tabs>
              <w:ind w:left="453" w:hanging="226"/>
            </w:pPr>
            <w:sdt>
              <w:sdtPr>
                <w:id w:val="-23223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3A4043">
              <w:t xml:space="preserve"> </w:t>
            </w:r>
            <w:r w:rsidR="00D63BB9" w:rsidRPr="004A6E23">
              <w:t>identify and discuss partnership progress, currency opportunities and possible improvements</w:t>
            </w:r>
          </w:p>
          <w:p w14:paraId="25196455" w14:textId="77777777" w:rsidR="00D63BB9" w:rsidRPr="004A6E23" w:rsidRDefault="00143157" w:rsidP="00F03E97">
            <w:pPr>
              <w:pStyle w:val="ListNumber"/>
              <w:numPr>
                <w:ilvl w:val="0"/>
                <w:numId w:val="0"/>
              </w:numPr>
              <w:ind w:left="227"/>
            </w:pPr>
            <w:sdt>
              <w:sdtPr>
                <w:id w:val="-513451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3A4043">
              <w:t xml:space="preserve"> </w:t>
            </w:r>
            <w:r w:rsidR="00D63BB9" w:rsidRPr="004A6E23">
              <w:t>develop proposed improvements</w:t>
            </w:r>
          </w:p>
          <w:p w14:paraId="5A2ADF54" w14:textId="77777777" w:rsidR="00D63BB9" w:rsidRPr="004A6E23" w:rsidRDefault="00143157" w:rsidP="00F03E97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736081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3A4043">
              <w:t xml:space="preserve"> </w:t>
            </w:r>
            <w:r w:rsidR="00D63BB9" w:rsidRPr="004A6E23">
              <w:t>Share suggestions with RTOs in regular collaboration meetings</w:t>
            </w:r>
          </w:p>
          <w:p w14:paraId="39C67A2C" w14:textId="77777777" w:rsidR="00D63BB9" w:rsidRPr="004A6E23" w:rsidRDefault="00143157" w:rsidP="00F03E97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sdt>
              <w:sdtPr>
                <w:id w:val="-1887479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B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3BB9" w:rsidRPr="003A4043">
              <w:t xml:space="preserve"> </w:t>
            </w:r>
            <w:r w:rsidR="00D63BB9" w:rsidRPr="004A6E23">
              <w:t>Implement agreed improvements</w:t>
            </w:r>
          </w:p>
        </w:tc>
        <w:tc>
          <w:tcPr>
            <w:tcW w:w="924" w:type="pct"/>
            <w:tcBorders>
              <w:top w:val="single" w:sz="4" w:space="0" w:color="6AA342" w:themeColor="accent2"/>
            </w:tcBorders>
          </w:tcPr>
          <w:p w14:paraId="0E49CFF7" w14:textId="77777777" w:rsidR="00D63BB9" w:rsidRDefault="00D63BB9" w:rsidP="00F03E97">
            <w:pPr>
              <w:pStyle w:val="ListNumber"/>
              <w:numPr>
                <w:ilvl w:val="0"/>
                <w:numId w:val="0"/>
              </w:numPr>
            </w:pPr>
            <w:r>
              <w:t xml:space="preserve">Employer Engage stage | </w:t>
            </w:r>
            <w:r w:rsidRPr="00A723C0">
              <w:rPr>
                <w:b/>
                <w:bCs/>
              </w:rPr>
              <w:t>Reflect on partnerships</w:t>
            </w:r>
          </w:p>
        </w:tc>
      </w:tr>
    </w:tbl>
    <w:p w14:paraId="054E16D5" w14:textId="77777777" w:rsidR="00D63BB9" w:rsidRPr="00AC2BC7" w:rsidRDefault="00D63BB9" w:rsidP="00D63BB9">
      <w:pPr>
        <w:tabs>
          <w:tab w:val="clear" w:pos="227"/>
        </w:tabs>
        <w:spacing w:after="160" w:line="259" w:lineRule="auto"/>
      </w:pPr>
    </w:p>
    <w:p w14:paraId="6BC72579" w14:textId="2B235661" w:rsidR="00D63BB9" w:rsidRPr="005A335E" w:rsidRDefault="00D63BB9" w:rsidP="005A335E">
      <w:pPr>
        <w:tabs>
          <w:tab w:val="clear" w:pos="227"/>
          <w:tab w:val="left" w:pos="2753"/>
        </w:tabs>
        <w:sectPr w:rsidR="00D63BB9" w:rsidRPr="005A335E" w:rsidSect="00236FF9">
          <w:headerReference w:type="default" r:id="rId19"/>
          <w:footerReference w:type="default" r:id="rId20"/>
          <w:pgSz w:w="11906" w:h="16838" w:code="9"/>
          <w:pgMar w:top="851" w:right="851" w:bottom="851" w:left="851" w:header="964" w:footer="595" w:gutter="0"/>
          <w:cols w:space="708"/>
          <w:docGrid w:linePitch="360"/>
        </w:sectPr>
      </w:pPr>
    </w:p>
    <w:sdt>
      <w:sdtPr>
        <w:id w:val="-98643484"/>
        <w:lock w:val="contentLocked"/>
        <w:placeholder>
          <w:docPart w:val="DB897F0F06370E448E16A2D41F5DB4F1"/>
        </w:placeholder>
        <w:group/>
      </w:sdtPr>
      <w:sdtContent>
        <w:p w14:paraId="751EC311" w14:textId="77777777" w:rsidR="00323BEC" w:rsidRPr="00FC0740" w:rsidRDefault="00323BEC" w:rsidP="00F03E97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1" behindDoc="1" locked="1" layoutInCell="1" allowOverlap="1" wp14:anchorId="382E5FC8" wp14:editId="661D5831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558D69" w14:textId="77777777" w:rsidR="00323BEC" w:rsidRPr="00FC0740" w:rsidRDefault="00323BEC" w:rsidP="00323BEC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a16="http://schemas.microsoft.com/office/drawing/2014/main" xmlns:pic="http://schemas.openxmlformats.org/drawingml/2006/picture" xmlns:asvg="http://schemas.microsoft.com/office/drawing/2016/SVG/main" xmlns:arto="http://schemas.microsoft.com/office/word/2006/arto">
                <w:pict>
                  <v:group id="Group 6" style="position:absolute;margin-left:0;margin-top:0;width:595.3pt;height:841.9pt;z-index:-251658239;mso-position-horizontal:left;mso-position-horizontal-relative:page;mso-position-vertical:top;mso-position-vertical-relative:page;mso-width-relative:margin;mso-height-relative:margin" coordsize="75600,106920" o:spid="_x0000_s1030" w14:anchorId="382E5FC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">
                    <v:rect id="Rectangle 83611003" style="position:absolute;width:75600;height:106920;visibility:visible;mso-wrap-style:square;v-text-anchor:bottom" o:spid="_x0000_s1031" fillcolor="#6aa342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">
                      <v:textbox inset="16mm,16mm,16mm,9.5mm">
                        <w:txbxContent>
                          <w:p w:rsidRPr="00FC0740" w:rsidR="00323BEC" w:rsidP="00323BEC" w:rsidRDefault="00323BEC" w14:paraId="28558D69" w14:textId="7777777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style="position:absolute;left:29708;top:89209;width:16200;height:8546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<v:imagedata o:title="" r:id="rId17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p w14:paraId="214F977E" w14:textId="77777777" w:rsidR="0025131A" w:rsidRPr="00AC2BC7" w:rsidRDefault="0025131A" w:rsidP="00323BEC"/>
    <w:sectPr w:rsidR="0025131A" w:rsidRPr="00AC2BC7" w:rsidSect="00323BEC">
      <w:headerReference w:type="default" r:id="rId21"/>
      <w:footerReference w:type="default" r:id="rId22"/>
      <w:headerReference w:type="first" r:id="rId23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5E5F3" w14:textId="77777777" w:rsidR="00E770DF" w:rsidRDefault="00E770DF" w:rsidP="00685923">
      <w:r>
        <w:separator/>
      </w:r>
    </w:p>
  </w:endnote>
  <w:endnote w:type="continuationSeparator" w:id="0">
    <w:p w14:paraId="4F6E4291" w14:textId="77777777" w:rsidR="00E770DF" w:rsidRDefault="00E770DF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9CC8E" w14:textId="69E4B492" w:rsidR="003A3837" w:rsidRDefault="003A3837" w:rsidP="00F03E97">
    <w:pPr>
      <w:pStyle w:val="Footer"/>
      <w:tabs>
        <w:tab w:val="clear" w:pos="22964"/>
        <w:tab w:val="left" w:pos="5973"/>
      </w:tabs>
    </w:pPr>
    <w:r w:rsidRPr="00FF320C">
      <w:rPr>
        <w:rStyle w:val="Bold"/>
      </w:rPr>
      <w:fldChar w:fldCharType="begin"/>
    </w:r>
    <w:r w:rsidRPr="00FF320C">
      <w:rPr>
        <w:rStyle w:val="Bold"/>
      </w:rPr>
      <w:instrText xml:space="preserve"> PAGE   \* MERGEFORMAT </w:instrText>
    </w:r>
    <w:r w:rsidRPr="00FF320C">
      <w:rPr>
        <w:rStyle w:val="Bold"/>
      </w:rPr>
      <w:fldChar w:fldCharType="separate"/>
    </w:r>
    <w:r>
      <w:rPr>
        <w:rStyle w:val="Bold"/>
      </w:rPr>
      <w:t>1</w:t>
    </w:r>
    <w:r w:rsidRPr="00FF320C">
      <w:rPr>
        <w:rStyle w:val="Bold"/>
      </w:rPr>
      <w:fldChar w:fldCharType="end"/>
    </w:r>
    <w:r w:rsidRPr="00FF320C">
      <w:tab/>
    </w:r>
    <w:sdt>
      <w:sdtPr>
        <w:alias w:val="Title"/>
        <w:tag w:val=""/>
        <w:id w:val="-1978608768"/>
        <w:placeholder>
          <w:docPart w:val="7AC933C431791D4B8BF190BA186DE27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092FB6">
          <w:t>Employer Engage stage | Checklist</w:t>
        </w:r>
      </w:sdtContent>
    </w:sdt>
    <w:r w:rsidRPr="00FF320C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EB321" w14:textId="77DF314A" w:rsidR="00323BEC" w:rsidRPr="00902D38" w:rsidRDefault="00323BEC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2396061D188ED0459ABF3989C23175F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092FB6">
          <w:t>Employer Engage stage | Checklist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0A32A" w14:textId="77777777" w:rsidR="00E770DF" w:rsidRDefault="00E770DF" w:rsidP="005661F2">
      <w:pPr>
        <w:pBdr>
          <w:bottom w:val="single" w:sz="4" w:space="1" w:color="6AA342" w:themeColor="accent2"/>
          <w:between w:val="single" w:sz="4" w:space="1" w:color="6AA342" w:themeColor="accent2"/>
        </w:pBdr>
      </w:pPr>
    </w:p>
  </w:footnote>
  <w:footnote w:type="continuationSeparator" w:id="0">
    <w:p w14:paraId="1B5A4339" w14:textId="77777777" w:rsidR="00E770DF" w:rsidRDefault="00E770DF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2F045" w14:textId="0C4F70D4" w:rsidR="003A3837" w:rsidRPr="0039469F" w:rsidRDefault="003A3837" w:rsidP="00685923">
    <w:pPr>
      <w:pStyle w:val="Header"/>
    </w:pPr>
    <w:r w:rsidRPr="0039469F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1B6A1DBD" wp14:editId="5EA835C1">
              <wp:simplePos x="539750" y="969645"/>
              <wp:positionH relativeFrom="page">
                <wp:align>center</wp:align>
              </wp:positionH>
              <wp:positionV relativeFrom="page">
                <wp:align>top</wp:align>
              </wp:positionV>
              <wp:extent cx="14000400" cy="360000"/>
              <wp:effectExtent l="0" t="0" r="1905" b="2540"/>
              <wp:wrapNone/>
              <wp:docPr id="1616793860" name="Group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000400" cy="360000"/>
                        <a:chOff x="0" y="0"/>
                        <a:chExt cx="14001852" cy="360047"/>
                      </a:xfrm>
                    </wpg:grpSpPr>
                    <wps:wsp>
                      <wps:cNvPr id="1301008932" name="Rectangle 1301008932"/>
                      <wps:cNvSpPr/>
                      <wps:spPr>
                        <a:xfrm>
                          <a:off x="0" y="47"/>
                          <a:ext cx="10692000" cy="36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739250612" name="Freeform: Shape 739250612"/>
                      <wps:cNvSpPr/>
                      <wps:spPr>
                        <a:xfrm>
                          <a:off x="7000926" y="0"/>
                          <a:ext cx="7000926" cy="360047"/>
                        </a:xfrm>
                        <a:custGeom>
                          <a:avLst/>
                          <a:gdLst>
                            <a:gd name="connsiteX0" fmla="*/ 0 w 7000926"/>
                            <a:gd name="connsiteY0" fmla="*/ 0 h 360047"/>
                            <a:gd name="connsiteX1" fmla="*/ 7000926 w 7000926"/>
                            <a:gd name="connsiteY1" fmla="*/ 0 h 360047"/>
                            <a:gd name="connsiteX2" fmla="*/ 7000926 w 7000926"/>
                            <a:gd name="connsiteY2" fmla="*/ 360047 h 360047"/>
                            <a:gd name="connsiteX3" fmla="*/ 4049548 w 7000926"/>
                            <a:gd name="connsiteY3" fmla="*/ 360047 h 360047"/>
                            <a:gd name="connsiteX4" fmla="*/ 3818441 w 7000926"/>
                            <a:gd name="connsiteY4" fmla="*/ 360047 h 360047"/>
                            <a:gd name="connsiteX5" fmla="*/ 233412 w 7000926"/>
                            <a:gd name="connsiteY5" fmla="*/ 360047 h 3600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000926" h="360047">
                              <a:moveTo>
                                <a:pt x="0" y="0"/>
                              </a:moveTo>
                              <a:lnTo>
                                <a:pt x="7000926" y="0"/>
                              </a:lnTo>
                              <a:lnTo>
                                <a:pt x="7000926" y="360047"/>
                              </a:lnTo>
                              <a:lnTo>
                                <a:pt x="4049548" y="360047"/>
                              </a:lnTo>
                              <a:lnTo>
                                <a:pt x="3818441" y="360047"/>
                              </a:lnTo>
                              <a:lnTo>
                                <a:pt x="233412" y="3600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F1ED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>
            <v:group id="Group 30" style="position:absolute;margin-left:0;margin-top:0;width:1102.4pt;height:28.35pt;z-index:-251644928;mso-position-horizontal:center;mso-position-horizontal-relative:page;mso-position-vertical:top;mso-position-vertical-relative:page;mso-width-relative:margin;mso-height-relative:margin" coordsize="140018,3600" o:spid="_x0000_s1026" w14:anchorId="34719B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">
              <v:rect id="Rectangle 1301008932" style="position:absolute;width:106920;height:3600;visibility:visible;mso-wrap-style:square;v-text-anchor:middle" o:spid="_x0000_s1027" fillcolor="#2d403b [3204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"/>
              <v:shape id="Freeform: Shape 739250612" style="position:absolute;left:70009;width:70009;height:3600;visibility:visible;mso-wrap-style:square;v-text-anchor:middle" coordsize="7000926,360047" o:spid="_x0000_s1028" fillcolor="#eaf1ed" stroked="f" strokeweight=".03525mm" path="m,l7000926,r,360047l4049548,360047r-231107,l233412,36004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">
                <v:stroke joinstyle="miter"/>
                <v:path arrowok="t" o:connecttype="custom" o:connectlocs="0,0;7000926,0;7000926,360047;4049548,360047;3818441,360047;233412,360047" o:connectangles="0,0,0,0,0,0"/>
              </v:shape>
              <w10:wrap anchorx="page" anchory="page"/>
              <w10:anchorlock/>
            </v:group>
          </w:pict>
        </mc:Fallback>
      </mc:AlternateContent>
    </w:r>
    <w:r w:rsidRPr="0039469F"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D3628" w14:textId="77777777" w:rsidR="00323BEC" w:rsidRPr="0066233B" w:rsidRDefault="00323BEC" w:rsidP="00685923">
    <w:pPr>
      <w:pStyle w:val="Header"/>
    </w:pPr>
    <w:r w:rsidRPr="00BD1881"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21F36662" wp14:editId="11AB7DA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797016968" name="Freeform: 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79A740"/>
                          </a:gs>
                          <a:gs pos="100000">
                            <a:srgbClr val="72A541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>
            <v:shape id="Freeform: Shape 9" style="position:absolute;margin-left:191.75pt;margin-top:0;width:242.95pt;height:21.25pt;z-index:2516746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79a740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" w14:anchorId="70F03557">
              <v:fill type="gradient" color2="#72a541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BD1881">
      <w:rPr>
        <w:noProof/>
      </w:rPr>
      <mc:AlternateContent>
        <mc:Choice Requires="wpg">
          <w:drawing>
            <wp:anchor distT="0" distB="0" distL="114300" distR="114300" simplePos="0" relativeHeight="251658241" behindDoc="1" locked="1" layoutInCell="1" allowOverlap="1" wp14:anchorId="7B00C835" wp14:editId="680D9735">
              <wp:simplePos x="542925" y="662305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1308171965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560684912" name="Rectangle 560684912"/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44811431" name="Freeform: Shape 330109937"/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8A35D"/>
                            </a:gs>
                            <a:gs pos="100000">
                              <a:srgbClr val="85A44A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>
            <v:group id="Group 1" style="position:absolute;margin-left:0;margin-top:0;width:1190.55pt;height:21.25pt;z-index:-251642880;mso-position-horizontal:left;mso-position-horizontal-relative:page;mso-position-vertical:top;mso-position-vertical-relative:page;mso-width-relative:margin;mso-height-relative:margin" coordsize="151199,2698" o:spid="_x0000_s1026" w14:anchorId="17A3E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">
              <v:rect id="Rectangle 560684912" style="position:absolute;width:151199;height:2694;visibility:visible;mso-wrap-style:square;v-text-anchor:middle" o:spid="_x0000_s1027" fillcolor="#6aa342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"/>
              <v:shape id="Freeform: Shape 330109937" style="position:absolute;width:28188;height:2698;visibility:visible;mso-wrap-style:square;v-text-anchor:top" coordsize="2818849,270415" o:spid="_x0000_s1028" fillcolor="#a8a35d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">
                <v:fill type="gradient" color2="#85a44a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8A6B2" w14:textId="77777777" w:rsidR="00323BEC" w:rsidRDefault="00323BEC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7D366A6"/>
    <w:multiLevelType w:val="multilevel"/>
    <w:tmpl w:val="9B2210B2"/>
    <w:lvl w:ilvl="0">
      <w:start w:val="3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9EE6452"/>
    <w:multiLevelType w:val="multilevel"/>
    <w:tmpl w:val="B3068428"/>
    <w:lvl w:ilvl="0">
      <w:start w:val="1"/>
      <w:numFmt w:val="lowerLetter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361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588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815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794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94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794" w:hanging="567"/>
      </w:pPr>
      <w:rPr>
        <w:rFonts w:hint="default"/>
      </w:rPr>
    </w:lvl>
  </w:abstractNum>
  <w:abstractNum w:abstractNumId="9" w15:restartNumberingAfterBreak="0">
    <w:nsid w:val="22985920"/>
    <w:multiLevelType w:val="multilevel"/>
    <w:tmpl w:val="EAECE326"/>
    <w:numStyleLink w:val="Numbering"/>
  </w:abstractNum>
  <w:abstractNum w:abstractNumId="10" w15:restartNumberingAfterBreak="0">
    <w:nsid w:val="249C2412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BB52E3"/>
    <w:multiLevelType w:val="multilevel"/>
    <w:tmpl w:val="D09EBBC0"/>
    <w:numStyleLink w:val="AppendixNumbering"/>
  </w:abstractNum>
  <w:abstractNum w:abstractNumId="12" w15:restartNumberingAfterBreak="0">
    <w:nsid w:val="2C840723"/>
    <w:multiLevelType w:val="multilevel"/>
    <w:tmpl w:val="825C77CE"/>
    <w:numStyleLink w:val="LetteredList"/>
  </w:abstractNum>
  <w:abstractNum w:abstractNumId="13" w15:restartNumberingAfterBreak="0">
    <w:nsid w:val="2EC74BF6"/>
    <w:multiLevelType w:val="multilevel"/>
    <w:tmpl w:val="825C77CE"/>
    <w:numStyleLink w:val="LetteredList"/>
  </w:abstractNum>
  <w:abstractNum w:abstractNumId="14" w15:restartNumberingAfterBreak="0">
    <w:nsid w:val="38ED0A8A"/>
    <w:multiLevelType w:val="hybridMultilevel"/>
    <w:tmpl w:val="76260A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B19B7"/>
    <w:multiLevelType w:val="multilevel"/>
    <w:tmpl w:val="5A364078"/>
    <w:numStyleLink w:val="ListHeadings"/>
  </w:abstractNum>
  <w:abstractNum w:abstractNumId="16" w15:restartNumberingAfterBreak="0">
    <w:nsid w:val="3E36579D"/>
    <w:multiLevelType w:val="multilevel"/>
    <w:tmpl w:val="EAECE326"/>
    <w:numStyleLink w:val="Numbering"/>
  </w:abstractNum>
  <w:abstractNum w:abstractNumId="17" w15:restartNumberingAfterBreak="0">
    <w:nsid w:val="4FF8213E"/>
    <w:multiLevelType w:val="multilevel"/>
    <w:tmpl w:val="D09A3F16"/>
    <w:numStyleLink w:val="Bullets"/>
  </w:abstractNum>
  <w:abstractNum w:abstractNumId="18" w15:restartNumberingAfterBreak="0">
    <w:nsid w:val="5BCD1009"/>
    <w:multiLevelType w:val="multilevel"/>
    <w:tmpl w:val="D09A3F16"/>
    <w:numStyleLink w:val="Bullets"/>
  </w:abstractNum>
  <w:abstractNum w:abstractNumId="19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2D403B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2D403B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0" w15:restartNumberingAfterBreak="0">
    <w:nsid w:val="61513CD6"/>
    <w:multiLevelType w:val="multilevel"/>
    <w:tmpl w:val="825C77CE"/>
    <w:numStyleLink w:val="LetteredList"/>
  </w:abstractNum>
  <w:abstractNum w:abstractNumId="21" w15:restartNumberingAfterBreak="0">
    <w:nsid w:val="634A476F"/>
    <w:multiLevelType w:val="multilevel"/>
    <w:tmpl w:val="63F06D56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2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3" w15:restartNumberingAfterBreak="0">
    <w:nsid w:val="63E22354"/>
    <w:multiLevelType w:val="multilevel"/>
    <w:tmpl w:val="98B8733A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4" w15:restartNumberingAfterBreak="0">
    <w:nsid w:val="645B3A08"/>
    <w:multiLevelType w:val="multilevel"/>
    <w:tmpl w:val="EAECE326"/>
    <w:numStyleLink w:val="Numbering"/>
  </w:abstractNum>
  <w:abstractNum w:abstractNumId="25" w15:restartNumberingAfterBreak="0">
    <w:nsid w:val="6572043B"/>
    <w:multiLevelType w:val="multilevel"/>
    <w:tmpl w:val="A0CAECE2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6" w15:restartNumberingAfterBreak="0">
    <w:nsid w:val="6573305B"/>
    <w:multiLevelType w:val="multilevel"/>
    <w:tmpl w:val="660EA154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7" w15:restartNumberingAfterBreak="0">
    <w:nsid w:val="749250AC"/>
    <w:multiLevelType w:val="multilevel"/>
    <w:tmpl w:val="825C77CE"/>
    <w:numStyleLink w:val="LetteredList"/>
  </w:abstractNum>
  <w:abstractNum w:abstractNumId="28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9"/>
  </w:num>
  <w:num w:numId="2" w16cid:durableId="846598071">
    <w:abstractNumId w:val="5"/>
  </w:num>
  <w:num w:numId="3" w16cid:durableId="659580476">
    <w:abstractNumId w:val="4"/>
  </w:num>
  <w:num w:numId="4" w16cid:durableId="444039133">
    <w:abstractNumId w:val="7"/>
  </w:num>
  <w:num w:numId="5" w16cid:durableId="1770349458">
    <w:abstractNumId w:val="1"/>
  </w:num>
  <w:num w:numId="6" w16cid:durableId="1646545302">
    <w:abstractNumId w:val="3"/>
  </w:num>
  <w:num w:numId="7" w16cid:durableId="6268622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6"/>
  </w:num>
  <w:num w:numId="9" w16cid:durableId="2102145351">
    <w:abstractNumId w:val="13"/>
  </w:num>
  <w:num w:numId="10" w16cid:durableId="1394041910">
    <w:abstractNumId w:val="11"/>
  </w:num>
  <w:num w:numId="11" w16cid:durableId="7369524">
    <w:abstractNumId w:val="17"/>
  </w:num>
  <w:num w:numId="12" w16cid:durableId="1056779592">
    <w:abstractNumId w:val="18"/>
  </w:num>
  <w:num w:numId="13" w16cid:durableId="2052924743">
    <w:abstractNumId w:val="15"/>
  </w:num>
  <w:num w:numId="14" w16cid:durableId="305471079">
    <w:abstractNumId w:val="28"/>
  </w:num>
  <w:num w:numId="15" w16cid:durableId="668992514">
    <w:abstractNumId w:val="20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9"/>
  </w:num>
  <w:num w:numId="20" w16cid:durableId="338584827">
    <w:abstractNumId w:val="12"/>
  </w:num>
  <w:num w:numId="21" w16cid:durableId="526986008">
    <w:abstractNumId w:val="24"/>
  </w:num>
  <w:num w:numId="22" w16cid:durableId="14185581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49714154">
    <w:abstractNumId w:val="22"/>
  </w:num>
  <w:num w:numId="24" w16cid:durableId="260644827">
    <w:abstractNumId w:val="14"/>
  </w:num>
  <w:num w:numId="25" w16cid:durableId="6880646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899057">
    <w:abstractNumId w:val="10"/>
  </w:num>
  <w:num w:numId="27" w16cid:durableId="110126822">
    <w:abstractNumId w:val="23"/>
  </w:num>
  <w:num w:numId="28" w16cid:durableId="22364110">
    <w:abstractNumId w:val="2"/>
  </w:num>
  <w:num w:numId="29" w16cid:durableId="1976326686">
    <w:abstractNumId w:val="8"/>
  </w:num>
  <w:num w:numId="30" w16cid:durableId="1988128745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932123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399800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12101835">
    <w:abstractNumId w:val="26"/>
  </w:num>
  <w:num w:numId="34" w16cid:durableId="150175420">
    <w:abstractNumId w:val="25"/>
  </w:num>
  <w:num w:numId="35" w16cid:durableId="1576623239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46933534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74"/>
    <w:rsid w:val="00011329"/>
    <w:rsid w:val="00012AEB"/>
    <w:rsid w:val="00012D5B"/>
    <w:rsid w:val="00020772"/>
    <w:rsid w:val="00020B4A"/>
    <w:rsid w:val="00022E71"/>
    <w:rsid w:val="00023458"/>
    <w:rsid w:val="00025DB2"/>
    <w:rsid w:val="0002711C"/>
    <w:rsid w:val="0002748F"/>
    <w:rsid w:val="00027EA9"/>
    <w:rsid w:val="000300AF"/>
    <w:rsid w:val="000307F4"/>
    <w:rsid w:val="000313A7"/>
    <w:rsid w:val="00051592"/>
    <w:rsid w:val="00062C97"/>
    <w:rsid w:val="00064365"/>
    <w:rsid w:val="00064451"/>
    <w:rsid w:val="00070145"/>
    <w:rsid w:val="000724AE"/>
    <w:rsid w:val="000744A6"/>
    <w:rsid w:val="00077E71"/>
    <w:rsid w:val="0008037D"/>
    <w:rsid w:val="00084D13"/>
    <w:rsid w:val="00090BE2"/>
    <w:rsid w:val="00092FB6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06FA6"/>
    <w:rsid w:val="00112E8F"/>
    <w:rsid w:val="001134D8"/>
    <w:rsid w:val="00124F9B"/>
    <w:rsid w:val="00125141"/>
    <w:rsid w:val="001268BC"/>
    <w:rsid w:val="00127300"/>
    <w:rsid w:val="00132621"/>
    <w:rsid w:val="00132887"/>
    <w:rsid w:val="001346C0"/>
    <w:rsid w:val="00141C61"/>
    <w:rsid w:val="00143157"/>
    <w:rsid w:val="00146AEE"/>
    <w:rsid w:val="001475DC"/>
    <w:rsid w:val="001503BA"/>
    <w:rsid w:val="00150AE4"/>
    <w:rsid w:val="001525B2"/>
    <w:rsid w:val="00153FC7"/>
    <w:rsid w:val="00155502"/>
    <w:rsid w:val="0016175C"/>
    <w:rsid w:val="00166127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96395"/>
    <w:rsid w:val="001A0D77"/>
    <w:rsid w:val="001A22D8"/>
    <w:rsid w:val="001A3B15"/>
    <w:rsid w:val="001A5586"/>
    <w:rsid w:val="001B0FF0"/>
    <w:rsid w:val="001B3EFC"/>
    <w:rsid w:val="001C0FEF"/>
    <w:rsid w:val="001C1C78"/>
    <w:rsid w:val="001C3E16"/>
    <w:rsid w:val="001C42FC"/>
    <w:rsid w:val="001C53EA"/>
    <w:rsid w:val="001C7835"/>
    <w:rsid w:val="001D335E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339A"/>
    <w:rsid w:val="0023622A"/>
    <w:rsid w:val="00236FF9"/>
    <w:rsid w:val="0024207E"/>
    <w:rsid w:val="00245658"/>
    <w:rsid w:val="00245BF7"/>
    <w:rsid w:val="00246435"/>
    <w:rsid w:val="00246BCF"/>
    <w:rsid w:val="002508DB"/>
    <w:rsid w:val="0025131A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26D"/>
    <w:rsid w:val="0029481F"/>
    <w:rsid w:val="00294B44"/>
    <w:rsid w:val="00295BC8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84"/>
    <w:rsid w:val="003154F7"/>
    <w:rsid w:val="003202D0"/>
    <w:rsid w:val="00321FF4"/>
    <w:rsid w:val="00323BEC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4847"/>
    <w:rsid w:val="0037721D"/>
    <w:rsid w:val="0038102A"/>
    <w:rsid w:val="00391FED"/>
    <w:rsid w:val="003937B7"/>
    <w:rsid w:val="00394FA7"/>
    <w:rsid w:val="0039644B"/>
    <w:rsid w:val="003A18C4"/>
    <w:rsid w:val="003A3837"/>
    <w:rsid w:val="003A498F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D7935"/>
    <w:rsid w:val="003E2355"/>
    <w:rsid w:val="003E2E15"/>
    <w:rsid w:val="003E32D0"/>
    <w:rsid w:val="003E4379"/>
    <w:rsid w:val="003E5A87"/>
    <w:rsid w:val="003E6240"/>
    <w:rsid w:val="003F66F7"/>
    <w:rsid w:val="003F6E81"/>
    <w:rsid w:val="003F7D00"/>
    <w:rsid w:val="0040236C"/>
    <w:rsid w:val="00404E4F"/>
    <w:rsid w:val="004050E1"/>
    <w:rsid w:val="004057E6"/>
    <w:rsid w:val="0040587B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1BC5"/>
    <w:rsid w:val="00422990"/>
    <w:rsid w:val="0042339A"/>
    <w:rsid w:val="00423F47"/>
    <w:rsid w:val="0042508F"/>
    <w:rsid w:val="00427CE0"/>
    <w:rsid w:val="004315BA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285D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B27"/>
    <w:rsid w:val="00493C29"/>
    <w:rsid w:val="00495D09"/>
    <w:rsid w:val="004A4C5B"/>
    <w:rsid w:val="004A5A04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4F369D"/>
    <w:rsid w:val="00500C61"/>
    <w:rsid w:val="00502144"/>
    <w:rsid w:val="00503231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3AC0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07E8"/>
    <w:rsid w:val="00573193"/>
    <w:rsid w:val="0057535D"/>
    <w:rsid w:val="0057788D"/>
    <w:rsid w:val="00577D83"/>
    <w:rsid w:val="00577E2E"/>
    <w:rsid w:val="00580670"/>
    <w:rsid w:val="0058369E"/>
    <w:rsid w:val="005912D9"/>
    <w:rsid w:val="00593314"/>
    <w:rsid w:val="0059432A"/>
    <w:rsid w:val="00594496"/>
    <w:rsid w:val="00594ABA"/>
    <w:rsid w:val="005A135F"/>
    <w:rsid w:val="005A335E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E3B6D"/>
    <w:rsid w:val="005F088C"/>
    <w:rsid w:val="00600F1D"/>
    <w:rsid w:val="006010F3"/>
    <w:rsid w:val="00602C13"/>
    <w:rsid w:val="006038CA"/>
    <w:rsid w:val="00603D04"/>
    <w:rsid w:val="00603FD5"/>
    <w:rsid w:val="00605416"/>
    <w:rsid w:val="0060613B"/>
    <w:rsid w:val="00613AA4"/>
    <w:rsid w:val="00614493"/>
    <w:rsid w:val="00616DC8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0A2D"/>
    <w:rsid w:val="006C4175"/>
    <w:rsid w:val="006C4AF4"/>
    <w:rsid w:val="006C578E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086E"/>
    <w:rsid w:val="007211FA"/>
    <w:rsid w:val="00723154"/>
    <w:rsid w:val="007254A7"/>
    <w:rsid w:val="00725FEC"/>
    <w:rsid w:val="00732969"/>
    <w:rsid w:val="00740560"/>
    <w:rsid w:val="007415AF"/>
    <w:rsid w:val="007436DD"/>
    <w:rsid w:val="00745452"/>
    <w:rsid w:val="00745B04"/>
    <w:rsid w:val="0074713F"/>
    <w:rsid w:val="00754AB9"/>
    <w:rsid w:val="007603FA"/>
    <w:rsid w:val="00764935"/>
    <w:rsid w:val="00767446"/>
    <w:rsid w:val="00767C6A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2177"/>
    <w:rsid w:val="007D317A"/>
    <w:rsid w:val="007D407A"/>
    <w:rsid w:val="007D7F37"/>
    <w:rsid w:val="007E255E"/>
    <w:rsid w:val="007E4414"/>
    <w:rsid w:val="007F0E26"/>
    <w:rsid w:val="007F1CAA"/>
    <w:rsid w:val="00806D8D"/>
    <w:rsid w:val="00807175"/>
    <w:rsid w:val="008079A1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899"/>
    <w:rsid w:val="008D0FCB"/>
    <w:rsid w:val="008D1ABD"/>
    <w:rsid w:val="008D5F3C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17B2B"/>
    <w:rsid w:val="0092122D"/>
    <w:rsid w:val="009242AD"/>
    <w:rsid w:val="0093125E"/>
    <w:rsid w:val="00936068"/>
    <w:rsid w:val="00937232"/>
    <w:rsid w:val="00940F43"/>
    <w:rsid w:val="00941B78"/>
    <w:rsid w:val="009464B4"/>
    <w:rsid w:val="009517CC"/>
    <w:rsid w:val="00951A93"/>
    <w:rsid w:val="00955B0A"/>
    <w:rsid w:val="00956009"/>
    <w:rsid w:val="00960D11"/>
    <w:rsid w:val="009615D4"/>
    <w:rsid w:val="0096173D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4049"/>
    <w:rsid w:val="009A6EBF"/>
    <w:rsid w:val="009B0CCC"/>
    <w:rsid w:val="009B0E88"/>
    <w:rsid w:val="009B1038"/>
    <w:rsid w:val="009B2DDB"/>
    <w:rsid w:val="009C4421"/>
    <w:rsid w:val="009C479F"/>
    <w:rsid w:val="009C5432"/>
    <w:rsid w:val="009C7B7A"/>
    <w:rsid w:val="009D0646"/>
    <w:rsid w:val="009D217C"/>
    <w:rsid w:val="009D24F5"/>
    <w:rsid w:val="009D4C29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11C7D"/>
    <w:rsid w:val="00A13664"/>
    <w:rsid w:val="00A13909"/>
    <w:rsid w:val="00A14AA1"/>
    <w:rsid w:val="00A156DE"/>
    <w:rsid w:val="00A17893"/>
    <w:rsid w:val="00A20A92"/>
    <w:rsid w:val="00A23F7D"/>
    <w:rsid w:val="00A24C36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85573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11B63"/>
    <w:rsid w:val="00B11BD2"/>
    <w:rsid w:val="00B13925"/>
    <w:rsid w:val="00B13BDB"/>
    <w:rsid w:val="00B153EB"/>
    <w:rsid w:val="00B15FE9"/>
    <w:rsid w:val="00B22C81"/>
    <w:rsid w:val="00B23603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05FC"/>
    <w:rsid w:val="00BA3CB8"/>
    <w:rsid w:val="00BA4F06"/>
    <w:rsid w:val="00BA7623"/>
    <w:rsid w:val="00BA7944"/>
    <w:rsid w:val="00BC14A9"/>
    <w:rsid w:val="00BC2C7F"/>
    <w:rsid w:val="00BC57FB"/>
    <w:rsid w:val="00BD08D3"/>
    <w:rsid w:val="00BD1881"/>
    <w:rsid w:val="00BD34BB"/>
    <w:rsid w:val="00BD457A"/>
    <w:rsid w:val="00BE11A3"/>
    <w:rsid w:val="00BE7A0C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1475A"/>
    <w:rsid w:val="00C201E8"/>
    <w:rsid w:val="00C216D2"/>
    <w:rsid w:val="00C27DE0"/>
    <w:rsid w:val="00C326F9"/>
    <w:rsid w:val="00C34106"/>
    <w:rsid w:val="00C37A29"/>
    <w:rsid w:val="00C41DED"/>
    <w:rsid w:val="00C435E2"/>
    <w:rsid w:val="00C45634"/>
    <w:rsid w:val="00C50783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324D"/>
    <w:rsid w:val="00CD3A36"/>
    <w:rsid w:val="00CD61EB"/>
    <w:rsid w:val="00CE152B"/>
    <w:rsid w:val="00CE3B5D"/>
    <w:rsid w:val="00CE4E20"/>
    <w:rsid w:val="00CE6687"/>
    <w:rsid w:val="00CF02F0"/>
    <w:rsid w:val="00CF59D4"/>
    <w:rsid w:val="00CF7B2C"/>
    <w:rsid w:val="00D02D31"/>
    <w:rsid w:val="00D07127"/>
    <w:rsid w:val="00D11079"/>
    <w:rsid w:val="00D12E51"/>
    <w:rsid w:val="00D139E9"/>
    <w:rsid w:val="00D16B10"/>
    <w:rsid w:val="00D16F74"/>
    <w:rsid w:val="00D270C6"/>
    <w:rsid w:val="00D3046E"/>
    <w:rsid w:val="00D3177B"/>
    <w:rsid w:val="00D31E3B"/>
    <w:rsid w:val="00D3559A"/>
    <w:rsid w:val="00D43EE4"/>
    <w:rsid w:val="00D47693"/>
    <w:rsid w:val="00D50928"/>
    <w:rsid w:val="00D532C7"/>
    <w:rsid w:val="00D567C3"/>
    <w:rsid w:val="00D569F4"/>
    <w:rsid w:val="00D60649"/>
    <w:rsid w:val="00D61E88"/>
    <w:rsid w:val="00D62404"/>
    <w:rsid w:val="00D63BB9"/>
    <w:rsid w:val="00D66F0C"/>
    <w:rsid w:val="00D7629A"/>
    <w:rsid w:val="00D8093E"/>
    <w:rsid w:val="00D82889"/>
    <w:rsid w:val="00D83923"/>
    <w:rsid w:val="00D84667"/>
    <w:rsid w:val="00D90321"/>
    <w:rsid w:val="00D939F2"/>
    <w:rsid w:val="00D9419D"/>
    <w:rsid w:val="00D9562D"/>
    <w:rsid w:val="00D966EC"/>
    <w:rsid w:val="00DA2CEA"/>
    <w:rsid w:val="00DA6188"/>
    <w:rsid w:val="00DA6871"/>
    <w:rsid w:val="00DB2506"/>
    <w:rsid w:val="00DB3B8A"/>
    <w:rsid w:val="00DB72BA"/>
    <w:rsid w:val="00DC4E76"/>
    <w:rsid w:val="00DC5937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DF58B1"/>
    <w:rsid w:val="00DF7374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72A"/>
    <w:rsid w:val="00E5091A"/>
    <w:rsid w:val="00E510FC"/>
    <w:rsid w:val="00E511B0"/>
    <w:rsid w:val="00E534CB"/>
    <w:rsid w:val="00E54B2B"/>
    <w:rsid w:val="00E552E4"/>
    <w:rsid w:val="00E56D0B"/>
    <w:rsid w:val="00E6258C"/>
    <w:rsid w:val="00E6345E"/>
    <w:rsid w:val="00E71FDE"/>
    <w:rsid w:val="00E73550"/>
    <w:rsid w:val="00E770DF"/>
    <w:rsid w:val="00E80580"/>
    <w:rsid w:val="00E838F5"/>
    <w:rsid w:val="00E83E59"/>
    <w:rsid w:val="00E86CFE"/>
    <w:rsid w:val="00E8757C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3E97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2A7"/>
    <w:rsid w:val="00F5257A"/>
    <w:rsid w:val="00F53397"/>
    <w:rsid w:val="00F548AF"/>
    <w:rsid w:val="00F634F6"/>
    <w:rsid w:val="00F638AB"/>
    <w:rsid w:val="00F64343"/>
    <w:rsid w:val="00F6620F"/>
    <w:rsid w:val="00F74865"/>
    <w:rsid w:val="00F838B4"/>
    <w:rsid w:val="00F87B07"/>
    <w:rsid w:val="00F92C6B"/>
    <w:rsid w:val="00F93598"/>
    <w:rsid w:val="00F94880"/>
    <w:rsid w:val="00FA0020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68BF"/>
    <w:rsid w:val="00FE700A"/>
    <w:rsid w:val="00FE758F"/>
    <w:rsid w:val="00FF1B4D"/>
    <w:rsid w:val="00FF7363"/>
    <w:rsid w:val="09DF0997"/>
    <w:rsid w:val="41086205"/>
    <w:rsid w:val="66E8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ED3AF"/>
  <w15:chartTrackingRefBased/>
  <w15:docId w15:val="{F68A02CF-7294-43BC-A0BD-D8617BAD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D3046E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2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2D403B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2D403B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D3046E"/>
    <w:rPr>
      <w:rFonts w:asciiTheme="majorHAnsi" w:hAnsiTheme="majorHAnsi" w:cstheme="majorHAnsi"/>
      <w:b/>
      <w:bCs/>
      <w:color w:val="6AA342" w:themeColor="accent2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2D403B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2D403B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2D403B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D3046E"/>
    <w:rPr>
      <w:rFonts w:asciiTheme="majorHAnsi" w:hAnsiTheme="majorHAnsi"/>
      <w:b/>
      <w:color w:val="2D403B" w:themeColor="accent1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2D403B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6AA342" w:themeColor="accent2"/>
        <w:bottom w:val="single" w:sz="4" w:space="0" w:color="6AA342" w:themeColor="accent2"/>
        <w:insideH w:val="single" w:sz="4" w:space="0" w:color="6AA342" w:themeColor="accent2"/>
        <w:insideV w:val="single" w:sz="4" w:space="0" w:color="6AA342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6AA342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D3046E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2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D3046E"/>
    <w:rPr>
      <w:rFonts w:asciiTheme="majorHAnsi" w:hAnsiTheme="majorHAnsi"/>
      <w:b/>
      <w:color w:val="6AA342" w:themeColor="accent2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D3046E"/>
    <w:rPr>
      <w:rFonts w:asciiTheme="majorHAnsi" w:hAnsiTheme="majorHAnsi"/>
      <w:b/>
      <w:color w:val="7F3D97" w:themeColor="accent3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C0F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F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FEF"/>
    <w:rPr>
      <w:spacing w:val="-1"/>
      <w:sz w:val="20"/>
      <w:szCs w:val="20"/>
    </w:rPr>
  </w:style>
  <w:style w:type="paragraph" w:customStyle="1" w:styleId="ListBullet-Last">
    <w:name w:val="List Bullet-Last"/>
    <w:basedOn w:val="ListBullet"/>
    <w:uiPriority w:val="5"/>
    <w:qFormat/>
    <w:rsid w:val="00600F1D"/>
    <w:pPr>
      <w:numPr>
        <w:numId w:val="0"/>
      </w:numPr>
      <w:spacing w:after="220"/>
      <w:ind w:left="227" w:hanging="227"/>
    </w:pPr>
  </w:style>
  <w:style w:type="paragraph" w:styleId="NormalWeb">
    <w:name w:val="Normal (Web)"/>
    <w:basedOn w:val="Normal"/>
    <w:uiPriority w:val="99"/>
    <w:unhideWhenUsed/>
    <w:rsid w:val="00106FA6"/>
    <w:pPr>
      <w:tabs>
        <w:tab w:val="clear" w:pos="227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422990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yperlink" Target="https://humanability.com.au/vet/employers/employer-engage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s/HumanAbilit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C933C431791D4B8BF190BA186DE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C93A0-BCB3-8D48-82A4-F03D3E6544EB}"/>
      </w:docPartPr>
      <w:docPartBody>
        <w:p w:rsidR="00495D09" w:rsidRDefault="00495D09">
          <w:pPr>
            <w:pStyle w:val="7AC933C431791D4B8BF190BA186DE272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2396061D188ED0459ABF3989C2317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46389-7328-8C4A-966C-768BE50F0BB1}"/>
      </w:docPartPr>
      <w:docPartBody>
        <w:p w:rsidR="00A97F5F" w:rsidRDefault="00B15FE9" w:rsidP="00B15FE9">
          <w:pPr>
            <w:pStyle w:val="2396061D188ED0459ABF3989C23175FA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897F0F06370E448E16A2D41F5DB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CF48A-D3DC-5946-B182-316B5DD39FB1}"/>
      </w:docPartPr>
      <w:docPartBody>
        <w:p w:rsidR="00A97F5F" w:rsidRDefault="00B15FE9" w:rsidP="00B15FE9">
          <w:pPr>
            <w:pStyle w:val="DB897F0F06370E448E16A2D41F5DB4F1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90"/>
    <w:rsid w:val="00315484"/>
    <w:rsid w:val="00324D01"/>
    <w:rsid w:val="00332D38"/>
    <w:rsid w:val="00476BB6"/>
    <w:rsid w:val="00495D09"/>
    <w:rsid w:val="006944AA"/>
    <w:rsid w:val="006C578E"/>
    <w:rsid w:val="00735026"/>
    <w:rsid w:val="007840A4"/>
    <w:rsid w:val="00881912"/>
    <w:rsid w:val="00A97F5F"/>
    <w:rsid w:val="00B15FE9"/>
    <w:rsid w:val="00B83590"/>
    <w:rsid w:val="00DD2DD7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C933C431791D4B8BF190BA186DE272">
    <w:name w:val="7AC933C431791D4B8BF190BA186DE272"/>
  </w:style>
  <w:style w:type="character" w:styleId="PlaceholderText">
    <w:name w:val="Placeholder Text"/>
    <w:basedOn w:val="DefaultParagraphFont"/>
    <w:uiPriority w:val="99"/>
    <w:semiHidden/>
    <w:rsid w:val="00B15FE9"/>
    <w:rPr>
      <w:color w:val="808080"/>
    </w:rPr>
  </w:style>
  <w:style w:type="paragraph" w:customStyle="1" w:styleId="2396061D188ED0459ABF3989C23175FA">
    <w:name w:val="2396061D188ED0459ABF3989C23175FA"/>
    <w:rsid w:val="00B15FE9"/>
  </w:style>
  <w:style w:type="paragraph" w:customStyle="1" w:styleId="DB897F0F06370E448E16A2D41F5DB4F1">
    <w:name w:val="DB897F0F06370E448E16A2D41F5DB4F1"/>
    <w:rsid w:val="00B15F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Light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2D403B"/>
      </a:accent1>
      <a:accent2>
        <a:srgbClr val="6AA342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lcf76f155ced4ddcb4097134ff3c332f xmlns="e0db5e3d-66c3-418c-8328-3b765ef6a383">
      <Terms xmlns="http://schemas.microsoft.com/office/infopath/2007/PartnerControls"/>
    </lcf76f155ced4ddcb4097134ff3c332f>
    <TaxCatchAll xmlns="156c92cd-5fa2-4106-a892-0fa67ee854e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96FCE11-ACE5-4D24-B048-C33886F66E14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customXml/itemProps3.xml><?xml version="1.0" encoding="utf-8"?>
<ds:datastoreItem xmlns:ds="http://schemas.openxmlformats.org/officeDocument/2006/customXml" ds:itemID="{88C72A45-F6E1-4032-872C-9BEB8782BA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954CF0-990D-42F0-A588-14EAD987C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b5e3d-66c3-418c-8328-3b765ef6a383"/>
    <ds:schemaRef ds:uri="156c92cd-5fa2-4106-a892-0fa67ee85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HumanAbility</Template>
  <TotalTime>1</TotalTime>
  <Pages>1</Pages>
  <Words>284</Words>
  <Characters>1620</Characters>
  <Application>Microsoft Office Word</Application>
  <DocSecurity>4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Engage stage | Checklist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14</cp:revision>
  <cp:lastPrinted>2026-06-19T00:32:00Z</cp:lastPrinted>
  <dcterms:created xsi:type="dcterms:W3CDTF">2026-09-02T17:56:00Z</dcterms:created>
  <dcterms:modified xsi:type="dcterms:W3CDTF">2026-10-14T04:16:00Z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0x0101009D8D307AF339D145AE15865E9FE434BC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