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B74DF9" w14:textId="5BBC974A" w:rsidR="00236FF9" w:rsidRDefault="00605416" w:rsidP="000307F4">
      <w:pPr>
        <w:pStyle w:val="Heading1"/>
        <w:numPr>
          <w:ilvl w:val="0"/>
          <w:numId w:val="0"/>
        </w:numPr>
        <w:ind w:left="680" w:hanging="680"/>
      </w:pPr>
      <w:bookmarkStart w:id="0" w:name="_Toc232696664"/>
      <w:bookmarkStart w:id="1" w:name="_Toc215057410"/>
      <w:bookmarkStart w:id="2" w:name="_Toc87857019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0" behindDoc="0" locked="1" layoutInCell="1" allowOverlap="1" wp14:anchorId="15A4DBEE" wp14:editId="7DC36BCE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59675" cy="2213610"/>
                <wp:effectExtent l="0" t="0" r="0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4580768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B64A03" w14:textId="29588247" w:rsidR="00605416" w:rsidRPr="00A42F19" w:rsidRDefault="00CD324D" w:rsidP="00605416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t xml:space="preserve">Employer </w:t>
                              </w:r>
                              <w:r w:rsidR="001503BA">
                                <w:t>Engage</w:t>
                              </w:r>
                              <w:r>
                                <w:t xml:space="preserve"> stage</w:t>
                              </w:r>
                              <w:r w:rsidR="00605416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A4DBEE" id="Group 3" o:spid="_x0000_s1026" style="position:absolute;left:0;text-align:left;margin-left:0;margin-top:0;width:595.25pt;height:174.3pt;z-index:251658240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&#13;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">
                  <v:imagedata r:id="rId17" o:title=""/>
                </v:shape>
                <v:rect id="Rectangle 1965600143" o:spid="_x0000_s1029" style="position:absolute;width:45807;height:2214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" filled="f" stroked="f" strokeweight="1pt">
                  <v:textbox inset="15mm,16mm,5mm,7mm">
                    <w:txbxContent>
                      <w:p w14:paraId="4BB64A03" w14:textId="29588247" w:rsidR="00605416" w:rsidRPr="00A42F19" w:rsidRDefault="00CD324D" w:rsidP="00605416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t xml:space="preserve">Employer </w:t>
                        </w:r>
                        <w:r w:rsidR="001503BA">
                          <w:t>Engage</w:t>
                        </w:r>
                        <w:r>
                          <w:t xml:space="preserve"> stage</w:t>
                        </w:r>
                        <w:r w:rsidR="00605416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bookmarkEnd w:id="1"/>
      <w:bookmarkEnd w:id="2"/>
      <w:r w:rsidR="00B33BE3">
        <w:t>Reflect on partnerships</w:t>
      </w:r>
    </w:p>
    <w:p w14:paraId="3293C742" w14:textId="77777777" w:rsidR="000307F4" w:rsidRDefault="000307F4" w:rsidP="000307F4">
      <w:pPr>
        <w:pStyle w:val="Heading2-nonumber"/>
      </w:pPr>
      <w:r>
        <w:t>Contents</w:t>
      </w:r>
    </w:p>
    <w:tbl>
      <w:tblPr>
        <w:tblStyle w:val="0-HumanAbilityTable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shd w:val="clear" w:color="auto" w:fill="EAF1ED" w:themeFill="accent6"/>
        <w:tblCellMar>
          <w:top w:w="0" w:type="dxa"/>
          <w:bottom w:w="0" w:type="dxa"/>
        </w:tblCellMar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0307F4" w14:paraId="5EA81DD6" w14:textId="77777777" w:rsidTr="00C14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6A500238" w14:textId="77777777" w:rsidR="000307F4" w:rsidRPr="0061770D" w:rsidRDefault="000307F4" w:rsidP="00C1412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1A7216FB" w14:textId="77777777" w:rsidR="000307F4" w:rsidRPr="0061770D" w:rsidRDefault="000307F4" w:rsidP="00C14123">
            <w:pPr>
              <w:spacing w:before="60"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25E85F98" w14:textId="77777777" w:rsidR="000307F4" w:rsidRPr="0061770D" w:rsidRDefault="000307F4" w:rsidP="00C1412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Template</w:t>
            </w:r>
          </w:p>
        </w:tc>
      </w:tr>
      <w:tr w:rsidR="000307F4" w14:paraId="5955F451" w14:textId="77777777" w:rsidTr="00C14123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728D8FDA" w14:textId="77777777" w:rsidR="000307F4" w:rsidRDefault="000307F4" w:rsidP="00C14123">
            <w:pPr>
              <w:spacing w:after="120"/>
              <w:jc w:val="center"/>
            </w:pPr>
            <w:r>
              <w:t>Page 1</w:t>
            </w:r>
          </w:p>
        </w:tc>
        <w:tc>
          <w:tcPr>
            <w:tcW w:w="3396" w:type="dxa"/>
            <w:shd w:val="clear" w:color="auto" w:fill="EAF1ED" w:themeFill="accent6"/>
          </w:tcPr>
          <w:p w14:paraId="3BD49ABA" w14:textId="77777777" w:rsidR="000307F4" w:rsidRDefault="000307F4" w:rsidP="00C14123">
            <w:pPr>
              <w:spacing w:after="120"/>
              <w:jc w:val="center"/>
            </w:pPr>
            <w:r>
              <w:t>Page 2</w:t>
            </w:r>
          </w:p>
        </w:tc>
        <w:tc>
          <w:tcPr>
            <w:tcW w:w="3396" w:type="dxa"/>
            <w:shd w:val="clear" w:color="auto" w:fill="EAF1ED" w:themeFill="accent6"/>
          </w:tcPr>
          <w:p w14:paraId="6640A710" w14:textId="77777777" w:rsidR="000307F4" w:rsidRDefault="000307F4" w:rsidP="00C14123">
            <w:pPr>
              <w:spacing w:after="120"/>
              <w:jc w:val="center"/>
            </w:pPr>
            <w:r>
              <w:t>Page 3</w:t>
            </w:r>
          </w:p>
        </w:tc>
      </w:tr>
    </w:tbl>
    <w:p w14:paraId="518AA9A8" w14:textId="77777777" w:rsidR="000307F4" w:rsidRPr="00506BA7" w:rsidRDefault="000307F4" w:rsidP="000307F4"/>
    <w:tbl>
      <w:tblPr>
        <w:tblStyle w:val="0-HumanAbilityTable"/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  <w:insideH w:val="none" w:sz="0" w:space="0" w:color="auto"/>
          <w:insideV w:val="none" w:sz="0" w:space="0" w:color="auto"/>
        </w:tblBorders>
        <w:tblCellMar>
          <w:top w:w="0" w:type="dxa"/>
          <w:bottom w:w="0" w:type="dxa"/>
        </w:tblCellMar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0307F4" w14:paraId="0A428C8B" w14:textId="77777777" w:rsidTr="00C14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2"/>
        </w:trPr>
        <w:tc>
          <w:tcPr>
            <w:tcW w:w="3398" w:type="dxa"/>
            <w:shd w:val="clear" w:color="auto" w:fill="auto"/>
            <w:vAlign w:val="bottom"/>
          </w:tcPr>
          <w:p w14:paraId="4F9B70E4" w14:textId="77777777" w:rsidR="000307F4" w:rsidRPr="0061770D" w:rsidRDefault="000307F4" w:rsidP="00C1412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775872A4" wp14:editId="1732FCCF">
                  <wp:extent cx="409575" cy="409575"/>
                  <wp:effectExtent l="0" t="0" r="9525" b="9525"/>
                  <wp:docPr id="201901693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Purpose</w:t>
            </w:r>
          </w:p>
        </w:tc>
        <w:tc>
          <w:tcPr>
            <w:tcW w:w="3398" w:type="dxa"/>
            <w:shd w:val="clear" w:color="auto" w:fill="auto"/>
            <w:vAlign w:val="bottom"/>
          </w:tcPr>
          <w:p w14:paraId="1946B305" w14:textId="77777777" w:rsidR="000307F4" w:rsidRPr="0061770D" w:rsidRDefault="000307F4" w:rsidP="00C14123">
            <w:pPr>
              <w:spacing w:before="60"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1A195503" wp14:editId="58DF1653">
                  <wp:extent cx="499533" cy="374650"/>
                  <wp:effectExtent l="0" t="0" r="0" b="6350"/>
                  <wp:docPr id="127933057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When to use</w:t>
            </w:r>
          </w:p>
        </w:tc>
        <w:tc>
          <w:tcPr>
            <w:tcW w:w="3398" w:type="dxa"/>
            <w:shd w:val="clear" w:color="auto" w:fill="auto"/>
            <w:vAlign w:val="bottom"/>
          </w:tcPr>
          <w:p w14:paraId="484E98A3" w14:textId="77777777" w:rsidR="000307F4" w:rsidRPr="0061770D" w:rsidRDefault="000307F4" w:rsidP="00C14123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01685DE0" wp14:editId="1BE6072F">
                  <wp:extent cx="371475" cy="419100"/>
                  <wp:effectExtent l="0" t="0" r="9525" b="0"/>
                  <wp:docPr id="7661711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Time</w:t>
            </w:r>
          </w:p>
        </w:tc>
      </w:tr>
      <w:tr w:rsidR="000307F4" w14:paraId="2394198C" w14:textId="77777777" w:rsidTr="00C14123">
        <w:tc>
          <w:tcPr>
            <w:tcW w:w="3398" w:type="dxa"/>
          </w:tcPr>
          <w:p w14:paraId="3616767B" w14:textId="77777777" w:rsidR="000307F4" w:rsidRDefault="000307F4" w:rsidP="00C14123">
            <w:pPr>
              <w:spacing w:after="120"/>
              <w:jc w:val="center"/>
            </w:pPr>
            <w:r w:rsidRPr="006159CE">
              <w:rPr>
                <w:lang w:val="en-US"/>
              </w:rPr>
              <w:t xml:space="preserve">To </w:t>
            </w:r>
            <w:r>
              <w:rPr>
                <w:lang w:val="en-US"/>
              </w:rPr>
              <w:t>actively maintain a strong partnership by identifying what is working well and where there are processes or other improvement opportunities</w:t>
            </w:r>
          </w:p>
        </w:tc>
        <w:tc>
          <w:tcPr>
            <w:tcW w:w="3398" w:type="dxa"/>
          </w:tcPr>
          <w:p w14:paraId="16CC1930" w14:textId="77777777" w:rsidR="000307F4" w:rsidRDefault="000307F4" w:rsidP="00C14123">
            <w:pPr>
              <w:spacing w:after="120"/>
              <w:jc w:val="center"/>
            </w:pPr>
            <w:r>
              <w:t>Before collaboration meetings with RTOs</w:t>
            </w:r>
          </w:p>
        </w:tc>
        <w:tc>
          <w:tcPr>
            <w:tcW w:w="3398" w:type="dxa"/>
          </w:tcPr>
          <w:p w14:paraId="2EEF0B5F" w14:textId="77777777" w:rsidR="000307F4" w:rsidRDefault="000307F4" w:rsidP="00C14123">
            <w:pPr>
              <w:spacing w:after="120"/>
              <w:jc w:val="center"/>
            </w:pPr>
            <w:r w:rsidRPr="00544152">
              <w:rPr>
                <w:b/>
                <w:bCs/>
              </w:rPr>
              <w:t>Quick</w:t>
            </w:r>
            <w:r>
              <w:br/>
              <w:t>Less than 20 minutes,</w:t>
            </w:r>
            <w:r>
              <w:br/>
              <w:t>minimal preparation required</w:t>
            </w:r>
          </w:p>
        </w:tc>
      </w:tr>
    </w:tbl>
    <w:p w14:paraId="03A4E821" w14:textId="77777777" w:rsidR="000307F4" w:rsidRDefault="000307F4" w:rsidP="000307F4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0307F4" w:rsidRPr="0039469F" w14:paraId="429F81B7" w14:textId="77777777" w:rsidTr="001139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6AA342" w:themeColor="accent2"/>
            </w:tcBorders>
          </w:tcPr>
          <w:p w14:paraId="6869EC6A" w14:textId="77777777" w:rsidR="000307F4" w:rsidRPr="0039469F" w:rsidRDefault="000307F4" w:rsidP="00C14123">
            <w:pPr>
              <w:pStyle w:val="NoSpacing"/>
            </w:pPr>
            <w:r w:rsidRPr="0039469F">
              <w:t>How to complete</w:t>
            </w:r>
          </w:p>
        </w:tc>
      </w:tr>
      <w:tr w:rsidR="000307F4" w:rsidRPr="0039469F" w14:paraId="53742B04" w14:textId="77777777" w:rsidTr="0011390D">
        <w:tc>
          <w:tcPr>
            <w:tcW w:w="5000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7C400FD6" w14:textId="77777777" w:rsidR="000307F4" w:rsidRDefault="000307F4" w:rsidP="000307F4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Save a copy of the tool</w:t>
            </w:r>
          </w:p>
          <w:p w14:paraId="40AC7416" w14:textId="77777777" w:rsidR="000307F4" w:rsidRDefault="000307F4" w:rsidP="000307F4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Work with relevant stakeholders to reflect on and discuss key topics, including:</w:t>
            </w:r>
          </w:p>
          <w:p w14:paraId="32EE46AF" w14:textId="77777777" w:rsidR="000307F4" w:rsidRDefault="000307F4" w:rsidP="000307F4">
            <w:pPr>
              <w:pStyle w:val="ListNumber2"/>
              <w:numPr>
                <w:ilvl w:val="1"/>
                <w:numId w:val="36"/>
              </w:numPr>
              <w:spacing w:line="276" w:lineRule="auto"/>
            </w:pPr>
            <w:r>
              <w:t>What is working well</w:t>
            </w:r>
          </w:p>
          <w:p w14:paraId="7A1A877B" w14:textId="77777777" w:rsidR="000307F4" w:rsidRDefault="000307F4" w:rsidP="000307F4">
            <w:pPr>
              <w:pStyle w:val="ListNumber2"/>
              <w:numPr>
                <w:ilvl w:val="1"/>
                <w:numId w:val="36"/>
              </w:numPr>
              <w:spacing w:line="276" w:lineRule="auto"/>
            </w:pPr>
            <w:r>
              <w:t>Impact of currency opportunities completed so far</w:t>
            </w:r>
          </w:p>
          <w:p w14:paraId="66CC66B4" w14:textId="77777777" w:rsidR="000307F4" w:rsidRDefault="000307F4" w:rsidP="000307F4">
            <w:pPr>
              <w:pStyle w:val="ListNumber2"/>
              <w:numPr>
                <w:ilvl w:val="1"/>
                <w:numId w:val="36"/>
              </w:numPr>
              <w:spacing w:line="276" w:lineRule="auto"/>
            </w:pPr>
            <w:r>
              <w:t>Where there are opportunities to improve processes, collaboration, supports for staff and TTAs or other considerations</w:t>
            </w:r>
          </w:p>
          <w:p w14:paraId="4A8CEC52" w14:textId="77777777" w:rsidR="000307F4" w:rsidRDefault="000307F4" w:rsidP="000307F4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Work with relevant stakeholders to identify possible solutions</w:t>
            </w:r>
          </w:p>
          <w:p w14:paraId="1B52D2F8" w14:textId="77777777" w:rsidR="000307F4" w:rsidRPr="0039469F" w:rsidRDefault="000307F4" w:rsidP="000307F4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 xml:space="preserve">Edit the template to remove or add space as needed </w:t>
            </w:r>
          </w:p>
        </w:tc>
      </w:tr>
    </w:tbl>
    <w:p w14:paraId="2AA317C3" w14:textId="77777777" w:rsidR="000307F4" w:rsidRDefault="000307F4" w:rsidP="000307F4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2D403B" w:themeColor="accent1"/>
          <w:sz w:val="32"/>
          <w:szCs w:val="28"/>
        </w:rPr>
      </w:pPr>
      <w:r>
        <w:br w:type="page"/>
      </w:r>
    </w:p>
    <w:p w14:paraId="4DD36F7A" w14:textId="77777777" w:rsidR="000307F4" w:rsidRDefault="000307F4" w:rsidP="000307F4">
      <w:pPr>
        <w:pStyle w:val="Heading2-nonumber"/>
      </w:pPr>
      <w:r>
        <w:lastRenderedPageBreak/>
        <w:t>Example:</w:t>
      </w: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6946"/>
        <w:gridCol w:w="3253"/>
      </w:tblGrid>
      <w:tr w:rsidR="000307F4" w:rsidRPr="0039469F" w14:paraId="668FD4DD" w14:textId="77777777" w:rsidTr="001120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</w:trPr>
        <w:tc>
          <w:tcPr>
            <w:tcW w:w="3405" w:type="pct"/>
            <w:tcBorders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43687AC7" w14:textId="77777777" w:rsidR="000307F4" w:rsidRPr="003164BF" w:rsidRDefault="000307F4" w:rsidP="0011206F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>
              <w:t xml:space="preserve">Currency opportunities </w:t>
            </w:r>
          </w:p>
        </w:tc>
        <w:tc>
          <w:tcPr>
            <w:tcW w:w="1595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1A3B0DDF" w14:textId="77777777" w:rsidR="000307F4" w:rsidRDefault="000307F4" w:rsidP="0011206F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>
              <w:t>TTA engagement</w:t>
            </w:r>
          </w:p>
        </w:tc>
      </w:tr>
      <w:tr w:rsidR="000307F4" w:rsidRPr="0039469F" w14:paraId="3BEE21F2" w14:textId="77777777" w:rsidTr="008371E6">
        <w:tc>
          <w:tcPr>
            <w:tcW w:w="3405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36E60C9C" w14:textId="77777777" w:rsidR="000307F4" w:rsidRPr="00A064D8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currency opportunities have TTAs accessed so far?</w:t>
            </w:r>
          </w:p>
        </w:tc>
        <w:tc>
          <w:tcPr>
            <w:tcW w:w="1595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327E8CD9" w14:textId="77777777" w:rsidR="000307F4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How many TTAs have accessed each currency opportunity?</w:t>
            </w:r>
          </w:p>
        </w:tc>
      </w:tr>
      <w:tr w:rsidR="000307F4" w:rsidRPr="0039469F" w14:paraId="0514571E" w14:textId="77777777" w:rsidTr="008371E6">
        <w:tc>
          <w:tcPr>
            <w:tcW w:w="3405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FFFFFF" w:themeFill="background1"/>
          </w:tcPr>
          <w:p w14:paraId="399914D6" w14:textId="77777777" w:rsidR="000307F4" w:rsidRPr="006C5447" w:rsidRDefault="000307F4" w:rsidP="006C54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C5447">
              <w:rPr>
                <w:rFonts w:asciiTheme="minorHAnsi" w:hAnsi="Calibri" w:cs="Calibri"/>
                <w:b/>
                <w:bCs/>
                <w:color w:val="000000" w:themeColor="text1"/>
                <w:kern w:val="24"/>
              </w:rPr>
              <w:t>Example:</w:t>
            </w:r>
          </w:p>
          <w:p w14:paraId="40C11A01" w14:textId="77777777" w:rsidR="000307F4" w:rsidRPr="006C5447" w:rsidRDefault="000307F4" w:rsidP="006C5447">
            <w:pPr>
              <w:pStyle w:val="ListBulle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Peer-to-peer – attending industry advisory groups</w:t>
            </w:r>
          </w:p>
        </w:tc>
        <w:tc>
          <w:tcPr>
            <w:tcW w:w="1595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FFFFFF" w:themeFill="background1"/>
          </w:tcPr>
          <w:p w14:paraId="4B0F5E0C" w14:textId="77777777" w:rsidR="000307F4" w:rsidRPr="006C5447" w:rsidRDefault="000307F4" w:rsidP="006C54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C5447">
              <w:rPr>
                <w:rFonts w:asciiTheme="minorHAnsi" w:hAnsi="Calibri" w:cs="Calibri"/>
                <w:b/>
                <w:bCs/>
                <w:color w:val="000000" w:themeColor="text1"/>
                <w:kern w:val="24"/>
              </w:rPr>
              <w:t>Example:</w:t>
            </w:r>
          </w:p>
          <w:p w14:paraId="2797C95A" w14:textId="77777777" w:rsidR="000307F4" w:rsidRPr="006C5447" w:rsidRDefault="000307F4" w:rsidP="006C5447">
            <w:pPr>
              <w:pStyle w:val="ListBulle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2 TTAs</w:t>
            </w:r>
          </w:p>
        </w:tc>
      </w:tr>
      <w:tr w:rsidR="000307F4" w:rsidRPr="0039469F" w14:paraId="726A914F" w14:textId="77777777" w:rsidTr="008371E6">
        <w:tc>
          <w:tcPr>
            <w:tcW w:w="3405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785ED012" w14:textId="77777777" w:rsidR="000307F4" w:rsidRPr="006C5447" w:rsidRDefault="000307F4" w:rsidP="006C5447">
            <w:pPr>
              <w:pStyle w:val="ListBulle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Peer-to-peer – scheduled discussion with leaders, managers and SMEs in the workplace</w:t>
            </w:r>
          </w:p>
        </w:tc>
        <w:tc>
          <w:tcPr>
            <w:tcW w:w="1595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686128E4" w14:textId="77777777" w:rsidR="000307F4" w:rsidRPr="006C5447" w:rsidRDefault="000307F4" w:rsidP="006C5447">
            <w:pPr>
              <w:pStyle w:val="ListBulle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4 TTAs</w:t>
            </w:r>
          </w:p>
        </w:tc>
      </w:tr>
    </w:tbl>
    <w:p w14:paraId="7D5585C5" w14:textId="77777777" w:rsidR="000307F4" w:rsidRDefault="000307F4" w:rsidP="000307F4"/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3403"/>
        <w:gridCol w:w="3398"/>
        <w:gridCol w:w="3398"/>
      </w:tblGrid>
      <w:tr w:rsidR="000307F4" w:rsidRPr="0039469F" w14:paraId="07926168" w14:textId="77777777" w:rsidTr="006C54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668" w:type="pct"/>
            <w:tcBorders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54F9E35B" w14:textId="77777777" w:rsidR="000307F4" w:rsidRPr="003164BF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>
              <w:t xml:space="preserve">What is working well </w:t>
            </w:r>
          </w:p>
        </w:tc>
        <w:tc>
          <w:tcPr>
            <w:tcW w:w="1666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1193FF97" w14:textId="77777777" w:rsidR="000307F4" w:rsidRPr="003164BF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Improvement opportunities</w:t>
            </w:r>
          </w:p>
        </w:tc>
        <w:tc>
          <w:tcPr>
            <w:tcW w:w="1666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75C0FC0C" w14:textId="77777777" w:rsidR="000307F4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  <w:rPr>
                <w:rFonts w:cstheme="minorHAnsi"/>
                <w:color w:val="FFFFFF" w:themeColor="light1"/>
                <w:kern w:val="24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Possible solutions</w:t>
            </w:r>
          </w:p>
        </w:tc>
      </w:tr>
      <w:tr w:rsidR="000307F4" w:rsidRPr="0039469F" w14:paraId="1BE02202" w14:textId="77777777" w:rsidTr="006C5447">
        <w:tc>
          <w:tcPr>
            <w:tcW w:w="1668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15AF8ECD" w14:textId="77777777" w:rsidR="000307F4" w:rsidRPr="00A064D8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is going well so far?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0B0614E9" w14:textId="77777777" w:rsidR="000307F4" w:rsidRPr="00A064D8" w:rsidRDefault="000307F4" w:rsidP="00384AA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Are there any challenges we’ve noticed</w:t>
            </w:r>
            <w:r w:rsidRPr="00A064D8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?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035CD83C" w14:textId="77777777" w:rsidR="000307F4" w:rsidRDefault="000307F4" w:rsidP="00384AA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How could we resolve these challenges?</w:t>
            </w:r>
          </w:p>
        </w:tc>
      </w:tr>
      <w:tr w:rsidR="000307F4" w:rsidRPr="0039469F" w14:paraId="44F887DA" w14:textId="77777777" w:rsidTr="006C5447">
        <w:tc>
          <w:tcPr>
            <w:tcW w:w="1668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008560A6" w14:textId="77777777" w:rsidR="000307F4" w:rsidRPr="006C5447" w:rsidRDefault="000307F4" w:rsidP="00C141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C5447">
              <w:rPr>
                <w:rFonts w:asciiTheme="minorHAnsi" w:hAnsi="Calibri" w:cs="Calibri"/>
                <w:b/>
                <w:bCs/>
                <w:color w:val="000000" w:themeColor="text1"/>
                <w:kern w:val="24"/>
              </w:rPr>
              <w:t>Example:</w:t>
            </w:r>
          </w:p>
          <w:p w14:paraId="17D98371" w14:textId="77777777" w:rsidR="000307F4" w:rsidRPr="006C5447" w:rsidRDefault="000307F4" w:rsidP="000307F4">
            <w:pPr>
              <w:pStyle w:val="ListBullet"/>
              <w:numPr>
                <w:ilvl w:val="0"/>
                <w:numId w:val="12"/>
              </w:numPr>
              <w:spacing w:line="276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Scheduling of industry currency opportunities</w:t>
            </w:r>
          </w:p>
          <w:p w14:paraId="0E94564E" w14:textId="77777777" w:rsidR="000307F4" w:rsidRPr="006C5447" w:rsidRDefault="000307F4" w:rsidP="000307F4">
            <w:pPr>
              <w:pStyle w:val="ListBullet"/>
              <w:numPr>
                <w:ilvl w:val="0"/>
                <w:numId w:val="12"/>
              </w:numPr>
              <w:spacing w:line="276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Good communication with RTO team</w:t>
            </w:r>
          </w:p>
          <w:p w14:paraId="6BBF9B8E" w14:textId="77777777" w:rsidR="000307F4" w:rsidRPr="006C5447" w:rsidRDefault="000307F4" w:rsidP="000307F4">
            <w:pPr>
              <w:pStyle w:val="ListBullet"/>
              <w:numPr>
                <w:ilvl w:val="0"/>
                <w:numId w:val="12"/>
              </w:numPr>
              <w:spacing w:line="276" w:lineRule="auto"/>
              <w:rPr>
                <w:color w:val="000000" w:themeColor="text1"/>
              </w:rPr>
            </w:pPr>
            <w:r w:rsidRPr="006C5447">
              <w:rPr>
                <w:color w:val="000000" w:themeColor="text1"/>
              </w:rPr>
              <w:t>Clients are generally happy to provide consent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30BF7509" w14:textId="77777777" w:rsidR="000307F4" w:rsidRPr="006C5447" w:rsidRDefault="000307F4" w:rsidP="00C141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C5447">
              <w:rPr>
                <w:rFonts w:asciiTheme="minorHAnsi" w:eastAsia="Segoe UI" w:hAnsi="Calibri" w:cs="Segoe UI"/>
                <w:b/>
                <w:bCs/>
                <w:color w:val="000000" w:themeColor="text1"/>
                <w:kern w:val="24"/>
              </w:rPr>
              <w:t>Example:</w:t>
            </w:r>
          </w:p>
          <w:p w14:paraId="3BF99F47" w14:textId="77777777" w:rsidR="000307F4" w:rsidRPr="006C5447" w:rsidRDefault="000307F4" w:rsidP="000307F4">
            <w:pPr>
              <w:pStyle w:val="ListBullet"/>
              <w:numPr>
                <w:ilvl w:val="0"/>
                <w:numId w:val="12"/>
              </w:numPr>
              <w:spacing w:line="276" w:lineRule="auto"/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  <w:r w:rsidRPr="006C5447"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  <w:t>Scheduling opportunities for TTAs based in regional locations has been difficult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72604BCB" w14:textId="77777777" w:rsidR="000307F4" w:rsidRPr="006C5447" w:rsidRDefault="000307F4" w:rsidP="00C141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C5447">
              <w:rPr>
                <w:rFonts w:asciiTheme="minorHAnsi" w:eastAsia="Segoe UI" w:hAnsi="Calibri" w:cs="Segoe UI"/>
                <w:b/>
                <w:bCs/>
                <w:color w:val="000000" w:themeColor="text1"/>
                <w:kern w:val="24"/>
              </w:rPr>
              <w:t>Example:</w:t>
            </w:r>
          </w:p>
          <w:p w14:paraId="7348A540" w14:textId="77777777" w:rsidR="000307F4" w:rsidRPr="006C5447" w:rsidRDefault="000307F4" w:rsidP="000307F4">
            <w:pPr>
              <w:pStyle w:val="ListBullet"/>
              <w:numPr>
                <w:ilvl w:val="0"/>
                <w:numId w:val="12"/>
              </w:numPr>
              <w:spacing w:line="276" w:lineRule="auto"/>
              <w:rPr>
                <w:b/>
                <w:bCs/>
                <w:color w:val="000000" w:themeColor="text1"/>
              </w:rPr>
            </w:pPr>
            <w:r w:rsidRPr="006C5447">
              <w:rPr>
                <w:color w:val="000000" w:themeColor="text1"/>
              </w:rPr>
              <w:t>Add virtual currency opportunities for regional TTAs</w:t>
            </w:r>
          </w:p>
        </w:tc>
      </w:tr>
    </w:tbl>
    <w:p w14:paraId="0D809CED" w14:textId="77777777" w:rsidR="000307F4" w:rsidRDefault="000307F4" w:rsidP="000307F4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2D403B" w:themeColor="accent1"/>
          <w:sz w:val="32"/>
          <w:szCs w:val="28"/>
        </w:rPr>
      </w:pPr>
      <w:r>
        <w:br w:type="page"/>
      </w:r>
    </w:p>
    <w:p w14:paraId="1A10E4B3" w14:textId="77777777" w:rsidR="000307F4" w:rsidRPr="00656BFA" w:rsidRDefault="000307F4" w:rsidP="000307F4">
      <w:pPr>
        <w:pStyle w:val="Heading2-nonumber"/>
      </w:pPr>
      <w:r>
        <w:lastRenderedPageBreak/>
        <w:t>Reflect on partnerships</w:t>
      </w: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6946"/>
        <w:gridCol w:w="3253"/>
      </w:tblGrid>
      <w:tr w:rsidR="000307F4" w:rsidRPr="0039469F" w14:paraId="31EE3884" w14:textId="77777777" w:rsidTr="009F4F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3405" w:type="pct"/>
            <w:tcBorders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15226E23" w14:textId="77777777" w:rsidR="000307F4" w:rsidRPr="00656BFA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 w:rsidRPr="00656BFA">
              <w:t xml:space="preserve">Currency opportunities </w:t>
            </w:r>
          </w:p>
        </w:tc>
        <w:tc>
          <w:tcPr>
            <w:tcW w:w="1595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64E7F6A6" w14:textId="77777777" w:rsidR="000307F4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>
              <w:t>Staff engagement</w:t>
            </w:r>
          </w:p>
        </w:tc>
      </w:tr>
      <w:tr w:rsidR="000307F4" w:rsidRPr="0039469F" w14:paraId="05F6F3EC" w14:textId="77777777" w:rsidTr="00E05F86">
        <w:tc>
          <w:tcPr>
            <w:tcW w:w="3405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1AFADD3F" w14:textId="77777777" w:rsidR="000307F4" w:rsidRPr="00A064D8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currency opportunities have TTAs accessed so far?</w:t>
            </w:r>
          </w:p>
        </w:tc>
        <w:tc>
          <w:tcPr>
            <w:tcW w:w="1595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250683B1" w14:textId="77777777" w:rsidR="000307F4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How many TTAs have accessed each currency opportunity?</w:t>
            </w:r>
          </w:p>
        </w:tc>
      </w:tr>
      <w:tr w:rsidR="000307F4" w:rsidRPr="0039469F" w14:paraId="39EEB696" w14:textId="77777777" w:rsidTr="009F4F05">
        <w:tc>
          <w:tcPr>
            <w:tcW w:w="3405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6DF8574F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  <w:tc>
          <w:tcPr>
            <w:tcW w:w="1595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6B3A62D7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</w:tr>
      <w:tr w:rsidR="000307F4" w:rsidRPr="0039469F" w14:paraId="413C8E03" w14:textId="77777777" w:rsidTr="009F4F05">
        <w:tc>
          <w:tcPr>
            <w:tcW w:w="3405" w:type="pct"/>
            <w:tcBorders>
              <w:top w:val="single" w:sz="4" w:space="0" w:color="6AA342" w:themeColor="accent2"/>
            </w:tcBorders>
          </w:tcPr>
          <w:p w14:paraId="15DF624D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  <w:tc>
          <w:tcPr>
            <w:tcW w:w="1595" w:type="pct"/>
            <w:tcBorders>
              <w:top w:val="single" w:sz="4" w:space="0" w:color="6AA342" w:themeColor="accent2"/>
            </w:tcBorders>
          </w:tcPr>
          <w:p w14:paraId="35CAD43A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</w:tr>
    </w:tbl>
    <w:p w14:paraId="4B20D3DE" w14:textId="77777777" w:rsidR="000307F4" w:rsidRDefault="000307F4" w:rsidP="000307F4"/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3403"/>
        <w:gridCol w:w="3398"/>
        <w:gridCol w:w="3398"/>
      </w:tblGrid>
      <w:tr w:rsidR="000307F4" w:rsidRPr="0039469F" w14:paraId="21F23BE9" w14:textId="77777777" w:rsidTr="009F4F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668" w:type="pct"/>
            <w:tcBorders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456CD021" w14:textId="77777777" w:rsidR="000307F4" w:rsidRPr="003164BF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</w:pPr>
            <w:r>
              <w:t xml:space="preserve">What is working well </w:t>
            </w:r>
          </w:p>
        </w:tc>
        <w:tc>
          <w:tcPr>
            <w:tcW w:w="1666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7A794BB7" w14:textId="77777777" w:rsidR="000307F4" w:rsidRPr="003164BF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Improvement opportunities</w:t>
            </w:r>
          </w:p>
        </w:tc>
        <w:tc>
          <w:tcPr>
            <w:tcW w:w="1666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1A5AA17F" w14:textId="77777777" w:rsidR="000307F4" w:rsidRDefault="000307F4" w:rsidP="00384AAC">
            <w:pPr>
              <w:pStyle w:val="ListNumber"/>
              <w:numPr>
                <w:ilvl w:val="0"/>
                <w:numId w:val="25"/>
              </w:numPr>
              <w:spacing w:after="0" w:line="276" w:lineRule="auto"/>
              <w:rPr>
                <w:rFonts w:cstheme="minorHAnsi"/>
                <w:color w:val="FFFFFF" w:themeColor="light1"/>
                <w:kern w:val="24"/>
                <w:szCs w:val="24"/>
              </w:rPr>
            </w:pPr>
            <w:r>
              <w:rPr>
                <w:rFonts w:cstheme="minorHAnsi"/>
                <w:color w:val="FFFFFF" w:themeColor="light1"/>
                <w:kern w:val="24"/>
                <w:szCs w:val="24"/>
              </w:rPr>
              <w:t>Possible solutions</w:t>
            </w:r>
          </w:p>
        </w:tc>
      </w:tr>
      <w:tr w:rsidR="000307F4" w:rsidRPr="0039469F" w14:paraId="09A0B61D" w14:textId="77777777" w:rsidTr="00E05F86">
        <w:tc>
          <w:tcPr>
            <w:tcW w:w="1668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64F12B04" w14:textId="77777777" w:rsidR="000307F4" w:rsidRPr="00A064D8" w:rsidRDefault="000307F4" w:rsidP="00384AAC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Cs w:val="24"/>
              </w:rPr>
              <w:t>What is going well so far?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130C1C56" w14:textId="77777777" w:rsidR="000307F4" w:rsidRPr="00A064D8" w:rsidRDefault="000307F4" w:rsidP="00384AA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Are there any challenges we’ve noticed</w:t>
            </w:r>
            <w:r w:rsidRPr="00A064D8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?</w:t>
            </w:r>
          </w:p>
        </w:tc>
        <w:tc>
          <w:tcPr>
            <w:tcW w:w="1666" w:type="pct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52A7C796" w14:textId="77777777" w:rsidR="000307F4" w:rsidRDefault="000307F4" w:rsidP="00384AA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</w:pP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  <w:lang w:val="en-US"/>
              </w:rPr>
              <w:t>How could we resolve these challenges?</w:t>
            </w:r>
          </w:p>
        </w:tc>
      </w:tr>
      <w:tr w:rsidR="000307F4" w:rsidRPr="0039469F" w14:paraId="08B43637" w14:textId="77777777" w:rsidTr="009F4F05">
        <w:tc>
          <w:tcPr>
            <w:tcW w:w="1668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75772A3C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  <w:tc>
          <w:tcPr>
            <w:tcW w:w="166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779C265F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3C78FDFA" w14:textId="77777777" w:rsidR="000307F4" w:rsidRPr="000A6883" w:rsidRDefault="000307F4" w:rsidP="00C14123">
            <w:pPr>
              <w:pStyle w:val="ListBullet"/>
              <w:numPr>
                <w:ilvl w:val="0"/>
                <w:numId w:val="0"/>
              </w:numPr>
              <w:ind w:left="227"/>
              <w:rPr>
                <w:b/>
                <w:bCs/>
                <w:color w:val="2E4E43"/>
              </w:rPr>
            </w:pPr>
          </w:p>
        </w:tc>
      </w:tr>
      <w:tr w:rsidR="000307F4" w:rsidRPr="0039469F" w14:paraId="6F63ADB2" w14:textId="77777777" w:rsidTr="009F4F05">
        <w:tc>
          <w:tcPr>
            <w:tcW w:w="1668" w:type="pct"/>
            <w:tcBorders>
              <w:top w:val="single" w:sz="4" w:space="0" w:color="6AA342" w:themeColor="accent2"/>
            </w:tcBorders>
          </w:tcPr>
          <w:p w14:paraId="0490A005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  <w:tc>
          <w:tcPr>
            <w:tcW w:w="1666" w:type="pct"/>
            <w:tcBorders>
              <w:top w:val="single" w:sz="4" w:space="0" w:color="6AA342" w:themeColor="accent2"/>
            </w:tcBorders>
          </w:tcPr>
          <w:p w14:paraId="3B579098" w14:textId="77777777" w:rsidR="000307F4" w:rsidRPr="00F002A4" w:rsidRDefault="000307F4" w:rsidP="00C14123">
            <w:pPr>
              <w:pStyle w:val="ListBullet"/>
              <w:numPr>
                <w:ilvl w:val="0"/>
                <w:numId w:val="0"/>
              </w:numPr>
              <w:ind w:left="227" w:hanging="227"/>
              <w:rPr>
                <w:rFonts w:eastAsia="Segoe UI" w:hAnsi="Calibri" w:cs="Segoe UI"/>
                <w:color w:val="000000" w:themeColor="text1"/>
                <w:kern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6AA342" w:themeColor="accent2"/>
            </w:tcBorders>
          </w:tcPr>
          <w:p w14:paraId="2952FA93" w14:textId="77777777" w:rsidR="000307F4" w:rsidRPr="000A6883" w:rsidRDefault="000307F4" w:rsidP="00C14123">
            <w:pPr>
              <w:pStyle w:val="ListBullet"/>
              <w:numPr>
                <w:ilvl w:val="0"/>
                <w:numId w:val="0"/>
              </w:numPr>
              <w:ind w:left="227"/>
              <w:rPr>
                <w:b/>
                <w:bCs/>
                <w:color w:val="2E4E43"/>
              </w:rPr>
            </w:pPr>
          </w:p>
        </w:tc>
      </w:tr>
    </w:tbl>
    <w:p w14:paraId="5E0B6CC4" w14:textId="77777777" w:rsidR="000307F4" w:rsidRPr="00AC2BC7" w:rsidRDefault="000307F4" w:rsidP="000307F4"/>
    <w:p w14:paraId="6D419BC8" w14:textId="77777777" w:rsidR="000307F4" w:rsidRDefault="000307F4" w:rsidP="005A335E">
      <w:pPr>
        <w:tabs>
          <w:tab w:val="clear" w:pos="227"/>
          <w:tab w:val="left" w:pos="2753"/>
        </w:tabs>
      </w:pPr>
    </w:p>
    <w:p w14:paraId="3369C443" w14:textId="77777777" w:rsidR="00B33BE3" w:rsidRPr="00B33BE3" w:rsidRDefault="00B33BE3" w:rsidP="00B33BE3"/>
    <w:p w14:paraId="0643A22C" w14:textId="77777777" w:rsidR="00B33BE3" w:rsidRPr="00B33BE3" w:rsidRDefault="00B33BE3" w:rsidP="00B33BE3"/>
    <w:p w14:paraId="0869955A" w14:textId="77777777" w:rsidR="00B33BE3" w:rsidRPr="00B33BE3" w:rsidRDefault="00B33BE3" w:rsidP="00B33BE3"/>
    <w:p w14:paraId="0D25731D" w14:textId="77777777" w:rsidR="00B33BE3" w:rsidRPr="00B33BE3" w:rsidRDefault="00B33BE3" w:rsidP="00B33BE3"/>
    <w:p w14:paraId="3B2744DA" w14:textId="77777777" w:rsidR="00B33BE3" w:rsidRPr="00B33BE3" w:rsidRDefault="00B33BE3" w:rsidP="00B33BE3"/>
    <w:p w14:paraId="6660EB52" w14:textId="77777777" w:rsidR="00B33BE3" w:rsidRPr="00B33BE3" w:rsidRDefault="00B33BE3" w:rsidP="00B33BE3"/>
    <w:p w14:paraId="7599CEEE" w14:textId="77777777" w:rsidR="00B33BE3" w:rsidRPr="00B33BE3" w:rsidRDefault="00B33BE3" w:rsidP="00B33BE3"/>
    <w:p w14:paraId="483F5EA5" w14:textId="77777777" w:rsidR="00B33BE3" w:rsidRPr="00B33BE3" w:rsidRDefault="00B33BE3" w:rsidP="00B33BE3"/>
    <w:p w14:paraId="302E9ACE" w14:textId="77777777" w:rsidR="00B33BE3" w:rsidRPr="00B33BE3" w:rsidRDefault="00B33BE3" w:rsidP="00B33BE3"/>
    <w:p w14:paraId="1532139B" w14:textId="77777777" w:rsidR="00B33BE3" w:rsidRPr="00B33BE3" w:rsidRDefault="00B33BE3" w:rsidP="00B33BE3"/>
    <w:p w14:paraId="1827F8E4" w14:textId="77777777" w:rsidR="00B33BE3" w:rsidRPr="00B33BE3" w:rsidRDefault="00B33BE3" w:rsidP="00B33BE3"/>
    <w:p w14:paraId="6BC72579" w14:textId="2C5697C7" w:rsidR="00B33BE3" w:rsidRPr="00B33BE3" w:rsidRDefault="00B33BE3" w:rsidP="00B33BE3">
      <w:pPr>
        <w:tabs>
          <w:tab w:val="clear" w:pos="227"/>
          <w:tab w:val="left" w:pos="1719"/>
        </w:tabs>
        <w:sectPr w:rsidR="00B33BE3" w:rsidRPr="00B33BE3" w:rsidSect="00236FF9">
          <w:headerReference w:type="default" r:id="rId24"/>
          <w:footerReference w:type="default" r:id="rId25"/>
          <w:pgSz w:w="11906" w:h="16838" w:code="9"/>
          <w:pgMar w:top="851" w:right="851" w:bottom="851" w:left="851" w:header="964" w:footer="595" w:gutter="0"/>
          <w:cols w:space="708"/>
          <w:docGrid w:linePitch="360"/>
        </w:sectPr>
      </w:pPr>
      <w:r>
        <w:tab/>
      </w:r>
    </w:p>
    <w:sdt>
      <w:sdtPr>
        <w:id w:val="-98643484"/>
        <w:lock w:val="contentLocked"/>
        <w:placeholder>
          <w:docPart w:val="DB897F0F06370E448E16A2D41F5DB4F1"/>
        </w:placeholder>
        <w:group/>
      </w:sdtPr>
      <w:sdtContent>
        <w:p w14:paraId="751EC311" w14:textId="77777777" w:rsidR="00323BEC" w:rsidRPr="00FC0740" w:rsidRDefault="00323BEC" w:rsidP="00C14123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1" behindDoc="1" locked="1" layoutInCell="1" allowOverlap="1" wp14:anchorId="382E5FC8" wp14:editId="661D5831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558D69" w14:textId="77777777" w:rsidR="00323BEC" w:rsidRPr="00FC0740" w:rsidRDefault="00323BEC" w:rsidP="00323BEC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382E5FC8" id="Group 6" o:spid="_x0000_s1030" style="position:absolute;margin-left:0;margin-top:0;width:595.3pt;height:841.9pt;z-index:-251658239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&#13;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" fillcolor="#6aa342 [3205]" stroked="f" strokeweight="1pt">
                      <v:textbox inset="16mm,16mm,16mm,9.5mm">
                        <w:txbxContent>
                          <w:p w14:paraId="28558D69" w14:textId="77777777" w:rsidR="00323BEC" w:rsidRPr="00FC0740" w:rsidRDefault="00323BEC" w:rsidP="00323BE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&#13;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p w14:paraId="214F977E" w14:textId="77777777" w:rsidR="0025131A" w:rsidRPr="00AC2BC7" w:rsidRDefault="0025131A" w:rsidP="00323BEC"/>
    <w:sectPr w:rsidR="0025131A" w:rsidRPr="00AC2BC7" w:rsidSect="00323BEC">
      <w:headerReference w:type="default" r:id="rId26"/>
      <w:footerReference w:type="default" r:id="rId27"/>
      <w:headerReference w:type="first" r:id="rId28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32A237" w14:textId="77777777" w:rsidR="002C014F" w:rsidRDefault="002C014F" w:rsidP="00685923">
      <w:r>
        <w:separator/>
      </w:r>
    </w:p>
  </w:endnote>
  <w:endnote w:type="continuationSeparator" w:id="0">
    <w:p w14:paraId="02B30680" w14:textId="77777777" w:rsidR="002C014F" w:rsidRDefault="002C014F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59CC8E" w14:textId="63E5E1EA" w:rsidR="003A3837" w:rsidRDefault="003A3837" w:rsidP="00A75091">
    <w:pPr>
      <w:pStyle w:val="Footer"/>
      <w:tabs>
        <w:tab w:val="clear" w:pos="22964"/>
        <w:tab w:val="left" w:pos="5973"/>
      </w:tabs>
    </w:pPr>
    <w:r w:rsidRPr="00FF320C">
      <w:rPr>
        <w:rStyle w:val="Bold"/>
      </w:rPr>
      <w:fldChar w:fldCharType="begin"/>
    </w:r>
    <w:r w:rsidRPr="00FF320C">
      <w:rPr>
        <w:rStyle w:val="Bold"/>
      </w:rPr>
      <w:instrText xml:space="preserve"> PAGE   \* MERGEFORMAT </w:instrText>
    </w:r>
    <w:r w:rsidRPr="00FF320C">
      <w:rPr>
        <w:rStyle w:val="Bold"/>
      </w:rPr>
      <w:fldChar w:fldCharType="separate"/>
    </w:r>
    <w:r>
      <w:rPr>
        <w:rStyle w:val="Bold"/>
      </w:rPr>
      <w:t>1</w:t>
    </w:r>
    <w:r w:rsidRPr="00FF320C">
      <w:rPr>
        <w:rStyle w:val="Bold"/>
      </w:rPr>
      <w:fldChar w:fldCharType="end"/>
    </w:r>
    <w:r w:rsidRPr="00FF320C">
      <w:tab/>
    </w:r>
    <w:sdt>
      <w:sdtPr>
        <w:alias w:val="Title"/>
        <w:tag w:val=""/>
        <w:id w:val="-1978608768"/>
        <w:placeholder>
          <w:docPart w:val="7AC933C431791D4B8BF190BA186DE27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B33BE3">
          <w:t>Employer Prepare stage | Reflect on partnerships</w:t>
        </w:r>
      </w:sdtContent>
    </w:sdt>
    <w:r w:rsidRPr="00FF320C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6EB321" w14:textId="1EC9578C" w:rsidR="00323BEC" w:rsidRPr="00902D38" w:rsidRDefault="00323BEC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2396061D188ED0459ABF3989C23175F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B33BE3">
          <w:t>Employer Prepare stage | Reflect on partnerships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ADD75D" w14:textId="77777777" w:rsidR="002C014F" w:rsidRDefault="002C014F" w:rsidP="005661F2">
      <w:pPr>
        <w:pBdr>
          <w:bottom w:val="single" w:sz="4" w:space="1" w:color="6AA342" w:themeColor="accent2"/>
          <w:between w:val="single" w:sz="4" w:space="1" w:color="6AA342" w:themeColor="accent2"/>
        </w:pBdr>
      </w:pPr>
    </w:p>
  </w:footnote>
  <w:footnote w:type="continuationSeparator" w:id="0">
    <w:p w14:paraId="76EE28BA" w14:textId="77777777" w:rsidR="002C014F" w:rsidRDefault="002C014F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E2F045" w14:textId="0C4F70D4" w:rsidR="003A3837" w:rsidRPr="0039469F" w:rsidRDefault="003A3837" w:rsidP="00685923">
    <w:pPr>
      <w:pStyle w:val="Header"/>
    </w:pPr>
    <w:r w:rsidRPr="0039469F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1B6A1DBD" wp14:editId="5EA835C1">
              <wp:simplePos x="539750" y="969645"/>
              <wp:positionH relativeFrom="page">
                <wp:align>center</wp:align>
              </wp:positionH>
              <wp:positionV relativeFrom="page">
                <wp:align>top</wp:align>
              </wp:positionV>
              <wp:extent cx="14000400" cy="360000"/>
              <wp:effectExtent l="0" t="0" r="1905" b="2540"/>
              <wp:wrapNone/>
              <wp:docPr id="1616793860" name="Group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000400" cy="360000"/>
                        <a:chOff x="0" y="0"/>
                        <a:chExt cx="14001852" cy="360047"/>
                      </a:xfrm>
                    </wpg:grpSpPr>
                    <wps:wsp>
                      <wps:cNvPr id="1301008932" name="Rectangle 1301008932"/>
                      <wps:cNvSpPr/>
                      <wps:spPr>
                        <a:xfrm>
                          <a:off x="0" y="47"/>
                          <a:ext cx="10692000" cy="36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739250612" name="Freeform: Shape 739250612"/>
                      <wps:cNvSpPr/>
                      <wps:spPr>
                        <a:xfrm>
                          <a:off x="7000926" y="0"/>
                          <a:ext cx="7000926" cy="360047"/>
                        </a:xfrm>
                        <a:custGeom>
                          <a:avLst/>
                          <a:gdLst>
                            <a:gd name="connsiteX0" fmla="*/ 0 w 7000926"/>
                            <a:gd name="connsiteY0" fmla="*/ 0 h 360047"/>
                            <a:gd name="connsiteX1" fmla="*/ 7000926 w 7000926"/>
                            <a:gd name="connsiteY1" fmla="*/ 0 h 360047"/>
                            <a:gd name="connsiteX2" fmla="*/ 7000926 w 7000926"/>
                            <a:gd name="connsiteY2" fmla="*/ 360047 h 360047"/>
                            <a:gd name="connsiteX3" fmla="*/ 4049548 w 7000926"/>
                            <a:gd name="connsiteY3" fmla="*/ 360047 h 360047"/>
                            <a:gd name="connsiteX4" fmla="*/ 3818441 w 7000926"/>
                            <a:gd name="connsiteY4" fmla="*/ 360047 h 360047"/>
                            <a:gd name="connsiteX5" fmla="*/ 233412 w 7000926"/>
                            <a:gd name="connsiteY5" fmla="*/ 360047 h 3600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000926" h="360047">
                              <a:moveTo>
                                <a:pt x="0" y="0"/>
                              </a:moveTo>
                              <a:lnTo>
                                <a:pt x="7000926" y="0"/>
                              </a:lnTo>
                              <a:lnTo>
                                <a:pt x="7000926" y="360047"/>
                              </a:lnTo>
                              <a:lnTo>
                                <a:pt x="4049548" y="360047"/>
                              </a:lnTo>
                              <a:lnTo>
                                <a:pt x="3818441" y="360047"/>
                              </a:lnTo>
                              <a:lnTo>
                                <a:pt x="233412" y="3600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F1ED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04B771" id="Group 30" o:spid="_x0000_s1026" style="position:absolute;margin-left:0;margin-top:0;width:1102.4pt;height:28.35pt;z-index:-251644928;mso-position-horizontal:center;mso-position-horizontal-relative:page;mso-position-vertical:top;mso-position-vertical-relative:page;mso-width-relative:margin;mso-height-relative:margin" coordsize="140018,3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">
              <v:rect id="Rectangle 1301008932" o:spid="_x0000_s1027" style="position:absolute;width:106920;height:36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" fillcolor="#2d403b [3204]" stroked="f" strokeweight="1pt"/>
              <v:shape id="Freeform: Shape 739250612" o:spid="_x0000_s1028" style="position:absolute;left:70009;width:70009;height:3600;visibility:visible;mso-wrap-style:square;v-text-anchor:middle" coordsize="7000926,3600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" path="m,l7000926,r,360047l4049548,360047r-231107,l233412,360047,,xe" fillcolor="#eaf1ed" stroked="f" strokeweight=".03525mm">
                <v:stroke joinstyle="miter"/>
                <v:path arrowok="t" o:connecttype="custom" o:connectlocs="0,0;7000926,0;7000926,360047;4049548,360047;3818441,360047;233412,360047" o:connectangles="0,0,0,0,0,0"/>
              </v:shape>
              <w10:wrap anchorx="page" anchory="page"/>
              <w10:anchorlock/>
            </v:group>
          </w:pict>
        </mc:Fallback>
      </mc:AlternateContent>
    </w:r>
    <w:r w:rsidRPr="0039469F"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CD3628" w14:textId="77777777" w:rsidR="00323BEC" w:rsidRPr="0066233B" w:rsidRDefault="00323BEC" w:rsidP="00685923">
    <w:pPr>
      <w:pStyle w:val="Header"/>
    </w:pPr>
    <w:r w:rsidRPr="00BD1881"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21F36662" wp14:editId="11AB7DA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797016968" name="Freeform: 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79A740"/>
                          </a:gs>
                          <a:gs pos="100000">
                            <a:srgbClr val="72A54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3ED210" id="Freeform: Shape 9" o:spid="_x0000_s1026" style="position:absolute;margin-left:191.75pt;margin-top:0;width:242.95pt;height:21.25pt;z-index:2516746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" path="m157167,l3085967,r,270415l,270415,157167,xe" fillcolor="#79a740" stroked="f" strokeweight=".02347mm">
              <v:fill color2="#72a541" angle="90" focus="100%" type="gradient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BD1881">
      <w:rPr>
        <w:noProof/>
      </w:rPr>
      <mc:AlternateContent>
        <mc:Choice Requires="wpg">
          <w:drawing>
            <wp:anchor distT="0" distB="0" distL="114300" distR="114300" simplePos="0" relativeHeight="251658241" behindDoc="1" locked="1" layoutInCell="1" allowOverlap="1" wp14:anchorId="7B00C835" wp14:editId="680D9735">
              <wp:simplePos x="542925" y="662305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308171965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560684912" name="Rectangle 560684912"/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44811431" name="Freeform: Shape 330109937"/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8A35D"/>
                            </a:gs>
                            <a:gs pos="100000">
                              <a:srgbClr val="85A44A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FED166" id="Group 1" o:spid="_x0000_s1026" style="position:absolute;margin-left:0;margin-top:0;width:1190.55pt;height:21.25pt;z-index:-251642880;mso-position-horizontal:left;mso-position-horizontal-relative:page;mso-position-vertical:top;mso-position-vertical-relative:page;mso-width-relative:margin;mso-height-relative:margin" coordsize="151199,26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">
              <v:rect id="Rectangle 560684912" o:spid="_x0000_s1027" style="position:absolute;width:151199;height:26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" fillcolor="#6aa342 [3205]" stroked="f" strokeweight="1pt"/>
              <v:shape id="Freeform: Shape 330109937" o:spid="_x0000_s1028" style="position:absolute;width:28188;height:2698;visibility:visible;mso-wrap-style:square;v-text-anchor:top" coordsize="2818849,270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" path="m,l2665754,r153095,270415l,270415,,xe" fillcolor="#a8a35d" stroked="f" strokeweight=".02347mm">
                <v:fill color2="#85a44a" angle="90" focus="100%" type="gradient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8A6B2" w14:textId="77777777" w:rsidR="00323BEC" w:rsidRDefault="00323BEC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7D366A6"/>
    <w:multiLevelType w:val="multilevel"/>
    <w:tmpl w:val="9B2210B2"/>
    <w:lvl w:ilvl="0">
      <w:start w:val="3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9EE6452"/>
    <w:multiLevelType w:val="multilevel"/>
    <w:tmpl w:val="B3068428"/>
    <w:lvl w:ilvl="0">
      <w:start w:val="1"/>
      <w:numFmt w:val="lowerLetter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361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588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815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794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94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794" w:hanging="567"/>
      </w:pPr>
      <w:rPr>
        <w:rFonts w:hint="default"/>
      </w:rPr>
    </w:lvl>
  </w:abstractNum>
  <w:abstractNum w:abstractNumId="9" w15:restartNumberingAfterBreak="0">
    <w:nsid w:val="22985920"/>
    <w:multiLevelType w:val="multilevel"/>
    <w:tmpl w:val="EAECE326"/>
    <w:numStyleLink w:val="Numbering"/>
  </w:abstractNum>
  <w:abstractNum w:abstractNumId="10" w15:restartNumberingAfterBreak="0">
    <w:nsid w:val="249C2412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B52E3"/>
    <w:multiLevelType w:val="multilevel"/>
    <w:tmpl w:val="D09EBBC0"/>
    <w:numStyleLink w:val="AppendixNumbering"/>
  </w:abstractNum>
  <w:abstractNum w:abstractNumId="12" w15:restartNumberingAfterBreak="0">
    <w:nsid w:val="2C840723"/>
    <w:multiLevelType w:val="multilevel"/>
    <w:tmpl w:val="825C77CE"/>
    <w:numStyleLink w:val="LetteredList"/>
  </w:abstractNum>
  <w:abstractNum w:abstractNumId="13" w15:restartNumberingAfterBreak="0">
    <w:nsid w:val="2EC74BF6"/>
    <w:multiLevelType w:val="multilevel"/>
    <w:tmpl w:val="825C77CE"/>
    <w:numStyleLink w:val="LetteredList"/>
  </w:abstractNum>
  <w:abstractNum w:abstractNumId="14" w15:restartNumberingAfterBreak="0">
    <w:nsid w:val="38ED0A8A"/>
    <w:multiLevelType w:val="hybridMultilevel"/>
    <w:tmpl w:val="76260A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B19B7"/>
    <w:multiLevelType w:val="multilevel"/>
    <w:tmpl w:val="5A364078"/>
    <w:numStyleLink w:val="ListHeadings"/>
  </w:abstractNum>
  <w:abstractNum w:abstractNumId="16" w15:restartNumberingAfterBreak="0">
    <w:nsid w:val="3E36579D"/>
    <w:multiLevelType w:val="multilevel"/>
    <w:tmpl w:val="EAECE326"/>
    <w:numStyleLink w:val="Numbering"/>
  </w:abstractNum>
  <w:abstractNum w:abstractNumId="17" w15:restartNumberingAfterBreak="0">
    <w:nsid w:val="4FF8213E"/>
    <w:multiLevelType w:val="multilevel"/>
    <w:tmpl w:val="D09A3F16"/>
    <w:numStyleLink w:val="Bullets"/>
  </w:abstractNum>
  <w:abstractNum w:abstractNumId="18" w15:restartNumberingAfterBreak="0">
    <w:nsid w:val="5BCD1009"/>
    <w:multiLevelType w:val="multilevel"/>
    <w:tmpl w:val="D09A3F16"/>
    <w:numStyleLink w:val="Bullets"/>
  </w:abstractNum>
  <w:abstractNum w:abstractNumId="19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2D403B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2D403B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0" w15:restartNumberingAfterBreak="0">
    <w:nsid w:val="61513CD6"/>
    <w:multiLevelType w:val="multilevel"/>
    <w:tmpl w:val="825C77CE"/>
    <w:numStyleLink w:val="LetteredList"/>
  </w:abstractNum>
  <w:abstractNum w:abstractNumId="21" w15:restartNumberingAfterBreak="0">
    <w:nsid w:val="634A476F"/>
    <w:multiLevelType w:val="multilevel"/>
    <w:tmpl w:val="63F06D56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2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3" w15:restartNumberingAfterBreak="0">
    <w:nsid w:val="63E22354"/>
    <w:multiLevelType w:val="multilevel"/>
    <w:tmpl w:val="98B8733A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4" w15:restartNumberingAfterBreak="0">
    <w:nsid w:val="645B3A08"/>
    <w:multiLevelType w:val="multilevel"/>
    <w:tmpl w:val="EAECE326"/>
    <w:numStyleLink w:val="Numbering"/>
  </w:abstractNum>
  <w:abstractNum w:abstractNumId="25" w15:restartNumberingAfterBreak="0">
    <w:nsid w:val="6572043B"/>
    <w:multiLevelType w:val="multilevel"/>
    <w:tmpl w:val="A0CAECE2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6" w15:restartNumberingAfterBreak="0">
    <w:nsid w:val="6573305B"/>
    <w:multiLevelType w:val="multilevel"/>
    <w:tmpl w:val="660EA154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7" w15:restartNumberingAfterBreak="0">
    <w:nsid w:val="749250AC"/>
    <w:multiLevelType w:val="multilevel"/>
    <w:tmpl w:val="825C77CE"/>
    <w:numStyleLink w:val="LetteredList"/>
  </w:abstractNum>
  <w:abstractNum w:abstractNumId="28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9"/>
  </w:num>
  <w:num w:numId="2" w16cid:durableId="846598071">
    <w:abstractNumId w:val="5"/>
  </w:num>
  <w:num w:numId="3" w16cid:durableId="659580476">
    <w:abstractNumId w:val="4"/>
  </w:num>
  <w:num w:numId="4" w16cid:durableId="444039133">
    <w:abstractNumId w:val="7"/>
  </w:num>
  <w:num w:numId="5" w16cid:durableId="1770349458">
    <w:abstractNumId w:val="1"/>
  </w:num>
  <w:num w:numId="6" w16cid:durableId="1646545302">
    <w:abstractNumId w:val="3"/>
  </w:num>
  <w:num w:numId="7" w16cid:durableId="6268622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6"/>
  </w:num>
  <w:num w:numId="9" w16cid:durableId="2102145351">
    <w:abstractNumId w:val="13"/>
  </w:num>
  <w:num w:numId="10" w16cid:durableId="1394041910">
    <w:abstractNumId w:val="11"/>
  </w:num>
  <w:num w:numId="11" w16cid:durableId="7369524">
    <w:abstractNumId w:val="17"/>
  </w:num>
  <w:num w:numId="12" w16cid:durableId="1056779592">
    <w:abstractNumId w:val="18"/>
  </w:num>
  <w:num w:numId="13" w16cid:durableId="2052924743">
    <w:abstractNumId w:val="15"/>
  </w:num>
  <w:num w:numId="14" w16cid:durableId="305471079">
    <w:abstractNumId w:val="28"/>
  </w:num>
  <w:num w:numId="15" w16cid:durableId="668992514">
    <w:abstractNumId w:val="20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9"/>
  </w:num>
  <w:num w:numId="20" w16cid:durableId="338584827">
    <w:abstractNumId w:val="12"/>
  </w:num>
  <w:num w:numId="21" w16cid:durableId="526986008">
    <w:abstractNumId w:val="24"/>
  </w:num>
  <w:num w:numId="22" w16cid:durableId="14185581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9714154">
    <w:abstractNumId w:val="22"/>
  </w:num>
  <w:num w:numId="24" w16cid:durableId="260644827">
    <w:abstractNumId w:val="14"/>
  </w:num>
  <w:num w:numId="25" w16cid:durableId="6880646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899057">
    <w:abstractNumId w:val="10"/>
  </w:num>
  <w:num w:numId="27" w16cid:durableId="110126822">
    <w:abstractNumId w:val="23"/>
  </w:num>
  <w:num w:numId="28" w16cid:durableId="22364110">
    <w:abstractNumId w:val="2"/>
  </w:num>
  <w:num w:numId="29" w16cid:durableId="1976326686">
    <w:abstractNumId w:val="8"/>
  </w:num>
  <w:num w:numId="30" w16cid:durableId="1988128745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932123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99800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12101835">
    <w:abstractNumId w:val="26"/>
  </w:num>
  <w:num w:numId="34" w16cid:durableId="150175420">
    <w:abstractNumId w:val="25"/>
  </w:num>
  <w:num w:numId="35" w16cid:durableId="1576623239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46933534">
    <w:abstractNumId w:val="21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74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07F4"/>
    <w:rsid w:val="000313A7"/>
    <w:rsid w:val="00051592"/>
    <w:rsid w:val="00062C97"/>
    <w:rsid w:val="00064365"/>
    <w:rsid w:val="00064451"/>
    <w:rsid w:val="00070145"/>
    <w:rsid w:val="000724AE"/>
    <w:rsid w:val="000744A6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3E80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06FA6"/>
    <w:rsid w:val="0011206F"/>
    <w:rsid w:val="00112E8F"/>
    <w:rsid w:val="001134D8"/>
    <w:rsid w:val="0011390D"/>
    <w:rsid w:val="00124F9B"/>
    <w:rsid w:val="00125141"/>
    <w:rsid w:val="001268BC"/>
    <w:rsid w:val="00127300"/>
    <w:rsid w:val="00132621"/>
    <w:rsid w:val="00132887"/>
    <w:rsid w:val="001346C0"/>
    <w:rsid w:val="00141C61"/>
    <w:rsid w:val="00146AEE"/>
    <w:rsid w:val="001475DC"/>
    <w:rsid w:val="001503BA"/>
    <w:rsid w:val="00150AE4"/>
    <w:rsid w:val="001525B2"/>
    <w:rsid w:val="00153FC7"/>
    <w:rsid w:val="00155502"/>
    <w:rsid w:val="0016175C"/>
    <w:rsid w:val="00162206"/>
    <w:rsid w:val="00166127"/>
    <w:rsid w:val="001728E6"/>
    <w:rsid w:val="00173391"/>
    <w:rsid w:val="00173A46"/>
    <w:rsid w:val="00174593"/>
    <w:rsid w:val="00176258"/>
    <w:rsid w:val="0017691E"/>
    <w:rsid w:val="0018259F"/>
    <w:rsid w:val="00182819"/>
    <w:rsid w:val="0019187A"/>
    <w:rsid w:val="0019285A"/>
    <w:rsid w:val="00196395"/>
    <w:rsid w:val="001A0D77"/>
    <w:rsid w:val="001A22D8"/>
    <w:rsid w:val="001A3B15"/>
    <w:rsid w:val="001A5586"/>
    <w:rsid w:val="001B0FF0"/>
    <w:rsid w:val="001B3EFC"/>
    <w:rsid w:val="001C0FEF"/>
    <w:rsid w:val="001C1C78"/>
    <w:rsid w:val="001C3E16"/>
    <w:rsid w:val="001C42FC"/>
    <w:rsid w:val="001C53EA"/>
    <w:rsid w:val="001C7835"/>
    <w:rsid w:val="001D335E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120F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339A"/>
    <w:rsid w:val="0023622A"/>
    <w:rsid w:val="00236FF9"/>
    <w:rsid w:val="0024207E"/>
    <w:rsid w:val="00245658"/>
    <w:rsid w:val="00245BF7"/>
    <w:rsid w:val="00246435"/>
    <w:rsid w:val="00246BCF"/>
    <w:rsid w:val="002508DB"/>
    <w:rsid w:val="0025131A"/>
    <w:rsid w:val="002525AD"/>
    <w:rsid w:val="0026151F"/>
    <w:rsid w:val="00263A66"/>
    <w:rsid w:val="00264581"/>
    <w:rsid w:val="00264824"/>
    <w:rsid w:val="0026582B"/>
    <w:rsid w:val="00270834"/>
    <w:rsid w:val="00274D90"/>
    <w:rsid w:val="002757AB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26D"/>
    <w:rsid w:val="0029481F"/>
    <w:rsid w:val="00294B44"/>
    <w:rsid w:val="00295BC8"/>
    <w:rsid w:val="002965C0"/>
    <w:rsid w:val="00297519"/>
    <w:rsid w:val="002A04C2"/>
    <w:rsid w:val="002A65A4"/>
    <w:rsid w:val="002A6D17"/>
    <w:rsid w:val="002B3895"/>
    <w:rsid w:val="002B3C43"/>
    <w:rsid w:val="002C014F"/>
    <w:rsid w:val="002C0183"/>
    <w:rsid w:val="002C34D5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23BEC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4847"/>
    <w:rsid w:val="0037721D"/>
    <w:rsid w:val="0038102A"/>
    <w:rsid w:val="00384AAC"/>
    <w:rsid w:val="00391FED"/>
    <w:rsid w:val="003937B7"/>
    <w:rsid w:val="00394FA7"/>
    <w:rsid w:val="0039644B"/>
    <w:rsid w:val="003A18C4"/>
    <w:rsid w:val="003A3837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D7935"/>
    <w:rsid w:val="003E2355"/>
    <w:rsid w:val="003E2E15"/>
    <w:rsid w:val="003E32D0"/>
    <w:rsid w:val="003E4379"/>
    <w:rsid w:val="003E5A87"/>
    <w:rsid w:val="003E6240"/>
    <w:rsid w:val="003F66F7"/>
    <w:rsid w:val="003F6E81"/>
    <w:rsid w:val="003F7D00"/>
    <w:rsid w:val="0040236C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1BC5"/>
    <w:rsid w:val="0042339A"/>
    <w:rsid w:val="00423F47"/>
    <w:rsid w:val="0042508F"/>
    <w:rsid w:val="00427CE0"/>
    <w:rsid w:val="004315BA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285D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B27"/>
    <w:rsid w:val="00493C29"/>
    <w:rsid w:val="00495D09"/>
    <w:rsid w:val="004A4C5B"/>
    <w:rsid w:val="004A5A04"/>
    <w:rsid w:val="004A6521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4F369D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3AC0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12D9"/>
    <w:rsid w:val="00593314"/>
    <w:rsid w:val="0059432A"/>
    <w:rsid w:val="00594496"/>
    <w:rsid w:val="00594ABA"/>
    <w:rsid w:val="005A135F"/>
    <w:rsid w:val="005A335E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E3B6D"/>
    <w:rsid w:val="005F088C"/>
    <w:rsid w:val="00600F1D"/>
    <w:rsid w:val="006010F3"/>
    <w:rsid w:val="00602C13"/>
    <w:rsid w:val="006038CA"/>
    <w:rsid w:val="00603D04"/>
    <w:rsid w:val="00603FD5"/>
    <w:rsid w:val="00605416"/>
    <w:rsid w:val="0060613B"/>
    <w:rsid w:val="00613AA4"/>
    <w:rsid w:val="00614493"/>
    <w:rsid w:val="00616DC8"/>
    <w:rsid w:val="0062152C"/>
    <w:rsid w:val="006218A7"/>
    <w:rsid w:val="00621CE1"/>
    <w:rsid w:val="006326F2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0A2D"/>
    <w:rsid w:val="006C4175"/>
    <w:rsid w:val="006C4AF4"/>
    <w:rsid w:val="006C5447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271D"/>
    <w:rsid w:val="0070342B"/>
    <w:rsid w:val="00706D0F"/>
    <w:rsid w:val="00714488"/>
    <w:rsid w:val="00717D79"/>
    <w:rsid w:val="0072086E"/>
    <w:rsid w:val="007211FA"/>
    <w:rsid w:val="00723154"/>
    <w:rsid w:val="007254A7"/>
    <w:rsid w:val="00725FEC"/>
    <w:rsid w:val="00732969"/>
    <w:rsid w:val="00740560"/>
    <w:rsid w:val="007415AF"/>
    <w:rsid w:val="007436DD"/>
    <w:rsid w:val="00745452"/>
    <w:rsid w:val="00745B04"/>
    <w:rsid w:val="0074713F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7D"/>
    <w:rsid w:val="007C249B"/>
    <w:rsid w:val="007C6CF4"/>
    <w:rsid w:val="007D0818"/>
    <w:rsid w:val="007D2177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1E6"/>
    <w:rsid w:val="00837E9D"/>
    <w:rsid w:val="00850D6F"/>
    <w:rsid w:val="00851AA5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899"/>
    <w:rsid w:val="008D0FCB"/>
    <w:rsid w:val="008D1ABD"/>
    <w:rsid w:val="008D5F3C"/>
    <w:rsid w:val="008D6E57"/>
    <w:rsid w:val="008E46AB"/>
    <w:rsid w:val="008E687C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17B2B"/>
    <w:rsid w:val="0092122D"/>
    <w:rsid w:val="0093125E"/>
    <w:rsid w:val="00936068"/>
    <w:rsid w:val="00937232"/>
    <w:rsid w:val="00940F43"/>
    <w:rsid w:val="00941B78"/>
    <w:rsid w:val="009464B4"/>
    <w:rsid w:val="009517CC"/>
    <w:rsid w:val="00951A93"/>
    <w:rsid w:val="00955B0A"/>
    <w:rsid w:val="00956009"/>
    <w:rsid w:val="00960D11"/>
    <w:rsid w:val="009615D4"/>
    <w:rsid w:val="0096173D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4049"/>
    <w:rsid w:val="009A6EBF"/>
    <w:rsid w:val="009B0CCC"/>
    <w:rsid w:val="009B0E88"/>
    <w:rsid w:val="009B1038"/>
    <w:rsid w:val="009B2DDB"/>
    <w:rsid w:val="009C4421"/>
    <w:rsid w:val="009C479F"/>
    <w:rsid w:val="009C5432"/>
    <w:rsid w:val="009C7B7A"/>
    <w:rsid w:val="009D217C"/>
    <w:rsid w:val="009D24F5"/>
    <w:rsid w:val="009D4C29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9F4F05"/>
    <w:rsid w:val="00A04B5B"/>
    <w:rsid w:val="00A11C7D"/>
    <w:rsid w:val="00A13664"/>
    <w:rsid w:val="00A13909"/>
    <w:rsid w:val="00A14AA1"/>
    <w:rsid w:val="00A156DE"/>
    <w:rsid w:val="00A17893"/>
    <w:rsid w:val="00A20A92"/>
    <w:rsid w:val="00A23F7D"/>
    <w:rsid w:val="00A24C36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82569"/>
    <w:rsid w:val="00A85573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11B63"/>
    <w:rsid w:val="00B11BD2"/>
    <w:rsid w:val="00B13925"/>
    <w:rsid w:val="00B13BDB"/>
    <w:rsid w:val="00B153EB"/>
    <w:rsid w:val="00B15FE9"/>
    <w:rsid w:val="00B22C81"/>
    <w:rsid w:val="00B23603"/>
    <w:rsid w:val="00B24B55"/>
    <w:rsid w:val="00B255CB"/>
    <w:rsid w:val="00B26D4F"/>
    <w:rsid w:val="00B32D6C"/>
    <w:rsid w:val="00B33BE3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C57FB"/>
    <w:rsid w:val="00BD08D3"/>
    <w:rsid w:val="00BD1881"/>
    <w:rsid w:val="00BD34BB"/>
    <w:rsid w:val="00BD457A"/>
    <w:rsid w:val="00BE11A3"/>
    <w:rsid w:val="00BE7A0C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1475A"/>
    <w:rsid w:val="00C201E8"/>
    <w:rsid w:val="00C216D2"/>
    <w:rsid w:val="00C27DE0"/>
    <w:rsid w:val="00C326F9"/>
    <w:rsid w:val="00C34106"/>
    <w:rsid w:val="00C37A29"/>
    <w:rsid w:val="00C41DED"/>
    <w:rsid w:val="00C435E2"/>
    <w:rsid w:val="00C45634"/>
    <w:rsid w:val="00C51E49"/>
    <w:rsid w:val="00C53D66"/>
    <w:rsid w:val="00C53FB9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324D"/>
    <w:rsid w:val="00CD61EB"/>
    <w:rsid w:val="00CE152B"/>
    <w:rsid w:val="00CE3B5D"/>
    <w:rsid w:val="00CE4E20"/>
    <w:rsid w:val="00CE6687"/>
    <w:rsid w:val="00CF02F0"/>
    <w:rsid w:val="00CF59D4"/>
    <w:rsid w:val="00CF7B2C"/>
    <w:rsid w:val="00D02D31"/>
    <w:rsid w:val="00D07127"/>
    <w:rsid w:val="00D11079"/>
    <w:rsid w:val="00D12E51"/>
    <w:rsid w:val="00D139E9"/>
    <w:rsid w:val="00D16B10"/>
    <w:rsid w:val="00D16F74"/>
    <w:rsid w:val="00D270C6"/>
    <w:rsid w:val="00D3046E"/>
    <w:rsid w:val="00D3177B"/>
    <w:rsid w:val="00D31E3B"/>
    <w:rsid w:val="00D3559A"/>
    <w:rsid w:val="00D43EE4"/>
    <w:rsid w:val="00D47693"/>
    <w:rsid w:val="00D50928"/>
    <w:rsid w:val="00D532C7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0321"/>
    <w:rsid w:val="00D939F2"/>
    <w:rsid w:val="00D9419D"/>
    <w:rsid w:val="00D9562D"/>
    <w:rsid w:val="00D966EC"/>
    <w:rsid w:val="00DA2CEA"/>
    <w:rsid w:val="00DA6188"/>
    <w:rsid w:val="00DA6871"/>
    <w:rsid w:val="00DB2506"/>
    <w:rsid w:val="00DB3B8A"/>
    <w:rsid w:val="00DB72BA"/>
    <w:rsid w:val="00DC4E76"/>
    <w:rsid w:val="00DC5937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DF7374"/>
    <w:rsid w:val="00E0453D"/>
    <w:rsid w:val="00E05F86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80580"/>
    <w:rsid w:val="00E838F5"/>
    <w:rsid w:val="00E83E59"/>
    <w:rsid w:val="00E8757C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3E76"/>
    <w:rsid w:val="00F145C8"/>
    <w:rsid w:val="00F162D4"/>
    <w:rsid w:val="00F17163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2A7"/>
    <w:rsid w:val="00F5257A"/>
    <w:rsid w:val="00F53397"/>
    <w:rsid w:val="00F548AF"/>
    <w:rsid w:val="00F634F6"/>
    <w:rsid w:val="00F638AB"/>
    <w:rsid w:val="00F64343"/>
    <w:rsid w:val="00F6620F"/>
    <w:rsid w:val="00F74865"/>
    <w:rsid w:val="00F838B4"/>
    <w:rsid w:val="00F87B07"/>
    <w:rsid w:val="00F93598"/>
    <w:rsid w:val="00F94880"/>
    <w:rsid w:val="00FA0020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68BF"/>
    <w:rsid w:val="00FE700A"/>
    <w:rsid w:val="00FE758F"/>
    <w:rsid w:val="00FF1B4D"/>
    <w:rsid w:val="00FF7363"/>
    <w:rsid w:val="07A7A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ED3AF"/>
  <w15:chartTrackingRefBased/>
  <w15:docId w15:val="{0E52560F-49C3-5746-BA19-59A99934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D3046E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2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2D403B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2D403B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D3046E"/>
    <w:rPr>
      <w:rFonts w:asciiTheme="majorHAnsi" w:hAnsiTheme="majorHAnsi" w:cstheme="majorHAnsi"/>
      <w:b/>
      <w:bCs/>
      <w:color w:val="6AA342" w:themeColor="accent2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2D403B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2D403B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2D403B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D3046E"/>
    <w:rPr>
      <w:rFonts w:asciiTheme="majorHAnsi" w:hAnsiTheme="majorHAnsi"/>
      <w:b/>
      <w:color w:val="2D403B" w:themeColor="accent1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2D403B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6AA342" w:themeColor="accent2"/>
        <w:bottom w:val="single" w:sz="4" w:space="0" w:color="6AA342" w:themeColor="accent2"/>
        <w:insideH w:val="single" w:sz="4" w:space="0" w:color="6AA342" w:themeColor="accent2"/>
        <w:insideV w:val="single" w:sz="4" w:space="0" w:color="6AA342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6AA342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D3046E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2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D3046E"/>
    <w:rPr>
      <w:rFonts w:asciiTheme="majorHAnsi" w:hAnsiTheme="majorHAnsi"/>
      <w:b/>
      <w:color w:val="6AA342" w:themeColor="accent2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D3046E"/>
    <w:rPr>
      <w:rFonts w:asciiTheme="majorHAnsi" w:hAnsiTheme="majorHAnsi"/>
      <w:b/>
      <w:color w:val="7F3D97" w:themeColor="accent3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C0F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F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FEF"/>
    <w:rPr>
      <w:spacing w:val="-1"/>
      <w:sz w:val="20"/>
      <w:szCs w:val="20"/>
    </w:rPr>
  </w:style>
  <w:style w:type="paragraph" w:customStyle="1" w:styleId="ListBullet-Last">
    <w:name w:val="List Bullet-Last"/>
    <w:basedOn w:val="ListBullet"/>
    <w:uiPriority w:val="5"/>
    <w:qFormat/>
    <w:rsid w:val="00600F1D"/>
    <w:pPr>
      <w:numPr>
        <w:numId w:val="0"/>
      </w:numPr>
      <w:spacing w:after="220"/>
      <w:ind w:left="227" w:hanging="227"/>
    </w:pPr>
  </w:style>
  <w:style w:type="paragraph" w:styleId="NormalWeb">
    <w:name w:val="Normal (Web)"/>
    <w:basedOn w:val="Normal"/>
    <w:uiPriority w:val="99"/>
    <w:unhideWhenUsed/>
    <w:rsid w:val="00106FA6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0.sv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image" Target="media/image12.svg"/><Relationship Id="rId28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oter" Target="footer2.xml"/><Relationship Id="rId30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%20Generic%20Report%20template%20%5bLight%20Gre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AC933C431791D4B8BF190BA186DE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C93A0-BCB3-8D48-82A4-F03D3E6544EB}"/>
      </w:docPartPr>
      <w:docPartBody>
        <w:p w:rsidR="00495D09" w:rsidRDefault="00495D09">
          <w:pPr>
            <w:pStyle w:val="7AC933C431791D4B8BF190BA186DE272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2396061D188ED0459ABF3989C2317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46389-7328-8C4A-966C-768BE50F0BB1}"/>
      </w:docPartPr>
      <w:docPartBody>
        <w:p w:rsidR="00196242" w:rsidRDefault="00B15FE9" w:rsidP="00B15FE9">
          <w:pPr>
            <w:pStyle w:val="2396061D188ED0459ABF3989C23175FA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897F0F06370E448E16A2D41F5DB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CF48A-D3DC-5946-B182-316B5DD39FB1}"/>
      </w:docPartPr>
      <w:docPartBody>
        <w:p w:rsidR="00196242" w:rsidRDefault="00B15FE9" w:rsidP="00B15FE9">
          <w:pPr>
            <w:pStyle w:val="DB897F0F06370E448E16A2D41F5DB4F1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90"/>
    <w:rsid w:val="000640C5"/>
    <w:rsid w:val="00114DD6"/>
    <w:rsid w:val="00196242"/>
    <w:rsid w:val="0020120F"/>
    <w:rsid w:val="00422CC5"/>
    <w:rsid w:val="00476BB6"/>
    <w:rsid w:val="00495D09"/>
    <w:rsid w:val="005333D2"/>
    <w:rsid w:val="006A4D12"/>
    <w:rsid w:val="00B15FE9"/>
    <w:rsid w:val="00B83590"/>
    <w:rsid w:val="00BB1749"/>
    <w:rsid w:val="00DD2DD7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C933C431791D4B8BF190BA186DE272">
    <w:name w:val="7AC933C431791D4B8BF190BA186DE272"/>
  </w:style>
  <w:style w:type="character" w:styleId="PlaceholderText">
    <w:name w:val="Placeholder Text"/>
    <w:basedOn w:val="DefaultParagraphFont"/>
    <w:uiPriority w:val="99"/>
    <w:semiHidden/>
    <w:rsid w:val="00B15FE9"/>
    <w:rPr>
      <w:color w:val="808080"/>
    </w:rPr>
  </w:style>
  <w:style w:type="paragraph" w:customStyle="1" w:styleId="2396061D188ED0459ABF3989C23175FA">
    <w:name w:val="2396061D188ED0459ABF3989C23175FA"/>
    <w:rsid w:val="00B15FE9"/>
  </w:style>
  <w:style w:type="paragraph" w:customStyle="1" w:styleId="DB897F0F06370E448E16A2D41F5DB4F1">
    <w:name w:val="DB897F0F06370E448E16A2D41F5DB4F1"/>
    <w:rsid w:val="00B15F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Light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2D403B"/>
      </a:accent1>
      <a:accent2>
        <a:srgbClr val="6AA342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lcf76f155ced4ddcb4097134ff3c332f xmlns="e0db5e3d-66c3-418c-8328-3b765ef6a383">
      <Terms xmlns="http://schemas.microsoft.com/office/infopath/2007/PartnerControls"/>
    </lcf76f155ced4ddcb4097134ff3c332f>
    <TaxCatchAll xmlns="156c92cd-5fa2-4106-a892-0fa67ee854e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704EAB-9A62-4C9E-ABE9-2A7ACE66A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118AAC-58B1-4318-9046-E726394D6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b5e3d-66c3-418c-8328-3b765ef6a383"/>
    <ds:schemaRef ds:uri="156c92cd-5fa2-4106-a892-0fa67ee85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94C5611-6D58-4AC3-8545-C80CE9DDF9C5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HumanAbility Generic Report template [Light Gree</Template>
  <TotalTime>8</TotalTime>
  <Pages>4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Prepare stage | Reflect on partnerships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17</cp:revision>
  <cp:lastPrinted>2026-06-18T07:32:00Z</cp:lastPrinted>
  <dcterms:created xsi:type="dcterms:W3CDTF">2026-09-02T00:54:00Z</dcterms:created>
  <dcterms:modified xsi:type="dcterms:W3CDTF">2026-10-23T01:13:00Z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0x0101009D8D307AF339D145AE15865E9FE434BC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