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Toc87857019" w:displacedByCustomXml="next"/>
    <w:bookmarkStart w:id="1" w:name="_Toc215057410" w:displacedByCustomXml="next"/>
    <w:sdt>
      <w:sdtPr>
        <w:id w:val="-1551988015"/>
        <w:docPartObj>
          <w:docPartGallery w:val="Cover Pages"/>
          <w:docPartUnique/>
        </w:docPartObj>
      </w:sdtPr>
      <w:sdtEndPr>
        <w:rPr>
          <w:b/>
          <w:bCs/>
        </w:rPr>
      </w:sdtEndPr>
      <w:sdtContent>
        <w:p w14:paraId="1DD4D50C" w14:textId="77777777" w:rsidR="00B63120" w:rsidRPr="00366A50" w:rsidRDefault="00B63120" w:rsidP="00366A50">
          <w:r w:rsidRPr="00103980">
            <w:rPr>
              <w:noProof/>
            </w:rPr>
            <mc:AlternateContent>
              <mc:Choice Requires="wpg">
                <w:drawing>
                  <wp:anchor distT="0" distB="0" distL="114300" distR="114300" simplePos="0" relativeHeight="251658241" behindDoc="1" locked="1" layoutInCell="1" allowOverlap="1" wp14:anchorId="756EF66C" wp14:editId="3CF07FCD">
                    <wp:simplePos x="548640" y="1024128"/>
                    <wp:positionH relativeFrom="page">
                      <wp:align>left</wp:align>
                    </wp:positionH>
                    <wp:positionV relativeFrom="page">
                      <wp:align>top</wp:align>
                    </wp:positionV>
                    <wp:extent cx="7560000" cy="10699200"/>
                    <wp:effectExtent l="0" t="0" r="3175" b="0"/>
                    <wp:wrapNone/>
                    <wp:docPr id="1574113053" name="Group 18"/>
                    <wp:cNvGraphicFramePr/>
                    <a:graphic xmlns:a="http://schemas.openxmlformats.org/drawingml/2006/main">
                      <a:graphicData uri="http://schemas.microsoft.com/office/word/2010/wordprocessingGroup">
                        <wpg:wgp>
                          <wpg:cNvGrpSpPr/>
                          <wpg:grpSpPr>
                            <a:xfrm>
                              <a:off x="0" y="0"/>
                              <a:ext cx="7560000" cy="10692544"/>
                              <a:chOff x="0" y="3328"/>
                              <a:chExt cx="7560000" cy="10691698"/>
                            </a:xfrm>
                          </wpg:grpSpPr>
                          <wpg:grpSp>
                            <wpg:cNvPr id="449348371" name="Group 449348371"/>
                            <wpg:cNvGrpSpPr/>
                            <wpg:grpSpPr>
                              <a:xfrm>
                                <a:off x="0" y="3328"/>
                                <a:ext cx="7560000" cy="10691698"/>
                                <a:chOff x="0" y="3328"/>
                                <a:chExt cx="7560000" cy="10691698"/>
                              </a:xfrm>
                            </wpg:grpSpPr>
                            <pic:pic xmlns:pic="http://schemas.openxmlformats.org/drawingml/2006/picture">
                              <pic:nvPicPr>
                                <pic:cNvPr id="4634299" name="Graphic 6"/>
                                <pic:cNvPicPr>
                                  <a:picLocks noChangeAspect="1"/>
                                </pic:cNvPicPr>
                              </pic:nvPicPr>
                              <pic:blipFill>
                                <a:blip r:embed="rId12">
                                  <a:extLst>
                                    <a:ext uri="{96DAC541-7B7A-43D3-8B79-37D633B846F1}">
                                      <asvg:svgBlip xmlns:asvg="http://schemas.microsoft.com/office/drawing/2016/SVG/main" r:embed="rId13"/>
                                    </a:ext>
                                  </a:extLst>
                                </a:blip>
                                <a:srcRect/>
                                <a:stretch/>
                              </pic:blipFill>
                              <pic:spPr>
                                <a:xfrm>
                                  <a:off x="0" y="3328"/>
                                  <a:ext cx="7560000" cy="10691698"/>
                                </a:xfrm>
                                <a:prstGeom prst="rect">
                                  <a:avLst/>
                                </a:prstGeom>
                              </pic:spPr>
                            </pic:pic>
                            <wps:wsp>
                              <wps:cNvPr id="225547337" name="Freeform: Shape 225547337"/>
                              <wps:cNvSpPr/>
                              <wps:spPr>
                                <a:xfrm>
                                  <a:off x="319977" y="2281595"/>
                                  <a:ext cx="6916446" cy="5989934"/>
                                </a:xfrm>
                                <a:custGeom>
                                  <a:avLst/>
                                  <a:gdLst>
                                    <a:gd name="csX0" fmla="*/ 5187304 w 6916446"/>
                                    <a:gd name="csY0" fmla="*/ 5989934 h 5989934"/>
                                    <a:gd name="csX1" fmla="*/ 6916447 w 6916446"/>
                                    <a:gd name="csY1" fmla="*/ 2994904 h 5989934"/>
                                    <a:gd name="csX2" fmla="*/ 5187304 w 6916446"/>
                                    <a:gd name="csY2" fmla="*/ 0 h 5989934"/>
                                    <a:gd name="csX3" fmla="*/ 1729143 w 6916446"/>
                                    <a:gd name="csY3" fmla="*/ 0 h 5989934"/>
                                    <a:gd name="csX4" fmla="*/ 0 w 6916446"/>
                                    <a:gd name="csY4" fmla="*/ 2994904 h 5989934"/>
                                    <a:gd name="csX5" fmla="*/ 1729143 w 6916446"/>
                                    <a:gd name="csY5" fmla="*/ 5989934 h 5989934"/>
                                    <a:gd name="csX6" fmla="*/ 5187304 w 6916446"/>
                                    <a:gd name="csY6" fmla="*/ 5989934 h 5989934"/>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6916446" h="5989934">
                                      <a:moveTo>
                                        <a:pt x="5187304" y="5989934"/>
                                      </a:moveTo>
                                      <a:lnTo>
                                        <a:pt x="6916447" y="2994904"/>
                                      </a:lnTo>
                                      <a:lnTo>
                                        <a:pt x="5187304" y="0"/>
                                      </a:lnTo>
                                      <a:lnTo>
                                        <a:pt x="1729143" y="0"/>
                                      </a:lnTo>
                                      <a:lnTo>
                                        <a:pt x="0" y="2994904"/>
                                      </a:lnTo>
                                      <a:lnTo>
                                        <a:pt x="1729143" y="5989934"/>
                                      </a:lnTo>
                                      <a:lnTo>
                                        <a:pt x="5187304" y="5989934"/>
                                      </a:lnTo>
                                      <a:close/>
                                    </a:path>
                                  </a:pathLst>
                                </a:custGeom>
                                <a:noFill/>
                                <a:ln w="12695" cap="flat">
                                  <a:noFill/>
                                  <a:prstDash val="solid"/>
                                  <a:miter/>
                                </a:ln>
                              </wps:spPr>
                              <wps:txbx>
                                <w:txbxContent>
                                  <w:p w14:paraId="07790503" w14:textId="529EB3E6" w:rsidR="00B63120" w:rsidRDefault="0044360D" w:rsidP="00103980">
                                    <w:pPr>
                                      <w:pStyle w:val="TitleCentred"/>
                                    </w:pPr>
                                    <w:sdt>
                                      <w:sdtPr>
                                        <w:alias w:val="Title"/>
                                        <w:tag w:val=""/>
                                        <w:id w:val="1615025250"/>
                                        <w:dataBinding w:prefixMappings="xmlns:ns0='http://purl.org/dc/elements/1.1/' xmlns:ns1='http://schemas.openxmlformats.org/package/2006/metadata/core-properties' " w:xpath="/ns1:coreProperties[1]/ns0:title[1]" w:storeItemID="{6C3C8BC8-F283-45AE-878A-BAB7291924A1}"/>
                                        <w:text w:multiLine="1"/>
                                      </w:sdtPr>
                                      <w:sdtEndPr/>
                                      <w:sdtContent>
                                        <w:r w:rsidR="009B26F9">
                                          <w:t>School Age Education and Care Qualification Review Consultation Strategy 2026</w:t>
                                        </w:r>
                                      </w:sdtContent>
                                    </w:sdt>
                                    <w:r w:rsidR="00B63120">
                                      <w:t xml:space="preserve"> </w:t>
                                    </w:r>
                                  </w:p>
                                </w:txbxContent>
                              </wps:txbx>
                              <wps:bodyPr lIns="1800000" tIns="2124000" rIns="1800000" bIns="360000" anchor="t" anchorCtr="0"/>
                            </wps:wsp>
                          </wpg:grpSp>
                          <pic:pic xmlns:pic="http://schemas.openxmlformats.org/drawingml/2006/picture">
                            <pic:nvPicPr>
                              <pic:cNvPr id="2052453794" name="Graphic 4"/>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3006000" y="3110400"/>
                                <a:ext cx="1544400" cy="81471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6EF66C" id="Group 18" o:spid="_x0000_s1026" style="position:absolute;margin-left:0;margin-top:0;width:595.3pt;height:842.45pt;z-index:-251658239;mso-position-horizontal:left;mso-position-horizontal-relative:page;mso-position-vertical:top;mso-position-vertical-relative:page;mso-width-relative:margin;mso-height-relative:margin" coordorigin=",33" coordsize="75600,106916"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">
                    <v:group id="Group 449348371" o:spid="_x0000_s1027" style="position:absolute;top:33;width:75600;height:106917" coordorigin=",33" coordsize="75600,1069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6" o:spid="_x0000_s1028" type="#_x0000_t75" style="position:absolute;top:33;width:75600;height:10691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">
                        <v:imagedata r:id="rId16" o:title=""/>
                      </v:shape>
                      <v:shape id="Freeform: Shape 225547337" o:spid="_x0000_s1029" style="position:absolute;left:3199;top:22815;width:69165;height:59900;visibility:visible;mso-wrap-style:square;v-text-anchor:top" coordsize="6916446,5989934"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" adj="-11796480,,5400" path="m5187304,5989934l6916447,2994904,5187304,,1729143,,,2994904,1729143,5989934r3458161,xe" filled="f" stroked="f" strokeweight=".35264mm">
                        <v:stroke joinstyle="miter"/>
                        <v:formulas/>
                        <v:path arrowok="t" o:connecttype="custom" o:connectlocs="5187304,5989934;6916447,2994904;5187304,0;1729143,0;0,2994904;1729143,5989934;5187304,5989934" o:connectangles="0,0,0,0,0,0,0" textboxrect="0,0,6916446,5989934"/>
                        <v:textbox inset="50mm,59mm,50mm,10mm">
                          <w:txbxContent>
                            <w:p w14:paraId="07790503" w14:textId="529EB3E6" w:rsidR="00B63120" w:rsidRDefault="0044360D" w:rsidP="00103980">
                              <w:pPr>
                                <w:pStyle w:val="TitleCentred"/>
                              </w:pPr>
                              <w:sdt>
                                <w:sdtPr>
                                  <w:alias w:val="Title"/>
                                  <w:tag w:val=""/>
                                  <w:id w:val="1615025250"/>
                                  <w:dataBinding w:prefixMappings="xmlns:ns0='http://purl.org/dc/elements/1.1/' xmlns:ns1='http://schemas.openxmlformats.org/package/2006/metadata/core-properties' " w:xpath="/ns1:coreProperties[1]/ns0:title[1]" w:storeItemID="{6C3C8BC8-F283-45AE-878A-BAB7291924A1}"/>
                                  <w:text w:multiLine="1"/>
                                </w:sdtPr>
                                <w:sdtEndPr/>
                                <w:sdtContent>
                                  <w:r w:rsidR="009B26F9">
                                    <w:t>School Age Education and Care Qualification Review Consultation Strategy 2026</w:t>
                                  </w:r>
                                </w:sdtContent>
                              </w:sdt>
                              <w:r w:rsidR="00B63120">
                                <w:t xml:space="preserve"> </w:t>
                              </w:r>
                            </w:p>
                          </w:txbxContent>
                        </v:textbox>
                      </v:shape>
                    </v:group>
                    <v:shape id="Graphic 4" o:spid="_x0000_s1030" type="#_x0000_t75" style="position:absolute;left:30060;top:31104;width:15444;height:81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">
                      <v:imagedata r:id="rId17" o:title=""/>
                    </v:shape>
                    <w10:wrap anchorx="page" anchory="page"/>
                    <w10:anchorlock/>
                  </v:group>
                </w:pict>
              </mc:Fallback>
            </mc:AlternateContent>
          </w:r>
          <w:r w:rsidRPr="0019187A">
            <w:t xml:space="preserve"> </w:t>
          </w:r>
          <w:r>
            <w:t xml:space="preserve">  </w:t>
          </w:r>
        </w:p>
        <w:p w14:paraId="08FDF5AB" w14:textId="77777777" w:rsidR="00B63120" w:rsidRDefault="00B63120" w:rsidP="00103980">
          <w:pPr>
            <w:tabs>
              <w:tab w:val="left" w:pos="8640"/>
            </w:tabs>
            <w:spacing w:line="259" w:lineRule="auto"/>
            <w:rPr>
              <w:rStyle w:val="NoSpacingChar"/>
            </w:rPr>
          </w:pPr>
        </w:p>
        <w:p w14:paraId="11C65F77" w14:textId="77777777" w:rsidR="00B63120" w:rsidRDefault="00B63120">
          <w:pPr>
            <w:spacing w:line="259" w:lineRule="auto"/>
            <w:rPr>
              <w:rStyle w:val="NoSpacingChar"/>
            </w:rPr>
          </w:pPr>
        </w:p>
        <w:p w14:paraId="02491081" w14:textId="77777777" w:rsidR="00B63120" w:rsidRDefault="00B63120">
          <w:pPr>
            <w:tabs>
              <w:tab w:val="clear" w:pos="227"/>
            </w:tabs>
            <w:spacing w:after="160" w:line="259" w:lineRule="auto"/>
          </w:pPr>
          <w:r>
            <w:rPr>
              <w:b/>
              <w:bCs/>
            </w:rPr>
            <w:br w:type="page"/>
          </w:r>
        </w:p>
      </w:sdtContent>
    </w:sdt>
    <w:sdt>
      <w:sdtPr>
        <w:rPr>
          <w:rFonts w:asciiTheme="minorHAnsi" w:hAnsiTheme="minorHAnsi" w:cstheme="minorBidi"/>
          <w:b w:val="0"/>
          <w:bCs w:val="0"/>
          <w:color w:val="auto"/>
          <w:sz w:val="24"/>
          <w:szCs w:val="24"/>
          <w:lang w:val="en-AU"/>
        </w:rPr>
        <w:id w:val="2071225912"/>
        <w:docPartObj>
          <w:docPartGallery w:val="Table of Contents"/>
          <w:docPartUnique/>
        </w:docPartObj>
      </w:sdtPr>
      <w:sdtEndPr/>
      <w:sdtContent>
        <w:p w14:paraId="3716ED68" w14:textId="3DA3532B" w:rsidR="002B0507" w:rsidRPr="002B0507" w:rsidRDefault="002B0507">
          <w:pPr>
            <w:pStyle w:val="TOCHeading"/>
            <w:rPr>
              <w:rFonts w:asciiTheme="minorHAnsi" w:hAnsiTheme="minorHAnsi" w:cstheme="minorHAnsi"/>
              <w:sz w:val="52"/>
              <w:szCs w:val="36"/>
            </w:rPr>
          </w:pPr>
          <w:r>
            <w:t>Table of Contents</w:t>
          </w:r>
        </w:p>
        <w:p w14:paraId="1A6440EE" w14:textId="6CE7C99E" w:rsidR="00E70BAF" w:rsidRDefault="002B0507">
          <w:pPr>
            <w:pStyle w:val="TOC1"/>
            <w:tabs>
              <w:tab w:val="left" w:pos="480"/>
              <w:tab w:val="right" w:pos="10194"/>
            </w:tabs>
            <w:rPr>
              <w:rFonts w:eastAsiaTheme="minorEastAsia" w:cstheme="minorBidi"/>
              <w:b w:val="0"/>
              <w:bCs w:val="0"/>
              <w:noProof/>
              <w:spacing w:val="0"/>
              <w:kern w:val="2"/>
              <w:sz w:val="24"/>
              <w:szCs w:val="24"/>
              <w:lang w:eastAsia="en-GB"/>
              <w14:ligatures w14:val="standardContextual"/>
            </w:rPr>
          </w:pPr>
          <w:r w:rsidRPr="002B0507">
            <w:rPr>
              <w:b w:val="0"/>
              <w:bCs w:val="0"/>
              <w:sz w:val="22"/>
              <w:szCs w:val="22"/>
            </w:rPr>
            <w:fldChar w:fldCharType="begin"/>
          </w:r>
          <w:r w:rsidRPr="002B0507">
            <w:rPr>
              <w:sz w:val="22"/>
              <w:szCs w:val="22"/>
            </w:rPr>
            <w:instrText xml:space="preserve"> TOC \o "1-3" \h \z \u </w:instrText>
          </w:r>
          <w:r w:rsidRPr="002B0507">
            <w:rPr>
              <w:b w:val="0"/>
              <w:bCs w:val="0"/>
              <w:sz w:val="22"/>
              <w:szCs w:val="22"/>
            </w:rPr>
            <w:fldChar w:fldCharType="separate"/>
          </w:r>
          <w:hyperlink w:anchor="_Toc244010331" w:history="1">
            <w:r w:rsidR="00E70BAF" w:rsidRPr="00E70BAF">
              <w:rPr>
                <w:rStyle w:val="Hyperlink"/>
                <w:noProof/>
                <w:sz w:val="24"/>
                <w:szCs w:val="24"/>
              </w:rPr>
              <w:t>1</w:t>
            </w:r>
            <w:r w:rsidR="00E70BAF" w:rsidRPr="00E70BAF">
              <w:rPr>
                <w:rFonts w:eastAsiaTheme="minorEastAsia" w:cstheme="minorBidi"/>
                <w:b w:val="0"/>
                <w:bCs w:val="0"/>
                <w:noProof/>
                <w:spacing w:val="0"/>
                <w:kern w:val="2"/>
                <w:sz w:val="24"/>
                <w:szCs w:val="24"/>
                <w:lang w:eastAsia="en-GB"/>
                <w14:ligatures w14:val="standardContextual"/>
              </w:rPr>
              <w:tab/>
            </w:r>
            <w:r w:rsidR="00E70BAF" w:rsidRPr="00E70BAF">
              <w:rPr>
                <w:rStyle w:val="Hyperlink"/>
                <w:noProof/>
                <w:sz w:val="24"/>
                <w:szCs w:val="24"/>
              </w:rPr>
              <w:t>Introduction</w:t>
            </w:r>
            <w:r w:rsidR="00E70BAF">
              <w:rPr>
                <w:noProof/>
                <w:webHidden/>
              </w:rPr>
              <w:tab/>
            </w:r>
            <w:r w:rsidR="00E70BAF">
              <w:rPr>
                <w:noProof/>
                <w:webHidden/>
              </w:rPr>
              <w:fldChar w:fldCharType="begin"/>
            </w:r>
            <w:r w:rsidR="00E70BAF">
              <w:rPr>
                <w:noProof/>
                <w:webHidden/>
              </w:rPr>
              <w:instrText xml:space="preserve"> PAGEREF _Toc244010331 \h </w:instrText>
            </w:r>
            <w:r w:rsidR="00E70BAF">
              <w:rPr>
                <w:noProof/>
                <w:webHidden/>
              </w:rPr>
            </w:r>
            <w:r w:rsidR="00E70BAF">
              <w:rPr>
                <w:noProof/>
                <w:webHidden/>
              </w:rPr>
              <w:fldChar w:fldCharType="separate"/>
            </w:r>
            <w:r w:rsidR="00E70BAF">
              <w:rPr>
                <w:noProof/>
                <w:webHidden/>
              </w:rPr>
              <w:t>3</w:t>
            </w:r>
            <w:r w:rsidR="00E70BAF">
              <w:rPr>
                <w:noProof/>
                <w:webHidden/>
              </w:rPr>
              <w:fldChar w:fldCharType="end"/>
            </w:r>
          </w:hyperlink>
        </w:p>
        <w:p w14:paraId="131BB937" w14:textId="00671CA1"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32" w:history="1">
            <w:r w:rsidRPr="00E70BAF">
              <w:rPr>
                <w:rStyle w:val="Hyperlink"/>
                <w:i w:val="0"/>
                <w:iCs w:val="0"/>
                <w:noProof/>
                <w:sz w:val="24"/>
                <w:szCs w:val="24"/>
              </w:rPr>
              <w:t>1.1</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Project details</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_Toc244010332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3</w:t>
            </w:r>
            <w:r w:rsidRPr="00E70BAF">
              <w:rPr>
                <w:i w:val="0"/>
                <w:iCs w:val="0"/>
                <w:noProof/>
                <w:webHidden/>
                <w:sz w:val="24"/>
                <w:szCs w:val="24"/>
              </w:rPr>
              <w:fldChar w:fldCharType="end"/>
            </w:r>
          </w:hyperlink>
        </w:p>
        <w:p w14:paraId="299D22C9" w14:textId="43041E39"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33" w:history="1">
            <w:r w:rsidRPr="00E70BAF">
              <w:rPr>
                <w:rStyle w:val="Hyperlink"/>
                <w:i w:val="0"/>
                <w:iCs w:val="0"/>
                <w:noProof/>
                <w:sz w:val="24"/>
                <w:szCs w:val="24"/>
              </w:rPr>
              <w:t>1.2</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Purpose of the consultation strategy</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_Toc244010333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3</w:t>
            </w:r>
            <w:r w:rsidRPr="00E70BAF">
              <w:rPr>
                <w:i w:val="0"/>
                <w:iCs w:val="0"/>
                <w:noProof/>
                <w:webHidden/>
                <w:sz w:val="24"/>
                <w:szCs w:val="24"/>
              </w:rPr>
              <w:fldChar w:fldCharType="end"/>
            </w:r>
          </w:hyperlink>
        </w:p>
        <w:p w14:paraId="0C4C4E84" w14:textId="2A424986"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34" w:history="1">
            <w:r w:rsidRPr="00E70BAF">
              <w:rPr>
                <w:rStyle w:val="Hyperlink"/>
                <w:i w:val="0"/>
                <w:iCs w:val="0"/>
                <w:noProof/>
                <w:sz w:val="24"/>
                <w:szCs w:val="24"/>
              </w:rPr>
              <w:t>1.3</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Intended audience</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_Toc244010334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3</w:t>
            </w:r>
            <w:r w:rsidRPr="00E70BAF">
              <w:rPr>
                <w:i w:val="0"/>
                <w:iCs w:val="0"/>
                <w:noProof/>
                <w:webHidden/>
                <w:sz w:val="24"/>
                <w:szCs w:val="24"/>
              </w:rPr>
              <w:fldChar w:fldCharType="end"/>
            </w:r>
          </w:hyperlink>
        </w:p>
        <w:p w14:paraId="666CDB18" w14:textId="69D23B3C" w:rsidR="00E70BAF" w:rsidRPr="00E70BAF" w:rsidRDefault="00E70BAF">
          <w:pPr>
            <w:pStyle w:val="TOC1"/>
            <w:tabs>
              <w:tab w:val="left" w:pos="480"/>
              <w:tab w:val="right" w:pos="10194"/>
            </w:tabs>
            <w:rPr>
              <w:rFonts w:eastAsiaTheme="minorEastAsia" w:cstheme="minorBidi"/>
              <w:b w:val="0"/>
              <w:bCs w:val="0"/>
              <w:noProof/>
              <w:spacing w:val="0"/>
              <w:kern w:val="2"/>
              <w:sz w:val="24"/>
              <w:szCs w:val="24"/>
              <w:lang w:eastAsia="en-GB"/>
              <w14:ligatures w14:val="standardContextual"/>
            </w:rPr>
          </w:pPr>
          <w:hyperlink w:anchor="_Toc244010335" w:history="1">
            <w:r w:rsidRPr="00E70BAF">
              <w:rPr>
                <w:rStyle w:val="Hyperlink"/>
                <w:noProof/>
                <w:sz w:val="24"/>
                <w:szCs w:val="24"/>
              </w:rPr>
              <w:t>2</w:t>
            </w:r>
            <w:r w:rsidRPr="00E70BAF">
              <w:rPr>
                <w:rFonts w:eastAsiaTheme="minorEastAsia" w:cstheme="minorBidi"/>
                <w:b w:val="0"/>
                <w:bCs w:val="0"/>
                <w:noProof/>
                <w:spacing w:val="0"/>
                <w:kern w:val="2"/>
                <w:sz w:val="24"/>
                <w:szCs w:val="24"/>
                <w:lang w:eastAsia="en-GB"/>
                <w14:ligatures w14:val="standardContextual"/>
              </w:rPr>
              <w:tab/>
            </w:r>
            <w:r w:rsidRPr="00E70BAF">
              <w:rPr>
                <w:rStyle w:val="Hyperlink"/>
                <w:noProof/>
                <w:sz w:val="24"/>
                <w:szCs w:val="24"/>
              </w:rPr>
              <w:t>Background</w:t>
            </w:r>
            <w:r w:rsidRPr="00E70BAF">
              <w:rPr>
                <w:noProof/>
                <w:webHidden/>
                <w:sz w:val="24"/>
                <w:szCs w:val="24"/>
              </w:rPr>
              <w:tab/>
            </w:r>
            <w:r w:rsidRPr="00E70BAF">
              <w:rPr>
                <w:noProof/>
                <w:webHidden/>
                <w:sz w:val="24"/>
                <w:szCs w:val="24"/>
              </w:rPr>
              <w:fldChar w:fldCharType="begin"/>
            </w:r>
            <w:r w:rsidRPr="00E70BAF">
              <w:rPr>
                <w:noProof/>
                <w:webHidden/>
                <w:sz w:val="24"/>
                <w:szCs w:val="24"/>
              </w:rPr>
              <w:instrText xml:space="preserve"> PAGEREF _Toc244010335 \h </w:instrText>
            </w:r>
            <w:r w:rsidRPr="00E70BAF">
              <w:rPr>
                <w:noProof/>
                <w:webHidden/>
                <w:sz w:val="24"/>
                <w:szCs w:val="24"/>
              </w:rPr>
            </w:r>
            <w:r w:rsidRPr="00E70BAF">
              <w:rPr>
                <w:noProof/>
                <w:webHidden/>
                <w:sz w:val="24"/>
                <w:szCs w:val="24"/>
              </w:rPr>
              <w:fldChar w:fldCharType="separate"/>
            </w:r>
            <w:r w:rsidRPr="00E70BAF">
              <w:rPr>
                <w:noProof/>
                <w:webHidden/>
                <w:sz w:val="24"/>
                <w:szCs w:val="24"/>
              </w:rPr>
              <w:t>4</w:t>
            </w:r>
            <w:r w:rsidRPr="00E70BAF">
              <w:rPr>
                <w:noProof/>
                <w:webHidden/>
                <w:sz w:val="24"/>
                <w:szCs w:val="24"/>
              </w:rPr>
              <w:fldChar w:fldCharType="end"/>
            </w:r>
          </w:hyperlink>
        </w:p>
        <w:p w14:paraId="791E09F2" w14:textId="02D6D349"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36" w:history="1">
            <w:r w:rsidRPr="00E70BAF">
              <w:rPr>
                <w:rStyle w:val="Hyperlink"/>
                <w:i w:val="0"/>
                <w:iCs w:val="0"/>
                <w:noProof/>
                <w:sz w:val="24"/>
                <w:szCs w:val="24"/>
              </w:rPr>
              <w:t>2.1</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Project overview</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_Toc244010336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4</w:t>
            </w:r>
            <w:r w:rsidRPr="00E70BAF">
              <w:rPr>
                <w:i w:val="0"/>
                <w:iCs w:val="0"/>
                <w:noProof/>
                <w:webHidden/>
                <w:sz w:val="24"/>
                <w:szCs w:val="24"/>
              </w:rPr>
              <w:fldChar w:fldCharType="end"/>
            </w:r>
          </w:hyperlink>
        </w:p>
        <w:p w14:paraId="10708E24" w14:textId="34CFFCEF" w:rsidR="00E70BAF" w:rsidRPr="00E70BAF" w:rsidRDefault="00E70BAF">
          <w:pPr>
            <w:pStyle w:val="TOC3"/>
            <w:rPr>
              <w:rFonts w:eastAsiaTheme="minorEastAsia" w:cstheme="minorBidi"/>
              <w:i w:val="0"/>
              <w:iCs w:val="0"/>
              <w:spacing w:val="0"/>
              <w:kern w:val="2"/>
              <w:sz w:val="24"/>
              <w:szCs w:val="24"/>
              <w:lang w:eastAsia="en-GB"/>
              <w14:ligatures w14:val="standardContextual"/>
            </w:rPr>
          </w:pPr>
          <w:hyperlink w:anchor="_Toc244010337" w:history="1">
            <w:r w:rsidRPr="00E70BAF">
              <w:rPr>
                <w:rStyle w:val="Hyperlink"/>
                <w:i w:val="0"/>
                <w:iCs w:val="0"/>
                <w:sz w:val="24"/>
                <w:szCs w:val="24"/>
              </w:rPr>
              <w:t>2.1.1</w:t>
            </w:r>
            <w:r w:rsidRPr="00E70BAF">
              <w:rPr>
                <w:rFonts w:eastAsiaTheme="minorEastAsia" w:cstheme="minorBidi"/>
                <w:i w:val="0"/>
                <w:iCs w:val="0"/>
                <w:spacing w:val="0"/>
                <w:kern w:val="2"/>
                <w:sz w:val="24"/>
                <w:szCs w:val="24"/>
                <w:lang w:eastAsia="en-GB"/>
                <w14:ligatures w14:val="standardContextual"/>
              </w:rPr>
              <w:tab/>
            </w:r>
            <w:r w:rsidRPr="00E70BAF">
              <w:rPr>
                <w:rStyle w:val="Hyperlink"/>
                <w:i w:val="0"/>
                <w:iCs w:val="0"/>
                <w:sz w:val="24"/>
                <w:szCs w:val="24"/>
              </w:rPr>
              <w:t>Provide First Aid in an Education and Care Setting</w:t>
            </w:r>
            <w:r w:rsidRPr="00E70BAF">
              <w:rPr>
                <w:i w:val="0"/>
                <w:iCs w:val="0"/>
                <w:webHidden/>
                <w:sz w:val="24"/>
                <w:szCs w:val="24"/>
              </w:rPr>
              <w:tab/>
            </w:r>
            <w:r w:rsidRPr="00E70BAF">
              <w:rPr>
                <w:i w:val="0"/>
                <w:iCs w:val="0"/>
                <w:webHidden/>
                <w:sz w:val="24"/>
                <w:szCs w:val="24"/>
              </w:rPr>
              <w:fldChar w:fldCharType="begin"/>
            </w:r>
            <w:r w:rsidRPr="00E70BAF">
              <w:rPr>
                <w:i w:val="0"/>
                <w:iCs w:val="0"/>
                <w:webHidden/>
                <w:sz w:val="24"/>
                <w:szCs w:val="24"/>
              </w:rPr>
              <w:instrText xml:space="preserve"> PAGEREF _Toc244010337 \h </w:instrText>
            </w:r>
            <w:r w:rsidRPr="00E70BAF">
              <w:rPr>
                <w:i w:val="0"/>
                <w:iCs w:val="0"/>
                <w:webHidden/>
                <w:sz w:val="24"/>
                <w:szCs w:val="24"/>
              </w:rPr>
            </w:r>
            <w:r w:rsidRPr="00E70BAF">
              <w:rPr>
                <w:i w:val="0"/>
                <w:iCs w:val="0"/>
                <w:webHidden/>
                <w:sz w:val="24"/>
                <w:szCs w:val="24"/>
              </w:rPr>
              <w:fldChar w:fldCharType="separate"/>
            </w:r>
            <w:r w:rsidRPr="00E70BAF">
              <w:rPr>
                <w:i w:val="0"/>
                <w:iCs w:val="0"/>
                <w:webHidden/>
                <w:sz w:val="24"/>
                <w:szCs w:val="24"/>
              </w:rPr>
              <w:t>5</w:t>
            </w:r>
            <w:r w:rsidRPr="00E70BAF">
              <w:rPr>
                <w:i w:val="0"/>
                <w:iCs w:val="0"/>
                <w:webHidden/>
                <w:sz w:val="24"/>
                <w:szCs w:val="24"/>
              </w:rPr>
              <w:fldChar w:fldCharType="end"/>
            </w:r>
          </w:hyperlink>
        </w:p>
        <w:p w14:paraId="4909ACE8" w14:textId="3DBC17AC"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38" w:history="1">
            <w:r w:rsidRPr="00E70BAF">
              <w:rPr>
                <w:rStyle w:val="Hyperlink"/>
                <w:i w:val="0"/>
                <w:iCs w:val="0"/>
                <w:noProof/>
                <w:sz w:val="24"/>
                <w:szCs w:val="24"/>
              </w:rPr>
              <w:t>2.2</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Importance of stakeholder engagement for project success</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_Toc244010338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6</w:t>
            </w:r>
            <w:r w:rsidRPr="00E70BAF">
              <w:rPr>
                <w:i w:val="0"/>
                <w:iCs w:val="0"/>
                <w:noProof/>
                <w:webHidden/>
                <w:sz w:val="24"/>
                <w:szCs w:val="24"/>
              </w:rPr>
              <w:fldChar w:fldCharType="end"/>
            </w:r>
          </w:hyperlink>
        </w:p>
        <w:p w14:paraId="133B121B" w14:textId="348739EF" w:rsidR="00E70BAF" w:rsidRPr="00E70BAF" w:rsidRDefault="00E70BAF">
          <w:pPr>
            <w:pStyle w:val="TOC1"/>
            <w:tabs>
              <w:tab w:val="left" w:pos="480"/>
              <w:tab w:val="right" w:pos="10194"/>
            </w:tabs>
            <w:rPr>
              <w:rFonts w:eastAsiaTheme="minorEastAsia" w:cstheme="minorBidi"/>
              <w:b w:val="0"/>
              <w:bCs w:val="0"/>
              <w:noProof/>
              <w:spacing w:val="0"/>
              <w:kern w:val="2"/>
              <w:sz w:val="24"/>
              <w:szCs w:val="24"/>
              <w:lang w:eastAsia="en-GB"/>
              <w14:ligatures w14:val="standardContextual"/>
            </w:rPr>
          </w:pPr>
          <w:hyperlink w:anchor="_Toc244010339" w:history="1">
            <w:r w:rsidRPr="00E70BAF">
              <w:rPr>
                <w:rStyle w:val="Hyperlink"/>
                <w:noProof/>
                <w:sz w:val="24"/>
                <w:szCs w:val="24"/>
              </w:rPr>
              <w:t>3</w:t>
            </w:r>
            <w:r w:rsidRPr="00E70BAF">
              <w:rPr>
                <w:rFonts w:eastAsiaTheme="minorEastAsia" w:cstheme="minorBidi"/>
                <w:b w:val="0"/>
                <w:bCs w:val="0"/>
                <w:noProof/>
                <w:spacing w:val="0"/>
                <w:kern w:val="2"/>
                <w:sz w:val="24"/>
                <w:szCs w:val="24"/>
                <w:lang w:eastAsia="en-GB"/>
                <w14:ligatures w14:val="standardContextual"/>
              </w:rPr>
              <w:tab/>
            </w:r>
            <w:r w:rsidRPr="00E70BAF">
              <w:rPr>
                <w:rStyle w:val="Hyperlink"/>
                <w:noProof/>
                <w:sz w:val="24"/>
                <w:szCs w:val="24"/>
              </w:rPr>
              <w:t>Stakeholder engagement objectives and scope</w:t>
            </w:r>
            <w:r w:rsidRPr="00E70BAF">
              <w:rPr>
                <w:noProof/>
                <w:webHidden/>
                <w:sz w:val="24"/>
                <w:szCs w:val="24"/>
              </w:rPr>
              <w:tab/>
            </w:r>
            <w:r w:rsidRPr="00E70BAF">
              <w:rPr>
                <w:noProof/>
                <w:webHidden/>
                <w:sz w:val="24"/>
                <w:szCs w:val="24"/>
              </w:rPr>
              <w:fldChar w:fldCharType="begin"/>
            </w:r>
            <w:r w:rsidRPr="00E70BAF">
              <w:rPr>
                <w:noProof/>
                <w:webHidden/>
                <w:sz w:val="24"/>
                <w:szCs w:val="24"/>
              </w:rPr>
              <w:instrText xml:space="preserve"> PAGEREF _Toc244010339 \h </w:instrText>
            </w:r>
            <w:r w:rsidRPr="00E70BAF">
              <w:rPr>
                <w:noProof/>
                <w:webHidden/>
                <w:sz w:val="24"/>
                <w:szCs w:val="24"/>
              </w:rPr>
            </w:r>
            <w:r w:rsidRPr="00E70BAF">
              <w:rPr>
                <w:noProof/>
                <w:webHidden/>
                <w:sz w:val="24"/>
                <w:szCs w:val="24"/>
              </w:rPr>
              <w:fldChar w:fldCharType="separate"/>
            </w:r>
            <w:r w:rsidRPr="00E70BAF">
              <w:rPr>
                <w:noProof/>
                <w:webHidden/>
                <w:sz w:val="24"/>
                <w:szCs w:val="24"/>
              </w:rPr>
              <w:t>8</w:t>
            </w:r>
            <w:r w:rsidRPr="00E70BAF">
              <w:rPr>
                <w:noProof/>
                <w:webHidden/>
                <w:sz w:val="24"/>
                <w:szCs w:val="24"/>
              </w:rPr>
              <w:fldChar w:fldCharType="end"/>
            </w:r>
          </w:hyperlink>
        </w:p>
        <w:p w14:paraId="5C3256C5" w14:textId="4F2E4FFB"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40" w:history="1">
            <w:r w:rsidRPr="00E70BAF">
              <w:rPr>
                <w:rStyle w:val="Hyperlink"/>
                <w:i w:val="0"/>
                <w:iCs w:val="0"/>
                <w:noProof/>
                <w:sz w:val="24"/>
                <w:szCs w:val="24"/>
              </w:rPr>
              <w:t>3.1</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Stakeholder engagement objectives</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_Toc244010340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8</w:t>
            </w:r>
            <w:r w:rsidRPr="00E70BAF">
              <w:rPr>
                <w:i w:val="0"/>
                <w:iCs w:val="0"/>
                <w:noProof/>
                <w:webHidden/>
                <w:sz w:val="24"/>
                <w:szCs w:val="24"/>
              </w:rPr>
              <w:fldChar w:fldCharType="end"/>
            </w:r>
          </w:hyperlink>
        </w:p>
        <w:p w14:paraId="1237AFEA" w14:textId="4854277D"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41" w:history="1">
            <w:r w:rsidRPr="00E70BAF">
              <w:rPr>
                <w:rStyle w:val="Hyperlink"/>
                <w:i w:val="0"/>
                <w:iCs w:val="0"/>
                <w:noProof/>
                <w:sz w:val="24"/>
                <w:szCs w:val="24"/>
              </w:rPr>
              <w:t>3.2</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Scope of stakeholder engagement activities</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_Toc244010341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8</w:t>
            </w:r>
            <w:r w:rsidRPr="00E70BAF">
              <w:rPr>
                <w:i w:val="0"/>
                <w:iCs w:val="0"/>
                <w:noProof/>
                <w:webHidden/>
                <w:sz w:val="24"/>
                <w:szCs w:val="24"/>
              </w:rPr>
              <w:fldChar w:fldCharType="end"/>
            </w:r>
          </w:hyperlink>
        </w:p>
        <w:p w14:paraId="7D647082" w14:textId="28043A83" w:rsidR="00E70BAF" w:rsidRPr="00E70BAF" w:rsidRDefault="00E70BAF">
          <w:pPr>
            <w:pStyle w:val="TOC1"/>
            <w:tabs>
              <w:tab w:val="left" w:pos="480"/>
              <w:tab w:val="right" w:pos="10194"/>
            </w:tabs>
            <w:rPr>
              <w:rFonts w:eastAsiaTheme="minorEastAsia" w:cstheme="minorBidi"/>
              <w:b w:val="0"/>
              <w:bCs w:val="0"/>
              <w:noProof/>
              <w:spacing w:val="0"/>
              <w:kern w:val="2"/>
              <w:sz w:val="24"/>
              <w:szCs w:val="24"/>
              <w:lang w:eastAsia="en-GB"/>
              <w14:ligatures w14:val="standardContextual"/>
            </w:rPr>
          </w:pPr>
          <w:hyperlink w:anchor="_Toc244010342" w:history="1">
            <w:r w:rsidRPr="00E70BAF">
              <w:rPr>
                <w:rStyle w:val="Hyperlink"/>
                <w:noProof/>
                <w:sz w:val="24"/>
                <w:szCs w:val="24"/>
              </w:rPr>
              <w:t>4</w:t>
            </w:r>
            <w:r w:rsidRPr="00E70BAF">
              <w:rPr>
                <w:rFonts w:eastAsiaTheme="minorEastAsia" w:cstheme="minorBidi"/>
                <w:b w:val="0"/>
                <w:bCs w:val="0"/>
                <w:noProof/>
                <w:spacing w:val="0"/>
                <w:kern w:val="2"/>
                <w:sz w:val="24"/>
                <w:szCs w:val="24"/>
                <w:lang w:eastAsia="en-GB"/>
                <w14:ligatures w14:val="standardContextual"/>
              </w:rPr>
              <w:tab/>
            </w:r>
            <w:r w:rsidRPr="00E70BAF">
              <w:rPr>
                <w:rStyle w:val="Hyperlink"/>
                <w:noProof/>
                <w:sz w:val="24"/>
                <w:szCs w:val="24"/>
              </w:rPr>
              <w:t>Stakeholder identification and analysis</w:t>
            </w:r>
            <w:r w:rsidRPr="00E70BAF">
              <w:rPr>
                <w:noProof/>
                <w:webHidden/>
                <w:sz w:val="24"/>
                <w:szCs w:val="24"/>
              </w:rPr>
              <w:tab/>
            </w:r>
            <w:r w:rsidRPr="00E70BAF">
              <w:rPr>
                <w:noProof/>
                <w:webHidden/>
                <w:sz w:val="24"/>
                <w:szCs w:val="24"/>
              </w:rPr>
              <w:fldChar w:fldCharType="begin"/>
            </w:r>
            <w:r w:rsidRPr="00E70BAF">
              <w:rPr>
                <w:noProof/>
                <w:webHidden/>
                <w:sz w:val="24"/>
                <w:szCs w:val="24"/>
              </w:rPr>
              <w:instrText xml:space="preserve"> PAGEREF _Toc244010342 \h </w:instrText>
            </w:r>
            <w:r w:rsidRPr="00E70BAF">
              <w:rPr>
                <w:noProof/>
                <w:webHidden/>
                <w:sz w:val="24"/>
                <w:szCs w:val="24"/>
              </w:rPr>
            </w:r>
            <w:r w:rsidRPr="00E70BAF">
              <w:rPr>
                <w:noProof/>
                <w:webHidden/>
                <w:sz w:val="24"/>
                <w:szCs w:val="24"/>
              </w:rPr>
              <w:fldChar w:fldCharType="separate"/>
            </w:r>
            <w:r w:rsidRPr="00E70BAF">
              <w:rPr>
                <w:noProof/>
                <w:webHidden/>
                <w:sz w:val="24"/>
                <w:szCs w:val="24"/>
              </w:rPr>
              <w:t>9</w:t>
            </w:r>
            <w:r w:rsidRPr="00E70BAF">
              <w:rPr>
                <w:noProof/>
                <w:webHidden/>
                <w:sz w:val="24"/>
                <w:szCs w:val="24"/>
              </w:rPr>
              <w:fldChar w:fldCharType="end"/>
            </w:r>
          </w:hyperlink>
        </w:p>
        <w:p w14:paraId="113D1687" w14:textId="15FF6147" w:rsidR="00E70BAF" w:rsidRPr="00E70BAF" w:rsidRDefault="00E70BAF">
          <w:pPr>
            <w:pStyle w:val="TOC1"/>
            <w:tabs>
              <w:tab w:val="left" w:pos="480"/>
              <w:tab w:val="right" w:pos="10194"/>
            </w:tabs>
            <w:rPr>
              <w:rFonts w:eastAsiaTheme="minorEastAsia" w:cstheme="minorBidi"/>
              <w:b w:val="0"/>
              <w:bCs w:val="0"/>
              <w:noProof/>
              <w:spacing w:val="0"/>
              <w:kern w:val="2"/>
              <w:sz w:val="24"/>
              <w:szCs w:val="24"/>
              <w:lang w:eastAsia="en-GB"/>
              <w14:ligatures w14:val="standardContextual"/>
            </w:rPr>
          </w:pPr>
          <w:hyperlink w:anchor="_Toc244010343" w:history="1">
            <w:r w:rsidRPr="00E70BAF">
              <w:rPr>
                <w:rStyle w:val="Hyperlink"/>
                <w:noProof/>
                <w:sz w:val="24"/>
                <w:szCs w:val="24"/>
              </w:rPr>
              <w:t>5</w:t>
            </w:r>
            <w:r w:rsidRPr="00E70BAF">
              <w:rPr>
                <w:rFonts w:eastAsiaTheme="minorEastAsia" w:cstheme="minorBidi"/>
                <w:b w:val="0"/>
                <w:bCs w:val="0"/>
                <w:noProof/>
                <w:spacing w:val="0"/>
                <w:kern w:val="2"/>
                <w:sz w:val="24"/>
                <w:szCs w:val="24"/>
                <w:lang w:eastAsia="en-GB"/>
                <w14:ligatures w14:val="standardContextual"/>
              </w:rPr>
              <w:tab/>
            </w:r>
            <w:r w:rsidRPr="00E70BAF">
              <w:rPr>
                <w:rStyle w:val="Hyperlink"/>
                <w:noProof/>
                <w:sz w:val="24"/>
                <w:szCs w:val="24"/>
              </w:rPr>
              <w:t>Strategic approach</w:t>
            </w:r>
            <w:r w:rsidRPr="00E70BAF">
              <w:rPr>
                <w:noProof/>
                <w:webHidden/>
                <w:sz w:val="24"/>
                <w:szCs w:val="24"/>
              </w:rPr>
              <w:tab/>
            </w:r>
            <w:r w:rsidRPr="00E70BAF">
              <w:rPr>
                <w:noProof/>
                <w:webHidden/>
                <w:sz w:val="24"/>
                <w:szCs w:val="24"/>
              </w:rPr>
              <w:fldChar w:fldCharType="begin"/>
            </w:r>
            <w:r w:rsidRPr="00E70BAF">
              <w:rPr>
                <w:noProof/>
                <w:webHidden/>
                <w:sz w:val="24"/>
                <w:szCs w:val="24"/>
              </w:rPr>
              <w:instrText xml:space="preserve"> PAGEREF _Toc244010343 \h </w:instrText>
            </w:r>
            <w:r w:rsidRPr="00E70BAF">
              <w:rPr>
                <w:noProof/>
                <w:webHidden/>
                <w:sz w:val="24"/>
                <w:szCs w:val="24"/>
              </w:rPr>
            </w:r>
            <w:r w:rsidRPr="00E70BAF">
              <w:rPr>
                <w:noProof/>
                <w:webHidden/>
                <w:sz w:val="24"/>
                <w:szCs w:val="24"/>
              </w:rPr>
              <w:fldChar w:fldCharType="separate"/>
            </w:r>
            <w:r w:rsidRPr="00E70BAF">
              <w:rPr>
                <w:noProof/>
                <w:webHidden/>
                <w:sz w:val="24"/>
                <w:szCs w:val="24"/>
              </w:rPr>
              <w:t>14</w:t>
            </w:r>
            <w:r w:rsidRPr="00E70BAF">
              <w:rPr>
                <w:noProof/>
                <w:webHidden/>
                <w:sz w:val="24"/>
                <w:szCs w:val="24"/>
              </w:rPr>
              <w:fldChar w:fldCharType="end"/>
            </w:r>
          </w:hyperlink>
        </w:p>
        <w:p w14:paraId="6F95F0B6" w14:textId="194864FB"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44" w:history="1">
            <w:r w:rsidRPr="00E70BAF">
              <w:rPr>
                <w:rStyle w:val="Hyperlink"/>
                <w:i w:val="0"/>
                <w:iCs w:val="0"/>
                <w:noProof/>
                <w:sz w:val="24"/>
                <w:szCs w:val="24"/>
              </w:rPr>
              <w:t>5.1</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Engagement methods</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_Toc244010344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14</w:t>
            </w:r>
            <w:r w:rsidRPr="00E70BAF">
              <w:rPr>
                <w:i w:val="0"/>
                <w:iCs w:val="0"/>
                <w:noProof/>
                <w:webHidden/>
                <w:sz w:val="24"/>
                <w:szCs w:val="24"/>
              </w:rPr>
              <w:fldChar w:fldCharType="end"/>
            </w:r>
          </w:hyperlink>
        </w:p>
        <w:p w14:paraId="664074BE" w14:textId="5F16E09D"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45" w:history="1">
            <w:r w:rsidRPr="00E70BAF">
              <w:rPr>
                <w:rStyle w:val="Hyperlink"/>
                <w:i w:val="0"/>
                <w:iCs w:val="0"/>
                <w:noProof/>
                <w:sz w:val="24"/>
                <w:szCs w:val="24"/>
              </w:rPr>
              <w:t>5.2</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Timing</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_Toc244010345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18</w:t>
            </w:r>
            <w:r w:rsidRPr="00E70BAF">
              <w:rPr>
                <w:i w:val="0"/>
                <w:iCs w:val="0"/>
                <w:noProof/>
                <w:webHidden/>
                <w:sz w:val="24"/>
                <w:szCs w:val="24"/>
              </w:rPr>
              <w:fldChar w:fldCharType="end"/>
            </w:r>
          </w:hyperlink>
        </w:p>
        <w:p w14:paraId="51CB9C2D" w14:textId="0CE51187"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46" w:history="1">
            <w:r w:rsidRPr="00E70BAF">
              <w:rPr>
                <w:rStyle w:val="Hyperlink"/>
                <w:i w:val="0"/>
                <w:iCs w:val="0"/>
                <w:noProof/>
                <w:sz w:val="24"/>
                <w:szCs w:val="24"/>
              </w:rPr>
              <w:t>5.3</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Consultation questions</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_Toc244010346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18</w:t>
            </w:r>
            <w:r w:rsidRPr="00E70BAF">
              <w:rPr>
                <w:i w:val="0"/>
                <w:iCs w:val="0"/>
                <w:noProof/>
                <w:webHidden/>
                <w:sz w:val="24"/>
                <w:szCs w:val="24"/>
              </w:rPr>
              <w:fldChar w:fldCharType="end"/>
            </w:r>
          </w:hyperlink>
        </w:p>
        <w:p w14:paraId="0B334D8E" w14:textId="46FD818A" w:rsidR="00E70BAF" w:rsidRPr="00E70BAF" w:rsidRDefault="00E70BAF">
          <w:pPr>
            <w:pStyle w:val="TOC1"/>
            <w:tabs>
              <w:tab w:val="left" w:pos="480"/>
              <w:tab w:val="right" w:pos="10194"/>
            </w:tabs>
            <w:rPr>
              <w:rFonts w:eastAsiaTheme="minorEastAsia" w:cstheme="minorBidi"/>
              <w:b w:val="0"/>
              <w:bCs w:val="0"/>
              <w:noProof/>
              <w:spacing w:val="0"/>
              <w:kern w:val="2"/>
              <w:sz w:val="24"/>
              <w:szCs w:val="24"/>
              <w:lang w:eastAsia="en-GB"/>
              <w14:ligatures w14:val="standardContextual"/>
            </w:rPr>
          </w:pPr>
          <w:hyperlink w:anchor="_Toc244010347" w:history="1">
            <w:r w:rsidRPr="00E70BAF">
              <w:rPr>
                <w:rStyle w:val="Hyperlink"/>
                <w:noProof/>
                <w:sz w:val="24"/>
                <w:szCs w:val="24"/>
              </w:rPr>
              <w:t>6</w:t>
            </w:r>
            <w:r w:rsidRPr="00E70BAF">
              <w:rPr>
                <w:rFonts w:eastAsiaTheme="minorEastAsia" w:cstheme="minorBidi"/>
                <w:b w:val="0"/>
                <w:bCs w:val="0"/>
                <w:noProof/>
                <w:spacing w:val="0"/>
                <w:kern w:val="2"/>
                <w:sz w:val="24"/>
                <w:szCs w:val="24"/>
                <w:lang w:eastAsia="en-GB"/>
                <w14:ligatures w14:val="standardContextual"/>
              </w:rPr>
              <w:tab/>
            </w:r>
            <w:r w:rsidRPr="00E70BAF">
              <w:rPr>
                <w:rStyle w:val="Hyperlink"/>
                <w:noProof/>
                <w:sz w:val="24"/>
                <w:szCs w:val="24"/>
              </w:rPr>
              <w:t>Communications</w:t>
            </w:r>
            <w:r w:rsidRPr="00E70BAF">
              <w:rPr>
                <w:noProof/>
                <w:webHidden/>
                <w:sz w:val="24"/>
                <w:szCs w:val="24"/>
              </w:rPr>
              <w:tab/>
            </w:r>
            <w:r w:rsidRPr="00E70BAF">
              <w:rPr>
                <w:noProof/>
                <w:webHidden/>
                <w:sz w:val="24"/>
                <w:szCs w:val="24"/>
              </w:rPr>
              <w:fldChar w:fldCharType="begin"/>
            </w:r>
            <w:r w:rsidRPr="00E70BAF">
              <w:rPr>
                <w:noProof/>
                <w:webHidden/>
                <w:sz w:val="24"/>
                <w:szCs w:val="24"/>
              </w:rPr>
              <w:instrText xml:space="preserve"> PAGEREF _Toc244010347 \h </w:instrText>
            </w:r>
            <w:r w:rsidRPr="00E70BAF">
              <w:rPr>
                <w:noProof/>
                <w:webHidden/>
                <w:sz w:val="24"/>
                <w:szCs w:val="24"/>
              </w:rPr>
            </w:r>
            <w:r w:rsidRPr="00E70BAF">
              <w:rPr>
                <w:noProof/>
                <w:webHidden/>
                <w:sz w:val="24"/>
                <w:szCs w:val="24"/>
              </w:rPr>
              <w:fldChar w:fldCharType="separate"/>
            </w:r>
            <w:r w:rsidRPr="00E70BAF">
              <w:rPr>
                <w:noProof/>
                <w:webHidden/>
                <w:sz w:val="24"/>
                <w:szCs w:val="24"/>
              </w:rPr>
              <w:t>19</w:t>
            </w:r>
            <w:r w:rsidRPr="00E70BAF">
              <w:rPr>
                <w:noProof/>
                <w:webHidden/>
                <w:sz w:val="24"/>
                <w:szCs w:val="24"/>
              </w:rPr>
              <w:fldChar w:fldCharType="end"/>
            </w:r>
          </w:hyperlink>
        </w:p>
        <w:p w14:paraId="4A3306F1" w14:textId="13A3424A"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48" w:history="1">
            <w:r w:rsidRPr="00E70BAF">
              <w:rPr>
                <w:rStyle w:val="Hyperlink"/>
                <w:i w:val="0"/>
                <w:iCs w:val="0"/>
                <w:noProof/>
                <w:sz w:val="24"/>
                <w:szCs w:val="24"/>
              </w:rPr>
              <w:t>6.1</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Communications objectives</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_Toc244010348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19</w:t>
            </w:r>
            <w:r w:rsidRPr="00E70BAF">
              <w:rPr>
                <w:i w:val="0"/>
                <w:iCs w:val="0"/>
                <w:noProof/>
                <w:webHidden/>
                <w:sz w:val="24"/>
                <w:szCs w:val="24"/>
              </w:rPr>
              <w:fldChar w:fldCharType="end"/>
            </w:r>
          </w:hyperlink>
        </w:p>
        <w:p w14:paraId="229E3AE5" w14:textId="2C224968" w:rsidR="00E70BAF" w:rsidRPr="00E70BAF" w:rsidRDefault="00E70BAF">
          <w:pPr>
            <w:pStyle w:val="TOC2"/>
            <w:tabs>
              <w:tab w:val="left" w:pos="960"/>
              <w:tab w:val="right" w:pos="10194"/>
            </w:tabs>
            <w:rPr>
              <w:rFonts w:eastAsiaTheme="minorEastAsia" w:cstheme="minorBidi"/>
              <w:i w:val="0"/>
              <w:iCs w:val="0"/>
              <w:noProof/>
              <w:spacing w:val="0"/>
              <w:kern w:val="2"/>
              <w:sz w:val="24"/>
              <w:szCs w:val="24"/>
              <w:lang w:eastAsia="en-GB"/>
              <w14:ligatures w14:val="standardContextual"/>
            </w:rPr>
          </w:pPr>
          <w:hyperlink w:anchor="_Toc244010349" w:history="1">
            <w:r w:rsidRPr="00E70BAF">
              <w:rPr>
                <w:rStyle w:val="Hyperlink"/>
                <w:i w:val="0"/>
                <w:iCs w:val="0"/>
                <w:noProof/>
                <w:sz w:val="24"/>
                <w:szCs w:val="24"/>
              </w:rPr>
              <w:t>6.2</w:t>
            </w:r>
            <w:r w:rsidRPr="00E70BAF">
              <w:rPr>
                <w:rFonts w:eastAsiaTheme="minorEastAsia" w:cstheme="minorBidi"/>
                <w:i w:val="0"/>
                <w:iCs w:val="0"/>
                <w:noProof/>
                <w:spacing w:val="0"/>
                <w:kern w:val="2"/>
                <w:sz w:val="24"/>
                <w:szCs w:val="24"/>
                <w:lang w:eastAsia="en-GB"/>
                <w14:ligatures w14:val="standardContextual"/>
              </w:rPr>
              <w:tab/>
            </w:r>
            <w:r w:rsidRPr="00E70BAF">
              <w:rPr>
                <w:rStyle w:val="Hyperlink"/>
                <w:i w:val="0"/>
                <w:iCs w:val="0"/>
                <w:noProof/>
                <w:sz w:val="24"/>
                <w:szCs w:val="24"/>
              </w:rPr>
              <w:t>Communications methods</w:t>
            </w:r>
            <w:r w:rsidRPr="00E70BAF">
              <w:rPr>
                <w:i w:val="0"/>
                <w:iCs w:val="0"/>
                <w:noProof/>
                <w:webHidden/>
                <w:sz w:val="24"/>
                <w:szCs w:val="24"/>
              </w:rPr>
              <w:tab/>
            </w:r>
            <w:r w:rsidRPr="00E70BAF">
              <w:rPr>
                <w:i w:val="0"/>
                <w:iCs w:val="0"/>
                <w:noProof/>
                <w:webHidden/>
                <w:sz w:val="24"/>
                <w:szCs w:val="24"/>
              </w:rPr>
              <w:fldChar w:fldCharType="begin"/>
            </w:r>
            <w:r w:rsidRPr="00E70BAF">
              <w:rPr>
                <w:i w:val="0"/>
                <w:iCs w:val="0"/>
                <w:noProof/>
                <w:webHidden/>
                <w:sz w:val="24"/>
                <w:szCs w:val="24"/>
              </w:rPr>
              <w:instrText xml:space="preserve"> PAGEREF _Toc244010349 \h </w:instrText>
            </w:r>
            <w:r w:rsidRPr="00E70BAF">
              <w:rPr>
                <w:i w:val="0"/>
                <w:iCs w:val="0"/>
                <w:noProof/>
                <w:webHidden/>
                <w:sz w:val="24"/>
                <w:szCs w:val="24"/>
              </w:rPr>
            </w:r>
            <w:r w:rsidRPr="00E70BAF">
              <w:rPr>
                <w:i w:val="0"/>
                <w:iCs w:val="0"/>
                <w:noProof/>
                <w:webHidden/>
                <w:sz w:val="24"/>
                <w:szCs w:val="24"/>
              </w:rPr>
              <w:fldChar w:fldCharType="separate"/>
            </w:r>
            <w:r w:rsidRPr="00E70BAF">
              <w:rPr>
                <w:i w:val="0"/>
                <w:iCs w:val="0"/>
                <w:noProof/>
                <w:webHidden/>
                <w:sz w:val="24"/>
                <w:szCs w:val="24"/>
              </w:rPr>
              <w:t>19</w:t>
            </w:r>
            <w:r w:rsidRPr="00E70BAF">
              <w:rPr>
                <w:i w:val="0"/>
                <w:iCs w:val="0"/>
                <w:noProof/>
                <w:webHidden/>
                <w:sz w:val="24"/>
                <w:szCs w:val="24"/>
              </w:rPr>
              <w:fldChar w:fldCharType="end"/>
            </w:r>
          </w:hyperlink>
        </w:p>
        <w:p w14:paraId="2B4639E3" w14:textId="1684BA52" w:rsidR="00E70BAF" w:rsidRPr="00E70BAF" w:rsidRDefault="00E70BAF">
          <w:pPr>
            <w:pStyle w:val="TOC1"/>
            <w:tabs>
              <w:tab w:val="left" w:pos="480"/>
              <w:tab w:val="right" w:pos="10194"/>
            </w:tabs>
            <w:rPr>
              <w:rFonts w:eastAsiaTheme="minorEastAsia" w:cstheme="minorBidi"/>
              <w:b w:val="0"/>
              <w:bCs w:val="0"/>
              <w:noProof/>
              <w:spacing w:val="0"/>
              <w:kern w:val="2"/>
              <w:sz w:val="24"/>
              <w:szCs w:val="24"/>
              <w:lang w:eastAsia="en-GB"/>
              <w14:ligatures w14:val="standardContextual"/>
            </w:rPr>
          </w:pPr>
          <w:hyperlink w:anchor="_Toc244010350" w:history="1">
            <w:r w:rsidRPr="00E70BAF">
              <w:rPr>
                <w:rStyle w:val="Hyperlink"/>
                <w:noProof/>
                <w:sz w:val="24"/>
                <w:szCs w:val="24"/>
              </w:rPr>
              <w:t>7</w:t>
            </w:r>
            <w:r w:rsidRPr="00E70BAF">
              <w:rPr>
                <w:rFonts w:eastAsiaTheme="minorEastAsia" w:cstheme="minorBidi"/>
                <w:b w:val="0"/>
                <w:bCs w:val="0"/>
                <w:noProof/>
                <w:spacing w:val="0"/>
                <w:kern w:val="2"/>
                <w:sz w:val="24"/>
                <w:szCs w:val="24"/>
                <w:lang w:eastAsia="en-GB"/>
                <w14:ligatures w14:val="standardContextual"/>
              </w:rPr>
              <w:tab/>
            </w:r>
            <w:r w:rsidRPr="00E70BAF">
              <w:rPr>
                <w:rStyle w:val="Hyperlink"/>
                <w:noProof/>
                <w:sz w:val="24"/>
                <w:szCs w:val="24"/>
              </w:rPr>
              <w:t>Feedback and Consultation Log</w:t>
            </w:r>
            <w:r w:rsidRPr="00E70BAF">
              <w:rPr>
                <w:noProof/>
                <w:webHidden/>
                <w:sz w:val="24"/>
                <w:szCs w:val="24"/>
              </w:rPr>
              <w:tab/>
            </w:r>
            <w:r w:rsidRPr="00E70BAF">
              <w:rPr>
                <w:noProof/>
                <w:webHidden/>
                <w:sz w:val="24"/>
                <w:szCs w:val="24"/>
              </w:rPr>
              <w:fldChar w:fldCharType="begin"/>
            </w:r>
            <w:r w:rsidRPr="00E70BAF">
              <w:rPr>
                <w:noProof/>
                <w:webHidden/>
                <w:sz w:val="24"/>
                <w:szCs w:val="24"/>
              </w:rPr>
              <w:instrText xml:space="preserve"> PAGEREF _Toc244010350 \h </w:instrText>
            </w:r>
            <w:r w:rsidRPr="00E70BAF">
              <w:rPr>
                <w:noProof/>
                <w:webHidden/>
                <w:sz w:val="24"/>
                <w:szCs w:val="24"/>
              </w:rPr>
            </w:r>
            <w:r w:rsidRPr="00E70BAF">
              <w:rPr>
                <w:noProof/>
                <w:webHidden/>
                <w:sz w:val="24"/>
                <w:szCs w:val="24"/>
              </w:rPr>
              <w:fldChar w:fldCharType="separate"/>
            </w:r>
            <w:r w:rsidRPr="00E70BAF">
              <w:rPr>
                <w:noProof/>
                <w:webHidden/>
                <w:sz w:val="24"/>
                <w:szCs w:val="24"/>
              </w:rPr>
              <w:t>20</w:t>
            </w:r>
            <w:r w:rsidRPr="00E70BAF">
              <w:rPr>
                <w:noProof/>
                <w:webHidden/>
                <w:sz w:val="24"/>
                <w:szCs w:val="24"/>
              </w:rPr>
              <w:fldChar w:fldCharType="end"/>
            </w:r>
          </w:hyperlink>
        </w:p>
        <w:p w14:paraId="40277303" w14:textId="1DAACE10" w:rsidR="00E70BAF" w:rsidRPr="00E70BAF" w:rsidRDefault="00E70BAF">
          <w:pPr>
            <w:pStyle w:val="TOC1"/>
            <w:tabs>
              <w:tab w:val="left" w:pos="480"/>
              <w:tab w:val="right" w:pos="10194"/>
            </w:tabs>
            <w:rPr>
              <w:rFonts w:eastAsiaTheme="minorEastAsia" w:cstheme="minorBidi"/>
              <w:b w:val="0"/>
              <w:bCs w:val="0"/>
              <w:noProof/>
              <w:spacing w:val="0"/>
              <w:kern w:val="2"/>
              <w:sz w:val="24"/>
              <w:szCs w:val="24"/>
              <w:lang w:eastAsia="en-GB"/>
              <w14:ligatures w14:val="standardContextual"/>
            </w:rPr>
          </w:pPr>
          <w:hyperlink w:anchor="_Toc244010351" w:history="1">
            <w:r w:rsidRPr="00E70BAF">
              <w:rPr>
                <w:rStyle w:val="Hyperlink"/>
                <w:noProof/>
                <w:sz w:val="24"/>
                <w:szCs w:val="24"/>
              </w:rPr>
              <w:t>8</w:t>
            </w:r>
            <w:r w:rsidRPr="00E70BAF">
              <w:rPr>
                <w:rFonts w:eastAsiaTheme="minorEastAsia" w:cstheme="minorBidi"/>
                <w:b w:val="0"/>
                <w:bCs w:val="0"/>
                <w:noProof/>
                <w:spacing w:val="0"/>
                <w:kern w:val="2"/>
                <w:sz w:val="24"/>
                <w:szCs w:val="24"/>
                <w:lang w:eastAsia="en-GB"/>
                <w14:ligatures w14:val="standardContextual"/>
              </w:rPr>
              <w:tab/>
            </w:r>
            <w:r w:rsidRPr="00E70BAF">
              <w:rPr>
                <w:rStyle w:val="Hyperlink"/>
                <w:noProof/>
                <w:sz w:val="24"/>
                <w:szCs w:val="24"/>
              </w:rPr>
              <w:t>Evaluation</w:t>
            </w:r>
            <w:r w:rsidRPr="00E70BAF">
              <w:rPr>
                <w:noProof/>
                <w:webHidden/>
                <w:sz w:val="24"/>
                <w:szCs w:val="24"/>
              </w:rPr>
              <w:tab/>
            </w:r>
            <w:r w:rsidRPr="00E70BAF">
              <w:rPr>
                <w:noProof/>
                <w:webHidden/>
                <w:sz w:val="24"/>
                <w:szCs w:val="24"/>
              </w:rPr>
              <w:fldChar w:fldCharType="begin"/>
            </w:r>
            <w:r w:rsidRPr="00E70BAF">
              <w:rPr>
                <w:noProof/>
                <w:webHidden/>
                <w:sz w:val="24"/>
                <w:szCs w:val="24"/>
              </w:rPr>
              <w:instrText xml:space="preserve"> PAGEREF _Toc244010351 \h </w:instrText>
            </w:r>
            <w:r w:rsidRPr="00E70BAF">
              <w:rPr>
                <w:noProof/>
                <w:webHidden/>
                <w:sz w:val="24"/>
                <w:szCs w:val="24"/>
              </w:rPr>
            </w:r>
            <w:r w:rsidRPr="00E70BAF">
              <w:rPr>
                <w:noProof/>
                <w:webHidden/>
                <w:sz w:val="24"/>
                <w:szCs w:val="24"/>
              </w:rPr>
              <w:fldChar w:fldCharType="separate"/>
            </w:r>
            <w:r w:rsidRPr="00E70BAF">
              <w:rPr>
                <w:noProof/>
                <w:webHidden/>
                <w:sz w:val="24"/>
                <w:szCs w:val="24"/>
              </w:rPr>
              <w:t>21</w:t>
            </w:r>
            <w:r w:rsidRPr="00E70BAF">
              <w:rPr>
                <w:noProof/>
                <w:webHidden/>
                <w:sz w:val="24"/>
                <w:szCs w:val="24"/>
              </w:rPr>
              <w:fldChar w:fldCharType="end"/>
            </w:r>
          </w:hyperlink>
        </w:p>
        <w:p w14:paraId="059E7897" w14:textId="447400BF" w:rsidR="002B0507" w:rsidRDefault="002B0507">
          <w:r w:rsidRPr="002B0507">
            <w:rPr>
              <w:rFonts w:cstheme="minorHAnsi"/>
              <w:b/>
              <w:bCs/>
              <w:noProof/>
              <w:sz w:val="32"/>
              <w:szCs w:val="28"/>
            </w:rPr>
            <w:fldChar w:fldCharType="end"/>
          </w:r>
        </w:p>
      </w:sdtContent>
    </w:sdt>
    <w:p w14:paraId="0F1445B8" w14:textId="5C384797" w:rsidR="00070145" w:rsidRDefault="00070145" w:rsidP="00070145">
      <w:pPr>
        <w:rPr>
          <w:b/>
          <w:bCs/>
          <w:noProof/>
        </w:rPr>
      </w:pPr>
    </w:p>
    <w:p w14:paraId="17C34AF6" w14:textId="77777777" w:rsidR="00EB1068" w:rsidRDefault="00EB1068">
      <w:pPr>
        <w:tabs>
          <w:tab w:val="clear" w:pos="227"/>
        </w:tabs>
        <w:spacing w:after="160" w:line="259" w:lineRule="auto"/>
      </w:pPr>
      <w:r>
        <w:br w:type="page"/>
      </w:r>
    </w:p>
    <w:p w14:paraId="2EED9E79" w14:textId="77777777" w:rsidR="00F84354" w:rsidRPr="00F84354" w:rsidRDefault="00F84354" w:rsidP="00F84354">
      <w:pPr>
        <w:pStyle w:val="Heading1"/>
      </w:pPr>
      <w:bookmarkStart w:id="2" w:name="_Toc182989015"/>
      <w:bookmarkStart w:id="3" w:name="_Toc244010331"/>
      <w:r w:rsidRPr="00F84354">
        <w:lastRenderedPageBreak/>
        <w:t>Introduction</w:t>
      </w:r>
      <w:bookmarkEnd w:id="2"/>
      <w:bookmarkEnd w:id="3"/>
    </w:p>
    <w:p w14:paraId="6CE54206" w14:textId="1CCF9FBC" w:rsidR="00F84354" w:rsidRPr="004415BB" w:rsidRDefault="00F84354" w:rsidP="00F84354">
      <w:pPr>
        <w:pStyle w:val="Heading2"/>
      </w:pPr>
      <w:bookmarkStart w:id="4" w:name="_Toc182989016"/>
      <w:bookmarkStart w:id="5" w:name="_Toc244010332"/>
      <w:r w:rsidRPr="004415BB">
        <w:t>Project details</w:t>
      </w:r>
      <w:bookmarkEnd w:id="4"/>
      <w:bookmarkEnd w:id="5"/>
    </w:p>
    <w:tbl>
      <w:tblPr>
        <w:tblStyle w:val="GridTable6ColourfulAccent3"/>
        <w:tblW w:w="0" w:type="auto"/>
        <w:tblLook w:val="04A0" w:firstRow="1" w:lastRow="0" w:firstColumn="1" w:lastColumn="0" w:noHBand="0" w:noVBand="1"/>
      </w:tblPr>
      <w:tblGrid>
        <w:gridCol w:w="3114"/>
        <w:gridCol w:w="6516"/>
      </w:tblGrid>
      <w:tr w:rsidR="00F84354" w14:paraId="5FCEAE9C" w14:textId="77777777" w:rsidTr="005250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222D79E" w14:textId="77777777" w:rsidR="00F84354" w:rsidRPr="00EA0160" w:rsidRDefault="00F84354" w:rsidP="00153CB6">
            <w:pPr>
              <w:rPr>
                <w:rStyle w:val="Bold"/>
                <w:rFonts w:asciiTheme="minorHAnsi" w:hAnsiTheme="minorHAnsi" w:cstheme="minorHAnsi"/>
                <w:b/>
                <w:bCs w:val="0"/>
              </w:rPr>
            </w:pPr>
            <w:r w:rsidRPr="00EA0160">
              <w:rPr>
                <w:rStyle w:val="Bold"/>
                <w:rFonts w:asciiTheme="minorHAnsi" w:hAnsiTheme="minorHAnsi" w:cstheme="minorHAnsi"/>
                <w:b/>
                <w:bCs w:val="0"/>
                <w:color w:val="000000" w:themeColor="text1"/>
              </w:rPr>
              <w:t>Project full name and code:</w:t>
            </w:r>
          </w:p>
        </w:tc>
        <w:tc>
          <w:tcPr>
            <w:tcW w:w="6516" w:type="dxa"/>
          </w:tcPr>
          <w:p w14:paraId="7DB69067" w14:textId="4B3AF6A6" w:rsidR="00F84354" w:rsidRPr="00153CB6" w:rsidRDefault="00245A92" w:rsidP="00153CB6">
            <w:pPr>
              <w:cnfStyle w:val="100000000000" w:firstRow="1" w:lastRow="0" w:firstColumn="0" w:lastColumn="0" w:oddVBand="0" w:evenVBand="0" w:oddHBand="0" w:evenHBand="0" w:firstRowFirstColumn="0" w:firstRowLastColumn="0" w:lastRowFirstColumn="0" w:lastRowLastColumn="0"/>
              <w:rPr>
                <w:b w:val="0"/>
                <w:bCs w:val="0"/>
                <w:color w:val="000000" w:themeColor="text1"/>
              </w:rPr>
            </w:pPr>
            <w:r w:rsidRPr="00153CB6">
              <w:rPr>
                <w:b w:val="0"/>
                <w:bCs w:val="0"/>
                <w:color w:val="000000" w:themeColor="text1"/>
              </w:rPr>
              <w:t xml:space="preserve">27-002 </w:t>
            </w:r>
            <w:r w:rsidR="00F84354" w:rsidRPr="00153CB6">
              <w:rPr>
                <w:b w:val="0"/>
                <w:bCs w:val="0"/>
                <w:color w:val="000000" w:themeColor="text1"/>
              </w:rPr>
              <w:t xml:space="preserve">CHC School Age Education and Care Qualification Review Project </w:t>
            </w:r>
          </w:p>
        </w:tc>
      </w:tr>
      <w:tr w:rsidR="00F84354" w14:paraId="324D13AE" w14:textId="77777777" w:rsidTr="00525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70D85CB" w14:textId="77777777" w:rsidR="00F84354" w:rsidRPr="00EA0160" w:rsidRDefault="00F84354" w:rsidP="00153CB6">
            <w:pPr>
              <w:rPr>
                <w:rFonts w:cstheme="minorHAnsi"/>
                <w:bCs w:val="0"/>
                <w:color w:val="000000" w:themeColor="text1"/>
              </w:rPr>
            </w:pPr>
            <w:r w:rsidRPr="00EA0160">
              <w:rPr>
                <w:rFonts w:cstheme="minorHAnsi"/>
                <w:bCs w:val="0"/>
                <w:color w:val="000000" w:themeColor="text1"/>
              </w:rPr>
              <w:t>Project shortform name:</w:t>
            </w:r>
          </w:p>
        </w:tc>
        <w:tc>
          <w:tcPr>
            <w:tcW w:w="6516" w:type="dxa"/>
          </w:tcPr>
          <w:p w14:paraId="7CD27E88" w14:textId="77777777" w:rsidR="00F84354" w:rsidRPr="00153CB6" w:rsidRDefault="00F84354" w:rsidP="00153CB6">
            <w:pPr>
              <w:cnfStyle w:val="000000100000" w:firstRow="0" w:lastRow="0" w:firstColumn="0" w:lastColumn="0" w:oddVBand="0" w:evenVBand="0" w:oddHBand="1" w:evenHBand="0" w:firstRowFirstColumn="0" w:firstRowLastColumn="0" w:lastRowFirstColumn="0" w:lastRowLastColumn="0"/>
              <w:rPr>
                <w:color w:val="000000" w:themeColor="text1"/>
              </w:rPr>
            </w:pPr>
            <w:r w:rsidRPr="00153CB6">
              <w:rPr>
                <w:color w:val="000000" w:themeColor="text1"/>
              </w:rPr>
              <w:t xml:space="preserve">OSHC Project </w:t>
            </w:r>
          </w:p>
        </w:tc>
      </w:tr>
      <w:tr w:rsidR="00F84354" w14:paraId="0F2FF59B" w14:textId="77777777" w:rsidTr="0052500E">
        <w:tc>
          <w:tcPr>
            <w:cnfStyle w:val="001000000000" w:firstRow="0" w:lastRow="0" w:firstColumn="1" w:lastColumn="0" w:oddVBand="0" w:evenVBand="0" w:oddHBand="0" w:evenHBand="0" w:firstRowFirstColumn="0" w:firstRowLastColumn="0" w:lastRowFirstColumn="0" w:lastRowLastColumn="0"/>
            <w:tcW w:w="3114" w:type="dxa"/>
          </w:tcPr>
          <w:p w14:paraId="51F8BFD2" w14:textId="77777777" w:rsidR="00F84354" w:rsidRPr="00EA0160" w:rsidRDefault="00F84354" w:rsidP="00153CB6">
            <w:pPr>
              <w:rPr>
                <w:rFonts w:cstheme="minorHAnsi"/>
                <w:bCs w:val="0"/>
                <w:color w:val="000000" w:themeColor="text1"/>
              </w:rPr>
            </w:pPr>
            <w:r w:rsidRPr="00EA0160">
              <w:rPr>
                <w:rFonts w:cstheme="minorHAnsi"/>
                <w:bCs w:val="0"/>
                <w:color w:val="000000" w:themeColor="text1"/>
              </w:rPr>
              <w:t>Project Director:</w:t>
            </w:r>
          </w:p>
        </w:tc>
        <w:tc>
          <w:tcPr>
            <w:tcW w:w="6516" w:type="dxa"/>
          </w:tcPr>
          <w:p w14:paraId="4EE3AB50" w14:textId="4172A3D7" w:rsidR="00F84354" w:rsidRPr="00153CB6" w:rsidRDefault="00245A92" w:rsidP="00153CB6">
            <w:pPr>
              <w:cnfStyle w:val="000000000000" w:firstRow="0" w:lastRow="0" w:firstColumn="0" w:lastColumn="0" w:oddVBand="0" w:evenVBand="0" w:oddHBand="0" w:evenHBand="0" w:firstRowFirstColumn="0" w:firstRowLastColumn="0" w:lastRowFirstColumn="0" w:lastRowLastColumn="0"/>
              <w:rPr>
                <w:color w:val="000000" w:themeColor="text1"/>
              </w:rPr>
            </w:pPr>
            <w:r w:rsidRPr="00153CB6">
              <w:rPr>
                <w:color w:val="000000" w:themeColor="text1"/>
              </w:rPr>
              <w:t>Rosalie Staggard</w:t>
            </w:r>
          </w:p>
        </w:tc>
      </w:tr>
      <w:tr w:rsidR="00245A92" w14:paraId="10ABAAED" w14:textId="77777777" w:rsidTr="005250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D419CBD" w14:textId="28A3FBBE" w:rsidR="00245A92" w:rsidRPr="00EA0160" w:rsidRDefault="00245A92" w:rsidP="00153CB6">
            <w:pPr>
              <w:rPr>
                <w:rFonts w:cstheme="minorHAnsi"/>
                <w:bCs w:val="0"/>
                <w:color w:val="000000" w:themeColor="text1"/>
              </w:rPr>
            </w:pPr>
            <w:r w:rsidRPr="00EA0160">
              <w:rPr>
                <w:rFonts w:cstheme="minorHAnsi"/>
                <w:bCs w:val="0"/>
                <w:color w:val="000000" w:themeColor="text1"/>
              </w:rPr>
              <w:t>Consultation Manager:</w:t>
            </w:r>
          </w:p>
        </w:tc>
        <w:tc>
          <w:tcPr>
            <w:tcW w:w="6516" w:type="dxa"/>
          </w:tcPr>
          <w:p w14:paraId="6926CDA2" w14:textId="611E6C85" w:rsidR="00245A92" w:rsidRPr="00153CB6" w:rsidRDefault="00245A92" w:rsidP="00153CB6">
            <w:pPr>
              <w:cnfStyle w:val="000000100000" w:firstRow="0" w:lastRow="0" w:firstColumn="0" w:lastColumn="0" w:oddVBand="0" w:evenVBand="0" w:oddHBand="1" w:evenHBand="0" w:firstRowFirstColumn="0" w:firstRowLastColumn="0" w:lastRowFirstColumn="0" w:lastRowLastColumn="0"/>
              <w:rPr>
                <w:color w:val="000000" w:themeColor="text1"/>
              </w:rPr>
            </w:pPr>
            <w:r w:rsidRPr="00153CB6">
              <w:rPr>
                <w:color w:val="000000" w:themeColor="text1"/>
              </w:rPr>
              <w:t>Wendy Allan</w:t>
            </w:r>
          </w:p>
        </w:tc>
      </w:tr>
    </w:tbl>
    <w:p w14:paraId="1048A3D1" w14:textId="77777777" w:rsidR="00F84354" w:rsidRPr="00423B86" w:rsidRDefault="00F84354" w:rsidP="00F84354">
      <w:pPr>
        <w:rPr>
          <w:szCs w:val="24"/>
        </w:rPr>
      </w:pPr>
    </w:p>
    <w:p w14:paraId="4DC1343C" w14:textId="410C0235" w:rsidR="00F84354" w:rsidRPr="00435B1D" w:rsidRDefault="00F84354" w:rsidP="00F84354">
      <w:pPr>
        <w:pStyle w:val="Heading2"/>
      </w:pPr>
      <w:bookmarkStart w:id="6" w:name="_Toc182989017"/>
      <w:bookmarkStart w:id="7" w:name="_Toc244010333"/>
      <w:r w:rsidRPr="00435B1D">
        <w:t xml:space="preserve">Purpose of the </w:t>
      </w:r>
      <w:r w:rsidR="00245A92">
        <w:t>c</w:t>
      </w:r>
      <w:r w:rsidRPr="00435B1D">
        <w:t xml:space="preserve">onsultation </w:t>
      </w:r>
      <w:r w:rsidR="00245A92">
        <w:t>s</w:t>
      </w:r>
      <w:r w:rsidRPr="00435B1D">
        <w:t>trategy</w:t>
      </w:r>
      <w:bookmarkEnd w:id="6"/>
      <w:bookmarkEnd w:id="7"/>
      <w:r w:rsidRPr="00435B1D">
        <w:t xml:space="preserve"> </w:t>
      </w:r>
    </w:p>
    <w:p w14:paraId="07FDBB31" w14:textId="76DB4C8A" w:rsidR="00F84354" w:rsidRPr="00A8774A" w:rsidRDefault="00F84354" w:rsidP="00F84354">
      <w:pPr>
        <w:rPr>
          <w:rFonts w:ascii="Aptos" w:hAnsi="Aptos" w:cs="Calibri"/>
        </w:rPr>
      </w:pPr>
      <w:r w:rsidRPr="00CC0701">
        <w:t xml:space="preserve">The purpose of this </w:t>
      </w:r>
      <w:r w:rsidR="00EA0160">
        <w:t>C</w:t>
      </w:r>
      <w:r w:rsidRPr="00CC0701">
        <w:t>onsultation</w:t>
      </w:r>
      <w:r w:rsidR="00EA0160">
        <w:t xml:space="preserve"> </w:t>
      </w:r>
      <w:r w:rsidRPr="00CC0701">
        <w:t xml:space="preserve">Strategy is to support the </w:t>
      </w:r>
      <w:bookmarkStart w:id="8" w:name="_Hlk170927983"/>
      <w:r w:rsidRPr="005202F8">
        <w:t xml:space="preserve">review and transition the </w:t>
      </w:r>
      <w:r w:rsidRPr="002B5259">
        <w:rPr>
          <w:i/>
          <w:iCs/>
        </w:rPr>
        <w:t>10983NAT Certificate III in Outside School Hours Care</w:t>
      </w:r>
      <w:r w:rsidRPr="005202F8">
        <w:t xml:space="preserve"> into the </w:t>
      </w:r>
      <w:r w:rsidRPr="002B5259">
        <w:rPr>
          <w:i/>
          <w:iCs/>
        </w:rPr>
        <w:t>CHC Community Services Training Package</w:t>
      </w:r>
      <w:r w:rsidRPr="005202F8">
        <w:t xml:space="preserve">, develop a Certificate IV in School Age Education and Care, and </w:t>
      </w:r>
      <w:r>
        <w:t xml:space="preserve">review and </w:t>
      </w:r>
      <w:r w:rsidRPr="005202F8">
        <w:t xml:space="preserve">create units for the </w:t>
      </w:r>
      <w:r w:rsidRPr="002B5259">
        <w:rPr>
          <w:i/>
          <w:iCs/>
        </w:rPr>
        <w:t>CHC50221 Diploma of School Age Education and Care</w:t>
      </w:r>
      <w:r w:rsidRPr="005202F8">
        <w:t xml:space="preserve">. </w:t>
      </w:r>
      <w:r w:rsidR="008D7309" w:rsidRPr="00113F94">
        <w:t xml:space="preserve">OSHC is a core component of the </w:t>
      </w:r>
      <w:r w:rsidR="0061731B" w:rsidRPr="00113F94">
        <w:t xml:space="preserve">early childhood education and care (ECEC) </w:t>
      </w:r>
      <w:r w:rsidR="008D7309" w:rsidRPr="00113F94">
        <w:t>system.  While pathways with SBES and other sectors are important, OSHC operates within the National Quality Framework</w:t>
      </w:r>
      <w:r w:rsidR="00876487" w:rsidRPr="00113F94">
        <w:t xml:space="preserve"> and is supported by My Time, Our Place</w:t>
      </w:r>
      <w:r w:rsidR="00113F94" w:rsidRPr="00113F94">
        <w:t xml:space="preserve"> (MTOP) </w:t>
      </w:r>
      <w:r w:rsidR="00876487" w:rsidRPr="00113F94">
        <w:t>, which provide</w:t>
      </w:r>
      <w:r w:rsidR="00603F4C" w:rsidRPr="00113F94">
        <w:t>s</w:t>
      </w:r>
      <w:r w:rsidR="00876487" w:rsidRPr="00113F94">
        <w:t xml:space="preserve"> the quality, regulatory and </w:t>
      </w:r>
      <w:r w:rsidR="0061731B" w:rsidRPr="00113F94">
        <w:t>pedagogical foundations for school age education and care.</w:t>
      </w:r>
      <w:r w:rsidR="0061731B">
        <w:t xml:space="preserve"> </w:t>
      </w:r>
      <w:r w:rsidRPr="005202F8">
        <w:t xml:space="preserve">Delivered in parallel with </w:t>
      </w:r>
      <w:r w:rsidR="00534548">
        <w:t>e</w:t>
      </w:r>
      <w:r w:rsidRPr="005202F8">
        <w:t xml:space="preserve">arly </w:t>
      </w:r>
      <w:r w:rsidR="00534548">
        <w:t>c</w:t>
      </w:r>
      <w:r w:rsidRPr="005202F8">
        <w:t xml:space="preserve">hildhood </w:t>
      </w:r>
      <w:r w:rsidR="00534548">
        <w:t>e</w:t>
      </w:r>
      <w:r w:rsidRPr="005202F8">
        <w:t xml:space="preserve">ducation and </w:t>
      </w:r>
      <w:r w:rsidR="00534548">
        <w:t>c</w:t>
      </w:r>
      <w:r w:rsidRPr="005202F8">
        <w:t xml:space="preserve">are (ECEC) and </w:t>
      </w:r>
      <w:r w:rsidR="00534548">
        <w:t>s</w:t>
      </w:r>
      <w:r w:rsidRPr="005202F8">
        <w:t>chool</w:t>
      </w:r>
      <w:r w:rsidR="00EA0160">
        <w:t>-</w:t>
      </w:r>
      <w:r w:rsidR="00534548">
        <w:t>b</w:t>
      </w:r>
      <w:r w:rsidRPr="005202F8">
        <w:t xml:space="preserve">ased </w:t>
      </w:r>
      <w:r w:rsidR="00534548">
        <w:t>e</w:t>
      </w:r>
      <w:r w:rsidRPr="005202F8">
        <w:t xml:space="preserve">ducation </w:t>
      </w:r>
      <w:r w:rsidR="00534548">
        <w:t>s</w:t>
      </w:r>
      <w:r w:rsidRPr="005202F8">
        <w:t>upport (SBES) reviews</w:t>
      </w:r>
      <w:r w:rsidR="006E2325">
        <w:t>, this review will</w:t>
      </w:r>
      <w:r w:rsidRPr="005202F8">
        <w:t xml:space="preserve"> support potential pathway opportunities between </w:t>
      </w:r>
      <w:r w:rsidR="00534548">
        <w:t>o</w:t>
      </w:r>
      <w:r w:rsidRPr="005202F8">
        <w:t xml:space="preserve">utside </w:t>
      </w:r>
      <w:r w:rsidR="00534548">
        <w:t>s</w:t>
      </w:r>
      <w:r w:rsidRPr="005202F8">
        <w:t xml:space="preserve">chool </w:t>
      </w:r>
      <w:r w:rsidR="000D7752">
        <w:t>h</w:t>
      </w:r>
      <w:r w:rsidRPr="005202F8">
        <w:t xml:space="preserve">ours </w:t>
      </w:r>
      <w:r w:rsidR="000D7752">
        <w:t>c</w:t>
      </w:r>
      <w:r w:rsidRPr="005202F8">
        <w:t>are (OSHC) and interrelated sectors.</w:t>
      </w:r>
    </w:p>
    <w:p w14:paraId="2C02EEAA" w14:textId="77777777" w:rsidR="00F84354" w:rsidRDefault="00F84354" w:rsidP="00F84354">
      <w:r>
        <w:t>This strategy is underpinned by the HumanAbility Stakeholder Engagement Plan and Engagement Principles. It identifies and maps key stakeholder groups and outlines consultation objectives, methods, timing of activities, communication objectives and methods.</w:t>
      </w:r>
    </w:p>
    <w:p w14:paraId="078ABB84" w14:textId="2EEE2D2F" w:rsidR="00F84354" w:rsidRPr="00967037" w:rsidRDefault="00F84354" w:rsidP="002B5259">
      <w:pPr>
        <w:pStyle w:val="Heading2"/>
      </w:pPr>
      <w:bookmarkStart w:id="9" w:name="_Toc244010334"/>
      <w:bookmarkEnd w:id="8"/>
      <w:r w:rsidRPr="00967037">
        <w:t>Intended audience</w:t>
      </w:r>
      <w:bookmarkEnd w:id="9"/>
      <w:r w:rsidRPr="00967037">
        <w:t xml:space="preserve">  </w:t>
      </w:r>
    </w:p>
    <w:p w14:paraId="70485C91" w14:textId="6E52F793" w:rsidR="00F84354" w:rsidRPr="00E458B2" w:rsidRDefault="00F84354" w:rsidP="00F84354">
      <w:r w:rsidRPr="00E458B2">
        <w:t xml:space="preserve">This strategy is written for the Project </w:t>
      </w:r>
      <w:r w:rsidR="00082CA3">
        <w:t xml:space="preserve">Director, Project </w:t>
      </w:r>
      <w:r w:rsidRPr="00E458B2">
        <w:t xml:space="preserve">Manager, Technical Committee, Consultation Manager, Project Team, Department of Employment and Workplace Relations (DEWR) and key stakeholder groups. </w:t>
      </w:r>
    </w:p>
    <w:p w14:paraId="79A2A53A" w14:textId="77777777" w:rsidR="00082CA3" w:rsidRDefault="00082CA3" w:rsidP="00883356">
      <w:pPr>
        <w:pStyle w:val="Heading1"/>
        <w:numPr>
          <w:ilvl w:val="0"/>
          <w:numId w:val="0"/>
        </w:numPr>
        <w:ind w:left="680"/>
      </w:pPr>
      <w:bookmarkStart w:id="10" w:name="_Toc182989019"/>
      <w:r>
        <w:br w:type="page"/>
      </w:r>
    </w:p>
    <w:p w14:paraId="2314078F" w14:textId="5094DB01" w:rsidR="00F84354" w:rsidRPr="00883356" w:rsidRDefault="00F84354" w:rsidP="00883356">
      <w:pPr>
        <w:pStyle w:val="Heading1"/>
      </w:pPr>
      <w:bookmarkStart w:id="11" w:name="_Toc244010335"/>
      <w:r w:rsidRPr="00883356">
        <w:lastRenderedPageBreak/>
        <w:t>Background</w:t>
      </w:r>
      <w:bookmarkEnd w:id="10"/>
      <w:bookmarkEnd w:id="11"/>
    </w:p>
    <w:p w14:paraId="5272CD8B" w14:textId="67984179" w:rsidR="00F84354" w:rsidRDefault="00F84354" w:rsidP="00F84354">
      <w:pPr>
        <w:pStyle w:val="Heading2"/>
      </w:pPr>
      <w:bookmarkStart w:id="12" w:name="_Toc182989020"/>
      <w:bookmarkStart w:id="13" w:name="_Toc244010336"/>
      <w:r w:rsidRPr="00435B1D">
        <w:t>Project overview</w:t>
      </w:r>
      <w:bookmarkEnd w:id="12"/>
      <w:bookmarkEnd w:id="13"/>
    </w:p>
    <w:p w14:paraId="19442A1C" w14:textId="52103867" w:rsidR="00F84354" w:rsidRPr="005E346B" w:rsidRDefault="00F84354" w:rsidP="00646D13">
      <w:r w:rsidRPr="005E346B">
        <w:t>This project will review and update qualification requirements for the School Age Education and Care sector</w:t>
      </w:r>
      <w:r>
        <w:t xml:space="preserve"> (OSHC)</w:t>
      </w:r>
      <w:r w:rsidRPr="005E346B">
        <w:t xml:space="preserve">, building on and finalising a previously approved project to transition the </w:t>
      </w:r>
      <w:r w:rsidRPr="0069002F">
        <w:rPr>
          <w:i/>
          <w:iCs/>
        </w:rPr>
        <w:t>10983NAT Certificate III in Outside School Hours Care</w:t>
      </w:r>
      <w:r w:rsidRPr="005E346B">
        <w:t xml:space="preserve"> into the </w:t>
      </w:r>
      <w:r w:rsidR="002B5259">
        <w:t>n</w:t>
      </w:r>
      <w:r w:rsidRPr="005E346B">
        <w:t xml:space="preserve">ational </w:t>
      </w:r>
      <w:r w:rsidRPr="002B5259">
        <w:rPr>
          <w:i/>
          <w:iCs/>
        </w:rPr>
        <w:t>CHC Community Services Training Package</w:t>
      </w:r>
      <w:r w:rsidRPr="005E346B">
        <w:t>.</w:t>
      </w:r>
    </w:p>
    <w:p w14:paraId="67103B20" w14:textId="543241F0" w:rsidR="00F84354" w:rsidRDefault="00082CA3" w:rsidP="00646D13">
      <w:r>
        <w:t>T</w:t>
      </w:r>
      <w:r w:rsidR="00F84354" w:rsidRPr="005E346B">
        <w:t>he project will review existing units and write new units to</w:t>
      </w:r>
      <w:r w:rsidR="00F84354">
        <w:t>:</w:t>
      </w:r>
    </w:p>
    <w:p w14:paraId="74B93B59" w14:textId="73BF68B5" w:rsidR="00F84354" w:rsidRDefault="00F84354" w:rsidP="008515C7">
      <w:pPr>
        <w:pStyle w:val="ListBullet"/>
      </w:pPr>
      <w:r w:rsidRPr="005E346B">
        <w:t xml:space="preserve">support the transition of </w:t>
      </w:r>
      <w:r w:rsidRPr="00A96D91">
        <w:rPr>
          <w:i/>
          <w:iCs/>
        </w:rPr>
        <w:t>10983NAT Certificate III in Outside School Hours Care</w:t>
      </w:r>
      <w:r w:rsidRPr="005E346B">
        <w:t xml:space="preserve"> into the </w:t>
      </w:r>
      <w:r w:rsidRPr="00082CA3">
        <w:rPr>
          <w:i/>
          <w:iCs/>
        </w:rPr>
        <w:t xml:space="preserve">CHC </w:t>
      </w:r>
      <w:r w:rsidR="00082CA3" w:rsidRPr="00082CA3">
        <w:rPr>
          <w:i/>
          <w:iCs/>
        </w:rPr>
        <w:t>Community Services T</w:t>
      </w:r>
      <w:r w:rsidRPr="00082CA3">
        <w:rPr>
          <w:i/>
          <w:iCs/>
        </w:rPr>
        <w:t xml:space="preserve">raining </w:t>
      </w:r>
      <w:r w:rsidR="00082CA3" w:rsidRPr="00082CA3">
        <w:rPr>
          <w:i/>
          <w:iCs/>
        </w:rPr>
        <w:t>P</w:t>
      </w:r>
      <w:r w:rsidRPr="00082CA3">
        <w:rPr>
          <w:i/>
          <w:iCs/>
        </w:rPr>
        <w:t>ackage</w:t>
      </w:r>
    </w:p>
    <w:p w14:paraId="4442B7BB" w14:textId="77777777" w:rsidR="00840654" w:rsidRDefault="00F84354" w:rsidP="008515C7">
      <w:pPr>
        <w:pStyle w:val="ListBullet"/>
      </w:pPr>
      <w:r w:rsidRPr="005E346B">
        <w:t>develop a new Certificate IV in School Age Education and Care to address varying regulatory, workforce, and minimum qualification requirements across jurisdictions</w:t>
      </w:r>
    </w:p>
    <w:p w14:paraId="47CB26A3" w14:textId="145DFAEB" w:rsidR="00F84354" w:rsidRDefault="00F84354" w:rsidP="008515C7">
      <w:pPr>
        <w:pStyle w:val="ListBullet"/>
      </w:pPr>
      <w:r w:rsidRPr="005E346B">
        <w:t xml:space="preserve">review the </w:t>
      </w:r>
      <w:r w:rsidRPr="00840654">
        <w:rPr>
          <w:i/>
          <w:iCs/>
        </w:rPr>
        <w:t>CHC50225 Diploma of School Age Education and Care</w:t>
      </w:r>
      <w:r w:rsidR="005A7CEC">
        <w:t xml:space="preserve"> </w:t>
      </w:r>
      <w:r w:rsidR="00840654">
        <w:t xml:space="preserve">including </w:t>
      </w:r>
      <w:r w:rsidRPr="005E346B">
        <w:t>develop</w:t>
      </w:r>
      <w:r w:rsidR="00840654">
        <w:t>ment of</w:t>
      </w:r>
      <w:r w:rsidRPr="005E346B">
        <w:t xml:space="preserve"> new units to ensure </w:t>
      </w:r>
      <w:r w:rsidR="00817B6D">
        <w:t>the qualification</w:t>
      </w:r>
      <w:r w:rsidRPr="005E346B">
        <w:t xml:space="preserve"> remains fit for purpose</w:t>
      </w:r>
    </w:p>
    <w:p w14:paraId="57961308" w14:textId="1EA1A92B" w:rsidR="00F84354" w:rsidRPr="005E346B" w:rsidRDefault="00F84354" w:rsidP="008515C7">
      <w:pPr>
        <w:pStyle w:val="ListBullet"/>
      </w:pPr>
      <w:r w:rsidRPr="005E346B">
        <w:t xml:space="preserve">review existing units and/or develop new units </w:t>
      </w:r>
      <w:r>
        <w:t xml:space="preserve">(32 total) </w:t>
      </w:r>
      <w:r w:rsidRPr="005E346B">
        <w:t xml:space="preserve">to strengthen pathway opportunities between </w:t>
      </w:r>
      <w:r w:rsidR="00534548">
        <w:t>OSCH</w:t>
      </w:r>
      <w:r w:rsidRPr="005E346B">
        <w:t>, SBES, and ECEC.</w:t>
      </w:r>
    </w:p>
    <w:p w14:paraId="3364FAB7" w14:textId="2A7B9F31" w:rsidR="00F84354" w:rsidRPr="005E346B" w:rsidRDefault="00F84354" w:rsidP="00840654">
      <w:r w:rsidRPr="005E346B">
        <w:t xml:space="preserve">The previously approved project sought to transition </w:t>
      </w:r>
      <w:r w:rsidRPr="002B5259">
        <w:rPr>
          <w:i/>
          <w:iCs/>
        </w:rPr>
        <w:t>10983NAT Certificate III in Outside School Hours Care</w:t>
      </w:r>
      <w:r w:rsidRPr="005E346B">
        <w:t xml:space="preserve"> into the national training package. HumanAbility’s analysis and sector consultation identified that the </w:t>
      </w:r>
      <w:r w:rsidR="00082CA3">
        <w:t xml:space="preserve">current national </w:t>
      </w:r>
      <w:r w:rsidRPr="005E346B">
        <w:t xml:space="preserve">qualification aligns more strongly with AQF </w:t>
      </w:r>
      <w:r w:rsidR="000B274F">
        <w:t>L</w:t>
      </w:r>
      <w:r w:rsidRPr="005E346B">
        <w:t xml:space="preserve">evel 4. It also became evident that transitioning the qualification solely as a Certificate IV would not meet national workforce and service needs, while suitable units to support a Certificate III transition do not currently exist within the CHC training package. The project’s Technical Committee confirmed the need for a suite of qualifications at Certificate III, Certificate IV, and Diploma levels, each aligned to the discrete needs of the </w:t>
      </w:r>
      <w:r>
        <w:t>OSHC</w:t>
      </w:r>
      <w:r w:rsidRPr="005E346B">
        <w:t xml:space="preserve"> sector and providing clear articulation pathways between qualification levels. </w:t>
      </w:r>
    </w:p>
    <w:p w14:paraId="5E2168AB" w14:textId="2CC4A1E2" w:rsidR="00F84354" w:rsidRDefault="00F84354" w:rsidP="00840654">
      <w:r w:rsidRPr="005E346B">
        <w:t xml:space="preserve">The previous project also identified </w:t>
      </w:r>
      <w:r w:rsidR="00313BEC">
        <w:t xml:space="preserve">that </w:t>
      </w:r>
      <w:proofErr w:type="spellStart"/>
      <w:r w:rsidR="00313BEC">
        <w:t>i</w:t>
      </w:r>
      <w:r w:rsidR="00313BEC" w:rsidRPr="00313BEC">
        <w:rPr>
          <w:rFonts w:cstheme="minorHAnsi"/>
          <w:spacing w:val="0"/>
          <w:szCs w:val="24"/>
          <w:lang w:val="en-GB"/>
        </w:rPr>
        <w:t>mproving</w:t>
      </w:r>
      <w:proofErr w:type="spellEnd"/>
      <w:r w:rsidR="00313BEC" w:rsidRPr="00313BEC">
        <w:rPr>
          <w:rFonts w:cstheme="minorHAnsi"/>
          <w:spacing w:val="0"/>
          <w:szCs w:val="24"/>
          <w:lang w:val="en-GB"/>
        </w:rPr>
        <w:t xml:space="preserve"> pathways between </w:t>
      </w:r>
      <w:proofErr w:type="spellStart"/>
      <w:r w:rsidR="00313BEC" w:rsidRPr="00313BEC">
        <w:rPr>
          <w:rFonts w:cstheme="minorHAnsi"/>
          <w:spacing w:val="0"/>
          <w:szCs w:val="24"/>
          <w:lang w:val="en-GB"/>
        </w:rPr>
        <w:t>OSHC</w:t>
      </w:r>
      <w:proofErr w:type="spellEnd"/>
      <w:r w:rsidR="00313BEC" w:rsidRPr="00313BEC">
        <w:rPr>
          <w:rFonts w:cstheme="minorHAnsi"/>
          <w:spacing w:val="0"/>
          <w:szCs w:val="24"/>
          <w:lang w:val="en-GB"/>
        </w:rPr>
        <w:t>, SBES, and ECEC qualifications remains constrained by several systemic barriers. The absence of national OSHC qualification requirements, inconsistent state-based expectations, and misaligned qualification review cycles limit opportunities for coherent cross</w:t>
      </w:r>
      <w:r w:rsidR="00313BEC" w:rsidRPr="00313BEC">
        <w:rPr>
          <w:rFonts w:ascii="Cambria Math" w:hAnsi="Cambria Math" w:cs="Cambria Math"/>
          <w:spacing w:val="0"/>
          <w:sz w:val="26"/>
          <w:szCs w:val="26"/>
          <w:lang w:val="en-GB"/>
        </w:rPr>
        <w:t>‑</w:t>
      </w:r>
      <w:r w:rsidR="00313BEC" w:rsidRPr="00313BEC">
        <w:rPr>
          <w:rFonts w:cstheme="minorHAnsi"/>
          <w:spacing w:val="0"/>
          <w:szCs w:val="24"/>
          <w:lang w:val="en-GB"/>
        </w:rPr>
        <w:t>sector design. Structural, regulatory and pedagogical barriers create a fragmented qualification system that limits the development of clear, meaningful qualification pathways across the three sectors</w:t>
      </w:r>
      <w:r w:rsidR="00313BEC">
        <w:rPr>
          <w:rFonts w:ascii="Helvetica" w:hAnsi="Helvetica" w:cs="Helvetica"/>
          <w:spacing w:val="0"/>
          <w:szCs w:val="24"/>
          <w:lang w:val="en-GB"/>
        </w:rPr>
        <w:t>.</w:t>
      </w:r>
    </w:p>
    <w:p w14:paraId="1AC76BED" w14:textId="128447FB" w:rsidR="005F1D94" w:rsidRPr="005E346B" w:rsidRDefault="005F1D94" w:rsidP="005F1D94">
      <w:r w:rsidRPr="005E346B">
        <w:t xml:space="preserve">Given the strong intersections among SBES, </w:t>
      </w:r>
      <w:r>
        <w:t>OSHC</w:t>
      </w:r>
      <w:r w:rsidRPr="005E346B">
        <w:t xml:space="preserve">, and ECEC, reviewing these qualifications concurrently will enable a holistic, coordinated assessment of shared skills and knowledge, supporting the identification of realistic and meaningful pathway options across sectors. </w:t>
      </w:r>
      <w:r w:rsidR="00E76934" w:rsidRPr="00A77780">
        <w:t>I</w:t>
      </w:r>
      <w:r w:rsidR="00120C61" w:rsidRPr="00A77780">
        <w:t>t</w:t>
      </w:r>
      <w:r w:rsidR="00E76934" w:rsidRPr="00A77780">
        <w:t xml:space="preserve"> will be important to consider </w:t>
      </w:r>
      <w:r w:rsidR="005D1EF2" w:rsidRPr="00A77780">
        <w:t xml:space="preserve">stakeholder engagement that explicitly seeks feedback on the application of My Time, Our Place (MTOP) in contemporary OSHC settings, </w:t>
      </w:r>
      <w:r w:rsidR="000B382F" w:rsidRPr="00A77780">
        <w:t>a</w:t>
      </w:r>
      <w:r w:rsidR="005D1EF2" w:rsidRPr="00A77780">
        <w:t>s the approved</w:t>
      </w:r>
      <w:r w:rsidR="00836941" w:rsidRPr="00A77780">
        <w:t xml:space="preserve"> learning framework for school age education and care under the NQF</w:t>
      </w:r>
      <w:r w:rsidR="00E14B50">
        <w:t>.</w:t>
      </w:r>
      <w:r w:rsidR="00836941" w:rsidRPr="00A77780">
        <w:t xml:space="preserve"> MTOP supports educators to work in partnership with schools while delivering programs that complement</w:t>
      </w:r>
      <w:r w:rsidR="00120C61" w:rsidRPr="00A77780">
        <w:t xml:space="preserve"> children’s learning and development and reflect the distinct purpose of OSHC.</w:t>
      </w:r>
      <w:r w:rsidR="00120C61">
        <w:t xml:space="preserve"> </w:t>
      </w:r>
      <w:r w:rsidRPr="005E346B">
        <w:t xml:space="preserve">This approach will ensure qualifications meet the specific operational and workforce needs of the </w:t>
      </w:r>
      <w:r>
        <w:t>OSHC</w:t>
      </w:r>
      <w:r w:rsidRPr="005E346B">
        <w:t xml:space="preserve"> sector while also supporting career progression and cross sector mobility and will allow qualification design to </w:t>
      </w:r>
      <w:r w:rsidRPr="005E346B">
        <w:lastRenderedPageBreak/>
        <w:t>accommodate the diverse and nuanced policy, regulatory, and operational requirements across states, territories, and school systems.</w:t>
      </w:r>
    </w:p>
    <w:p w14:paraId="1732EB50" w14:textId="4B1A35CE" w:rsidR="005F1D94" w:rsidRDefault="00F84354" w:rsidP="00840654">
      <w:r w:rsidRPr="005E346B">
        <w:t>A review of ECEC qualifications is currently underway</w:t>
      </w:r>
      <w:r w:rsidR="00E6067E">
        <w:t>.</w:t>
      </w:r>
      <w:r w:rsidRPr="005E346B">
        <w:t xml:space="preserve"> </w:t>
      </w:r>
      <w:r w:rsidR="005F1D94">
        <w:t xml:space="preserve">A new successful </w:t>
      </w:r>
      <w:r>
        <w:t>OSHC</w:t>
      </w:r>
      <w:r w:rsidRPr="005E346B">
        <w:t xml:space="preserve"> </w:t>
      </w:r>
      <w:r>
        <w:t>activity submission</w:t>
      </w:r>
      <w:r w:rsidRPr="005E346B">
        <w:t xml:space="preserve"> </w:t>
      </w:r>
      <w:r w:rsidR="005F1D94">
        <w:t xml:space="preserve">was submitted </w:t>
      </w:r>
      <w:r w:rsidRPr="005E346B">
        <w:t xml:space="preserve">in </w:t>
      </w:r>
      <w:r w:rsidR="005F1D94">
        <w:t xml:space="preserve">the </w:t>
      </w:r>
      <w:r w:rsidRPr="005E346B">
        <w:t>May 2026 round</w:t>
      </w:r>
      <w:r w:rsidR="005F1D94">
        <w:t xml:space="preserve"> of activity submissions</w:t>
      </w:r>
      <w:r w:rsidRPr="005E346B">
        <w:t xml:space="preserve">. </w:t>
      </w:r>
    </w:p>
    <w:p w14:paraId="5B9F63F2" w14:textId="58521813" w:rsidR="00F84354" w:rsidRPr="005E346B" w:rsidRDefault="00F84354" w:rsidP="00840654">
      <w:r w:rsidRPr="005E346B">
        <w:t xml:space="preserve">The project will consider emerging regulatory considerations for </w:t>
      </w:r>
      <w:r>
        <w:t>OSHC</w:t>
      </w:r>
      <w:r w:rsidRPr="005E346B">
        <w:t xml:space="preserve">. The Australian Primary Principals Association (2025) Position Paper, </w:t>
      </w:r>
      <w:r w:rsidRPr="00D64045">
        <w:rPr>
          <w:i/>
          <w:iCs/>
        </w:rPr>
        <w:t>Out</w:t>
      </w:r>
      <w:r w:rsidRPr="00D64045">
        <w:rPr>
          <w:rFonts w:ascii="Cambria Math" w:hAnsi="Cambria Math" w:cs="Cambria Math"/>
          <w:i/>
          <w:iCs/>
        </w:rPr>
        <w:t>‑</w:t>
      </w:r>
      <w:r w:rsidRPr="00D64045">
        <w:rPr>
          <w:i/>
          <w:iCs/>
        </w:rPr>
        <w:t>of</w:t>
      </w:r>
      <w:r w:rsidRPr="00D64045">
        <w:rPr>
          <w:rFonts w:ascii="Cambria Math" w:hAnsi="Cambria Math" w:cs="Cambria Math"/>
          <w:i/>
          <w:iCs/>
        </w:rPr>
        <w:t>‑</w:t>
      </w:r>
      <w:r w:rsidRPr="00D64045">
        <w:rPr>
          <w:i/>
          <w:iCs/>
        </w:rPr>
        <w:t>School Hours Care (OSHC) Services</w:t>
      </w:r>
      <w:r w:rsidRPr="005E346B">
        <w:t>, highlights ongoing challenges with the current regulatory framework, including its limited alignment with the developmental needs of school</w:t>
      </w:r>
      <w:r w:rsidRPr="005E346B">
        <w:rPr>
          <w:rFonts w:ascii="Cambria Math" w:hAnsi="Cambria Math" w:cs="Cambria Math"/>
        </w:rPr>
        <w:t>‑</w:t>
      </w:r>
      <w:r w:rsidRPr="005E346B">
        <w:t xml:space="preserve">aged children and the operational realities of </w:t>
      </w:r>
      <w:r>
        <w:t>OSHC</w:t>
      </w:r>
      <w:r w:rsidRPr="005E346B">
        <w:t xml:space="preserve"> services. The paper recommends consideration of a separate regulatory framework for </w:t>
      </w:r>
      <w:r>
        <w:t>OSHC</w:t>
      </w:r>
      <w:r w:rsidRPr="005E346B">
        <w:t xml:space="preserve"> that better aligns with school</w:t>
      </w:r>
      <w:r w:rsidRPr="005E346B">
        <w:rPr>
          <w:rFonts w:ascii="Cambria Math" w:hAnsi="Cambria Math" w:cs="Cambria Math"/>
        </w:rPr>
        <w:t>‑</w:t>
      </w:r>
      <w:r w:rsidRPr="005E346B">
        <w:t>aged children and school policies. In response, the project will consider how units of competency can be designed to be as future</w:t>
      </w:r>
      <w:r w:rsidRPr="005E346B">
        <w:rPr>
          <w:rFonts w:ascii="Cambria Math" w:hAnsi="Cambria Math" w:cs="Cambria Math"/>
        </w:rPr>
        <w:t>‑</w:t>
      </w:r>
      <w:r w:rsidRPr="005E346B">
        <w:t>proof as possible while continuing to support cross</w:t>
      </w:r>
      <w:r w:rsidRPr="005E346B">
        <w:rPr>
          <w:rFonts w:ascii="Cambria Math" w:hAnsi="Cambria Math" w:cs="Cambria Math"/>
        </w:rPr>
        <w:t>‑</w:t>
      </w:r>
      <w:r w:rsidRPr="005E346B">
        <w:t>sector pathways. Relevant stakeholders, including the Australian Primary Principals Association, will be included in consultation.</w:t>
      </w:r>
    </w:p>
    <w:p w14:paraId="0CCA2F22" w14:textId="6741225C" w:rsidR="00F84354" w:rsidRDefault="00F84354" w:rsidP="00840654">
      <w:r w:rsidRPr="005E346B">
        <w:t>Child safety is a</w:t>
      </w:r>
      <w:r w:rsidR="00D57F53">
        <w:t>nother</w:t>
      </w:r>
      <w:r w:rsidRPr="005E346B">
        <w:t xml:space="preserve"> key component of this project. On 3 July 2025, HumanAbility’s </w:t>
      </w:r>
      <w:r w:rsidR="003F4661">
        <w:t>Children’s</w:t>
      </w:r>
      <w:r w:rsidR="0097628A">
        <w:t xml:space="preserve"> Education and Care </w:t>
      </w:r>
      <w:r w:rsidRPr="005E346B">
        <w:t xml:space="preserve">Industry Advisory Committee highlighted the importance of strengthening child safety outcomes in qualification reviews. In particular, the project will consider the development of a new unit to replace </w:t>
      </w:r>
      <w:r w:rsidRPr="0097628A">
        <w:rPr>
          <w:i/>
          <w:iCs/>
        </w:rPr>
        <w:t>CHCPRT025 Identify and Report Children and Young People at Risk</w:t>
      </w:r>
      <w:r w:rsidRPr="005E346B">
        <w:t xml:space="preserve">, which is currently being updated within the Diploma to reflect regulatory changes. </w:t>
      </w:r>
      <w:r w:rsidR="00413FF7" w:rsidRPr="00413FF7">
        <w:rPr>
          <w:rFonts w:cstheme="minorHAnsi"/>
          <w:spacing w:val="0"/>
          <w:szCs w:val="24"/>
          <w:lang w:val="en-GB"/>
        </w:rPr>
        <w:t>Feedback indicates that CHCPRT025 does not align well with school</w:t>
      </w:r>
      <w:r w:rsidR="00413FF7" w:rsidRPr="00413FF7">
        <w:rPr>
          <w:rFonts w:ascii="Cambria Math" w:hAnsi="Cambria Math" w:cs="Cambria Math"/>
          <w:spacing w:val="0"/>
          <w:sz w:val="26"/>
          <w:szCs w:val="26"/>
          <w:lang w:val="en-GB"/>
        </w:rPr>
        <w:t>‑</w:t>
      </w:r>
      <w:r w:rsidR="00413FF7" w:rsidRPr="00413FF7">
        <w:rPr>
          <w:rFonts w:cstheme="minorHAnsi"/>
          <w:spacing w:val="0"/>
          <w:szCs w:val="24"/>
          <w:lang w:val="en-GB"/>
        </w:rPr>
        <w:t>based policies, procedures, or reporting pathways. OSHC services operate within school environments where staff are often required to complete alternate, state</w:t>
      </w:r>
      <w:r w:rsidR="00413FF7" w:rsidRPr="00413FF7">
        <w:rPr>
          <w:rFonts w:ascii="Cambria Math" w:hAnsi="Cambria Math" w:cs="Cambria Math"/>
          <w:spacing w:val="0"/>
          <w:sz w:val="26"/>
          <w:szCs w:val="26"/>
          <w:lang w:val="en-GB"/>
        </w:rPr>
        <w:t>‑</w:t>
      </w:r>
      <w:r w:rsidR="00413FF7" w:rsidRPr="00413FF7">
        <w:rPr>
          <w:rFonts w:cstheme="minorHAnsi"/>
          <w:spacing w:val="0"/>
          <w:szCs w:val="24"/>
          <w:lang w:val="en-GB"/>
        </w:rPr>
        <w:t>specific child safety training (e.g., mandatory reporting modules, child protection induction, school</w:t>
      </w:r>
      <w:r w:rsidR="00413FF7" w:rsidRPr="00413FF7">
        <w:rPr>
          <w:rFonts w:ascii="Cambria Math" w:hAnsi="Cambria Math" w:cs="Cambria Math"/>
          <w:spacing w:val="0"/>
          <w:sz w:val="26"/>
          <w:szCs w:val="26"/>
          <w:lang w:val="en-GB"/>
        </w:rPr>
        <w:t>‑</w:t>
      </w:r>
      <w:r w:rsidR="00413FF7" w:rsidRPr="00413FF7">
        <w:rPr>
          <w:rFonts w:cstheme="minorHAnsi"/>
          <w:spacing w:val="0"/>
          <w:szCs w:val="24"/>
          <w:lang w:val="en-GB"/>
        </w:rPr>
        <w:t>system protocols). As a result, the unit does not adequately prepare OSHC or SBES staff to respond to incidents within school contexts or apply reporting mandates correctly.</w:t>
      </w:r>
      <w:r w:rsidR="00413FF7">
        <w:rPr>
          <w:rFonts w:ascii="Helvetica" w:hAnsi="Helvetica" w:cs="Helvetica"/>
          <w:spacing w:val="0"/>
          <w:szCs w:val="24"/>
          <w:lang w:val="en-GB"/>
        </w:rPr>
        <w:t xml:space="preserve"> </w:t>
      </w:r>
      <w:r w:rsidRPr="005E346B">
        <w:t>Feedback also identified gaps in preparing school</w:t>
      </w:r>
      <w:r w:rsidRPr="005E346B">
        <w:rPr>
          <w:rFonts w:ascii="Cambria Math" w:hAnsi="Cambria Math" w:cs="Cambria Math"/>
        </w:rPr>
        <w:t>‑</w:t>
      </w:r>
      <w:r w:rsidRPr="005E346B">
        <w:t xml:space="preserve">based staff to respond appropriately to incidents and apply reporting mandates. Consistent with the Review of Child Safety Arrangements under the </w:t>
      </w:r>
      <w:r w:rsidRPr="0097628A">
        <w:rPr>
          <w:i/>
          <w:iCs/>
        </w:rPr>
        <w:t>National Quality Framework</w:t>
      </w:r>
      <w:r w:rsidRPr="005E346B">
        <w:t xml:space="preserve"> (2023), the project will consider how child safety units can go beyond mandatory reporting to better reflect contemporary expectations and the school</w:t>
      </w:r>
      <w:r w:rsidRPr="005E346B">
        <w:rPr>
          <w:rFonts w:ascii="Cambria Math" w:hAnsi="Cambria Math" w:cs="Cambria Math"/>
        </w:rPr>
        <w:t>‑</w:t>
      </w:r>
      <w:r w:rsidRPr="005E346B">
        <w:t xml:space="preserve">based context in which many </w:t>
      </w:r>
      <w:r>
        <w:t>OSHC</w:t>
      </w:r>
      <w:r w:rsidRPr="005E346B">
        <w:t xml:space="preserve"> services operate.</w:t>
      </w:r>
      <w:r w:rsidR="00CC52FB">
        <w:t xml:space="preserve"> </w:t>
      </w:r>
      <w:r w:rsidR="00E6067E" w:rsidRPr="00A77780">
        <w:t>Further</w:t>
      </w:r>
      <w:r w:rsidR="00744575" w:rsidRPr="00A77780">
        <w:t>,</w:t>
      </w:r>
      <w:r w:rsidR="00CC52FB" w:rsidRPr="00A77780">
        <w:t xml:space="preserve"> consideration will be given to exploring how qualification development can complement the implementation of mandatory national child safety training, across the ECEC workforce, while still reflecting th</w:t>
      </w:r>
      <w:r w:rsidR="00ED7FD4" w:rsidRPr="00A77780">
        <w:t>e OSHC specific contexts and school-based operating environments.</w:t>
      </w:r>
    </w:p>
    <w:p w14:paraId="436378C5" w14:textId="22AFE3EC" w:rsidR="00AA73F5" w:rsidRPr="00117A5E" w:rsidRDefault="00AA73F5" w:rsidP="00F24CE0">
      <w:pPr>
        <w:pStyle w:val="Heading3"/>
        <w:shd w:val="clear" w:color="auto" w:fill="FFFFFF"/>
        <w:spacing w:before="0" w:after="150"/>
        <w:rPr>
          <w:rFonts w:asciiTheme="minorHAnsi" w:hAnsiTheme="minorHAnsi" w:cstheme="minorHAnsi"/>
          <w:color w:val="7F3D97"/>
        </w:rPr>
      </w:pPr>
      <w:bookmarkStart w:id="14" w:name="_Toc244010337"/>
      <w:r w:rsidRPr="00117A5E">
        <w:rPr>
          <w:color w:val="7F3D97"/>
        </w:rPr>
        <w:t>Provide First Aid in an Education and Care Setting</w:t>
      </w:r>
      <w:bookmarkEnd w:id="14"/>
    </w:p>
    <w:p w14:paraId="68A32A72" w14:textId="445D5690" w:rsidR="00F24CE0" w:rsidRPr="00F24CE0" w:rsidRDefault="005A134F" w:rsidP="00F24CE0">
      <w:pPr>
        <w:pStyle w:val="NormalWeb"/>
        <w:shd w:val="clear" w:color="auto" w:fill="FFFFFF"/>
        <w:spacing w:before="0" w:beforeAutospacing="0" w:after="150" w:afterAutospacing="0"/>
        <w:rPr>
          <w:rFonts w:asciiTheme="minorHAnsi" w:hAnsiTheme="minorHAnsi" w:cstheme="minorHAnsi"/>
          <w:color w:val="000000"/>
        </w:rPr>
      </w:pPr>
      <w:r>
        <w:rPr>
          <w:rFonts w:asciiTheme="minorHAnsi" w:hAnsiTheme="minorHAnsi" w:cstheme="minorHAnsi"/>
          <w:color w:val="000000"/>
        </w:rPr>
        <w:t>In addition as</w:t>
      </w:r>
      <w:r w:rsidR="00F24CE0" w:rsidRPr="00F24CE0">
        <w:rPr>
          <w:rFonts w:asciiTheme="minorHAnsi" w:hAnsiTheme="minorHAnsi" w:cstheme="minorHAnsi"/>
          <w:color w:val="000000"/>
        </w:rPr>
        <w:t xml:space="preserve"> part of the </w:t>
      </w:r>
      <w:hyperlink r:id="rId18" w:tgtFrame="_blank" w:history="1">
        <w:r w:rsidR="00F24CE0" w:rsidRPr="00F24CE0">
          <w:rPr>
            <w:rStyle w:val="Hyperlink"/>
            <w:rFonts w:asciiTheme="minorHAnsi" w:hAnsiTheme="minorHAnsi" w:cstheme="minorHAnsi"/>
          </w:rPr>
          <w:t>School Aged Education and Care Qualification Review,</w:t>
        </w:r>
      </w:hyperlink>
      <w:r w:rsidR="00F24CE0" w:rsidRPr="00F24CE0">
        <w:rPr>
          <w:rFonts w:asciiTheme="minorHAnsi" w:hAnsiTheme="minorHAnsi" w:cstheme="minorHAnsi"/>
          <w:color w:val="000000"/>
        </w:rPr>
        <w:t xml:space="preserve"> we will consider </w:t>
      </w:r>
      <w:r w:rsidR="002A715B">
        <w:rPr>
          <w:rFonts w:asciiTheme="minorHAnsi" w:hAnsiTheme="minorHAnsi" w:cstheme="minorHAnsi"/>
          <w:color w:val="000000"/>
        </w:rPr>
        <w:t>a r</w:t>
      </w:r>
      <w:r w:rsidRPr="005A134F">
        <w:rPr>
          <w:rFonts w:asciiTheme="minorHAnsi" w:hAnsiTheme="minorHAnsi" w:cstheme="minorHAnsi"/>
          <w:color w:val="000000"/>
          <w:shd w:val="clear" w:color="auto" w:fill="FFFFFF"/>
        </w:rPr>
        <w:t xml:space="preserve">eview of the </w:t>
      </w:r>
      <w:r w:rsidRPr="00981D67">
        <w:rPr>
          <w:rFonts w:asciiTheme="minorHAnsi" w:hAnsiTheme="minorHAnsi" w:cstheme="minorHAnsi"/>
          <w:i/>
          <w:color w:val="000000"/>
          <w:shd w:val="clear" w:color="auto" w:fill="FFFFFF"/>
        </w:rPr>
        <w:t>HLTAID012 Provide First Aid in an Education and Care Setting</w:t>
      </w:r>
      <w:r w:rsidRPr="005A134F">
        <w:rPr>
          <w:rFonts w:asciiTheme="minorHAnsi" w:hAnsiTheme="minorHAnsi" w:cstheme="minorHAnsi"/>
          <w:color w:val="000000"/>
          <w:shd w:val="clear" w:color="auto" w:fill="FFFFFF"/>
        </w:rPr>
        <w:t xml:space="preserve"> </w:t>
      </w:r>
      <w:r w:rsidR="00AA73F5">
        <w:rPr>
          <w:rFonts w:asciiTheme="minorHAnsi" w:hAnsiTheme="minorHAnsi" w:cstheme="minorHAnsi"/>
          <w:color w:val="000000"/>
          <w:shd w:val="clear" w:color="auto" w:fill="FFFFFF"/>
        </w:rPr>
        <w:t xml:space="preserve">to </w:t>
      </w:r>
      <w:r w:rsidRPr="005A134F">
        <w:rPr>
          <w:rFonts w:asciiTheme="minorHAnsi" w:hAnsiTheme="minorHAnsi" w:cstheme="minorHAnsi"/>
          <w:color w:val="000000"/>
          <w:shd w:val="clear" w:color="auto" w:fill="FFFFFF"/>
        </w:rPr>
        <w:t>ensure the unit of competency continues to meet industry needs and support the delivery of high-quality first aid training for educators and support staff working in school aged education and care settings</w:t>
      </w:r>
      <w:r w:rsidR="00BF7137">
        <w:rPr>
          <w:rFonts w:asciiTheme="minorHAnsi" w:hAnsiTheme="minorHAnsi" w:cstheme="minorHAnsi"/>
          <w:color w:val="000000"/>
          <w:shd w:val="clear" w:color="auto" w:fill="FFFFFF"/>
        </w:rPr>
        <w:t>, and that it</w:t>
      </w:r>
      <w:r w:rsidR="00F24CE0" w:rsidRPr="00F24CE0">
        <w:rPr>
          <w:rFonts w:asciiTheme="minorHAnsi" w:hAnsiTheme="minorHAnsi" w:cstheme="minorHAnsi"/>
          <w:color w:val="000000"/>
        </w:rPr>
        <w:t xml:space="preserve"> aligns with contemporary first aid practices, including the latest guidance from the Australian Resuscitation Council (ARC) and other relevant national peak bodies. We will ensure the unit continues to support workers who provide first aid to infants, children and adults in education and care environments. We will also consider how the unit supports the skills and knowledge required by educators and support staff working in outside school hours care, vacation care and other school aged education and care settings.</w:t>
      </w:r>
    </w:p>
    <w:p w14:paraId="56A039DE" w14:textId="77777777" w:rsidR="00F24CE0" w:rsidRPr="00F24CE0" w:rsidRDefault="00F24CE0" w:rsidP="00F24CE0">
      <w:pPr>
        <w:pStyle w:val="NormalWeb"/>
        <w:shd w:val="clear" w:color="auto" w:fill="FFFFFF"/>
        <w:spacing w:before="0" w:beforeAutospacing="0" w:after="150" w:afterAutospacing="0"/>
        <w:rPr>
          <w:rFonts w:asciiTheme="minorHAnsi" w:hAnsiTheme="minorHAnsi" w:cstheme="minorHAnsi"/>
          <w:color w:val="000000"/>
        </w:rPr>
      </w:pPr>
      <w:r w:rsidRPr="00F24CE0">
        <w:rPr>
          <w:rFonts w:asciiTheme="minorHAnsi" w:hAnsiTheme="minorHAnsi" w:cstheme="minorHAnsi"/>
          <w:color w:val="000000"/>
        </w:rPr>
        <w:lastRenderedPageBreak/>
        <w:t>Consultation with industry, employers, registered training organisations, regulators and other stakeholders will help identify opportunities to improve the clarity, relevance and usability of the unit. Stakeholder feedback will play a critical role in ensuring the updated unit reflects current industry expectations, supports safe and effective first aid responses in education and care settings, and aligns with the outcomes of the School Aged Education and Care qualification review.</w:t>
      </w:r>
    </w:p>
    <w:p w14:paraId="2C18C756" w14:textId="789A19F8" w:rsidR="00F24CE0" w:rsidRPr="00F24CE0" w:rsidRDefault="00F24CE0" w:rsidP="00F24CE0">
      <w:pPr>
        <w:pStyle w:val="NormalWeb"/>
        <w:shd w:val="clear" w:color="auto" w:fill="FFFFFF"/>
        <w:spacing w:before="0" w:beforeAutospacing="0" w:after="150" w:afterAutospacing="0"/>
        <w:rPr>
          <w:rFonts w:asciiTheme="minorHAnsi" w:hAnsiTheme="minorHAnsi" w:cstheme="minorHAnsi"/>
          <w:color w:val="000000"/>
        </w:rPr>
      </w:pPr>
      <w:r w:rsidRPr="00F24CE0">
        <w:rPr>
          <w:rFonts w:asciiTheme="minorHAnsi" w:hAnsiTheme="minorHAnsi" w:cstheme="minorHAnsi"/>
          <w:color w:val="000000"/>
        </w:rPr>
        <w:t xml:space="preserve">A Technical Committee will be established to provide specialised advice for this </w:t>
      </w:r>
      <w:r w:rsidR="00BF7137">
        <w:rPr>
          <w:rFonts w:asciiTheme="minorHAnsi" w:hAnsiTheme="minorHAnsi" w:cstheme="minorHAnsi"/>
          <w:color w:val="000000"/>
        </w:rPr>
        <w:t xml:space="preserve">unit of review within this </w:t>
      </w:r>
      <w:r w:rsidRPr="00F24CE0">
        <w:rPr>
          <w:rFonts w:asciiTheme="minorHAnsi" w:hAnsiTheme="minorHAnsi" w:cstheme="minorHAnsi"/>
          <w:color w:val="000000"/>
        </w:rPr>
        <w:t>project. Members are carefully selected based on their relevant expertise and experience in areas critical to the project.</w:t>
      </w:r>
    </w:p>
    <w:p w14:paraId="4DA40130" w14:textId="77777777" w:rsidR="00F24CE0" w:rsidRPr="00F24CE0" w:rsidRDefault="00F24CE0" w:rsidP="00F24CE0">
      <w:pPr>
        <w:pStyle w:val="NormalWeb"/>
        <w:shd w:val="clear" w:color="auto" w:fill="FFFFFF"/>
        <w:spacing w:before="0" w:beforeAutospacing="0" w:after="150" w:afterAutospacing="0"/>
        <w:rPr>
          <w:rFonts w:asciiTheme="minorHAnsi" w:hAnsiTheme="minorHAnsi" w:cstheme="minorHAnsi"/>
          <w:color w:val="000000"/>
        </w:rPr>
      </w:pPr>
      <w:r w:rsidRPr="00F24CE0">
        <w:rPr>
          <w:rFonts w:asciiTheme="minorHAnsi" w:hAnsiTheme="minorHAnsi" w:cstheme="minorHAnsi"/>
          <w:color w:val="000000"/>
        </w:rPr>
        <w:t>The Technical Committee will work with HumanAbility in this project to:</w:t>
      </w:r>
    </w:p>
    <w:p w14:paraId="27CE6B33" w14:textId="77777777" w:rsidR="00F24CE0" w:rsidRPr="00F24CE0" w:rsidRDefault="00F24CE0" w:rsidP="00F24CE0">
      <w:pPr>
        <w:numPr>
          <w:ilvl w:val="0"/>
          <w:numId w:val="47"/>
        </w:numPr>
        <w:shd w:val="clear" w:color="auto" w:fill="FFFFFF"/>
        <w:tabs>
          <w:tab w:val="clear" w:pos="227"/>
        </w:tabs>
        <w:spacing w:before="100" w:beforeAutospacing="1" w:after="150" w:line="240" w:lineRule="auto"/>
        <w:rPr>
          <w:rFonts w:cstheme="minorHAnsi"/>
          <w:color w:val="333333"/>
        </w:rPr>
      </w:pPr>
      <w:r w:rsidRPr="00F24CE0">
        <w:rPr>
          <w:rFonts w:cstheme="minorHAnsi"/>
          <w:color w:val="333333"/>
        </w:rPr>
        <w:t>identify relevant stakeholders to consult with about the project</w:t>
      </w:r>
    </w:p>
    <w:p w14:paraId="34F3586C" w14:textId="77777777" w:rsidR="00F24CE0" w:rsidRPr="00F24CE0" w:rsidRDefault="00F24CE0" w:rsidP="00F24CE0">
      <w:pPr>
        <w:numPr>
          <w:ilvl w:val="0"/>
          <w:numId w:val="47"/>
        </w:numPr>
        <w:shd w:val="clear" w:color="auto" w:fill="FFFFFF"/>
        <w:tabs>
          <w:tab w:val="clear" w:pos="227"/>
        </w:tabs>
        <w:spacing w:before="100" w:beforeAutospacing="1" w:after="150" w:line="240" w:lineRule="auto"/>
        <w:rPr>
          <w:rFonts w:cstheme="minorHAnsi"/>
          <w:color w:val="333333"/>
        </w:rPr>
      </w:pPr>
      <w:r w:rsidRPr="00F24CE0">
        <w:rPr>
          <w:rFonts w:cstheme="minorHAnsi"/>
          <w:color w:val="333333"/>
        </w:rPr>
        <w:t>provide insights on proposed communication and consultation strategies</w:t>
      </w:r>
    </w:p>
    <w:p w14:paraId="7693F95A" w14:textId="77777777" w:rsidR="00F24CE0" w:rsidRPr="00F24CE0" w:rsidRDefault="00F24CE0" w:rsidP="00F24CE0">
      <w:pPr>
        <w:numPr>
          <w:ilvl w:val="0"/>
          <w:numId w:val="47"/>
        </w:numPr>
        <w:shd w:val="clear" w:color="auto" w:fill="FFFFFF"/>
        <w:tabs>
          <w:tab w:val="clear" w:pos="227"/>
        </w:tabs>
        <w:spacing w:before="100" w:beforeAutospacing="1" w:after="150" w:line="240" w:lineRule="auto"/>
        <w:rPr>
          <w:rFonts w:cstheme="minorHAnsi"/>
          <w:color w:val="333333"/>
        </w:rPr>
      </w:pPr>
      <w:r w:rsidRPr="00F24CE0">
        <w:rPr>
          <w:rFonts w:cstheme="minorHAnsi"/>
          <w:color w:val="333333"/>
        </w:rPr>
        <w:t>provide technical knowledge on the skills and knowledge required to meet graduate outcomes and workforce needs.</w:t>
      </w:r>
    </w:p>
    <w:p w14:paraId="437ED443" w14:textId="6A1CCFA6" w:rsidR="00F84354" w:rsidRPr="00435B1D" w:rsidRDefault="00F84354" w:rsidP="00F84354">
      <w:pPr>
        <w:pStyle w:val="Heading2"/>
      </w:pPr>
      <w:bookmarkStart w:id="15" w:name="_Toc182989021"/>
      <w:bookmarkStart w:id="16" w:name="_Toc244010338"/>
      <w:r w:rsidRPr="00435B1D">
        <w:t>Importance of stakeholder engagement for project success</w:t>
      </w:r>
      <w:bookmarkEnd w:id="15"/>
      <w:bookmarkEnd w:id="16"/>
    </w:p>
    <w:p w14:paraId="73A1EEEB" w14:textId="77777777" w:rsidR="00F84354" w:rsidRDefault="00F84354" w:rsidP="00F84354">
      <w:r w:rsidRPr="000E086C">
        <w:t>Successful stakeholder engagement is critical to the project. It is important to hear from a diverse range of voices</w:t>
      </w:r>
      <w:r>
        <w:t>,</w:t>
      </w:r>
      <w:r w:rsidRPr="000E086C">
        <w:t xml:space="preserve"> including </w:t>
      </w:r>
      <w:r w:rsidRPr="00CA6D92">
        <w:t>employers, peak bodies, regulatory authorities</w:t>
      </w:r>
      <w:r>
        <w:t xml:space="preserve"> and</w:t>
      </w:r>
      <w:r w:rsidRPr="00CA6D92">
        <w:t xml:space="preserve"> training providers across all states and territories and </w:t>
      </w:r>
      <w:r>
        <w:t xml:space="preserve">from various locations, </w:t>
      </w:r>
      <w:r w:rsidRPr="00CA6D92">
        <w:t>including metropolitan, regional and remote settings.</w:t>
      </w:r>
    </w:p>
    <w:p w14:paraId="2657B2BF" w14:textId="022B416A" w:rsidR="00F84354" w:rsidRDefault="00F84354" w:rsidP="00F84354">
      <w:r w:rsidRPr="000E086C">
        <w:t>HumanAbility will engage with key stakeholders</w:t>
      </w:r>
      <w:r w:rsidR="003F4661">
        <w:t xml:space="preserve"> from tripartite groups (government, unions, industry including RTOs)</w:t>
      </w:r>
      <w:r w:rsidRPr="000E086C">
        <w:t xml:space="preserve"> through consultation activities to gather insights and feedback that will play an important role in shaping the qualification.</w:t>
      </w:r>
    </w:p>
    <w:p w14:paraId="19325F9E" w14:textId="5EAC41F8" w:rsidR="002B49EB" w:rsidRDefault="002B49EB" w:rsidP="00F84354">
      <w:r>
        <w:t xml:space="preserve">The absence of nationally consistent qualification requirements </w:t>
      </w:r>
      <w:r w:rsidR="00E54870">
        <w:t>is a broader system issue. This inconsistency has implications for workforce mobility, portability of quali</w:t>
      </w:r>
      <w:r w:rsidR="006F7FB5">
        <w:t xml:space="preserve">fications and workforce expectations across jurisdictions. </w:t>
      </w:r>
      <w:r w:rsidR="009226F9" w:rsidRPr="009226F9">
        <w:rPr>
          <w:rFonts w:cstheme="minorHAnsi"/>
          <w:spacing w:val="0"/>
          <w:szCs w:val="24"/>
          <w:lang w:val="en-GB"/>
        </w:rPr>
        <w:t>Workforce characteristics and conditions, including high casualisation, variable educator capability, and limited formal training, compound these issues</w:t>
      </w:r>
      <w:r w:rsidR="004A457A">
        <w:rPr>
          <w:rFonts w:cstheme="minorHAnsi"/>
          <w:spacing w:val="0"/>
          <w:szCs w:val="24"/>
          <w:lang w:val="en-GB"/>
        </w:rPr>
        <w:t>.</w:t>
      </w:r>
      <w:r w:rsidR="00937312">
        <w:rPr>
          <w:rFonts w:cstheme="minorHAnsi"/>
          <w:spacing w:val="0"/>
          <w:szCs w:val="24"/>
          <w:lang w:val="en-GB"/>
        </w:rPr>
        <w:t xml:space="preserve"> </w:t>
      </w:r>
      <w:r w:rsidR="006F7FB5">
        <w:t>The</w:t>
      </w:r>
      <w:r w:rsidR="006F7FB5" w:rsidRPr="00864358">
        <w:t xml:space="preserve"> previous consultation </w:t>
      </w:r>
      <w:r w:rsidR="006F7FB5">
        <w:t>identified the</w:t>
      </w:r>
      <w:r w:rsidR="006F7FB5" w:rsidRPr="00864358">
        <w:t xml:space="preserve"> variation in qualification level requirements across the country.</w:t>
      </w:r>
      <w:r w:rsidR="006F7FB5">
        <w:t xml:space="preserve"> </w:t>
      </w:r>
      <w:r w:rsidR="006F7FB5" w:rsidRPr="00864358">
        <w:t xml:space="preserve">Some jurisdictions very specifically required a Certificate III level qualification with others very specifically requiring a Certificate IV level. The </w:t>
      </w:r>
      <w:r w:rsidR="006F7FB5" w:rsidRPr="0097628A">
        <w:rPr>
          <w:i/>
          <w:iCs/>
        </w:rPr>
        <w:t>10983NAT Certificate III in Outside School Hours Care</w:t>
      </w:r>
      <w:r w:rsidR="006F7FB5" w:rsidRPr="00864358">
        <w:t xml:space="preserve"> currently aligns well with an AQF </w:t>
      </w:r>
      <w:r w:rsidR="00E24592">
        <w:t>L</w:t>
      </w:r>
      <w:r w:rsidR="006F7FB5" w:rsidRPr="00864358">
        <w:t>evel 4 but it was clear that transitioning the qualification as a Certificate IV would not meet sector requirements nationally. Nor were alternative units available to ensure the qualific</w:t>
      </w:r>
      <w:r w:rsidR="006F7FB5">
        <w:t>at</w:t>
      </w:r>
      <w:r w:rsidR="006F7FB5" w:rsidRPr="00864358">
        <w:t xml:space="preserve">ion could be transitioned as a Certificate III level qualification. When the consultation results </w:t>
      </w:r>
      <w:r w:rsidR="006F7FB5">
        <w:t xml:space="preserve">for the initial project </w:t>
      </w:r>
      <w:r w:rsidR="006F7FB5" w:rsidRPr="00864358">
        <w:t xml:space="preserve">were taken to the Technical Committee, they </w:t>
      </w:r>
      <w:r w:rsidR="006F7FB5" w:rsidRPr="59C2D606">
        <w:t>were</w:t>
      </w:r>
      <w:r w:rsidR="006F7FB5" w:rsidRPr="00864358">
        <w:t xml:space="preserve"> divided on which qualification </w:t>
      </w:r>
      <w:r w:rsidR="006F7FB5">
        <w:t xml:space="preserve">level </w:t>
      </w:r>
      <w:r w:rsidR="006F7FB5" w:rsidRPr="00864358">
        <w:t xml:space="preserve">was needed and </w:t>
      </w:r>
      <w:r w:rsidR="006F7FB5" w:rsidRPr="59C2D606">
        <w:t>concluded</w:t>
      </w:r>
      <w:r w:rsidR="006F7FB5" w:rsidRPr="00864358">
        <w:t xml:space="preserve"> it was more likely that both a </w:t>
      </w:r>
      <w:r w:rsidR="006F7FB5" w:rsidRPr="59C2D606">
        <w:t>Certificate</w:t>
      </w:r>
      <w:r w:rsidR="006F7FB5" w:rsidRPr="00864358">
        <w:t xml:space="preserve"> III and a </w:t>
      </w:r>
      <w:r w:rsidR="006F7FB5" w:rsidRPr="59C2D606">
        <w:t>Certificate</w:t>
      </w:r>
      <w:r w:rsidR="006F7FB5" w:rsidRPr="00864358">
        <w:t xml:space="preserve"> IV </w:t>
      </w:r>
      <w:r w:rsidR="006F7FB5" w:rsidRPr="59C2D606">
        <w:t xml:space="preserve">with </w:t>
      </w:r>
      <w:r w:rsidR="006F7FB5" w:rsidRPr="00864358">
        <w:t xml:space="preserve">pathways </w:t>
      </w:r>
      <w:r w:rsidR="006F7FB5" w:rsidRPr="59C2D606">
        <w:t>and</w:t>
      </w:r>
      <w:r w:rsidR="006F7FB5" w:rsidRPr="00864358">
        <w:t xml:space="preserve"> articulation into the Diploma would be the best outcome.</w:t>
      </w:r>
    </w:p>
    <w:p w14:paraId="0D710927" w14:textId="77777777" w:rsidR="00F84354" w:rsidRPr="00FB65CE" w:rsidRDefault="00F84354" w:rsidP="00FB65CE">
      <w:pPr>
        <w:rPr>
          <w:rStyle w:val="Bold"/>
        </w:rPr>
      </w:pPr>
      <w:r w:rsidRPr="00FB65CE">
        <w:rPr>
          <w:rStyle w:val="Bold"/>
        </w:rPr>
        <w:t>Potential sensitivities</w:t>
      </w:r>
    </w:p>
    <w:p w14:paraId="4478E6BF" w14:textId="5F2A562E" w:rsidR="00F84354" w:rsidRPr="009F3298" w:rsidRDefault="00F84354" w:rsidP="00FB65CE">
      <w:r w:rsidRPr="00864358">
        <w:t xml:space="preserve">A sensitivity revealed during consultation on the previous project to transition the </w:t>
      </w:r>
      <w:r w:rsidRPr="0097628A">
        <w:rPr>
          <w:i/>
          <w:iCs/>
        </w:rPr>
        <w:t>10983NAT Certificate III in Outside School Hours Care</w:t>
      </w:r>
      <w:r w:rsidRPr="00864358">
        <w:t xml:space="preserve"> revealed that although substituting some community services units with school</w:t>
      </w:r>
      <w:r w:rsidRPr="59C2D606">
        <w:t>-</w:t>
      </w:r>
      <w:r w:rsidRPr="00864358">
        <w:t xml:space="preserve">based education support units in the qualification could improve focus on the </w:t>
      </w:r>
      <w:r w:rsidR="00B3756E">
        <w:t xml:space="preserve">school </w:t>
      </w:r>
      <w:r w:rsidRPr="00864358">
        <w:t xml:space="preserve">age group and </w:t>
      </w:r>
      <w:r w:rsidRPr="00864358">
        <w:lastRenderedPageBreak/>
        <w:t xml:space="preserve">open articulation pathways, these units were written specifically </w:t>
      </w:r>
      <w:r w:rsidRPr="59C2D606">
        <w:t xml:space="preserve">for a </w:t>
      </w:r>
      <w:r w:rsidRPr="00864358">
        <w:t>classroom context</w:t>
      </w:r>
      <w:r w:rsidRPr="59C2D606">
        <w:t>. To develop</w:t>
      </w:r>
      <w:r w:rsidRPr="00864358">
        <w:t xml:space="preserve"> a Certificate III that </w:t>
      </w:r>
      <w:r w:rsidRPr="59C2D606">
        <w:t>meets</w:t>
      </w:r>
      <w:r w:rsidRPr="00864358">
        <w:t xml:space="preserve"> the needs of the sector</w:t>
      </w:r>
      <w:r w:rsidRPr="59C2D606">
        <w:t>,</w:t>
      </w:r>
      <w:r w:rsidRPr="00864358">
        <w:t xml:space="preserve"> some new units </w:t>
      </w:r>
      <w:r w:rsidRPr="59C2D606">
        <w:t>are</w:t>
      </w:r>
      <w:r w:rsidRPr="00864358">
        <w:t xml:space="preserve"> required. This project will address </w:t>
      </w:r>
      <w:r w:rsidRPr="009F3298">
        <w:t>these product gaps.</w:t>
      </w:r>
    </w:p>
    <w:p w14:paraId="41F9352C" w14:textId="50762A56" w:rsidR="00F84354" w:rsidRPr="00864358" w:rsidRDefault="00BA1487" w:rsidP="00FB65CE">
      <w:r w:rsidRPr="009F3298">
        <w:t xml:space="preserve">The introduction of mandatory national </w:t>
      </w:r>
      <w:r w:rsidR="00F84354" w:rsidRPr="009F3298">
        <w:t>child safety</w:t>
      </w:r>
      <w:r w:rsidRPr="009F3298">
        <w:t xml:space="preserve"> training for the early childhood education and care workforce has resulted in child safety being a key component of this review. During the review, clarification will be sought on how the qualification will complement the national baseline while reflecting outside school hour care specific contexts, including school-based environments and reporting arrangements.</w:t>
      </w:r>
      <w:r w:rsidR="00F84354" w:rsidRPr="00E37E68">
        <w:t xml:space="preserve"> While child safety is already identified as a central consideration, proposals to reconsider the use of </w:t>
      </w:r>
      <w:r w:rsidR="00F84354" w:rsidRPr="00C17E16">
        <w:rPr>
          <w:i/>
          <w:iCs/>
        </w:rPr>
        <w:t>CHCPRT025 Identify and Report Children and Young People at Risk</w:t>
      </w:r>
      <w:r w:rsidR="00F84354" w:rsidRPr="00E37E68">
        <w:t>, including the possible development of a new unit and how requirements are addressed at lower qualification levels, may raise concerns among jurisdictions and education systems because child safety obligations are tightly regulated, state</w:t>
      </w:r>
      <w:r w:rsidR="00F84354" w:rsidRPr="00E37E68">
        <w:rPr>
          <w:rFonts w:ascii="Cambria Math" w:hAnsi="Cambria Math" w:cs="Cambria Math"/>
        </w:rPr>
        <w:t>‑</w:t>
      </w:r>
      <w:r w:rsidR="00F84354" w:rsidRPr="00E37E68">
        <w:t>specific, and highly scrutinised. There is potential sensitivity in ensuring that any nationally recognised unit does not conflict with, duplicate, or appear to replace existing school system–mandated training or reporting processes. Stakeholders have differing expectations about the role of qualifications versus system</w:t>
      </w:r>
      <w:r w:rsidR="00F84354" w:rsidRPr="00E37E68">
        <w:rPr>
          <w:rFonts w:ascii="Cambria Math" w:hAnsi="Cambria Math" w:cs="Cambria Math"/>
        </w:rPr>
        <w:t>‑</w:t>
      </w:r>
      <w:r w:rsidR="00F84354" w:rsidRPr="00E37E68">
        <w:t>based training in preparing staff to identify, respond to, and report incidents, and perceptions that changes could weaken or complicate existing arrangements will need careful management through consultation and clear scoping.</w:t>
      </w:r>
    </w:p>
    <w:p w14:paraId="1079A2A4" w14:textId="01B8CD8F" w:rsidR="00F84354" w:rsidRPr="00C17E16" w:rsidRDefault="00C17E16" w:rsidP="00883356">
      <w:pPr>
        <w:pStyle w:val="Heading1"/>
      </w:pPr>
      <w:bookmarkStart w:id="17" w:name="_Toc182989022"/>
      <w:r>
        <w:br w:type="page"/>
      </w:r>
      <w:bookmarkStart w:id="18" w:name="_Toc244010339"/>
      <w:r w:rsidR="00F84354" w:rsidRPr="00C17E16">
        <w:lastRenderedPageBreak/>
        <w:t>Stakeholder engagement objectives and scope</w:t>
      </w:r>
      <w:bookmarkEnd w:id="17"/>
      <w:bookmarkEnd w:id="18"/>
    </w:p>
    <w:p w14:paraId="25613643" w14:textId="52D2EE8B" w:rsidR="00F84354" w:rsidRPr="00435B1D" w:rsidRDefault="00F84354" w:rsidP="00F84354">
      <w:pPr>
        <w:pStyle w:val="Heading2"/>
      </w:pPr>
      <w:bookmarkStart w:id="19" w:name="_Toc182989023"/>
      <w:bookmarkStart w:id="20" w:name="_Toc244010340"/>
      <w:r w:rsidRPr="00435B1D">
        <w:t>Stakeholder engagement objectives</w:t>
      </w:r>
      <w:bookmarkEnd w:id="19"/>
      <w:bookmarkEnd w:id="20"/>
    </w:p>
    <w:p w14:paraId="1D6B6329" w14:textId="11B6F51B" w:rsidR="00F84354" w:rsidRDefault="00D255D5" w:rsidP="00E415B3">
      <w:pPr>
        <w:pStyle w:val="ListBullet"/>
      </w:pPr>
      <w:bookmarkStart w:id="21" w:name="_Hlk169187092"/>
      <w:r>
        <w:t xml:space="preserve">Establish </w:t>
      </w:r>
      <w:r w:rsidR="00D0651E">
        <w:t>a</w:t>
      </w:r>
      <w:r w:rsidR="000D0493">
        <w:t xml:space="preserve"> School Age Education and Care (SAEC)</w:t>
      </w:r>
      <w:r w:rsidR="00F84354">
        <w:t xml:space="preserve"> Technical Committee</w:t>
      </w:r>
      <w:r w:rsidR="00F84354" w:rsidRPr="000E086C">
        <w:t xml:space="preserve"> </w:t>
      </w:r>
      <w:r w:rsidR="000D0493">
        <w:t>of</w:t>
      </w:r>
      <w:r w:rsidR="00F84354" w:rsidRPr="000E086C">
        <w:t xml:space="preserve"> representatives from key stakeholder groups</w:t>
      </w:r>
      <w:r w:rsidR="00F84354">
        <w:t>,</w:t>
      </w:r>
      <w:r w:rsidR="00F84354" w:rsidRPr="000E086C">
        <w:t xml:space="preserve"> including training providers, employers, unions, industry bodies, and government agencies</w:t>
      </w:r>
      <w:r w:rsidR="00F84354">
        <w:t>, reflecting the broader scope of this project</w:t>
      </w:r>
      <w:r w:rsidR="00F84354" w:rsidRPr="000E086C">
        <w:t xml:space="preserve">. </w:t>
      </w:r>
    </w:p>
    <w:p w14:paraId="0A87A343" w14:textId="4786CEFB" w:rsidR="00F82177" w:rsidRPr="000E086C" w:rsidRDefault="00F82177" w:rsidP="00F82177">
      <w:pPr>
        <w:pStyle w:val="ListBullet"/>
      </w:pPr>
      <w:r>
        <w:t xml:space="preserve">Establish a Provide First Aid in an Education Setting Technical Committee of representatives </w:t>
      </w:r>
      <w:r w:rsidRPr="000E086C">
        <w:t>from key stakeholder groups</w:t>
      </w:r>
      <w:r>
        <w:t>,</w:t>
      </w:r>
      <w:r w:rsidRPr="000E086C">
        <w:t xml:space="preserve"> including training providers, employers, unions, industry bodies, and government agencies</w:t>
      </w:r>
      <w:r>
        <w:t>, reflecting the broader scope of this project</w:t>
      </w:r>
      <w:r w:rsidRPr="000E086C">
        <w:t xml:space="preserve">. </w:t>
      </w:r>
    </w:p>
    <w:p w14:paraId="3BC7E5ED" w14:textId="77777777" w:rsidR="00F84354" w:rsidRPr="000E086C" w:rsidRDefault="00F84354" w:rsidP="00E415B3">
      <w:pPr>
        <w:pStyle w:val="ListBullet"/>
      </w:pPr>
      <w:r w:rsidRPr="000E086C">
        <w:t>Foster collaboration and dialogue among stakeholders from diverse sectors including training providers, employers and workers, unions, industry bodies, government agencies and students.</w:t>
      </w:r>
    </w:p>
    <w:p w14:paraId="7ECC7A41" w14:textId="77777777" w:rsidR="00F84354" w:rsidRPr="000E086C" w:rsidRDefault="00F84354" w:rsidP="00E415B3">
      <w:pPr>
        <w:pStyle w:val="ListBullet"/>
      </w:pPr>
      <w:r>
        <w:t>Gather diverse perspectives and insights from across the country, including regional, remote and very remote areas, to inform this project.</w:t>
      </w:r>
    </w:p>
    <w:p w14:paraId="057B028F" w14:textId="77777777" w:rsidR="00F84354" w:rsidRPr="000E086C" w:rsidRDefault="00F84354" w:rsidP="00E415B3">
      <w:pPr>
        <w:pStyle w:val="ListBullet"/>
      </w:pPr>
      <w:r w:rsidRPr="000E086C">
        <w:t>Provide effective, timely and transparent communication with stakeholders about consultation opportunities, progress and outcomes of the project.</w:t>
      </w:r>
    </w:p>
    <w:p w14:paraId="5B1DCD7D" w14:textId="77777777" w:rsidR="00F84354" w:rsidRPr="000E086C" w:rsidRDefault="00F84354" w:rsidP="00E415B3">
      <w:pPr>
        <w:pStyle w:val="ListBullet"/>
      </w:pPr>
      <w:bookmarkStart w:id="22" w:name="_Hlk169264184"/>
      <w:r w:rsidRPr="000E086C">
        <w:t>Ensure stakeholders feel valued, included and heard throughout the project.</w:t>
      </w:r>
    </w:p>
    <w:bookmarkEnd w:id="22"/>
    <w:p w14:paraId="21610E54" w14:textId="77777777" w:rsidR="00F84354" w:rsidRPr="000E086C" w:rsidRDefault="00F84354" w:rsidP="00E415B3">
      <w:pPr>
        <w:pStyle w:val="ListBullet"/>
      </w:pPr>
      <w:r w:rsidRPr="000E086C">
        <w:t>Monitor and review the impact of the project.</w:t>
      </w:r>
    </w:p>
    <w:p w14:paraId="236F5ECB" w14:textId="701080BF" w:rsidR="00F84354" w:rsidRPr="00435B1D" w:rsidRDefault="00F84354" w:rsidP="00F84354">
      <w:pPr>
        <w:pStyle w:val="Heading2"/>
      </w:pPr>
      <w:bookmarkStart w:id="23" w:name="_Toc182989024"/>
      <w:bookmarkStart w:id="24" w:name="_Toc244010341"/>
      <w:bookmarkEnd w:id="21"/>
      <w:r w:rsidRPr="00435B1D">
        <w:t>Scope of stakeholder engagement activities</w:t>
      </w:r>
      <w:bookmarkEnd w:id="23"/>
      <w:bookmarkEnd w:id="24"/>
    </w:p>
    <w:p w14:paraId="02946705" w14:textId="77777777" w:rsidR="00F84354" w:rsidRPr="000E086C" w:rsidRDefault="00F84354" w:rsidP="00F84354">
      <w:pPr>
        <w:spacing w:before="120" w:after="120"/>
        <w:ind w:left="28"/>
        <w:rPr>
          <w:b/>
          <w:bCs/>
        </w:rPr>
      </w:pPr>
      <w:bookmarkStart w:id="25" w:name="_Hlk169187455"/>
      <w:r w:rsidRPr="000E086C">
        <w:rPr>
          <w:b/>
          <w:bCs/>
        </w:rPr>
        <w:t>In Scope</w:t>
      </w:r>
    </w:p>
    <w:p w14:paraId="1240D30E" w14:textId="05689650" w:rsidR="00F84354" w:rsidRPr="00F542F3" w:rsidRDefault="00F84354" w:rsidP="00E415B3">
      <w:pPr>
        <w:pStyle w:val="ListBullet"/>
        <w:rPr>
          <w:rFonts w:eastAsiaTheme="majorEastAsia"/>
        </w:rPr>
      </w:pPr>
      <w:r w:rsidRPr="00DE3CB3">
        <w:t xml:space="preserve">Consultation with key stakeholders across the </w:t>
      </w:r>
      <w:r>
        <w:t xml:space="preserve">OSHC, ECEC </w:t>
      </w:r>
      <w:r w:rsidRPr="00DE3CB3">
        <w:t xml:space="preserve">and </w:t>
      </w:r>
      <w:r w:rsidR="00C17E16">
        <w:t>e</w:t>
      </w:r>
      <w:r w:rsidRPr="00DE3CB3">
        <w:t xml:space="preserve">ducation sector to </w:t>
      </w:r>
      <w:r>
        <w:t xml:space="preserve">review the </w:t>
      </w:r>
      <w:r w:rsidR="00C17E16">
        <w:t>s</w:t>
      </w:r>
      <w:r>
        <w:t xml:space="preserve">chool </w:t>
      </w:r>
      <w:r w:rsidR="00C17E16">
        <w:t>a</w:t>
      </w:r>
      <w:r>
        <w:t xml:space="preserve">ge </w:t>
      </w:r>
      <w:r w:rsidR="000F548E">
        <w:t>e</w:t>
      </w:r>
      <w:r>
        <w:t xml:space="preserve">ducation and </w:t>
      </w:r>
      <w:r w:rsidR="000F548E">
        <w:t>c</w:t>
      </w:r>
      <w:r>
        <w:t xml:space="preserve">are </w:t>
      </w:r>
      <w:r w:rsidR="000F548E">
        <w:t>q</w:t>
      </w:r>
      <w:r>
        <w:t xml:space="preserve">ualifications </w:t>
      </w:r>
      <w:r w:rsidRPr="00DE3CB3">
        <w:t xml:space="preserve">within the </w:t>
      </w:r>
      <w:r w:rsidRPr="00631B5E">
        <w:rPr>
          <w:i/>
        </w:rPr>
        <w:t>CHC Community Services Training Package</w:t>
      </w:r>
      <w:r w:rsidRPr="00DE3CB3">
        <w:rPr>
          <w:rFonts w:eastAsiaTheme="majorEastAsia"/>
        </w:rPr>
        <w:t xml:space="preserve"> </w:t>
      </w:r>
      <w:r>
        <w:rPr>
          <w:rFonts w:eastAsiaTheme="majorEastAsia"/>
        </w:rPr>
        <w:t xml:space="preserve">to ensure </w:t>
      </w:r>
      <w:r w:rsidRPr="00DE3CB3">
        <w:t xml:space="preserve">skills, knowledge and requirements </w:t>
      </w:r>
      <w:r>
        <w:t>align with training products</w:t>
      </w:r>
      <w:r w:rsidRPr="00DE3CB3">
        <w:t>.</w:t>
      </w:r>
    </w:p>
    <w:p w14:paraId="39522FC5" w14:textId="38D58502" w:rsidR="00F542F3" w:rsidRPr="008F7482" w:rsidRDefault="00F542F3" w:rsidP="00F542F3">
      <w:pPr>
        <w:pStyle w:val="ListBullet"/>
        <w:rPr>
          <w:rFonts w:eastAsiaTheme="majorEastAsia"/>
          <w:i/>
          <w:iCs/>
        </w:rPr>
      </w:pPr>
      <w:r w:rsidRPr="00DE3CB3">
        <w:t xml:space="preserve">Consultation with key stakeholders </w:t>
      </w:r>
      <w:r>
        <w:t>acr</w:t>
      </w:r>
      <w:r w:rsidR="00F0375F">
        <w:t xml:space="preserve">oss the First Aid and OSHC sectors to review the </w:t>
      </w:r>
      <w:r w:rsidR="000E470C">
        <w:t xml:space="preserve">unit of </w:t>
      </w:r>
      <w:r w:rsidR="000E470C" w:rsidRPr="008F7482">
        <w:rPr>
          <w:i/>
          <w:iCs/>
        </w:rPr>
        <w:t>HLTA</w:t>
      </w:r>
      <w:r w:rsidR="008F7482" w:rsidRPr="008F7482">
        <w:rPr>
          <w:i/>
          <w:iCs/>
        </w:rPr>
        <w:t>ID012 Provide First Aid in an Education and Care setting</w:t>
      </w:r>
    </w:p>
    <w:p w14:paraId="5BED8851" w14:textId="77777777" w:rsidR="00F84354" w:rsidRPr="000E086C" w:rsidRDefault="00F84354" w:rsidP="00E415B3">
      <w:pPr>
        <w:pStyle w:val="ListBullet"/>
      </w:pPr>
      <w:r w:rsidRPr="000E086C">
        <w:t xml:space="preserve">Engagement </w:t>
      </w:r>
      <w:r>
        <w:t>with</w:t>
      </w:r>
      <w:r w:rsidRPr="000E086C">
        <w:t xml:space="preserve"> activities as outlined in </w:t>
      </w:r>
      <w:r w:rsidRPr="00DE3CB3">
        <w:t>Section 5.</w:t>
      </w:r>
    </w:p>
    <w:p w14:paraId="4293802A" w14:textId="77777777" w:rsidR="00F84354" w:rsidRPr="000E086C" w:rsidRDefault="00F84354" w:rsidP="00F84354">
      <w:pPr>
        <w:spacing w:before="120" w:after="120"/>
        <w:ind w:left="28"/>
        <w:rPr>
          <w:b/>
          <w:bCs/>
        </w:rPr>
      </w:pPr>
      <w:r w:rsidRPr="000E086C">
        <w:rPr>
          <w:b/>
          <w:bCs/>
        </w:rPr>
        <w:t>Out of Scope</w:t>
      </w:r>
    </w:p>
    <w:p w14:paraId="2FA8A4F3" w14:textId="77777777" w:rsidR="00F84354" w:rsidRPr="000E086C" w:rsidRDefault="00F84354" w:rsidP="00FB65CE">
      <w:pPr>
        <w:pStyle w:val="ListBullet"/>
        <w:rPr>
          <w:b/>
          <w:bCs/>
        </w:rPr>
      </w:pPr>
      <w:r w:rsidRPr="000E086C">
        <w:t xml:space="preserve">Engagement </w:t>
      </w:r>
      <w:r>
        <w:t>with</w:t>
      </w:r>
      <w:r w:rsidRPr="000E086C">
        <w:t xml:space="preserve"> activities outside of the project lifecycle and/or not listed </w:t>
      </w:r>
      <w:r>
        <w:t>in</w:t>
      </w:r>
      <w:r w:rsidRPr="000E086C">
        <w:t xml:space="preserve"> Section 5.</w:t>
      </w:r>
    </w:p>
    <w:p w14:paraId="45BBCAB8" w14:textId="77777777" w:rsidR="000F548E" w:rsidRDefault="000F548E" w:rsidP="000F548E">
      <w:pPr>
        <w:pStyle w:val="Heading1"/>
        <w:numPr>
          <w:ilvl w:val="0"/>
          <w:numId w:val="0"/>
        </w:numPr>
        <w:ind w:left="680" w:hanging="680"/>
      </w:pPr>
      <w:bookmarkStart w:id="26" w:name="_Toc182989025"/>
      <w:bookmarkEnd w:id="25"/>
      <w:r>
        <w:br w:type="page"/>
      </w:r>
    </w:p>
    <w:p w14:paraId="73CCC202" w14:textId="7B494A7E" w:rsidR="00F84354" w:rsidRPr="00E415B3" w:rsidRDefault="00F84354" w:rsidP="00E415B3">
      <w:pPr>
        <w:pStyle w:val="Heading1"/>
      </w:pPr>
      <w:bookmarkStart w:id="27" w:name="_Toc244010342"/>
      <w:r w:rsidRPr="00E415B3">
        <w:lastRenderedPageBreak/>
        <w:t>Stakeholder identification and analysis</w:t>
      </w:r>
      <w:bookmarkEnd w:id="26"/>
      <w:bookmarkEnd w:id="27"/>
    </w:p>
    <w:p w14:paraId="3E765CC2" w14:textId="77777777" w:rsidR="00F84354" w:rsidRPr="000E086C" w:rsidRDefault="00F84354" w:rsidP="00F84354">
      <w:bookmarkStart w:id="28" w:name="_Hlk169187602"/>
      <w:r w:rsidRPr="000E086C">
        <w:t xml:space="preserve">Stakeholder groups have been identified and mapped in accordance with the International Association of Public Participation (IAP2) principles and practices of engagement. </w:t>
      </w:r>
    </w:p>
    <w:p w14:paraId="5DD1583D" w14:textId="3A241345" w:rsidR="00F84354" w:rsidRPr="000E086C" w:rsidRDefault="00F84354" w:rsidP="00F84354">
      <w:r w:rsidRPr="000E086C">
        <w:t xml:space="preserve">The table below outlines </w:t>
      </w:r>
      <w:r w:rsidR="003F11C0">
        <w:t xml:space="preserve">each </w:t>
      </w:r>
      <w:r w:rsidRPr="000E086C">
        <w:t>stakeholder</w:t>
      </w:r>
      <w:r w:rsidR="003F11C0">
        <w:t xml:space="preserve"> group</w:t>
      </w:r>
      <w:r w:rsidR="00C14C22">
        <w:t xml:space="preserve"> along with</w:t>
      </w:r>
      <w:r>
        <w:t xml:space="preserve"> </w:t>
      </w:r>
      <w:r w:rsidRPr="000E086C">
        <w:t>the benefits of their involvement</w:t>
      </w:r>
      <w:r>
        <w:t xml:space="preserve"> </w:t>
      </w:r>
      <w:r w:rsidR="000B34DE">
        <w:t>in</w:t>
      </w:r>
      <w:r>
        <w:t xml:space="preserve"> this project.</w:t>
      </w:r>
    </w:p>
    <w:p w14:paraId="188F4795" w14:textId="77777777" w:rsidR="00F84354" w:rsidRPr="000E086C" w:rsidRDefault="00F84354" w:rsidP="00F84354">
      <w:r w:rsidRPr="000E086C">
        <w:t>Further stakeholder analysis, in consultation with the Technical Committee, will identify key stakeholder organisations and individuals to consult throughout the project lifecycle</w:t>
      </w:r>
      <w:r>
        <w:t xml:space="preserve"> and</w:t>
      </w:r>
      <w:r w:rsidRPr="000E086C">
        <w:t xml:space="preserve"> methods of engagement. </w:t>
      </w:r>
    </w:p>
    <w:p w14:paraId="4BB9ECFB" w14:textId="77777777" w:rsidR="00F84354" w:rsidRPr="000E086C" w:rsidRDefault="00F84354" w:rsidP="00F84354">
      <w:pPr>
        <w:rPr>
          <w:i/>
          <w:iCs/>
        </w:rPr>
      </w:pPr>
      <w:r w:rsidRPr="000E086C">
        <w:t xml:space="preserve">A </w:t>
      </w:r>
      <w:r>
        <w:t>completed consultation log outlining all stakeholder feedback will be made available on completion of the project</w:t>
      </w:r>
      <w:bookmarkEnd w:id="28"/>
      <w:r>
        <w:t>.</w:t>
      </w:r>
      <w:r w:rsidRPr="000E086C">
        <w:t xml:space="preserve"> </w:t>
      </w:r>
    </w:p>
    <w:p w14:paraId="36C52875" w14:textId="418C1CFC" w:rsidR="00F84354" w:rsidRPr="000B34DE" w:rsidRDefault="000B34DE" w:rsidP="000B34DE">
      <w:pPr>
        <w:rPr>
          <w:rStyle w:val="Bold"/>
        </w:rPr>
      </w:pPr>
      <w:bookmarkStart w:id="29" w:name="_Toc182989027"/>
      <w:r w:rsidRPr="000B34DE">
        <w:rPr>
          <w:rStyle w:val="Bold"/>
        </w:rPr>
        <w:t xml:space="preserve">Table 1: </w:t>
      </w:r>
      <w:r w:rsidR="00F84354" w:rsidRPr="000B34DE">
        <w:rPr>
          <w:rStyle w:val="Bold"/>
        </w:rPr>
        <w:t>Stakeholder categories and analysis</w:t>
      </w:r>
      <w:bookmarkEnd w:id="29"/>
    </w:p>
    <w:tbl>
      <w:tblPr>
        <w:tblStyle w:val="0-HumanAbilityTable"/>
        <w:tblW w:w="9669" w:type="dxa"/>
        <w:tblLook w:val="04A0" w:firstRow="1" w:lastRow="0" w:firstColumn="1" w:lastColumn="0" w:noHBand="0" w:noVBand="1"/>
      </w:tblPr>
      <w:tblGrid>
        <w:gridCol w:w="2547"/>
        <w:gridCol w:w="4293"/>
        <w:gridCol w:w="2829"/>
      </w:tblGrid>
      <w:tr w:rsidR="00F84354" w:rsidRPr="007912F3" w14:paraId="7C03C191" w14:textId="77777777" w:rsidTr="005F5A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4ADF116" w14:textId="77777777" w:rsidR="00F84354" w:rsidRPr="007912F3" w:rsidRDefault="00F84354" w:rsidP="0081169B">
            <w:pPr>
              <w:rPr>
                <w:sz w:val="22"/>
              </w:rPr>
            </w:pPr>
            <w:r w:rsidRPr="007912F3">
              <w:rPr>
                <w:sz w:val="22"/>
              </w:rPr>
              <w:t xml:space="preserve">Stakeholder </w:t>
            </w:r>
            <w:r>
              <w:rPr>
                <w:sz w:val="22"/>
              </w:rPr>
              <w:t>group</w:t>
            </w:r>
          </w:p>
        </w:tc>
        <w:tc>
          <w:tcPr>
            <w:tcW w:w="4293" w:type="dxa"/>
          </w:tcPr>
          <w:p w14:paraId="6006B800" w14:textId="77777777" w:rsidR="00F84354" w:rsidRDefault="00F84354" w:rsidP="0081169B">
            <w:pPr>
              <w:cnfStyle w:val="100000000000" w:firstRow="1" w:lastRow="0" w:firstColumn="0" w:lastColumn="0" w:oddVBand="0" w:evenVBand="0" w:oddHBand="0" w:evenHBand="0" w:firstRowFirstColumn="0" w:firstRowLastColumn="0" w:lastRowFirstColumn="0" w:lastRowLastColumn="0"/>
            </w:pPr>
            <w:r>
              <w:t>Organisations</w:t>
            </w:r>
          </w:p>
        </w:tc>
        <w:tc>
          <w:tcPr>
            <w:tcW w:w="2829" w:type="dxa"/>
          </w:tcPr>
          <w:p w14:paraId="7CCDBE20" w14:textId="77777777" w:rsidR="00F84354" w:rsidRPr="007912F3" w:rsidRDefault="00F84354" w:rsidP="0081169B">
            <w:pPr>
              <w:cnfStyle w:val="100000000000" w:firstRow="1" w:lastRow="0" w:firstColumn="0" w:lastColumn="0" w:oddVBand="0" w:evenVBand="0" w:oddHBand="0" w:evenHBand="0" w:firstRowFirstColumn="0" w:firstRowLastColumn="0" w:lastRowFirstColumn="0" w:lastRowLastColumn="0"/>
              <w:rPr>
                <w:sz w:val="22"/>
              </w:rPr>
            </w:pPr>
            <w:r>
              <w:rPr>
                <w:sz w:val="22"/>
              </w:rPr>
              <w:t>Benefits of involvement</w:t>
            </w:r>
          </w:p>
        </w:tc>
      </w:tr>
      <w:tr w:rsidR="00F84354" w:rsidRPr="00186725" w14:paraId="07DCBBCE" w14:textId="77777777" w:rsidTr="005F5A77">
        <w:tc>
          <w:tcPr>
            <w:cnfStyle w:val="001000000000" w:firstRow="0" w:lastRow="0" w:firstColumn="1" w:lastColumn="0" w:oddVBand="0" w:evenVBand="0" w:oddHBand="0" w:evenHBand="0" w:firstRowFirstColumn="0" w:firstRowLastColumn="0" w:lastRowFirstColumn="0" w:lastRowLastColumn="0"/>
            <w:tcW w:w="2547" w:type="dxa"/>
          </w:tcPr>
          <w:p w14:paraId="3725BFC1" w14:textId="531B61B4" w:rsidR="00F84354" w:rsidRPr="005F5A77" w:rsidRDefault="00F84354" w:rsidP="0081169B">
            <w:pPr>
              <w:rPr>
                <w:rStyle w:val="Bold"/>
                <w:b/>
                <w:bCs/>
                <w:lang w:eastAsia="en-AU"/>
              </w:rPr>
            </w:pPr>
            <w:r w:rsidRPr="005F5A77">
              <w:rPr>
                <w:rStyle w:val="Bold"/>
                <w:b/>
                <w:bCs/>
              </w:rPr>
              <w:t>Children’s Education and Care Industry Advisory Committee (IAC)</w:t>
            </w:r>
          </w:p>
        </w:tc>
        <w:tc>
          <w:tcPr>
            <w:tcW w:w="4293" w:type="dxa"/>
          </w:tcPr>
          <w:p w14:paraId="3E3A0E21" w14:textId="77777777" w:rsidR="00F84354" w:rsidRPr="008130F0" w:rsidRDefault="00F84354" w:rsidP="009469A8">
            <w:pPr>
              <w:cnfStyle w:val="000000000000" w:firstRow="0" w:lastRow="0" w:firstColumn="0" w:lastColumn="0" w:oddVBand="0" w:evenVBand="0" w:oddHBand="0" w:evenHBand="0" w:firstRowFirstColumn="0" w:firstRowLastColumn="0" w:lastRowFirstColumn="0" w:lastRowLastColumn="0"/>
            </w:pPr>
            <w:r w:rsidRPr="008130F0">
              <w:t>IAC Committee / Members</w:t>
            </w:r>
          </w:p>
        </w:tc>
        <w:tc>
          <w:tcPr>
            <w:tcW w:w="2829" w:type="dxa"/>
          </w:tcPr>
          <w:p w14:paraId="3D4EC398" w14:textId="5F92006E" w:rsidR="00F84354" w:rsidRPr="008130F0" w:rsidRDefault="00F84354" w:rsidP="005F5A77">
            <w:pPr>
              <w:pStyle w:val="ListBullet"/>
              <w:cnfStyle w:val="000000000000" w:firstRow="0" w:lastRow="0" w:firstColumn="0" w:lastColumn="0" w:oddVBand="0" w:evenVBand="0" w:oddHBand="0" w:evenHBand="0" w:firstRowFirstColumn="0" w:firstRowLastColumn="0" w:lastRowFirstColumn="0" w:lastRowLastColumn="0"/>
            </w:pPr>
            <w:r w:rsidRPr="008130F0">
              <w:t xml:space="preserve">Direct experience and understanding of the roles and qualification </w:t>
            </w:r>
          </w:p>
          <w:p w14:paraId="11B27FC7" w14:textId="63DFF389" w:rsidR="00F84354" w:rsidRPr="008130F0" w:rsidRDefault="00F84354" w:rsidP="005F5A77">
            <w:pPr>
              <w:pStyle w:val="ListBullet"/>
              <w:cnfStyle w:val="000000000000" w:firstRow="0" w:lastRow="0" w:firstColumn="0" w:lastColumn="0" w:oddVBand="0" w:evenVBand="0" w:oddHBand="0" w:evenHBand="0" w:firstRowFirstColumn="0" w:firstRowLastColumn="0" w:lastRowFirstColumn="0" w:lastRowLastColumn="0"/>
            </w:pPr>
            <w:r w:rsidRPr="008130F0">
              <w:t>Provide advice to HumanAbility via expert representatives across the sector</w:t>
            </w:r>
          </w:p>
        </w:tc>
      </w:tr>
      <w:tr w:rsidR="00F56395" w:rsidRPr="00186725" w14:paraId="6C8FE315" w14:textId="77777777" w:rsidTr="005F5A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DD9D895" w14:textId="2F554E44" w:rsidR="00F56395" w:rsidRPr="005F5A77" w:rsidRDefault="00F56395" w:rsidP="00F56395">
            <w:pPr>
              <w:rPr>
                <w:rStyle w:val="Bold"/>
                <w:bCs/>
              </w:rPr>
            </w:pPr>
            <w:r w:rsidRPr="008130F0">
              <w:t xml:space="preserve">Industry Training Advisory </w:t>
            </w:r>
            <w:r>
              <w:t>Bodies or jurisdiction equivalent</w:t>
            </w:r>
          </w:p>
        </w:tc>
        <w:tc>
          <w:tcPr>
            <w:tcW w:w="4293" w:type="dxa"/>
          </w:tcPr>
          <w:p w14:paraId="0956B615" w14:textId="4B42258E" w:rsidR="00F56395" w:rsidRDefault="00F56395" w:rsidP="00F56395">
            <w:pPr>
              <w:cnfStyle w:val="000000010000" w:firstRow="0" w:lastRow="0" w:firstColumn="0" w:lastColumn="0" w:oddVBand="0" w:evenVBand="0" w:oddHBand="0" w:evenHBand="1" w:firstRowFirstColumn="0" w:firstRowLastColumn="0" w:lastRowFirstColumn="0" w:lastRowLastColumn="0"/>
            </w:pPr>
            <w:r>
              <w:t>The Industry Training Advisory Body or equivalent</w:t>
            </w:r>
            <w:r w:rsidR="00087357">
              <w:t xml:space="preserve"> </w:t>
            </w:r>
            <w:r w:rsidRPr="0F79AEDD">
              <w:t>in each state and territory.</w:t>
            </w:r>
          </w:p>
        </w:tc>
        <w:tc>
          <w:tcPr>
            <w:tcW w:w="2829" w:type="dxa"/>
          </w:tcPr>
          <w:p w14:paraId="314DCB8B" w14:textId="77777777" w:rsidR="00F56395"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8130F0">
              <w:t>Understanding of the qualification</w:t>
            </w:r>
          </w:p>
          <w:p w14:paraId="36CBADFC" w14:textId="335D758E" w:rsidR="00813650" w:rsidRDefault="00813650" w:rsidP="00F56395">
            <w:pPr>
              <w:pStyle w:val="ListBullet"/>
              <w:cnfStyle w:val="000000010000" w:firstRow="0" w:lastRow="0" w:firstColumn="0" w:lastColumn="0" w:oddVBand="0" w:evenVBand="0" w:oddHBand="0" w:evenHBand="1" w:firstRowFirstColumn="0" w:firstRowLastColumn="0" w:lastRowFirstColumn="0" w:lastRowLastColumn="0"/>
            </w:pPr>
            <w:r>
              <w:t xml:space="preserve">Contemporary understanding of the workforce, skills and training relevant to the qualification </w:t>
            </w:r>
          </w:p>
          <w:p w14:paraId="5E93F0F6" w14:textId="743B6A60" w:rsidR="00F56395" w:rsidRPr="008130F0"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13EE94C9">
              <w:t>Provide nuanced state/territory advice to HumanAbility as expert representatives from the sector</w:t>
            </w:r>
          </w:p>
        </w:tc>
      </w:tr>
      <w:tr w:rsidR="00F56395" w:rsidRPr="00186725" w14:paraId="6E72CCEC" w14:textId="77777777" w:rsidTr="005F5A77">
        <w:tc>
          <w:tcPr>
            <w:cnfStyle w:val="001000000000" w:firstRow="0" w:lastRow="0" w:firstColumn="1" w:lastColumn="0" w:oddVBand="0" w:evenVBand="0" w:oddHBand="0" w:evenHBand="0" w:firstRowFirstColumn="0" w:firstRowLastColumn="0" w:lastRowFirstColumn="0" w:lastRowLastColumn="0"/>
            <w:tcW w:w="2547" w:type="dxa"/>
          </w:tcPr>
          <w:p w14:paraId="3A1D7E64" w14:textId="77777777" w:rsidR="00F56395" w:rsidRPr="005F5A77" w:rsidRDefault="00F56395" w:rsidP="00F56395">
            <w:pPr>
              <w:rPr>
                <w:rStyle w:val="Bold"/>
                <w:b/>
                <w:bCs/>
              </w:rPr>
            </w:pPr>
            <w:r w:rsidRPr="005F5A77">
              <w:rPr>
                <w:rStyle w:val="Bold"/>
                <w:b/>
                <w:bCs/>
              </w:rPr>
              <w:t xml:space="preserve">Technical Committee with expert </w:t>
            </w:r>
            <w:r w:rsidRPr="005F5A77">
              <w:rPr>
                <w:rStyle w:val="Bold"/>
                <w:b/>
                <w:bCs/>
              </w:rPr>
              <w:lastRenderedPageBreak/>
              <w:t>representatives from across the sector</w:t>
            </w:r>
          </w:p>
        </w:tc>
        <w:tc>
          <w:tcPr>
            <w:tcW w:w="4293" w:type="dxa"/>
          </w:tcPr>
          <w:p w14:paraId="188690C8" w14:textId="56C226E8" w:rsidR="00F56395" w:rsidRDefault="00F56395" w:rsidP="00F56395">
            <w:pPr>
              <w:cnfStyle w:val="000000000000" w:firstRow="0" w:lastRow="0" w:firstColumn="0" w:lastColumn="0" w:oddVBand="0" w:evenVBand="0" w:oddHBand="0" w:evenHBand="0" w:firstRowFirstColumn="0" w:firstRowLastColumn="0" w:lastRowFirstColumn="0" w:lastRowLastColumn="0"/>
            </w:pPr>
            <w:r>
              <w:lastRenderedPageBreak/>
              <w:t>See the Terms of Reference for a full list</w:t>
            </w:r>
          </w:p>
          <w:p w14:paraId="5C927351" w14:textId="7901E9FC" w:rsidR="008F7482" w:rsidRDefault="008F7482" w:rsidP="00F56395">
            <w:pPr>
              <w:cnfStyle w:val="000000000000" w:firstRow="0" w:lastRow="0" w:firstColumn="0" w:lastColumn="0" w:oddVBand="0" w:evenVBand="0" w:oddHBand="0" w:evenHBand="0" w:firstRowFirstColumn="0" w:firstRowLastColumn="0" w:lastRowFirstColumn="0" w:lastRowLastColumn="0"/>
            </w:pPr>
            <w:r>
              <w:t>Two Technical Committees established</w:t>
            </w:r>
          </w:p>
          <w:p w14:paraId="45D2795D" w14:textId="492F0422" w:rsidR="008F7482" w:rsidRDefault="008F7482" w:rsidP="008F7482">
            <w:pPr>
              <w:pStyle w:val="ListParagraph"/>
              <w:numPr>
                <w:ilvl w:val="0"/>
                <w:numId w:val="48"/>
              </w:numPr>
              <w:cnfStyle w:val="000000000000" w:firstRow="0" w:lastRow="0" w:firstColumn="0" w:lastColumn="0" w:oddVBand="0" w:evenVBand="0" w:oddHBand="0" w:evenHBand="0" w:firstRowFirstColumn="0" w:firstRowLastColumn="0" w:lastRowFirstColumn="0" w:lastRowLastColumn="0"/>
            </w:pPr>
            <w:r>
              <w:t>SAEC Technical Committee</w:t>
            </w:r>
          </w:p>
          <w:p w14:paraId="44B07CF6" w14:textId="5483F8BE" w:rsidR="008F7482" w:rsidRPr="008130F0" w:rsidRDefault="008F7482" w:rsidP="008F7482">
            <w:pPr>
              <w:pStyle w:val="ListParagraph"/>
              <w:numPr>
                <w:ilvl w:val="0"/>
                <w:numId w:val="48"/>
              </w:numPr>
              <w:cnfStyle w:val="000000000000" w:firstRow="0" w:lastRow="0" w:firstColumn="0" w:lastColumn="0" w:oddVBand="0" w:evenVBand="0" w:oddHBand="0" w:evenHBand="0" w:firstRowFirstColumn="0" w:firstRowLastColumn="0" w:lastRowFirstColumn="0" w:lastRowLastColumn="0"/>
            </w:pPr>
            <w:r>
              <w:lastRenderedPageBreak/>
              <w:t>Provide First Aid in and Education and Care setting</w:t>
            </w:r>
          </w:p>
          <w:p w14:paraId="7D6D02F2" w14:textId="77777777" w:rsidR="00F56395" w:rsidRPr="00C80080" w:rsidRDefault="00F56395" w:rsidP="00F56395">
            <w:pPr>
              <w:cnfStyle w:val="000000000000" w:firstRow="0" w:lastRow="0" w:firstColumn="0" w:lastColumn="0" w:oddVBand="0" w:evenVBand="0" w:oddHBand="0" w:evenHBand="0" w:firstRowFirstColumn="0" w:firstRowLastColumn="0" w:lastRowFirstColumn="0" w:lastRowLastColumn="0"/>
            </w:pPr>
          </w:p>
        </w:tc>
        <w:tc>
          <w:tcPr>
            <w:tcW w:w="2829" w:type="dxa"/>
          </w:tcPr>
          <w:p w14:paraId="40F141B2" w14:textId="55E0F6F0" w:rsidR="00F56395" w:rsidRPr="008130F0"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8130F0">
              <w:lastRenderedPageBreak/>
              <w:t>Direct experience and understanding of the roles and qualification</w:t>
            </w:r>
          </w:p>
          <w:p w14:paraId="02721A97" w14:textId="71227679" w:rsidR="00F56395" w:rsidRPr="008130F0"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8130F0">
              <w:lastRenderedPageBreak/>
              <w:t>Provide advice to HumanAbility as expert representatives from across the sector</w:t>
            </w:r>
            <w:r>
              <w:t>.</w:t>
            </w:r>
          </w:p>
        </w:tc>
      </w:tr>
      <w:tr w:rsidR="00F56395" w:rsidRPr="00186725" w14:paraId="4A7DF38A" w14:textId="77777777" w:rsidTr="005F5A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52C712C" w14:textId="77777777" w:rsidR="00F56395" w:rsidRPr="000D24B7" w:rsidRDefault="00F56395" w:rsidP="00F56395">
            <w:pPr>
              <w:rPr>
                <w:bCs/>
              </w:rPr>
            </w:pPr>
            <w:r w:rsidRPr="000D24B7">
              <w:lastRenderedPageBreak/>
              <w:t>RTOs and educational expert</w:t>
            </w:r>
            <w:r>
              <w:t>s</w:t>
            </w:r>
          </w:p>
          <w:p w14:paraId="54FE83EB" w14:textId="77777777" w:rsidR="00F56395" w:rsidRPr="008130F0" w:rsidRDefault="00F56395" w:rsidP="00F56395">
            <w:pPr>
              <w:rPr>
                <w:b w:val="0"/>
                <w:bCs/>
                <w:sz w:val="22"/>
              </w:rPr>
            </w:pPr>
          </w:p>
          <w:p w14:paraId="4317AD88" w14:textId="77777777" w:rsidR="00F56395" w:rsidRPr="008130F0" w:rsidRDefault="00F56395" w:rsidP="00F56395">
            <w:pPr>
              <w:rPr>
                <w:b w:val="0"/>
                <w:bCs/>
                <w:sz w:val="22"/>
              </w:rPr>
            </w:pPr>
          </w:p>
        </w:tc>
        <w:tc>
          <w:tcPr>
            <w:tcW w:w="4293" w:type="dxa"/>
          </w:tcPr>
          <w:p w14:paraId="68A38436" w14:textId="0FE8CE27" w:rsidR="00F56395" w:rsidRDefault="00F56395" w:rsidP="00F56395">
            <w:pPr>
              <w:pStyle w:val="ListParagraph"/>
              <w:ind w:left="0"/>
              <w:cnfStyle w:val="000000010000" w:firstRow="0" w:lastRow="0" w:firstColumn="0" w:lastColumn="0" w:oddVBand="0" w:evenVBand="0" w:oddHBand="0" w:evenHBand="1" w:firstRowFirstColumn="0" w:firstRowLastColumn="0" w:lastRowFirstColumn="0" w:lastRowLastColumn="0"/>
              <w:rPr>
                <w:sz w:val="22"/>
              </w:rPr>
            </w:pPr>
            <w:r w:rsidRPr="556FFB88">
              <w:rPr>
                <w:sz w:val="22"/>
              </w:rPr>
              <w:t>Current providers of</w:t>
            </w:r>
            <w:r>
              <w:rPr>
                <w:sz w:val="22"/>
              </w:rPr>
              <w:t>:</w:t>
            </w:r>
          </w:p>
          <w:p w14:paraId="7E69081A" w14:textId="55224010" w:rsidR="00F56395" w:rsidRPr="005F5A77" w:rsidRDefault="00F56395" w:rsidP="00F56395">
            <w:pPr>
              <w:pStyle w:val="ListBullet"/>
              <w:cnfStyle w:val="000000010000" w:firstRow="0" w:lastRow="0" w:firstColumn="0" w:lastColumn="0" w:oddVBand="0" w:evenVBand="0" w:oddHBand="0" w:evenHBand="1" w:firstRowFirstColumn="0" w:firstRowLastColumn="0" w:lastRowFirstColumn="0" w:lastRowLastColumn="0"/>
              <w:rPr>
                <w:rStyle w:val="Italics"/>
                <w:szCs w:val="24"/>
              </w:rPr>
            </w:pPr>
            <w:r w:rsidRPr="005F5A77">
              <w:rPr>
                <w:rStyle w:val="Italics"/>
                <w:szCs w:val="24"/>
              </w:rPr>
              <w:t xml:space="preserve">10983NAT Certificate III Outside School Hours Care </w:t>
            </w:r>
          </w:p>
          <w:p w14:paraId="5638A5DC" w14:textId="0680DCAE" w:rsidR="00F56395" w:rsidRPr="005F5A77" w:rsidRDefault="00F56395" w:rsidP="00F56395">
            <w:pPr>
              <w:pStyle w:val="ListBullet"/>
              <w:cnfStyle w:val="000000010000" w:firstRow="0" w:lastRow="0" w:firstColumn="0" w:lastColumn="0" w:oddVBand="0" w:evenVBand="0" w:oddHBand="0" w:evenHBand="1" w:firstRowFirstColumn="0" w:firstRowLastColumn="0" w:lastRowFirstColumn="0" w:lastRowLastColumn="0"/>
              <w:rPr>
                <w:rStyle w:val="normaltextrun"/>
                <w:i/>
                <w:iCs/>
                <w:color w:val="000000"/>
                <w:szCs w:val="24"/>
                <w:shd w:val="clear" w:color="auto" w:fill="FFFFFF"/>
              </w:rPr>
            </w:pPr>
            <w:r w:rsidRPr="005F5A77">
              <w:rPr>
                <w:rStyle w:val="normaltextrun"/>
                <w:i/>
                <w:iCs/>
                <w:szCs w:val="24"/>
              </w:rPr>
              <w:t>CHC50221 Diploma</w:t>
            </w:r>
            <w:r>
              <w:rPr>
                <w:rStyle w:val="normaltextrun"/>
                <w:i/>
                <w:szCs w:val="24"/>
              </w:rPr>
              <w:t xml:space="preserve"> of School Age Education and Care</w:t>
            </w:r>
          </w:p>
          <w:p w14:paraId="370E8C14" w14:textId="77777777" w:rsidR="00F56395" w:rsidRPr="005F5A77" w:rsidRDefault="00F56395" w:rsidP="00F56395">
            <w:pPr>
              <w:pStyle w:val="ListBullet"/>
              <w:cnfStyle w:val="000000010000" w:firstRow="0" w:lastRow="0" w:firstColumn="0" w:lastColumn="0" w:oddVBand="0" w:evenVBand="0" w:oddHBand="0" w:evenHBand="1" w:firstRowFirstColumn="0" w:firstRowLastColumn="0" w:lastRowFirstColumn="0" w:lastRowLastColumn="0"/>
              <w:rPr>
                <w:rStyle w:val="normaltextrun"/>
                <w:i/>
                <w:iCs/>
                <w:color w:val="000000"/>
                <w:szCs w:val="24"/>
                <w:shd w:val="clear" w:color="auto" w:fill="FFFFFF"/>
              </w:rPr>
            </w:pPr>
            <w:r>
              <w:rPr>
                <w:rStyle w:val="normaltextrun"/>
                <w:i/>
                <w:szCs w:val="24"/>
              </w:rPr>
              <w:t>CHC30221 Certificate III in School Based Education Support</w:t>
            </w:r>
          </w:p>
          <w:p w14:paraId="78945A56" w14:textId="77777777" w:rsidR="00F56395" w:rsidRDefault="002A748A" w:rsidP="00F56395">
            <w:pPr>
              <w:pStyle w:val="ListBullet"/>
              <w:cnfStyle w:val="000000010000" w:firstRow="0" w:lastRow="0" w:firstColumn="0" w:lastColumn="0" w:oddVBand="0" w:evenVBand="0" w:oddHBand="0" w:evenHBand="1" w:firstRowFirstColumn="0" w:firstRowLastColumn="0" w:lastRowFirstColumn="0" w:lastRowLastColumn="0"/>
              <w:rPr>
                <w:rStyle w:val="normaltextrun"/>
                <w:i/>
                <w:iCs/>
                <w:color w:val="000000"/>
                <w:szCs w:val="24"/>
                <w:shd w:val="clear" w:color="auto" w:fill="FFFFFF"/>
              </w:rPr>
            </w:pPr>
            <w:r>
              <w:rPr>
                <w:rStyle w:val="normaltextrun"/>
                <w:i/>
                <w:iCs/>
                <w:szCs w:val="24"/>
              </w:rPr>
              <w:t>CHC40221 Certificate</w:t>
            </w:r>
            <w:r w:rsidR="00F56395">
              <w:rPr>
                <w:rStyle w:val="normaltextrun"/>
                <w:i/>
                <w:szCs w:val="24"/>
              </w:rPr>
              <w:t xml:space="preserve"> IV in School Based Education Support</w:t>
            </w:r>
          </w:p>
          <w:p w14:paraId="39D5C4D2" w14:textId="32DE671C" w:rsidR="00D43E68" w:rsidRPr="005F5A77" w:rsidRDefault="00D43E68" w:rsidP="00F56395">
            <w:pPr>
              <w:pStyle w:val="ListBullet"/>
              <w:cnfStyle w:val="000000010000" w:firstRow="0" w:lastRow="0" w:firstColumn="0" w:lastColumn="0" w:oddVBand="0" w:evenVBand="0" w:oddHBand="0" w:evenHBand="1" w:firstRowFirstColumn="0" w:firstRowLastColumn="0" w:lastRowFirstColumn="0" w:lastRowLastColumn="0"/>
              <w:rPr>
                <w:rStyle w:val="normaltextrun"/>
                <w:i/>
                <w:iCs/>
                <w:color w:val="000000"/>
                <w:szCs w:val="24"/>
                <w:shd w:val="clear" w:color="auto" w:fill="FFFFFF"/>
              </w:rPr>
            </w:pPr>
            <w:r>
              <w:rPr>
                <w:rStyle w:val="normaltextrun"/>
                <w:i/>
                <w:szCs w:val="24"/>
              </w:rPr>
              <w:t>HLTAID</w:t>
            </w:r>
            <w:r w:rsidR="000803E1">
              <w:rPr>
                <w:rStyle w:val="normaltextrun"/>
                <w:i/>
                <w:szCs w:val="24"/>
              </w:rPr>
              <w:t>012 Provide First Aid in an Education and Care Setting unit of competency</w:t>
            </w:r>
          </w:p>
          <w:p w14:paraId="1E68DB83" w14:textId="762CC669" w:rsidR="00F56395" w:rsidRDefault="00F56395" w:rsidP="00F56395">
            <w:pPr>
              <w:spacing w:before="240"/>
              <w:cnfStyle w:val="000000010000" w:firstRow="0" w:lastRow="0" w:firstColumn="0" w:lastColumn="0" w:oddVBand="0" w:evenVBand="0" w:oddHBand="0" w:evenHBand="1" w:firstRowFirstColumn="0" w:firstRowLastColumn="0" w:lastRowFirstColumn="0" w:lastRowLastColumn="0"/>
            </w:pPr>
            <w:r w:rsidRPr="13EE94C9">
              <w:t xml:space="preserve">Qualification or specialised </w:t>
            </w:r>
            <w:r>
              <w:t>OSHC</w:t>
            </w:r>
            <w:r w:rsidRPr="13EE94C9">
              <w:t xml:space="preserve"> training:</w:t>
            </w:r>
          </w:p>
          <w:p w14:paraId="1ED66BDE" w14:textId="77777777" w:rsidR="00F56395"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556FFB88">
              <w:t>ADAPT Education</w:t>
            </w:r>
          </w:p>
          <w:p w14:paraId="22F4D6C0" w14:textId="77777777" w:rsidR="00F56395"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5A6A556">
              <w:t xml:space="preserve">ECTARC </w:t>
            </w:r>
          </w:p>
          <w:p w14:paraId="25DF58F2" w14:textId="77777777" w:rsidR="00F56395" w:rsidRPr="00C17778"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556FFB88">
              <w:t>Network of Community Activities</w:t>
            </w:r>
          </w:p>
          <w:p w14:paraId="0464038D" w14:textId="77777777" w:rsidR="00F56395"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5A6A556">
              <w:t xml:space="preserve">TAFE QLD </w:t>
            </w:r>
          </w:p>
          <w:p w14:paraId="3AF52E35" w14:textId="77777777" w:rsidR="00F56395" w:rsidRDefault="00F56395" w:rsidP="00AA6DFE">
            <w:pPr>
              <w:pStyle w:val="ListBullet"/>
              <w:cnfStyle w:val="000000010000" w:firstRow="0" w:lastRow="0" w:firstColumn="0" w:lastColumn="0" w:oddVBand="0" w:evenVBand="0" w:oddHBand="0" w:evenHBand="1" w:firstRowFirstColumn="0" w:firstRowLastColumn="0" w:lastRowFirstColumn="0" w:lastRowLastColumn="0"/>
            </w:pPr>
            <w:r w:rsidRPr="556FFB88">
              <w:t>TAFE SA as the Centre of Excellence for Early Childhood Education and Care</w:t>
            </w:r>
          </w:p>
          <w:p w14:paraId="25967A25" w14:textId="4AFC1EC9" w:rsidR="00F56395" w:rsidRPr="009469A8" w:rsidRDefault="00F56395" w:rsidP="00AA6DFE">
            <w:pPr>
              <w:pStyle w:val="ListBullet"/>
              <w:cnfStyle w:val="000000010000" w:firstRow="0" w:lastRow="0" w:firstColumn="0" w:lastColumn="0" w:oddVBand="0" w:evenVBand="0" w:oddHBand="0" w:evenHBand="1" w:firstRowFirstColumn="0" w:firstRowLastColumn="0" w:lastRowFirstColumn="0" w:lastRowLastColumn="0"/>
            </w:pPr>
            <w:r w:rsidRPr="556FFB88">
              <w:t>RTOs delivering ECEC qualifications</w:t>
            </w:r>
          </w:p>
        </w:tc>
        <w:tc>
          <w:tcPr>
            <w:tcW w:w="2829" w:type="dxa"/>
          </w:tcPr>
          <w:p w14:paraId="18D8A6A6" w14:textId="218EBF50" w:rsidR="00F56395" w:rsidRPr="005F5A77"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5F5A77">
              <w:t>Direct experience and understanding of the qualification/needs of the industry</w:t>
            </w:r>
          </w:p>
        </w:tc>
      </w:tr>
      <w:tr w:rsidR="00F56395" w:rsidRPr="00186725" w14:paraId="4180CA85" w14:textId="77777777" w:rsidTr="005F5A77">
        <w:tc>
          <w:tcPr>
            <w:cnfStyle w:val="001000000000" w:firstRow="0" w:lastRow="0" w:firstColumn="1" w:lastColumn="0" w:oddVBand="0" w:evenVBand="0" w:oddHBand="0" w:evenHBand="0" w:firstRowFirstColumn="0" w:firstRowLastColumn="0" w:lastRowFirstColumn="0" w:lastRowLastColumn="0"/>
            <w:tcW w:w="2547" w:type="dxa"/>
          </w:tcPr>
          <w:p w14:paraId="5CF4C8AD" w14:textId="55081E65" w:rsidR="00F56395" w:rsidRPr="008130F0" w:rsidRDefault="00F56395" w:rsidP="00F56395">
            <w:pPr>
              <w:rPr>
                <w:bCs/>
              </w:rPr>
            </w:pPr>
            <w:r>
              <w:t>R</w:t>
            </w:r>
            <w:r w:rsidRPr="675070A8">
              <w:t xml:space="preserve">egulatory bodies for </w:t>
            </w:r>
            <w:r>
              <w:t>OSHC</w:t>
            </w:r>
            <w:r w:rsidRPr="675070A8">
              <w:t>/</w:t>
            </w:r>
            <w:r>
              <w:t>ECEC</w:t>
            </w:r>
            <w:r w:rsidRPr="675070A8">
              <w:t xml:space="preserve"> </w:t>
            </w:r>
            <w:r>
              <w:t>sectors, including occupational or industry regulators as applicable</w:t>
            </w:r>
          </w:p>
        </w:tc>
        <w:tc>
          <w:tcPr>
            <w:tcW w:w="4293" w:type="dxa"/>
          </w:tcPr>
          <w:p w14:paraId="35C382FE" w14:textId="77777777" w:rsidR="00F56395" w:rsidRDefault="00F56395" w:rsidP="00F56395">
            <w:pPr>
              <w:cnfStyle w:val="000000000000" w:firstRow="0" w:lastRow="0" w:firstColumn="0" w:lastColumn="0" w:oddVBand="0" w:evenVBand="0" w:oddHBand="0" w:evenHBand="0" w:firstRowFirstColumn="0" w:firstRowLastColumn="0" w:lastRowFirstColumn="0" w:lastRowLastColumn="0"/>
            </w:pPr>
            <w:r>
              <w:rPr>
                <w:lang w:eastAsia="en-GB"/>
              </w:rPr>
              <w:t>Relevant regulatory bodies</w:t>
            </w:r>
            <w:r w:rsidRPr="00C143AD">
              <w:rPr>
                <w:lang w:eastAsia="en-GB"/>
              </w:rPr>
              <w:t> </w:t>
            </w:r>
            <w:r>
              <w:rPr>
                <w:lang w:eastAsia="en-GB"/>
              </w:rPr>
              <w:t>including:</w:t>
            </w:r>
          </w:p>
          <w:p w14:paraId="04B91AD5" w14:textId="77777777" w:rsidR="00F56395" w:rsidRPr="00FB65CE"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t xml:space="preserve">Australian Children’s Education and Care Quality Authority (ACECQA) </w:t>
            </w:r>
          </w:p>
          <w:p w14:paraId="4C46FFD8" w14:textId="77777777" w:rsidR="00F56395"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t xml:space="preserve">Australian Government Department of Education </w:t>
            </w:r>
          </w:p>
          <w:p w14:paraId="14D63CF2" w14:textId="0287C515" w:rsidR="00144195" w:rsidRPr="00FB65CE" w:rsidRDefault="00144195" w:rsidP="00F56395">
            <w:pPr>
              <w:pStyle w:val="ListBullet"/>
              <w:cnfStyle w:val="000000000000" w:firstRow="0" w:lastRow="0" w:firstColumn="0" w:lastColumn="0" w:oddVBand="0" w:evenVBand="0" w:oddHBand="0" w:evenHBand="0" w:firstRowFirstColumn="0" w:firstRowLastColumn="0" w:lastRowFirstColumn="0" w:lastRowLastColumn="0"/>
            </w:pPr>
            <w:r>
              <w:t>Catholic Education</w:t>
            </w:r>
            <w:r w:rsidR="00421F19">
              <w:t xml:space="preserve"> Offices</w:t>
            </w:r>
          </w:p>
          <w:p w14:paraId="5AD1F096" w14:textId="77777777" w:rsidR="00F56395" w:rsidRPr="00FB65CE"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rPr>
                <w:rStyle w:val="normaltextrun"/>
              </w:rPr>
              <w:t>Children’s Education and Care Assurance (CECA) ACT Education Directorate</w:t>
            </w:r>
            <w:r w:rsidRPr="00FB65CE">
              <w:rPr>
                <w:rStyle w:val="eop"/>
              </w:rPr>
              <w:t> </w:t>
            </w:r>
          </w:p>
          <w:p w14:paraId="430792A5" w14:textId="77777777" w:rsidR="00F56395" w:rsidRPr="00467827" w:rsidRDefault="00F56395" w:rsidP="00F56395">
            <w:pPr>
              <w:pStyle w:val="ListBullet"/>
              <w:cnfStyle w:val="000000000000" w:firstRow="0" w:lastRow="0" w:firstColumn="0" w:lastColumn="0" w:oddVBand="0" w:evenVBand="0" w:oddHBand="0" w:evenHBand="0" w:firstRowFirstColumn="0" w:firstRowLastColumn="0" w:lastRowFirstColumn="0" w:lastRowLastColumn="0"/>
              <w:rPr>
                <w:rFonts w:ascii="Aptos" w:hAnsi="Aptos"/>
              </w:rPr>
            </w:pPr>
            <w:r w:rsidRPr="00FB65CE">
              <w:rPr>
                <w:rStyle w:val="normaltextrun"/>
              </w:rPr>
              <w:t>Department of Communities, Education and Care Regulatory Unit</w:t>
            </w:r>
            <w:r w:rsidRPr="13EE94C9">
              <w:rPr>
                <w:rStyle w:val="eop"/>
                <w:rFonts w:ascii="Aptos" w:eastAsiaTheme="majorEastAsia" w:hAnsi="Aptos"/>
                <w:color w:val="000000" w:themeColor="text1"/>
                <w:sz w:val="22"/>
              </w:rPr>
              <w:t> </w:t>
            </w:r>
          </w:p>
          <w:p w14:paraId="149189DA" w14:textId="77777777" w:rsidR="00F56395" w:rsidRPr="00FB65CE"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rPr>
                <w:rStyle w:val="normaltextrun"/>
              </w:rPr>
              <w:lastRenderedPageBreak/>
              <w:t>NSW Early Childhood Education and Care Regulatory Authority, NSW Department of Education</w:t>
            </w:r>
            <w:r w:rsidRPr="00FB65CE">
              <w:rPr>
                <w:rStyle w:val="eop"/>
              </w:rPr>
              <w:t> </w:t>
            </w:r>
          </w:p>
          <w:p w14:paraId="2E6235BB" w14:textId="77777777" w:rsidR="00F56395" w:rsidRPr="00FB65CE"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rPr>
                <w:rStyle w:val="normaltextrun"/>
              </w:rPr>
              <w:t>QLD Early Childhood Regulatory Authority Early Childhood Division, Department of Education</w:t>
            </w:r>
            <w:r w:rsidRPr="00FB65CE">
              <w:rPr>
                <w:rStyle w:val="eop"/>
              </w:rPr>
              <w:t> </w:t>
            </w:r>
          </w:p>
          <w:p w14:paraId="08B40FFE" w14:textId="77777777" w:rsidR="00F56395" w:rsidRPr="00FB65CE"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rPr>
                <w:rStyle w:val="normaltextrun"/>
              </w:rPr>
              <w:t>Quality Education and Care NT (QECNT)</w:t>
            </w:r>
            <w:r w:rsidRPr="00FB65CE">
              <w:rPr>
                <w:rStyle w:val="eop"/>
              </w:rPr>
              <w:t> </w:t>
            </w:r>
          </w:p>
          <w:p w14:paraId="7ED63A91" w14:textId="77777777" w:rsidR="00F56395" w:rsidRPr="00FB65CE"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rPr>
                <w:rStyle w:val="normaltextrun"/>
              </w:rPr>
              <w:t>SA Education Standards Board</w:t>
            </w:r>
            <w:r w:rsidRPr="00FB65CE">
              <w:rPr>
                <w:rStyle w:val="eop"/>
              </w:rPr>
              <w:t> </w:t>
            </w:r>
          </w:p>
          <w:p w14:paraId="7B91CED3" w14:textId="77777777" w:rsidR="00F56395" w:rsidRPr="00FB65CE"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rPr>
                <w:rStyle w:val="normaltextrun"/>
              </w:rPr>
              <w:t>TAS Department for Education, Children and Young People</w:t>
            </w:r>
            <w:r w:rsidRPr="00FB65CE">
              <w:rPr>
                <w:rStyle w:val="eop"/>
              </w:rPr>
              <w:t> </w:t>
            </w:r>
          </w:p>
          <w:p w14:paraId="73B7F9B0" w14:textId="3AF3B71E" w:rsidR="00F56395" w:rsidRPr="00467827" w:rsidRDefault="00F56395" w:rsidP="00F56395">
            <w:pPr>
              <w:pStyle w:val="ListBullet"/>
              <w:cnfStyle w:val="000000000000" w:firstRow="0" w:lastRow="0" w:firstColumn="0" w:lastColumn="0" w:oddVBand="0" w:evenVBand="0" w:oddHBand="0" w:evenHBand="0" w:firstRowFirstColumn="0" w:firstRowLastColumn="0" w:lastRowFirstColumn="0" w:lastRowLastColumn="0"/>
              <w:rPr>
                <w:rFonts w:ascii="Aptos" w:hAnsi="Aptos"/>
              </w:rPr>
            </w:pPr>
            <w:r w:rsidRPr="00FB65CE">
              <w:rPr>
                <w:rStyle w:val="normaltextrun"/>
              </w:rPr>
              <w:t>V</w:t>
            </w:r>
            <w:r w:rsidR="00BD5DF1">
              <w:rPr>
                <w:rStyle w:val="normaltextrun"/>
              </w:rPr>
              <w:t xml:space="preserve">ictorian Early Childhood Regulatory Authority (previously QARD with </w:t>
            </w:r>
            <w:r w:rsidRPr="00FB65CE">
              <w:rPr>
                <w:rStyle w:val="normaltextrun"/>
              </w:rPr>
              <w:t>Department of Education</w:t>
            </w:r>
            <w:r w:rsidR="00BD5DF1">
              <w:rPr>
                <w:rStyle w:val="normaltextrun"/>
              </w:rPr>
              <w:t>)</w:t>
            </w:r>
          </w:p>
        </w:tc>
        <w:tc>
          <w:tcPr>
            <w:tcW w:w="2829" w:type="dxa"/>
          </w:tcPr>
          <w:p w14:paraId="73F2B7C4" w14:textId="7C4E3328" w:rsidR="00F56395" w:rsidRPr="008130F0"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8130F0">
              <w:lastRenderedPageBreak/>
              <w:t xml:space="preserve">Have direct influence on the </w:t>
            </w:r>
            <w:r>
              <w:t>OSHC</w:t>
            </w:r>
            <w:r w:rsidRPr="008130F0">
              <w:t xml:space="preserve"> systems</w:t>
            </w:r>
          </w:p>
        </w:tc>
      </w:tr>
      <w:tr w:rsidR="00F56395" w:rsidRPr="00186725" w14:paraId="726B3EFB" w14:textId="77777777" w:rsidTr="005F5A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4E634F3" w14:textId="77777777" w:rsidR="00F56395" w:rsidRPr="009469A8" w:rsidRDefault="00F56395" w:rsidP="00F56395">
            <w:pPr>
              <w:rPr>
                <w:bCs/>
                <w:sz w:val="22"/>
              </w:rPr>
            </w:pPr>
            <w:r w:rsidRPr="009469A8">
              <w:rPr>
                <w:bCs/>
                <w:szCs w:val="24"/>
              </w:rPr>
              <w:t>Industry peak bodies:</w:t>
            </w:r>
          </w:p>
        </w:tc>
        <w:tc>
          <w:tcPr>
            <w:tcW w:w="4293" w:type="dxa"/>
          </w:tcPr>
          <w:p w14:paraId="0E89FF95" w14:textId="77777777" w:rsidR="00F56395" w:rsidRPr="00424114" w:rsidRDefault="00F56395" w:rsidP="00F56395">
            <w:pPr>
              <w:cnfStyle w:val="000000010000" w:firstRow="0" w:lastRow="0" w:firstColumn="0" w:lastColumn="0" w:oddVBand="0" w:evenVBand="0" w:oddHBand="0" w:evenHBand="1" w:firstRowFirstColumn="0" w:firstRowLastColumn="0" w:lastRowFirstColumn="0" w:lastRowLastColumn="0"/>
            </w:pPr>
            <w:r w:rsidRPr="00424114">
              <w:t>Including but not limited to:</w:t>
            </w:r>
          </w:p>
          <w:p w14:paraId="1C589204" w14:textId="77777777" w:rsidR="00F56395" w:rsidRPr="00FB65CE"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FB65CE">
              <w:t xml:space="preserve">Australian Childcare Alliance WA </w:t>
            </w:r>
          </w:p>
          <w:p w14:paraId="0CE65F8D" w14:textId="77777777" w:rsidR="00F56395" w:rsidRPr="00FB65CE"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FB65CE">
              <w:t>Australian Local Government Association</w:t>
            </w:r>
          </w:p>
          <w:p w14:paraId="7CEC6243" w14:textId="77777777" w:rsidR="00F56395"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FB65CE">
              <w:t>Australian Primary Principals Association</w:t>
            </w:r>
          </w:p>
          <w:p w14:paraId="2F896E6D" w14:textId="408B6351" w:rsidR="00D54EF1" w:rsidRDefault="00D54EF1" w:rsidP="00F56395">
            <w:pPr>
              <w:pStyle w:val="ListBullet"/>
              <w:cnfStyle w:val="000000010000" w:firstRow="0" w:lastRow="0" w:firstColumn="0" w:lastColumn="0" w:oddVBand="0" w:evenVBand="0" w:oddHBand="0" w:evenHBand="1" w:firstRowFirstColumn="0" w:firstRowLastColumn="0" w:lastRowFirstColumn="0" w:lastRowLastColumn="0"/>
            </w:pPr>
            <w:r>
              <w:t>Adult Learning Australia</w:t>
            </w:r>
          </w:p>
          <w:p w14:paraId="3BD35D66" w14:textId="1C65ADF6" w:rsidR="00691264" w:rsidRPr="001E4C9F" w:rsidRDefault="00691264" w:rsidP="00F56395">
            <w:pPr>
              <w:pStyle w:val="ListBullet"/>
              <w:cnfStyle w:val="000000010000" w:firstRow="0" w:lastRow="0" w:firstColumn="0" w:lastColumn="0" w:oddVBand="0" w:evenVBand="0" w:oddHBand="0" w:evenHBand="1" w:firstRowFirstColumn="0" w:firstRowLastColumn="0" w:lastRowFirstColumn="0" w:lastRowLastColumn="0"/>
            </w:pPr>
            <w:r>
              <w:t>Australian Teacher Aide</w:t>
            </w:r>
          </w:p>
          <w:p w14:paraId="13828D78" w14:textId="77777777" w:rsidR="00F56395" w:rsidRPr="00FB65CE"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FB65CE">
              <w:t>Children First Alliance (ACT)</w:t>
            </w:r>
          </w:p>
          <w:p w14:paraId="1279E214" w14:textId="226F9994" w:rsidR="00F56395" w:rsidRPr="00FB65CE" w:rsidRDefault="002E34C5" w:rsidP="00F56395">
            <w:pPr>
              <w:pStyle w:val="ListBullet"/>
              <w:cnfStyle w:val="000000010000" w:firstRow="0" w:lastRow="0" w:firstColumn="0" w:lastColumn="0" w:oddVBand="0" w:evenVBand="0" w:oddHBand="0" w:evenHBand="1" w:firstRowFirstColumn="0" w:firstRowLastColumn="0" w:lastRowFirstColumn="0" w:lastRowLastColumn="0"/>
            </w:pPr>
            <w:r>
              <w:t>It Takes a Village (previously Community Child Care)</w:t>
            </w:r>
            <w:r w:rsidR="00F56395" w:rsidRPr="00FB65CE">
              <w:t xml:space="preserve"> – Peak for Vic</w:t>
            </w:r>
            <w:r w:rsidR="00F56395">
              <w:t>toria</w:t>
            </w:r>
          </w:p>
          <w:p w14:paraId="68E2D68E" w14:textId="77777777" w:rsidR="00F56395" w:rsidRPr="00FB65CE"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FB65CE">
              <w:t xml:space="preserve">Early Childhood Australia </w:t>
            </w:r>
          </w:p>
          <w:p w14:paraId="614DF5C0" w14:textId="77777777" w:rsidR="00F56395" w:rsidRPr="00FB65CE"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FB65CE">
              <w:t xml:space="preserve">Early Learning and Care Council of Australia </w:t>
            </w:r>
          </w:p>
          <w:p w14:paraId="06D9C3BC" w14:textId="77777777" w:rsidR="00F56395" w:rsidRPr="00FB65CE"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FB65CE">
              <w:t>National Outside School Hours Services Alliance (NOSHSA)</w:t>
            </w:r>
          </w:p>
          <w:p w14:paraId="6B36B5DF" w14:textId="77777777" w:rsidR="00F56395" w:rsidRPr="00FB65CE"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FB65CE">
              <w:t xml:space="preserve">Network of Community Activities – Peak Body for NSW and ACT </w:t>
            </w:r>
          </w:p>
          <w:p w14:paraId="2CEC1D28" w14:textId="77777777" w:rsidR="00F56395" w:rsidRPr="00FB65CE"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FB65CE">
              <w:t xml:space="preserve">Outside School Hours Council of Australia </w:t>
            </w:r>
          </w:p>
          <w:p w14:paraId="18F123F4" w14:textId="792745A5" w:rsidR="00F56395" w:rsidRPr="001E4C9F"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FB65CE">
              <w:t>Queensland Children's Activities Network (QCAN) – Peak for Q</w:t>
            </w:r>
            <w:r>
              <w:t>ueensland</w:t>
            </w:r>
          </w:p>
        </w:tc>
        <w:tc>
          <w:tcPr>
            <w:tcW w:w="2829" w:type="dxa"/>
          </w:tcPr>
          <w:p w14:paraId="07A763A4" w14:textId="1386E0DD" w:rsidR="00F56395" w:rsidRPr="009469A8"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8130F0">
              <w:t xml:space="preserve">Advocate for improved training and pathway opportunities for </w:t>
            </w:r>
            <w:r>
              <w:t>OSHC</w:t>
            </w:r>
            <w:r w:rsidRPr="008130F0">
              <w:t>/related roles</w:t>
            </w:r>
          </w:p>
          <w:p w14:paraId="3BA635D0" w14:textId="329E4699" w:rsidR="00F56395" w:rsidRPr="008130F0"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9469A8">
              <w:rPr>
                <w:rStyle w:val="normaltextrun"/>
                <w:rFonts w:cstheme="minorHAnsi"/>
                <w:color w:val="000000" w:themeColor="text1"/>
                <w:szCs w:val="24"/>
              </w:rPr>
              <w:t xml:space="preserve">Opportunities to </w:t>
            </w:r>
            <w:r w:rsidRPr="00C52195">
              <w:rPr>
                <w:rStyle w:val="normaltextrun"/>
                <w:rFonts w:cstheme="minorHAnsi"/>
                <w:color w:val="000000" w:themeColor="text1"/>
                <w:szCs w:val="24"/>
              </w:rPr>
              <w:t>leverage</w:t>
            </w:r>
            <w:r w:rsidR="00E8754B">
              <w:rPr>
                <w:rStyle w:val="normaltextrun"/>
                <w:rFonts w:cstheme="minorHAnsi"/>
                <w:color w:val="000000" w:themeColor="text1"/>
                <w:szCs w:val="24"/>
              </w:rPr>
              <w:t xml:space="preserve"> their </w:t>
            </w:r>
            <w:r w:rsidR="001706FC">
              <w:rPr>
                <w:rStyle w:val="normaltextrun"/>
                <w:rFonts w:cstheme="minorHAnsi"/>
                <w:color w:val="000000" w:themeColor="text1"/>
                <w:szCs w:val="24"/>
              </w:rPr>
              <w:t>memberships for involvement in the project including potential for these bodies to host consultation workshops</w:t>
            </w:r>
            <w:r w:rsidRPr="00C52195">
              <w:rPr>
                <w:rStyle w:val="normaltextrun"/>
                <w:rFonts w:cstheme="minorHAnsi"/>
                <w:color w:val="000000"/>
                <w:szCs w:val="24"/>
                <w:shd w:val="clear" w:color="auto" w:fill="FFFFFF"/>
              </w:rPr>
              <w:t xml:space="preserve"> </w:t>
            </w:r>
          </w:p>
        </w:tc>
      </w:tr>
      <w:tr w:rsidR="00F56395" w:rsidRPr="00186725" w14:paraId="16A10041" w14:textId="77777777" w:rsidTr="005F5A77">
        <w:tc>
          <w:tcPr>
            <w:cnfStyle w:val="001000000000" w:firstRow="0" w:lastRow="0" w:firstColumn="1" w:lastColumn="0" w:oddVBand="0" w:evenVBand="0" w:oddHBand="0" w:evenHBand="0" w:firstRowFirstColumn="0" w:firstRowLastColumn="0" w:lastRowFirstColumn="0" w:lastRowLastColumn="0"/>
            <w:tcW w:w="2547" w:type="dxa"/>
          </w:tcPr>
          <w:p w14:paraId="175C1BE5" w14:textId="77777777" w:rsidR="00F56395" w:rsidRPr="009469A8" w:rsidRDefault="00F56395" w:rsidP="00F56395">
            <w:pPr>
              <w:rPr>
                <w:bCs/>
                <w:sz w:val="22"/>
              </w:rPr>
            </w:pPr>
            <w:r w:rsidRPr="009469A8">
              <w:rPr>
                <w:bCs/>
                <w:szCs w:val="24"/>
              </w:rPr>
              <w:lastRenderedPageBreak/>
              <w:t>Unions</w:t>
            </w:r>
          </w:p>
        </w:tc>
        <w:tc>
          <w:tcPr>
            <w:tcW w:w="4293" w:type="dxa"/>
          </w:tcPr>
          <w:p w14:paraId="0591A844" w14:textId="77777777" w:rsidR="00F56395" w:rsidRPr="00FB65CE"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t xml:space="preserve">Australian Education Union </w:t>
            </w:r>
          </w:p>
          <w:p w14:paraId="3FF0DF4B" w14:textId="77777777" w:rsidR="00F56395" w:rsidRPr="00FB65CE"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t>Independent Education Union</w:t>
            </w:r>
          </w:p>
          <w:p w14:paraId="16B308A1" w14:textId="77777777" w:rsidR="00F56395" w:rsidRPr="00FB65CE"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FB65CE">
              <w:t>United Workers Union</w:t>
            </w:r>
          </w:p>
          <w:p w14:paraId="39AF5A26" w14:textId="721ADF29" w:rsidR="00F56395" w:rsidRPr="00FB65CE" w:rsidRDefault="00F56395" w:rsidP="00F56395">
            <w:pPr>
              <w:tabs>
                <w:tab w:val="clear" w:pos="227"/>
              </w:tabs>
              <w:spacing w:after="0" w:line="240" w:lineRule="auto"/>
              <w:cnfStyle w:val="000000000000" w:firstRow="0" w:lastRow="0" w:firstColumn="0" w:lastColumn="0" w:oddVBand="0" w:evenVBand="0" w:oddHBand="0" w:evenHBand="0" w:firstRowFirstColumn="0" w:firstRowLastColumn="0" w:lastRowFirstColumn="0" w:lastRowLastColumn="0"/>
              <w:rPr>
                <w:sz w:val="22"/>
              </w:rPr>
            </w:pPr>
          </w:p>
        </w:tc>
        <w:tc>
          <w:tcPr>
            <w:tcW w:w="2829" w:type="dxa"/>
          </w:tcPr>
          <w:p w14:paraId="172236E7" w14:textId="72B91189" w:rsidR="00F56395" w:rsidRPr="008130F0" w:rsidRDefault="00F56395" w:rsidP="00F56395">
            <w:pPr>
              <w:pStyle w:val="ListBullet"/>
              <w:cnfStyle w:val="000000000000" w:firstRow="0" w:lastRow="0" w:firstColumn="0" w:lastColumn="0" w:oddVBand="0" w:evenVBand="0" w:oddHBand="0" w:evenHBand="0" w:firstRowFirstColumn="0" w:firstRowLastColumn="0" w:lastRowFirstColumn="0" w:lastRowLastColumn="0"/>
              <w:rPr>
                <w:sz w:val="22"/>
              </w:rPr>
            </w:pPr>
            <w:r w:rsidRPr="009469A8">
              <w:t>Advocate for improved training and pathway opportunities for OSHC/related roles</w:t>
            </w:r>
          </w:p>
        </w:tc>
      </w:tr>
      <w:tr w:rsidR="00F56395" w:rsidRPr="00186725" w14:paraId="60C4588D" w14:textId="77777777" w:rsidTr="005F5A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39938A44" w14:textId="77777777" w:rsidR="00F56395" w:rsidRPr="009469A8" w:rsidRDefault="00F56395" w:rsidP="00F56395">
            <w:pPr>
              <w:rPr>
                <w:bCs/>
                <w:sz w:val="22"/>
              </w:rPr>
            </w:pPr>
            <w:r w:rsidRPr="009469A8">
              <w:rPr>
                <w:rFonts w:eastAsiaTheme="minorEastAsia"/>
                <w:bCs/>
                <w:szCs w:val="24"/>
              </w:rPr>
              <w:t>Relevant commonwealth, state and territory government departments and agencies, along with the skills and training departments</w:t>
            </w:r>
          </w:p>
        </w:tc>
        <w:tc>
          <w:tcPr>
            <w:tcW w:w="4293" w:type="dxa"/>
          </w:tcPr>
          <w:p w14:paraId="6C2C2592" w14:textId="77777777" w:rsidR="00F56395" w:rsidRPr="00B23DB7" w:rsidRDefault="00F56395" w:rsidP="00F56395">
            <w:pPr>
              <w:cnfStyle w:val="000000010000" w:firstRow="0" w:lastRow="0" w:firstColumn="0" w:lastColumn="0" w:oddVBand="0" w:evenVBand="0" w:oddHBand="0" w:evenHBand="1" w:firstRowFirstColumn="0" w:firstRowLastColumn="0" w:lastRowFirstColumn="0" w:lastRowLastColumn="0"/>
            </w:pPr>
            <w:r w:rsidRPr="00B23DB7">
              <w:t>Including but not limited to:</w:t>
            </w:r>
          </w:p>
          <w:p w14:paraId="739A5CF9" w14:textId="77777777" w:rsidR="00F56395" w:rsidRPr="001E4C9F"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5A6A556">
              <w:t xml:space="preserve">ACT Education Directorate </w:t>
            </w:r>
          </w:p>
          <w:p w14:paraId="03EDA0A4" w14:textId="77777777" w:rsidR="00F56395" w:rsidRPr="001E4C9F" w:rsidRDefault="00F56395" w:rsidP="00F56395">
            <w:pPr>
              <w:pStyle w:val="ListBullet"/>
              <w:cnfStyle w:val="000000010000" w:firstRow="0" w:lastRow="0" w:firstColumn="0" w:lastColumn="0" w:oddVBand="0" w:evenVBand="0" w:oddHBand="0" w:evenHBand="1" w:firstRowFirstColumn="0" w:firstRowLastColumn="0" w:lastRowFirstColumn="0" w:lastRowLastColumn="0"/>
              <w:rPr>
                <w:color w:val="000000" w:themeColor="text1"/>
              </w:rPr>
            </w:pPr>
            <w:r w:rsidRPr="001E4C9F">
              <w:rPr>
                <w:color w:val="000000" w:themeColor="text1"/>
              </w:rPr>
              <w:t xml:space="preserve">Australian Government Department of Education </w:t>
            </w:r>
          </w:p>
          <w:p w14:paraId="4E386182" w14:textId="77777777" w:rsidR="00F56395" w:rsidRPr="00B23DB7"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B23DB7">
              <w:t xml:space="preserve">Department of Employment and Workplace Relations </w:t>
            </w:r>
            <w:r>
              <w:t>(DEWR)</w:t>
            </w:r>
          </w:p>
          <w:p w14:paraId="64019F53" w14:textId="77777777" w:rsidR="00F56395" w:rsidRPr="001E4C9F"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5A6A556">
              <w:t xml:space="preserve">NSW Education, Early Childhood Education and Care Directorate </w:t>
            </w:r>
          </w:p>
          <w:p w14:paraId="2D4A30F5" w14:textId="77777777" w:rsidR="00F56395" w:rsidRPr="001E4C9F"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1E4C9F">
              <w:t>NT Department of Education</w:t>
            </w:r>
            <w:r w:rsidRPr="05A6A556">
              <w:t xml:space="preserve"> and Training</w:t>
            </w:r>
          </w:p>
          <w:p w14:paraId="1244FFDF" w14:textId="77777777" w:rsidR="00F56395" w:rsidRPr="001E4C9F"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556FFB88">
              <w:t>QLD Department of Education</w:t>
            </w:r>
          </w:p>
          <w:p w14:paraId="7C18D1D2" w14:textId="77777777" w:rsidR="00F56395" w:rsidRPr="001E4C9F"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1E4C9F">
              <w:t>SA Department for Education (</w:t>
            </w:r>
            <w:r>
              <w:t>OSHC</w:t>
            </w:r>
            <w:r w:rsidRPr="001E4C9F">
              <w:t xml:space="preserve"> division)</w:t>
            </w:r>
          </w:p>
          <w:p w14:paraId="5F364DE3" w14:textId="77777777" w:rsidR="00F56395"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5A6A556">
              <w:t xml:space="preserve">TAS Department of Education, Children and Young People </w:t>
            </w:r>
          </w:p>
          <w:p w14:paraId="4156ED2F" w14:textId="77777777" w:rsidR="00F56395" w:rsidRPr="001E4C9F" w:rsidRDefault="00F56395" w:rsidP="00F56395">
            <w:pPr>
              <w:pStyle w:val="ListBullet"/>
              <w:cnfStyle w:val="000000010000" w:firstRow="0" w:lastRow="0" w:firstColumn="0" w:lastColumn="0" w:oddVBand="0" w:evenVBand="0" w:oddHBand="0" w:evenHBand="1" w:firstRowFirstColumn="0" w:firstRowLastColumn="0" w:lastRowFirstColumn="0" w:lastRowLastColumn="0"/>
              <w:rPr>
                <w:color w:val="000000" w:themeColor="text1"/>
              </w:rPr>
            </w:pPr>
            <w:r w:rsidRPr="05A6A556">
              <w:rPr>
                <w:color w:val="000000" w:themeColor="text1"/>
              </w:rPr>
              <w:t>VIC</w:t>
            </w:r>
            <w:r w:rsidRPr="001E4C9F">
              <w:rPr>
                <w:color w:val="000000" w:themeColor="text1"/>
              </w:rPr>
              <w:t xml:space="preserve"> Department of Education</w:t>
            </w:r>
          </w:p>
          <w:p w14:paraId="1E56BE13" w14:textId="3ED5F73F" w:rsidR="00F56395" w:rsidRPr="001E4C9F"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1E4C9F">
              <w:t xml:space="preserve">WA Department of </w:t>
            </w:r>
            <w:r>
              <w:t>Communities</w:t>
            </w:r>
            <w:r w:rsidRPr="05A6A556">
              <w:t xml:space="preserve"> </w:t>
            </w:r>
          </w:p>
        </w:tc>
        <w:tc>
          <w:tcPr>
            <w:tcW w:w="2829" w:type="dxa"/>
          </w:tcPr>
          <w:p w14:paraId="00C6AC15" w14:textId="40E2ADA1" w:rsidR="00F56395" w:rsidRPr="008130F0"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008130F0">
              <w:t xml:space="preserve">Develop state-based </w:t>
            </w:r>
            <w:r>
              <w:t>OSHC</w:t>
            </w:r>
            <w:r w:rsidRPr="008130F0">
              <w:t xml:space="preserve"> strategies that have high impact through funding models and place-based initiatives</w:t>
            </w:r>
          </w:p>
        </w:tc>
      </w:tr>
      <w:tr w:rsidR="00F56395" w:rsidRPr="00DA60A9" w14:paraId="70B7A2FC" w14:textId="77777777" w:rsidTr="005F5A77">
        <w:tc>
          <w:tcPr>
            <w:cnfStyle w:val="001000000000" w:firstRow="0" w:lastRow="0" w:firstColumn="1" w:lastColumn="0" w:oddVBand="0" w:evenVBand="0" w:oddHBand="0" w:evenHBand="0" w:firstRowFirstColumn="0" w:firstRowLastColumn="0" w:lastRowFirstColumn="0" w:lastRowLastColumn="0"/>
            <w:tcW w:w="2547" w:type="dxa"/>
          </w:tcPr>
          <w:p w14:paraId="6785F888" w14:textId="77777777" w:rsidR="00F56395" w:rsidRPr="008130F0" w:rsidRDefault="00F56395" w:rsidP="00F56395">
            <w:r w:rsidRPr="0F79AEDD">
              <w:t>Employers / Service Providers</w:t>
            </w:r>
          </w:p>
        </w:tc>
        <w:tc>
          <w:tcPr>
            <w:tcW w:w="4293" w:type="dxa"/>
          </w:tcPr>
          <w:p w14:paraId="199C6083" w14:textId="65322703" w:rsidR="00CF7452" w:rsidRPr="00213E2D" w:rsidRDefault="00F56395" w:rsidP="00F56395">
            <w:pPr>
              <w:cnfStyle w:val="000000000000" w:firstRow="0" w:lastRow="0" w:firstColumn="0" w:lastColumn="0" w:oddVBand="0" w:evenVBand="0" w:oddHBand="0" w:evenHBand="0" w:firstRowFirstColumn="0" w:firstRowLastColumn="0" w:lastRowFirstColumn="0" w:lastRowLastColumn="0"/>
            </w:pPr>
            <w:r w:rsidRPr="556FFB88">
              <w:t>Employers/service providers across all states and territories delivering outside of school hours and vacation care, will be given the opportunity to engage in this project.</w:t>
            </w:r>
          </w:p>
        </w:tc>
        <w:tc>
          <w:tcPr>
            <w:tcW w:w="2829" w:type="dxa"/>
          </w:tcPr>
          <w:p w14:paraId="7CC373C4" w14:textId="77777777" w:rsidR="00F56395" w:rsidRDefault="00F56395" w:rsidP="00F56395">
            <w:pPr>
              <w:pStyle w:val="ListBullet"/>
              <w:cnfStyle w:val="000000000000" w:firstRow="0" w:lastRow="0" w:firstColumn="0" w:lastColumn="0" w:oddVBand="0" w:evenVBand="0" w:oddHBand="0" w:evenHBand="0" w:firstRowFirstColumn="0" w:firstRowLastColumn="0" w:lastRowFirstColumn="0" w:lastRowLastColumn="0"/>
            </w:pPr>
            <w:r w:rsidRPr="008130F0">
              <w:t>Direct experience in attracting, recruiting, and retaining the workforce</w:t>
            </w:r>
          </w:p>
          <w:p w14:paraId="18CF8426" w14:textId="6FB2DDC6" w:rsidR="00B35A81" w:rsidRPr="00061AC1" w:rsidRDefault="00B35A81" w:rsidP="00F56395">
            <w:pPr>
              <w:pStyle w:val="ListBullet"/>
              <w:cnfStyle w:val="000000000000" w:firstRow="0" w:lastRow="0" w:firstColumn="0" w:lastColumn="0" w:oddVBand="0" w:evenVBand="0" w:oddHBand="0" w:evenHBand="0" w:firstRowFirstColumn="0" w:firstRowLastColumn="0" w:lastRowFirstColumn="0" w:lastRowLastColumn="0"/>
            </w:pPr>
            <w:r w:rsidRPr="00061AC1">
              <w:t>Key ECEC providers</w:t>
            </w:r>
            <w:r w:rsidR="00541CFA" w:rsidRPr="00061AC1">
              <w:t xml:space="preserve"> that operate across both OS</w:t>
            </w:r>
            <w:r w:rsidR="00D61958" w:rsidRPr="00061AC1">
              <w:t>HC</w:t>
            </w:r>
            <w:r w:rsidR="00541CFA" w:rsidRPr="00061AC1">
              <w:t xml:space="preserve"> and Centre-based care e.g. </w:t>
            </w:r>
            <w:r w:rsidR="00AC0800" w:rsidRPr="00061AC1">
              <w:t>The Y Australia</w:t>
            </w:r>
          </w:p>
          <w:p w14:paraId="1F2F32AC" w14:textId="16EC2ADB" w:rsidR="00470615" w:rsidRPr="008130F0" w:rsidRDefault="00470615" w:rsidP="00F56395">
            <w:pPr>
              <w:pStyle w:val="ListBullet"/>
              <w:cnfStyle w:val="000000000000" w:firstRow="0" w:lastRow="0" w:firstColumn="0" w:lastColumn="0" w:oddVBand="0" w:evenVBand="0" w:oddHBand="0" w:evenHBand="0" w:firstRowFirstColumn="0" w:firstRowLastColumn="0" w:lastRowFirstColumn="0" w:lastRowLastColumn="0"/>
            </w:pPr>
            <w:r w:rsidRPr="00061AC1">
              <w:t xml:space="preserve">Vacation care specific providers due to distinct operational </w:t>
            </w:r>
            <w:r w:rsidR="00BD594C" w:rsidRPr="00061AC1">
              <w:t>requirements including risk management of excursions</w:t>
            </w:r>
          </w:p>
        </w:tc>
      </w:tr>
      <w:tr w:rsidR="00F56395" w:rsidRPr="008130F0" w14:paraId="5116522B" w14:textId="77777777" w:rsidTr="005F5A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FF487B8" w14:textId="77777777" w:rsidR="00F56395" w:rsidRPr="008130F0" w:rsidRDefault="00F56395" w:rsidP="00F56395">
            <w:r w:rsidRPr="008130F0">
              <w:lastRenderedPageBreak/>
              <w:t>Priority cohort - Aboriginal and Torres Strait Islanders</w:t>
            </w:r>
          </w:p>
        </w:tc>
        <w:tc>
          <w:tcPr>
            <w:tcW w:w="4293" w:type="dxa"/>
          </w:tcPr>
          <w:p w14:paraId="73078684" w14:textId="77777777" w:rsidR="00F56395" w:rsidRPr="00FB65CE" w:rsidRDefault="00F56395" w:rsidP="00F56395">
            <w:pPr>
              <w:cnfStyle w:val="000000010000" w:firstRow="0" w:lastRow="0" w:firstColumn="0" w:lastColumn="0" w:oddVBand="0" w:evenVBand="0" w:oddHBand="0" w:evenHBand="1" w:firstRowFirstColumn="0" w:firstRowLastColumn="0" w:lastRowFirstColumn="0" w:lastRowLastColumn="0"/>
            </w:pPr>
            <w:r w:rsidRPr="00FB65CE">
              <w:t xml:space="preserve">SNAICC </w:t>
            </w:r>
          </w:p>
        </w:tc>
        <w:tc>
          <w:tcPr>
            <w:tcW w:w="2829" w:type="dxa"/>
          </w:tcPr>
          <w:p w14:paraId="2B149EA1" w14:textId="5345CFF6" w:rsidR="00F56395" w:rsidRPr="008130F0" w:rsidRDefault="00F56395" w:rsidP="00F56395">
            <w:pPr>
              <w:pStyle w:val="ListBullet"/>
              <w:cnfStyle w:val="000000010000" w:firstRow="0" w:lastRow="0" w:firstColumn="0" w:lastColumn="0" w:oddVBand="0" w:evenVBand="0" w:oddHBand="0" w:evenHBand="1" w:firstRowFirstColumn="0" w:firstRowLastColumn="0" w:lastRowFirstColumn="0" w:lastRowLastColumn="0"/>
            </w:pPr>
            <w:r w:rsidRPr="13EE94C9">
              <w:t xml:space="preserve">Consultation with and designed in partnership with </w:t>
            </w:r>
            <w:r w:rsidRPr="13EE94C9">
              <w:rPr>
                <w:color w:val="000000" w:themeColor="text1"/>
              </w:rPr>
              <w:t xml:space="preserve">SNAICC supports culturally responsive engagement with </w:t>
            </w:r>
            <w:r w:rsidRPr="13EE94C9">
              <w:t>First Nations people and services to actively contribute to project outcomes</w:t>
            </w:r>
          </w:p>
        </w:tc>
      </w:tr>
    </w:tbl>
    <w:p w14:paraId="50D2B855" w14:textId="77777777" w:rsidR="007069A7" w:rsidRDefault="007069A7" w:rsidP="007069A7">
      <w:pPr>
        <w:pStyle w:val="Heading1"/>
        <w:numPr>
          <w:ilvl w:val="0"/>
          <w:numId w:val="0"/>
        </w:numPr>
        <w:ind w:left="680"/>
      </w:pPr>
      <w:bookmarkStart w:id="30" w:name="_Toc182989028"/>
      <w:r>
        <w:br w:type="page"/>
      </w:r>
    </w:p>
    <w:p w14:paraId="2A4BB3BC" w14:textId="75DD960F" w:rsidR="00F84354" w:rsidRPr="00E415B3" w:rsidRDefault="00F84354" w:rsidP="00E415B3">
      <w:pPr>
        <w:pStyle w:val="Heading1"/>
      </w:pPr>
      <w:bookmarkStart w:id="31" w:name="_Toc244010343"/>
      <w:r w:rsidRPr="00E415B3">
        <w:lastRenderedPageBreak/>
        <w:t>Strategic approach</w:t>
      </w:r>
      <w:bookmarkEnd w:id="30"/>
      <w:bookmarkEnd w:id="31"/>
    </w:p>
    <w:p w14:paraId="353B0F89" w14:textId="0391014F" w:rsidR="00F84354" w:rsidRDefault="00F84354" w:rsidP="00F84354">
      <w:pPr>
        <w:pStyle w:val="Heading2"/>
      </w:pPr>
      <w:bookmarkStart w:id="32" w:name="_Toc182989029"/>
      <w:bookmarkStart w:id="33" w:name="_Toc244010344"/>
      <w:r w:rsidRPr="00435B1D">
        <w:t>Engagement methods</w:t>
      </w:r>
      <w:bookmarkEnd w:id="32"/>
      <w:bookmarkEnd w:id="33"/>
    </w:p>
    <w:p w14:paraId="68DD0DEA" w14:textId="0DD7B7E2" w:rsidR="00657D9E" w:rsidRPr="000E086C" w:rsidRDefault="00657D9E" w:rsidP="00657D9E">
      <w:r w:rsidRPr="000E086C">
        <w:t xml:space="preserve">The table below outlines </w:t>
      </w:r>
      <w:r>
        <w:t>how</w:t>
      </w:r>
      <w:r w:rsidR="00D05FD7">
        <w:t xml:space="preserve">, </w:t>
      </w:r>
      <w:r w:rsidR="00883356">
        <w:t xml:space="preserve">when </w:t>
      </w:r>
      <w:r w:rsidR="00D05FD7">
        <w:t xml:space="preserve">and purpose for </w:t>
      </w:r>
      <w:r>
        <w:t>engag</w:t>
      </w:r>
      <w:r w:rsidR="00D05FD7">
        <w:t>ing</w:t>
      </w:r>
      <w:r>
        <w:t xml:space="preserve"> with</w:t>
      </w:r>
      <w:r w:rsidRPr="000E086C">
        <w:t xml:space="preserve"> </w:t>
      </w:r>
      <w:r>
        <w:t xml:space="preserve">each </w:t>
      </w:r>
      <w:r w:rsidRPr="000E086C">
        <w:t>stakeholder</w:t>
      </w:r>
      <w:r>
        <w:t xml:space="preserve"> group</w:t>
      </w:r>
      <w:r w:rsidR="00D05FD7">
        <w:t>.</w:t>
      </w:r>
    </w:p>
    <w:p w14:paraId="1442FC7D" w14:textId="750A2A92" w:rsidR="00657D9E" w:rsidRPr="007069A7" w:rsidRDefault="007069A7" w:rsidP="00657D9E">
      <w:pPr>
        <w:rPr>
          <w:rStyle w:val="Bold"/>
        </w:rPr>
      </w:pPr>
      <w:r w:rsidRPr="007069A7">
        <w:rPr>
          <w:rStyle w:val="Bold"/>
        </w:rPr>
        <w:t>Table 2: Engagement methods</w:t>
      </w:r>
    </w:p>
    <w:tbl>
      <w:tblPr>
        <w:tblStyle w:val="0-HumanAbilityTable"/>
        <w:tblW w:w="9493" w:type="dxa"/>
        <w:tblLook w:val="04A0" w:firstRow="1" w:lastRow="0" w:firstColumn="1" w:lastColumn="0" w:noHBand="0" w:noVBand="1"/>
      </w:tblPr>
      <w:tblGrid>
        <w:gridCol w:w="2279"/>
        <w:gridCol w:w="2828"/>
        <w:gridCol w:w="2404"/>
        <w:gridCol w:w="1982"/>
      </w:tblGrid>
      <w:tr w:rsidR="00F84354" w:rsidRPr="00A57CF3" w14:paraId="603F2F69" w14:textId="77777777" w:rsidTr="00E415B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35CFC540" w14:textId="77777777" w:rsidR="00F84354" w:rsidRPr="00A57CF3" w:rsidRDefault="00F84354" w:rsidP="0081169B">
            <w:r w:rsidRPr="00A57CF3">
              <w:t>Method</w:t>
            </w:r>
          </w:p>
        </w:tc>
        <w:tc>
          <w:tcPr>
            <w:tcW w:w="2828" w:type="dxa"/>
          </w:tcPr>
          <w:p w14:paraId="7ECEF0DA" w14:textId="77777777" w:rsidR="00F84354" w:rsidRPr="00A57CF3" w:rsidRDefault="00F84354" w:rsidP="0081169B">
            <w:pPr>
              <w:cnfStyle w:val="100000000000" w:firstRow="1" w:lastRow="0" w:firstColumn="0" w:lastColumn="0" w:oddVBand="0" w:evenVBand="0" w:oddHBand="0" w:evenHBand="0" w:firstRowFirstColumn="0" w:firstRowLastColumn="0" w:lastRowFirstColumn="0" w:lastRowLastColumn="0"/>
            </w:pPr>
            <w:r w:rsidRPr="00A57CF3">
              <w:t>Purpose</w:t>
            </w:r>
          </w:p>
        </w:tc>
        <w:tc>
          <w:tcPr>
            <w:tcW w:w="2404" w:type="dxa"/>
          </w:tcPr>
          <w:p w14:paraId="63FADBC5" w14:textId="77777777" w:rsidR="00F84354" w:rsidRPr="00A57CF3" w:rsidRDefault="00F84354" w:rsidP="0081169B">
            <w:pPr>
              <w:cnfStyle w:val="100000000000" w:firstRow="1" w:lastRow="0" w:firstColumn="0" w:lastColumn="0" w:oddVBand="0" w:evenVBand="0" w:oddHBand="0" w:evenHBand="0" w:firstRowFirstColumn="0" w:firstRowLastColumn="0" w:lastRowFirstColumn="0" w:lastRowLastColumn="0"/>
            </w:pPr>
            <w:r w:rsidRPr="00A57CF3">
              <w:t>Who</w:t>
            </w:r>
          </w:p>
        </w:tc>
        <w:tc>
          <w:tcPr>
            <w:tcW w:w="1982" w:type="dxa"/>
          </w:tcPr>
          <w:p w14:paraId="29CE0915" w14:textId="77777777" w:rsidR="00F84354" w:rsidRPr="00A57CF3" w:rsidRDefault="00F84354" w:rsidP="0081169B">
            <w:pPr>
              <w:cnfStyle w:val="100000000000" w:firstRow="1" w:lastRow="0" w:firstColumn="0" w:lastColumn="0" w:oddVBand="0" w:evenVBand="0" w:oddHBand="0" w:evenHBand="0" w:firstRowFirstColumn="0" w:firstRowLastColumn="0" w:lastRowFirstColumn="0" w:lastRowLastColumn="0"/>
            </w:pPr>
            <w:r w:rsidRPr="00A57CF3">
              <w:t>Timing</w:t>
            </w:r>
          </w:p>
        </w:tc>
      </w:tr>
      <w:tr w:rsidR="00F84354" w:rsidRPr="00A57CF3" w14:paraId="0079B675" w14:textId="77777777" w:rsidTr="00E415B3">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730AC59A" w14:textId="77777777" w:rsidR="00F84354" w:rsidRPr="00743E02" w:rsidRDefault="00F84354" w:rsidP="0081169B">
            <w:pPr>
              <w:rPr>
                <w:rFonts w:eastAsia="Times New Roman" w:cs="Calibri"/>
                <w:bCs/>
                <w:color w:val="000000" w:themeColor="text1"/>
                <w:lang w:eastAsia="en-AU"/>
              </w:rPr>
            </w:pPr>
            <w:r w:rsidRPr="00743E02">
              <w:rPr>
                <w:bCs/>
              </w:rPr>
              <w:t xml:space="preserve">Meetings and consultation with the </w:t>
            </w:r>
            <w:r w:rsidRPr="00743E02">
              <w:rPr>
                <w:bCs/>
                <w:color w:val="000000" w:themeColor="text1"/>
              </w:rPr>
              <w:t>Children’s Education and Care Industry Advisory Committee (IAC)</w:t>
            </w:r>
          </w:p>
          <w:p w14:paraId="7F4BABD0" w14:textId="77777777" w:rsidR="00F84354" w:rsidRPr="00A57CF3" w:rsidRDefault="00F84354" w:rsidP="0081169B">
            <w:pPr>
              <w:rPr>
                <w:b w:val="0"/>
                <w:bCs/>
              </w:rPr>
            </w:pPr>
          </w:p>
        </w:tc>
        <w:tc>
          <w:tcPr>
            <w:tcW w:w="2828" w:type="dxa"/>
          </w:tcPr>
          <w:p w14:paraId="150B48F8" w14:textId="77777777" w:rsidR="00F84354" w:rsidRPr="00A57CF3" w:rsidRDefault="00F84354" w:rsidP="008B3FA6">
            <w:pPr>
              <w:pStyle w:val="ListBullet"/>
              <w:cnfStyle w:val="000000000000" w:firstRow="0" w:lastRow="0" w:firstColumn="0" w:lastColumn="0" w:oddVBand="0" w:evenVBand="0" w:oddHBand="0" w:evenHBand="0" w:firstRowFirstColumn="0" w:firstRowLastColumn="0" w:lastRowFirstColumn="0" w:lastRowLastColumn="0"/>
            </w:pPr>
            <w:r w:rsidRPr="00A57CF3">
              <w:t>To provide advice on the establishment of the Technical Committee, and suggestions for engagement and feedback on project deliverables</w:t>
            </w:r>
          </w:p>
        </w:tc>
        <w:tc>
          <w:tcPr>
            <w:tcW w:w="2404" w:type="dxa"/>
          </w:tcPr>
          <w:p w14:paraId="6CFB160D" w14:textId="77777777" w:rsidR="00F84354" w:rsidRPr="00A57CF3" w:rsidRDefault="00F84354" w:rsidP="0081169B">
            <w:pPr>
              <w:cnfStyle w:val="000000000000" w:firstRow="0" w:lastRow="0" w:firstColumn="0" w:lastColumn="0" w:oddVBand="0" w:evenVBand="0" w:oddHBand="0" w:evenHBand="0" w:firstRowFirstColumn="0" w:firstRowLastColumn="0" w:lastRowFirstColumn="0" w:lastRowLastColumn="0"/>
            </w:pPr>
            <w:r w:rsidRPr="00A57CF3">
              <w:t xml:space="preserve">HumanAbility </w:t>
            </w:r>
            <w:r w:rsidRPr="00A57CF3">
              <w:rPr>
                <w:color w:val="000000" w:themeColor="text1"/>
              </w:rPr>
              <w:t>Children’s Education and Care Industry Advisory Committee</w:t>
            </w:r>
          </w:p>
        </w:tc>
        <w:tc>
          <w:tcPr>
            <w:tcW w:w="1982" w:type="dxa"/>
          </w:tcPr>
          <w:p w14:paraId="7789E742" w14:textId="77777777" w:rsidR="00F84354" w:rsidRPr="00A57CF3" w:rsidRDefault="00F84354" w:rsidP="00883356">
            <w:pPr>
              <w:pStyle w:val="ListBullet"/>
              <w:cnfStyle w:val="000000000000" w:firstRow="0" w:lastRow="0" w:firstColumn="0" w:lastColumn="0" w:oddVBand="0" w:evenVBand="0" w:oddHBand="0" w:evenHBand="0" w:firstRowFirstColumn="0" w:firstRowLastColumn="0" w:lastRowFirstColumn="0" w:lastRowLastColumn="0"/>
            </w:pPr>
            <w:r w:rsidRPr="00A57CF3">
              <w:t>At scheduled IAC meetings (during the lifecycle of the project)</w:t>
            </w:r>
          </w:p>
        </w:tc>
      </w:tr>
      <w:tr w:rsidR="00F84354" w:rsidRPr="00A57CF3" w14:paraId="05D3B39F" w14:textId="77777777" w:rsidTr="00E415B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58595422" w14:textId="77777777" w:rsidR="00F84354" w:rsidRPr="008B3FA6" w:rsidRDefault="00F84354" w:rsidP="0081169B">
            <w:pPr>
              <w:rPr>
                <w:bCs/>
              </w:rPr>
            </w:pPr>
            <w:r w:rsidRPr="008B3FA6">
              <w:rPr>
                <w:bCs/>
              </w:rPr>
              <w:t>Meetings and consultation with the Technical Committee</w:t>
            </w:r>
          </w:p>
        </w:tc>
        <w:tc>
          <w:tcPr>
            <w:tcW w:w="2828" w:type="dxa"/>
          </w:tcPr>
          <w:p w14:paraId="75FD8DF1" w14:textId="77777777" w:rsidR="00F84354" w:rsidRDefault="00F84354" w:rsidP="008B3FA6">
            <w:pPr>
              <w:pStyle w:val="ListBullet"/>
              <w:cnfStyle w:val="000000010000" w:firstRow="0" w:lastRow="0" w:firstColumn="0" w:lastColumn="0" w:oddVBand="0" w:evenVBand="0" w:oddHBand="0" w:evenHBand="1" w:firstRowFirstColumn="0" w:firstRowLastColumn="0" w:lastRowFirstColumn="0" w:lastRowLastColumn="0"/>
            </w:pPr>
            <w:r w:rsidRPr="00A57CF3">
              <w:t>To support development and provide advice on project deliverables.</w:t>
            </w:r>
          </w:p>
          <w:p w14:paraId="1B3B49F1" w14:textId="6F0816B1" w:rsidR="00F84354" w:rsidRPr="00FB65CE" w:rsidRDefault="00FB65CE" w:rsidP="008B3FA6">
            <w:pPr>
              <w:pStyle w:val="ListBullet"/>
              <w:cnfStyle w:val="000000010000" w:firstRow="0" w:lastRow="0" w:firstColumn="0" w:lastColumn="0" w:oddVBand="0" w:evenVBand="0" w:oddHBand="0" w:evenHBand="1" w:firstRowFirstColumn="0" w:firstRowLastColumn="0" w:lastRowFirstColumn="0" w:lastRowLastColumn="0"/>
            </w:pPr>
            <w:r>
              <w:t>The Committee will include subject matter experts from key stakeholder groups and national coverage.</w:t>
            </w:r>
          </w:p>
        </w:tc>
        <w:tc>
          <w:tcPr>
            <w:tcW w:w="2404" w:type="dxa"/>
          </w:tcPr>
          <w:p w14:paraId="4C9071E6" w14:textId="499A786E" w:rsidR="00F84354" w:rsidRPr="00A57CF3" w:rsidRDefault="00F84354" w:rsidP="0081169B">
            <w:pPr>
              <w:cnfStyle w:val="000000010000" w:firstRow="0" w:lastRow="0" w:firstColumn="0" w:lastColumn="0" w:oddVBand="0" w:evenVBand="0" w:oddHBand="0" w:evenHBand="1" w:firstRowFirstColumn="0" w:firstRowLastColumn="0" w:lastRowFirstColumn="0" w:lastRowLastColumn="0"/>
            </w:pPr>
            <w:r w:rsidRPr="00A57CF3">
              <w:t xml:space="preserve">As listed in </w:t>
            </w:r>
            <w:r w:rsidR="00691264">
              <w:t>S</w:t>
            </w:r>
            <w:r w:rsidRPr="00A57CF3">
              <w:t xml:space="preserve">ection </w:t>
            </w:r>
            <w:r w:rsidR="00883356">
              <w:t>4</w:t>
            </w:r>
          </w:p>
        </w:tc>
        <w:tc>
          <w:tcPr>
            <w:tcW w:w="1982" w:type="dxa"/>
          </w:tcPr>
          <w:p w14:paraId="5C6E6C1B" w14:textId="77777777" w:rsidR="00F84354" w:rsidRPr="00A57CF3" w:rsidRDefault="00F84354" w:rsidP="00883356">
            <w:pPr>
              <w:pStyle w:val="ListBullet"/>
              <w:cnfStyle w:val="000000010000" w:firstRow="0" w:lastRow="0" w:firstColumn="0" w:lastColumn="0" w:oddVBand="0" w:evenVBand="0" w:oddHBand="0" w:evenHBand="1" w:firstRowFirstColumn="0" w:firstRowLastColumn="0" w:lastRowFirstColumn="0" w:lastRowLastColumn="0"/>
            </w:pPr>
            <w:r w:rsidRPr="00A57CF3">
              <w:t xml:space="preserve">As needed throughout the project lifecycle. </w:t>
            </w:r>
          </w:p>
          <w:p w14:paraId="133622B3" w14:textId="2A03477D" w:rsidR="00F84354" w:rsidRPr="00A57CF3" w:rsidRDefault="00883356" w:rsidP="00883356">
            <w:pPr>
              <w:pStyle w:val="ListBullet"/>
              <w:cnfStyle w:val="000000010000" w:firstRow="0" w:lastRow="0" w:firstColumn="0" w:lastColumn="0" w:oddVBand="0" w:evenVBand="0" w:oddHBand="0" w:evenHBand="1" w:firstRowFirstColumn="0" w:firstRowLastColumn="0" w:lastRowFirstColumn="0" w:lastRowLastColumn="0"/>
            </w:pPr>
            <w:r>
              <w:t>Five</w:t>
            </w:r>
            <w:r w:rsidR="00F84354" w:rsidRPr="00A57CF3">
              <w:t xml:space="preserve"> </w:t>
            </w:r>
            <w:r>
              <w:t>s</w:t>
            </w:r>
            <w:r w:rsidR="00F84354" w:rsidRPr="00A57CF3">
              <w:t xml:space="preserve">cheduled meetings. </w:t>
            </w:r>
          </w:p>
          <w:p w14:paraId="1EDDED2B" w14:textId="77777777" w:rsidR="00F84354" w:rsidRPr="00A57CF3" w:rsidRDefault="00F84354" w:rsidP="00883356">
            <w:pPr>
              <w:pStyle w:val="ListBullet"/>
              <w:cnfStyle w:val="000000010000" w:firstRow="0" w:lastRow="0" w:firstColumn="0" w:lastColumn="0" w:oddVBand="0" w:evenVBand="0" w:oddHBand="0" w:evenHBand="1" w:firstRowFirstColumn="0" w:firstRowLastColumn="0" w:lastRowFirstColumn="0" w:lastRowLastColumn="0"/>
            </w:pPr>
            <w:r w:rsidRPr="00A57CF3">
              <w:t>Project set-up</w:t>
            </w:r>
          </w:p>
          <w:p w14:paraId="42E050AE" w14:textId="0CCE8538" w:rsidR="00F84354" w:rsidRPr="00A57CF3" w:rsidRDefault="00F84354" w:rsidP="00883356">
            <w:pPr>
              <w:pStyle w:val="ListBullet"/>
              <w:cnfStyle w:val="000000010000" w:firstRow="0" w:lastRow="0" w:firstColumn="0" w:lastColumn="0" w:oddVBand="0" w:evenVBand="0" w:oddHBand="0" w:evenHBand="1" w:firstRowFirstColumn="0" w:firstRowLastColumn="0" w:lastRowFirstColumn="0" w:lastRowLastColumn="0"/>
            </w:pPr>
            <w:r w:rsidRPr="00A57CF3">
              <w:t xml:space="preserve">Post </w:t>
            </w:r>
            <w:r w:rsidR="00FD6183">
              <w:t>f</w:t>
            </w:r>
            <w:r w:rsidRPr="00A57CF3">
              <w:t xml:space="preserve">unctional </w:t>
            </w:r>
            <w:r w:rsidR="00FD6183">
              <w:t>a</w:t>
            </w:r>
            <w:r w:rsidRPr="00A57CF3">
              <w:t xml:space="preserve">nalysis </w:t>
            </w:r>
            <w:r w:rsidR="00FD6183">
              <w:t>t</w:t>
            </w:r>
            <w:r w:rsidRPr="00A57CF3">
              <w:t xml:space="preserve">echnical </w:t>
            </w:r>
            <w:r w:rsidR="00FD6183">
              <w:t>c</w:t>
            </w:r>
            <w:r w:rsidRPr="00A57CF3">
              <w:t xml:space="preserve">ommittee </w:t>
            </w:r>
            <w:r w:rsidR="00FD6183">
              <w:t>m</w:t>
            </w:r>
            <w:r w:rsidRPr="00A57CF3">
              <w:t>eeting pre- publication of the report</w:t>
            </w:r>
          </w:p>
          <w:p w14:paraId="3283F6AF" w14:textId="1DFE1481" w:rsidR="00F84354" w:rsidRPr="00A57CF3" w:rsidRDefault="00FD6183" w:rsidP="00883356">
            <w:pPr>
              <w:pStyle w:val="ListBullet"/>
              <w:cnfStyle w:val="000000010000" w:firstRow="0" w:lastRow="0" w:firstColumn="0" w:lastColumn="0" w:oddVBand="0" w:evenVBand="0" w:oddHBand="0" w:evenHBand="1" w:firstRowFirstColumn="0" w:firstRowLastColumn="0" w:lastRowFirstColumn="0" w:lastRowLastColumn="0"/>
            </w:pPr>
            <w:r>
              <w:t>P</w:t>
            </w:r>
            <w:r w:rsidR="00F84354" w:rsidRPr="00A57CF3">
              <w:t>ost draft materials pre consultation.</w:t>
            </w:r>
          </w:p>
          <w:p w14:paraId="0B9B5864" w14:textId="77777777" w:rsidR="00F84354" w:rsidRPr="00A57CF3" w:rsidRDefault="00F84354" w:rsidP="00883356">
            <w:pPr>
              <w:pStyle w:val="ListBullet"/>
              <w:cnfStyle w:val="000000010000" w:firstRow="0" w:lastRow="0" w:firstColumn="0" w:lastColumn="0" w:oddVBand="0" w:evenVBand="0" w:oddHBand="0" w:evenHBand="1" w:firstRowFirstColumn="0" w:firstRowLastColumn="0" w:lastRowFirstColumn="0" w:lastRowLastColumn="0"/>
            </w:pPr>
            <w:r w:rsidRPr="00A57CF3">
              <w:t>Post consultation</w:t>
            </w:r>
          </w:p>
          <w:p w14:paraId="619AAC5F" w14:textId="77777777" w:rsidR="00F84354" w:rsidRPr="00A57CF3" w:rsidRDefault="00F84354" w:rsidP="00883356">
            <w:pPr>
              <w:pStyle w:val="ListBullet"/>
              <w:cnfStyle w:val="000000010000" w:firstRow="0" w:lastRow="0" w:firstColumn="0" w:lastColumn="0" w:oddVBand="0" w:evenVBand="0" w:oddHBand="0" w:evenHBand="1" w:firstRowFirstColumn="0" w:firstRowLastColumn="0" w:lastRowFirstColumn="0" w:lastRowLastColumn="0"/>
            </w:pPr>
            <w:r w:rsidRPr="00A57CF3">
              <w:t>Pre-submission</w:t>
            </w:r>
          </w:p>
        </w:tc>
      </w:tr>
      <w:tr w:rsidR="00F84354" w:rsidRPr="00A57CF3" w14:paraId="00A2114E" w14:textId="77777777" w:rsidTr="00E415B3">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259E9EF3" w14:textId="77777777" w:rsidR="00F84354" w:rsidRPr="00FD6183" w:rsidRDefault="00F84354" w:rsidP="0081169B">
            <w:pPr>
              <w:rPr>
                <w:bCs/>
              </w:rPr>
            </w:pPr>
            <w:r w:rsidRPr="00FD6183">
              <w:rPr>
                <w:bCs/>
              </w:rPr>
              <w:lastRenderedPageBreak/>
              <w:t>Meetings and consultation with STAs, ITABS and other government departments</w:t>
            </w:r>
          </w:p>
        </w:tc>
        <w:tc>
          <w:tcPr>
            <w:tcW w:w="2828" w:type="dxa"/>
          </w:tcPr>
          <w:p w14:paraId="51448EFE" w14:textId="2EB512C2" w:rsidR="00F84354" w:rsidRPr="00A57CF3" w:rsidRDefault="00F84354" w:rsidP="005D1F03">
            <w:pPr>
              <w:pStyle w:val="ListBullet"/>
              <w:cnfStyle w:val="000000000000" w:firstRow="0" w:lastRow="0" w:firstColumn="0" w:lastColumn="0" w:oddVBand="0" w:evenVBand="0" w:oddHBand="0" w:evenHBand="0" w:firstRowFirstColumn="0" w:firstRowLastColumn="0" w:lastRowFirstColumn="0" w:lastRowLastColumn="0"/>
            </w:pPr>
            <w:r w:rsidRPr="00A57CF3">
              <w:t xml:space="preserve">Update on the project, raise contentions issues, challenges, </w:t>
            </w:r>
            <w:r w:rsidR="00252662">
              <w:t>b</w:t>
            </w:r>
            <w:r w:rsidRPr="00A57CF3">
              <w:t xml:space="preserve">lockers, seek stakeholder contacts and feedback on design. </w:t>
            </w:r>
          </w:p>
        </w:tc>
        <w:tc>
          <w:tcPr>
            <w:tcW w:w="2404" w:type="dxa"/>
          </w:tcPr>
          <w:p w14:paraId="4E2E8163" w14:textId="2D2099D6" w:rsidR="00F84354" w:rsidRPr="00A57CF3" w:rsidRDefault="00F84354" w:rsidP="0081169B">
            <w:pPr>
              <w:cnfStyle w:val="000000000000" w:firstRow="0" w:lastRow="0" w:firstColumn="0" w:lastColumn="0" w:oddVBand="0" w:evenVBand="0" w:oddHBand="0" w:evenHBand="0" w:firstRowFirstColumn="0" w:firstRowLastColumn="0" w:lastRowFirstColumn="0" w:lastRowLastColumn="0"/>
            </w:pPr>
            <w:r w:rsidRPr="00A57CF3">
              <w:t>STAs, ITABS, Government Departments</w:t>
            </w:r>
            <w:r>
              <w:t xml:space="preserve"> as listed in </w:t>
            </w:r>
            <w:r w:rsidR="00691264">
              <w:t>S</w:t>
            </w:r>
            <w:r w:rsidR="00FD6183">
              <w:t xml:space="preserve">ection </w:t>
            </w:r>
            <w:r>
              <w:t>4</w:t>
            </w:r>
          </w:p>
        </w:tc>
        <w:tc>
          <w:tcPr>
            <w:tcW w:w="1982" w:type="dxa"/>
          </w:tcPr>
          <w:p w14:paraId="69268802" w14:textId="6990E608" w:rsidR="00F84354" w:rsidRPr="00A57CF3" w:rsidRDefault="00F84354" w:rsidP="00FD6183">
            <w:pPr>
              <w:pStyle w:val="ListBullet"/>
              <w:cnfStyle w:val="000000000000" w:firstRow="0" w:lastRow="0" w:firstColumn="0" w:lastColumn="0" w:oddVBand="0" w:evenVBand="0" w:oddHBand="0" w:evenHBand="0" w:firstRowFirstColumn="0" w:firstRowLastColumn="0" w:lastRowFirstColumn="0" w:lastRowLastColumn="0"/>
            </w:pPr>
            <w:r w:rsidRPr="00A57CF3">
              <w:t>As needed throughout the project lifecycle</w:t>
            </w:r>
          </w:p>
          <w:p w14:paraId="063C94CA" w14:textId="0EB7D8A2" w:rsidR="00F84354" w:rsidRPr="00A57CF3" w:rsidRDefault="00FD6183" w:rsidP="00FD6183">
            <w:pPr>
              <w:pStyle w:val="ListBullet"/>
              <w:cnfStyle w:val="000000000000" w:firstRow="0" w:lastRow="0" w:firstColumn="0" w:lastColumn="0" w:oddVBand="0" w:evenVBand="0" w:oddHBand="0" w:evenHBand="0" w:firstRowFirstColumn="0" w:firstRowLastColumn="0" w:lastRowFirstColumn="0" w:lastRowLastColumn="0"/>
            </w:pPr>
            <w:r>
              <w:t>Five</w:t>
            </w:r>
            <w:r w:rsidR="00F84354" w:rsidRPr="00A57CF3">
              <w:t xml:space="preserve"> </w:t>
            </w:r>
            <w:r>
              <w:t>s</w:t>
            </w:r>
            <w:r w:rsidR="00F84354" w:rsidRPr="00A57CF3">
              <w:t xml:space="preserve">cheduled opportunities </w:t>
            </w:r>
          </w:p>
          <w:p w14:paraId="5D24B79D" w14:textId="77777777" w:rsidR="00F84354" w:rsidRPr="00A57CF3" w:rsidRDefault="00F84354" w:rsidP="00FD6183">
            <w:pPr>
              <w:pStyle w:val="ListBullet"/>
              <w:cnfStyle w:val="000000000000" w:firstRow="0" w:lastRow="0" w:firstColumn="0" w:lastColumn="0" w:oddVBand="0" w:evenVBand="0" w:oddHBand="0" w:evenHBand="0" w:firstRowFirstColumn="0" w:firstRowLastColumn="0" w:lastRowFirstColumn="0" w:lastRowLastColumn="0"/>
            </w:pPr>
            <w:r w:rsidRPr="00A57CF3">
              <w:t>Project set-up</w:t>
            </w:r>
          </w:p>
          <w:p w14:paraId="64A4DEA5" w14:textId="2A352C35" w:rsidR="00F84354" w:rsidRPr="00A57CF3" w:rsidRDefault="00F84354" w:rsidP="00FD6183">
            <w:pPr>
              <w:pStyle w:val="ListBullet"/>
              <w:cnfStyle w:val="000000000000" w:firstRow="0" w:lastRow="0" w:firstColumn="0" w:lastColumn="0" w:oddVBand="0" w:evenVBand="0" w:oddHBand="0" w:evenHBand="0" w:firstRowFirstColumn="0" w:firstRowLastColumn="0" w:lastRowFirstColumn="0" w:lastRowLastColumn="0"/>
            </w:pPr>
            <w:r w:rsidRPr="00A57CF3">
              <w:t xml:space="preserve">Post </w:t>
            </w:r>
            <w:r w:rsidR="00FD6183">
              <w:t>f</w:t>
            </w:r>
            <w:r w:rsidRPr="00A57CF3">
              <w:t xml:space="preserve">unctional </w:t>
            </w:r>
            <w:r w:rsidR="00FD6183">
              <w:t>a</w:t>
            </w:r>
            <w:r w:rsidRPr="00A57CF3">
              <w:t xml:space="preserve">nalysis </w:t>
            </w:r>
            <w:r w:rsidR="00FD6183">
              <w:t>t</w:t>
            </w:r>
            <w:r w:rsidRPr="00A57CF3">
              <w:t xml:space="preserve">echnical </w:t>
            </w:r>
            <w:r w:rsidR="00FD6183">
              <w:t>c</w:t>
            </w:r>
            <w:r w:rsidRPr="00A57CF3">
              <w:t xml:space="preserve">ommittee </w:t>
            </w:r>
            <w:r w:rsidR="00FD6183">
              <w:t>m</w:t>
            </w:r>
            <w:r w:rsidRPr="00A57CF3">
              <w:t>eeting pre- publication of the report</w:t>
            </w:r>
          </w:p>
          <w:p w14:paraId="23FE4D44" w14:textId="6DA5AA8B" w:rsidR="00F84354" w:rsidRPr="00A57CF3" w:rsidRDefault="00311BB6" w:rsidP="00FD6183">
            <w:pPr>
              <w:pStyle w:val="ListBullet"/>
              <w:cnfStyle w:val="000000000000" w:firstRow="0" w:lastRow="0" w:firstColumn="0" w:lastColumn="0" w:oddVBand="0" w:evenVBand="0" w:oddHBand="0" w:evenHBand="0" w:firstRowFirstColumn="0" w:firstRowLastColumn="0" w:lastRowFirstColumn="0" w:lastRowLastColumn="0"/>
            </w:pPr>
            <w:r>
              <w:t>P</w:t>
            </w:r>
            <w:r w:rsidR="00F84354" w:rsidRPr="00A57CF3">
              <w:t>ost draft materials pre consultation</w:t>
            </w:r>
          </w:p>
          <w:p w14:paraId="6DE6DDB3" w14:textId="77777777" w:rsidR="00F84354" w:rsidRPr="00A57CF3" w:rsidRDefault="00F84354" w:rsidP="00FD6183">
            <w:pPr>
              <w:pStyle w:val="ListBullet"/>
              <w:cnfStyle w:val="000000000000" w:firstRow="0" w:lastRow="0" w:firstColumn="0" w:lastColumn="0" w:oddVBand="0" w:evenVBand="0" w:oddHBand="0" w:evenHBand="0" w:firstRowFirstColumn="0" w:firstRowLastColumn="0" w:lastRowFirstColumn="0" w:lastRowLastColumn="0"/>
            </w:pPr>
            <w:r w:rsidRPr="00A57CF3">
              <w:t>Post consultation</w:t>
            </w:r>
          </w:p>
          <w:p w14:paraId="4CD41E7A" w14:textId="77777777" w:rsidR="00F84354" w:rsidRPr="00A57CF3" w:rsidRDefault="00F84354" w:rsidP="00FD6183">
            <w:pPr>
              <w:pStyle w:val="ListBullet"/>
              <w:cnfStyle w:val="000000000000" w:firstRow="0" w:lastRow="0" w:firstColumn="0" w:lastColumn="0" w:oddVBand="0" w:evenVBand="0" w:oddHBand="0" w:evenHBand="0" w:firstRowFirstColumn="0" w:firstRowLastColumn="0" w:lastRowFirstColumn="0" w:lastRowLastColumn="0"/>
            </w:pPr>
            <w:r w:rsidRPr="00A57CF3">
              <w:t>Pre-submission</w:t>
            </w:r>
          </w:p>
        </w:tc>
      </w:tr>
      <w:tr w:rsidR="00F84354" w:rsidRPr="00A57CF3" w14:paraId="4F0ACAD1" w14:textId="77777777" w:rsidTr="00E415B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647E8EC9" w14:textId="77777777" w:rsidR="00F84354" w:rsidRPr="00311BB6" w:rsidRDefault="00F84354" w:rsidP="0081169B">
            <w:pPr>
              <w:rPr>
                <w:bCs/>
              </w:rPr>
            </w:pPr>
            <w:r w:rsidRPr="00311BB6">
              <w:rPr>
                <w:bCs/>
              </w:rPr>
              <w:t xml:space="preserve">RTO discussions via interviews and focus group interviews utilising existing communities of practice and Centre of Excellence </w:t>
            </w:r>
          </w:p>
        </w:tc>
        <w:tc>
          <w:tcPr>
            <w:tcW w:w="2828" w:type="dxa"/>
          </w:tcPr>
          <w:p w14:paraId="6638B0BA" w14:textId="77777777" w:rsidR="00F84354" w:rsidRPr="00A57CF3" w:rsidRDefault="00F84354" w:rsidP="005D1F03">
            <w:pPr>
              <w:pStyle w:val="ListBullet"/>
              <w:cnfStyle w:val="000000010000" w:firstRow="0" w:lastRow="0" w:firstColumn="0" w:lastColumn="0" w:oddVBand="0" w:evenVBand="0" w:oddHBand="0" w:evenHBand="1" w:firstRowFirstColumn="0" w:firstRowLastColumn="0" w:lastRowFirstColumn="0" w:lastRowLastColumn="0"/>
            </w:pPr>
            <w:r w:rsidRPr="00A57CF3">
              <w:t xml:space="preserve">To understand current qualification implementation issues, student barriers and recommendations. </w:t>
            </w:r>
          </w:p>
        </w:tc>
        <w:tc>
          <w:tcPr>
            <w:tcW w:w="2404" w:type="dxa"/>
          </w:tcPr>
          <w:p w14:paraId="27E0B09B" w14:textId="77777777" w:rsidR="00F84354" w:rsidRPr="00A57CF3" w:rsidRDefault="00F84354" w:rsidP="0081169B">
            <w:pPr>
              <w:cnfStyle w:val="000000010000" w:firstRow="0" w:lastRow="0" w:firstColumn="0" w:lastColumn="0" w:oddVBand="0" w:evenVBand="0" w:oddHBand="0" w:evenHBand="1" w:firstRowFirstColumn="0" w:firstRowLastColumn="0" w:lastRowFirstColumn="0" w:lastRowLastColumn="0"/>
            </w:pPr>
            <w:r w:rsidRPr="00A57CF3">
              <w:t xml:space="preserve">RTOs currently </w:t>
            </w:r>
            <w:r>
              <w:t>or likely to deliver the qualifications under review.</w:t>
            </w:r>
          </w:p>
        </w:tc>
        <w:tc>
          <w:tcPr>
            <w:tcW w:w="1982" w:type="dxa"/>
          </w:tcPr>
          <w:p w14:paraId="71E3E666" w14:textId="2C59DF95" w:rsidR="00F84354" w:rsidRPr="00A57CF3" w:rsidRDefault="00F84354" w:rsidP="009A53FD">
            <w:pPr>
              <w:pStyle w:val="ListBullet"/>
              <w:cnfStyle w:val="000000010000" w:firstRow="0" w:lastRow="0" w:firstColumn="0" w:lastColumn="0" w:oddVBand="0" w:evenVBand="0" w:oddHBand="0" w:evenHBand="1" w:firstRowFirstColumn="0" w:firstRowLastColumn="0" w:lastRowFirstColumn="0" w:lastRowLastColumn="0"/>
            </w:pPr>
            <w:r w:rsidRPr="00A57CF3">
              <w:t xml:space="preserve">Stage 1 </w:t>
            </w:r>
            <w:r w:rsidR="001878BB">
              <w:t>P</w:t>
            </w:r>
            <w:r w:rsidRPr="00A57CF3">
              <w:t>roject set up</w:t>
            </w:r>
          </w:p>
        </w:tc>
      </w:tr>
      <w:tr w:rsidR="00F84354" w:rsidRPr="00A57CF3" w14:paraId="302EB29C" w14:textId="77777777" w:rsidTr="00E415B3">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6C13A630" w14:textId="6BA279D4" w:rsidR="00F84354" w:rsidRPr="009A53FD" w:rsidRDefault="00F84354" w:rsidP="0081169B">
            <w:pPr>
              <w:rPr>
                <w:bCs/>
              </w:rPr>
            </w:pPr>
            <w:r w:rsidRPr="009A53FD">
              <w:rPr>
                <w:bCs/>
              </w:rPr>
              <w:t xml:space="preserve">Interviews - 20 virtual interviews – at least </w:t>
            </w:r>
            <w:r w:rsidR="009A53FD">
              <w:rPr>
                <w:bCs/>
              </w:rPr>
              <w:t>one</w:t>
            </w:r>
            <w:r w:rsidRPr="009A53FD">
              <w:rPr>
                <w:bCs/>
              </w:rPr>
              <w:t xml:space="preserve"> (</w:t>
            </w:r>
            <w:r w:rsidR="009A53FD">
              <w:rPr>
                <w:bCs/>
              </w:rPr>
              <w:t>1</w:t>
            </w:r>
            <w:r w:rsidRPr="009A53FD">
              <w:rPr>
                <w:bCs/>
              </w:rPr>
              <w:t>) interviews in each state/territory, metro, regional and remote settings</w:t>
            </w:r>
          </w:p>
        </w:tc>
        <w:tc>
          <w:tcPr>
            <w:tcW w:w="2828" w:type="dxa"/>
          </w:tcPr>
          <w:p w14:paraId="48DB7FB7" w14:textId="77777777" w:rsidR="00F84354" w:rsidRPr="00A57CF3" w:rsidRDefault="00F84354" w:rsidP="005D1F03">
            <w:pPr>
              <w:pStyle w:val="ListBullet"/>
              <w:cnfStyle w:val="000000000000" w:firstRow="0" w:lastRow="0" w:firstColumn="0" w:lastColumn="0" w:oddVBand="0" w:evenVBand="0" w:oddHBand="0" w:evenHBand="0" w:firstRowFirstColumn="0" w:firstRowLastColumn="0" w:lastRowFirstColumn="0" w:lastRowLastColumn="0"/>
            </w:pPr>
            <w:r w:rsidRPr="00A57CF3">
              <w:t xml:space="preserve">Ensuring that nuances between different jurisdictions and regulatory requirements are identified. </w:t>
            </w:r>
          </w:p>
          <w:p w14:paraId="412D61C5" w14:textId="77777777" w:rsidR="00F84354" w:rsidRDefault="00F84354" w:rsidP="005D1F03">
            <w:pPr>
              <w:pStyle w:val="ListBullet"/>
              <w:cnfStyle w:val="000000000000" w:firstRow="0" w:lastRow="0" w:firstColumn="0" w:lastColumn="0" w:oddVBand="0" w:evenVBand="0" w:oddHBand="0" w:evenHBand="0" w:firstRowFirstColumn="0" w:firstRowLastColumn="0" w:lastRowFirstColumn="0" w:lastRowLastColumn="0"/>
            </w:pPr>
            <w:r w:rsidRPr="00A57CF3">
              <w:t>To expand understanding of job roles to inform qualification design.</w:t>
            </w:r>
          </w:p>
          <w:p w14:paraId="27BF681F" w14:textId="42A131F8" w:rsidR="00C10F2B" w:rsidRPr="00A57CF3" w:rsidRDefault="00C10F2B" w:rsidP="005D1F03">
            <w:pPr>
              <w:pStyle w:val="ListBullet"/>
              <w:cnfStyle w:val="000000000000" w:firstRow="0" w:lastRow="0" w:firstColumn="0" w:lastColumn="0" w:oddVBand="0" w:evenVBand="0" w:oddHBand="0" w:evenHBand="0" w:firstRowFirstColumn="0" w:firstRowLastColumn="0" w:lastRowFirstColumn="0" w:lastRowLastColumn="0"/>
            </w:pPr>
            <w:r>
              <w:t xml:space="preserve">Explore the role of OSHC as a pathway into the </w:t>
            </w:r>
            <w:r>
              <w:lastRenderedPageBreak/>
              <w:t>broader education workforce</w:t>
            </w:r>
            <w:r w:rsidR="00B7484D">
              <w:t xml:space="preserve"> </w:t>
            </w:r>
          </w:p>
        </w:tc>
        <w:tc>
          <w:tcPr>
            <w:tcW w:w="2404" w:type="dxa"/>
          </w:tcPr>
          <w:p w14:paraId="25A72A02" w14:textId="681BAB42" w:rsidR="00F84354" w:rsidRPr="001878BB" w:rsidRDefault="00F84354" w:rsidP="0081169B">
            <w:pPr>
              <w:cnfStyle w:val="000000000000" w:firstRow="0" w:lastRow="0" w:firstColumn="0" w:lastColumn="0" w:oddVBand="0" w:evenVBand="0" w:oddHBand="0" w:evenHBand="0" w:firstRowFirstColumn="0" w:firstRowLastColumn="0" w:lastRowFirstColumn="0" w:lastRowLastColumn="0"/>
            </w:pPr>
            <w:r w:rsidRPr="00A57CF3">
              <w:lastRenderedPageBreak/>
              <w:t>Employers / service provider as per 4.2</w:t>
            </w:r>
            <w:r w:rsidR="001878BB">
              <w:t>,</w:t>
            </w:r>
            <w:r w:rsidRPr="00A57CF3">
              <w:t xml:space="preserve"> to discuss settings, current roles, functions and tasks for </w:t>
            </w:r>
            <w:r>
              <w:t>OSHC</w:t>
            </w:r>
            <w:r w:rsidR="009771B6">
              <w:t>, including OSHC workers undertaking initial teacher training</w:t>
            </w:r>
          </w:p>
        </w:tc>
        <w:tc>
          <w:tcPr>
            <w:tcW w:w="1982" w:type="dxa"/>
          </w:tcPr>
          <w:p w14:paraId="19035709" w14:textId="0EE32EB9" w:rsidR="00F84354" w:rsidRPr="00A57CF3" w:rsidRDefault="00F84354" w:rsidP="001878BB">
            <w:pPr>
              <w:pStyle w:val="ListBullet"/>
              <w:cnfStyle w:val="000000000000" w:firstRow="0" w:lastRow="0" w:firstColumn="0" w:lastColumn="0" w:oddVBand="0" w:evenVBand="0" w:oddHBand="0" w:evenHBand="0" w:firstRowFirstColumn="0" w:firstRowLastColumn="0" w:lastRowFirstColumn="0" w:lastRowLastColumn="0"/>
            </w:pPr>
            <w:r w:rsidRPr="00A57CF3">
              <w:t>Stage 1 Project set-up</w:t>
            </w:r>
          </w:p>
        </w:tc>
      </w:tr>
      <w:tr w:rsidR="00F84354" w:rsidRPr="00A57CF3" w14:paraId="31352321" w14:textId="77777777" w:rsidTr="00E415B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0A86E94F" w14:textId="77777777" w:rsidR="00F84354" w:rsidRPr="001878BB" w:rsidRDefault="00F84354" w:rsidP="0081169B">
            <w:pPr>
              <w:rPr>
                <w:bCs/>
              </w:rPr>
            </w:pPr>
            <w:r w:rsidRPr="001878BB">
              <w:rPr>
                <w:bCs/>
              </w:rPr>
              <w:t>Employee online workshops</w:t>
            </w:r>
          </w:p>
        </w:tc>
        <w:tc>
          <w:tcPr>
            <w:tcW w:w="2828" w:type="dxa"/>
          </w:tcPr>
          <w:p w14:paraId="74B13EFB" w14:textId="77777777" w:rsidR="00F84354" w:rsidRPr="00A57CF3" w:rsidRDefault="00F84354" w:rsidP="005D1F03">
            <w:pPr>
              <w:pStyle w:val="ListBullet"/>
              <w:cnfStyle w:val="000000010000" w:firstRow="0" w:lastRow="0" w:firstColumn="0" w:lastColumn="0" w:oddVBand="0" w:evenVBand="0" w:oddHBand="0" w:evenHBand="1" w:firstRowFirstColumn="0" w:firstRowLastColumn="0" w:lastRowFirstColumn="0" w:lastRowLastColumn="0"/>
            </w:pPr>
            <w:r w:rsidRPr="00A57CF3">
              <w:t>To facilitate group discussions that will help to understand needs, challenges, gaps, solutions and improvements for the qualifications.</w:t>
            </w:r>
          </w:p>
          <w:p w14:paraId="4ECA27BB" w14:textId="56BA63F5" w:rsidR="00F84354" w:rsidRPr="00A57CF3" w:rsidRDefault="00F84354" w:rsidP="005D1F03">
            <w:pPr>
              <w:pStyle w:val="ListBullet"/>
              <w:cnfStyle w:val="000000010000" w:firstRow="0" w:lastRow="0" w:firstColumn="0" w:lastColumn="0" w:oddVBand="0" w:evenVBand="0" w:oddHBand="0" w:evenHBand="1" w:firstRowFirstColumn="0" w:firstRowLastColumn="0" w:lastRowFirstColumn="0" w:lastRowLastColumn="0"/>
            </w:pPr>
            <w:r w:rsidRPr="00A57CF3">
              <w:t xml:space="preserve">To gain deep understanding of </w:t>
            </w:r>
            <w:r w:rsidR="001878BB">
              <w:t xml:space="preserve">‘a </w:t>
            </w:r>
            <w:r w:rsidRPr="00A57CF3">
              <w:t xml:space="preserve">day in </w:t>
            </w:r>
            <w:r w:rsidR="001878BB">
              <w:t xml:space="preserve">the </w:t>
            </w:r>
            <w:r w:rsidRPr="00A57CF3">
              <w:t>life</w:t>
            </w:r>
            <w:r w:rsidR="001878BB">
              <w:t>’</w:t>
            </w:r>
            <w:r w:rsidRPr="00A57CF3">
              <w:t xml:space="preserve"> job roles and undertake career journey mapping to inform qualification design. </w:t>
            </w:r>
          </w:p>
        </w:tc>
        <w:tc>
          <w:tcPr>
            <w:tcW w:w="2404" w:type="dxa"/>
          </w:tcPr>
          <w:p w14:paraId="3C631736" w14:textId="77777777" w:rsidR="00F84354" w:rsidRPr="00A57CF3" w:rsidRDefault="00F84354" w:rsidP="0081169B">
            <w:pPr>
              <w:cnfStyle w:val="000000010000" w:firstRow="0" w:lastRow="0" w:firstColumn="0" w:lastColumn="0" w:oddVBand="0" w:evenVBand="0" w:oddHBand="0" w:evenHBand="1" w:firstRowFirstColumn="0" w:firstRowLastColumn="0" w:lastRowFirstColumn="0" w:lastRowLastColumn="0"/>
            </w:pPr>
            <w:r w:rsidRPr="00A57CF3">
              <w:t xml:space="preserve">All interested stakeholders - </w:t>
            </w:r>
            <w:r w:rsidRPr="00A57CF3">
              <w:rPr>
                <w:rFonts w:eastAsia="Calibri" w:cs="Calibri"/>
                <w:color w:val="000000" w:themeColor="text1"/>
              </w:rPr>
              <w:t>participants drawn from across all states and including metropolitan, regional and remote settings.</w:t>
            </w:r>
          </w:p>
          <w:p w14:paraId="407E4A22" w14:textId="77777777" w:rsidR="00F84354" w:rsidRPr="00A57CF3" w:rsidRDefault="00F84354" w:rsidP="0081169B">
            <w:pPr>
              <w:cnfStyle w:val="000000010000" w:firstRow="0" w:lastRow="0" w:firstColumn="0" w:lastColumn="0" w:oddVBand="0" w:evenVBand="0" w:oddHBand="0" w:evenHBand="1" w:firstRowFirstColumn="0" w:firstRowLastColumn="0" w:lastRowFirstColumn="0" w:lastRowLastColumn="0"/>
            </w:pPr>
          </w:p>
        </w:tc>
        <w:tc>
          <w:tcPr>
            <w:tcW w:w="1982" w:type="dxa"/>
          </w:tcPr>
          <w:p w14:paraId="47EEDA2F" w14:textId="2487369D" w:rsidR="00F84354" w:rsidRPr="00A57CF3" w:rsidRDefault="00F84354" w:rsidP="001878BB">
            <w:pPr>
              <w:pStyle w:val="ListBullet"/>
              <w:cnfStyle w:val="000000010000" w:firstRow="0" w:lastRow="0" w:firstColumn="0" w:lastColumn="0" w:oddVBand="0" w:evenVBand="0" w:oddHBand="0" w:evenHBand="1" w:firstRowFirstColumn="0" w:firstRowLastColumn="0" w:lastRowFirstColumn="0" w:lastRowLastColumn="0"/>
              <w:rPr>
                <w:i/>
                <w:iCs/>
              </w:rPr>
            </w:pPr>
            <w:r w:rsidRPr="001878BB">
              <w:t>Stage 1 Project set-up</w:t>
            </w:r>
          </w:p>
        </w:tc>
      </w:tr>
      <w:tr w:rsidR="00F84354" w:rsidRPr="00A57CF3" w14:paraId="7E7E9D62" w14:textId="77777777" w:rsidTr="00E415B3">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5E916B99" w14:textId="77777777" w:rsidR="00F84354" w:rsidRPr="001878BB" w:rsidRDefault="00F84354" w:rsidP="0081169B">
            <w:pPr>
              <w:rPr>
                <w:bCs/>
              </w:rPr>
            </w:pPr>
            <w:r w:rsidRPr="001878BB">
              <w:rPr>
                <w:bCs/>
              </w:rPr>
              <w:t>SME Workshops - online sessions</w:t>
            </w:r>
          </w:p>
        </w:tc>
        <w:tc>
          <w:tcPr>
            <w:tcW w:w="2828" w:type="dxa"/>
          </w:tcPr>
          <w:p w14:paraId="0BD9B8C8" w14:textId="77777777" w:rsidR="00F84354" w:rsidRPr="005D1F03" w:rsidRDefault="00F84354" w:rsidP="005D1F03">
            <w:pPr>
              <w:pStyle w:val="ListBullet"/>
              <w:cnfStyle w:val="000000000000" w:firstRow="0" w:lastRow="0" w:firstColumn="0" w:lastColumn="0" w:oddVBand="0" w:evenVBand="0" w:oddHBand="0" w:evenHBand="0" w:firstRowFirstColumn="0" w:firstRowLastColumn="0" w:lastRowFirstColumn="0" w:lastRowLastColumn="0"/>
            </w:pPr>
            <w:r w:rsidRPr="005D1F03">
              <w:t xml:space="preserve">To engage subject matter expert involvement in the review and development of qualification packaging rules and units of competency. </w:t>
            </w:r>
          </w:p>
        </w:tc>
        <w:tc>
          <w:tcPr>
            <w:tcW w:w="2404" w:type="dxa"/>
          </w:tcPr>
          <w:p w14:paraId="3A928F39" w14:textId="77777777" w:rsidR="00F84354" w:rsidRPr="00A57CF3" w:rsidRDefault="00F84354" w:rsidP="0081169B">
            <w:pPr>
              <w:cnfStyle w:val="000000000000" w:firstRow="0" w:lastRow="0" w:firstColumn="0" w:lastColumn="0" w:oddVBand="0" w:evenVBand="0" w:oddHBand="0" w:evenHBand="0" w:firstRowFirstColumn="0" w:firstRowLastColumn="0" w:lastRowFirstColumn="0" w:lastRowLastColumn="0"/>
            </w:pPr>
            <w:r w:rsidRPr="00A57CF3">
              <w:t xml:space="preserve">Subject matter expert pool with expert categories to be established during the functional analysis thematic analysis. EOIs to be sought. </w:t>
            </w:r>
          </w:p>
        </w:tc>
        <w:tc>
          <w:tcPr>
            <w:tcW w:w="1982" w:type="dxa"/>
          </w:tcPr>
          <w:p w14:paraId="238D4AE3" w14:textId="60C9BA73" w:rsidR="00F84354" w:rsidRPr="00A57CF3" w:rsidRDefault="00F84354" w:rsidP="001878BB">
            <w:pPr>
              <w:pStyle w:val="ListBullet"/>
              <w:cnfStyle w:val="000000000000" w:firstRow="0" w:lastRow="0" w:firstColumn="0" w:lastColumn="0" w:oddVBand="0" w:evenVBand="0" w:oddHBand="0" w:evenHBand="0" w:firstRowFirstColumn="0" w:firstRowLastColumn="0" w:lastRowFirstColumn="0" w:lastRowLastColumn="0"/>
            </w:pPr>
            <w:r w:rsidRPr="00A57CF3">
              <w:t xml:space="preserve">Stage 2 Initial </w:t>
            </w:r>
            <w:r w:rsidR="001878BB">
              <w:t>d</w:t>
            </w:r>
            <w:r w:rsidRPr="00A57CF3">
              <w:t>evelopment</w:t>
            </w:r>
          </w:p>
        </w:tc>
      </w:tr>
      <w:tr w:rsidR="00F84354" w:rsidRPr="00A57CF3" w14:paraId="073647C3" w14:textId="77777777" w:rsidTr="00E415B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5A68BE46" w14:textId="295A8667" w:rsidR="00F84354" w:rsidRPr="001878BB" w:rsidRDefault="00F84354" w:rsidP="0081169B">
            <w:pPr>
              <w:rPr>
                <w:bCs/>
              </w:rPr>
            </w:pPr>
            <w:r w:rsidRPr="001878BB">
              <w:rPr>
                <w:bCs/>
              </w:rPr>
              <w:t>Consultation workshops</w:t>
            </w:r>
            <w:r w:rsidR="005D1F03">
              <w:rPr>
                <w:bCs/>
              </w:rPr>
              <w:t xml:space="preserve">: </w:t>
            </w:r>
            <w:r w:rsidRPr="001878BB">
              <w:rPr>
                <w:bCs/>
              </w:rPr>
              <w:t>12 face-to-face in each state/territory, metropolitan and regional/remote depending on heat map analysis of delivery locations and 3 online workshops</w:t>
            </w:r>
          </w:p>
        </w:tc>
        <w:tc>
          <w:tcPr>
            <w:tcW w:w="2828" w:type="dxa"/>
          </w:tcPr>
          <w:p w14:paraId="7F585F10" w14:textId="696BE7BD" w:rsidR="00F84354" w:rsidRPr="005D1F03" w:rsidRDefault="00F84354" w:rsidP="005D1F03">
            <w:pPr>
              <w:pStyle w:val="ListBullet"/>
              <w:cnfStyle w:val="000000010000" w:firstRow="0" w:lastRow="0" w:firstColumn="0" w:lastColumn="0" w:oddVBand="0" w:evenVBand="0" w:oddHBand="0" w:evenHBand="1" w:firstRowFirstColumn="0" w:firstRowLastColumn="0" w:lastRowFirstColumn="0" w:lastRowLastColumn="0"/>
            </w:pPr>
            <w:r w:rsidRPr="005D1F03">
              <w:t>To facilitate group discussions to understand challenges and workshop possible solutions</w:t>
            </w:r>
          </w:p>
          <w:p w14:paraId="7C43EEA2" w14:textId="77777777" w:rsidR="00F84354" w:rsidRPr="00A57CF3" w:rsidRDefault="00F84354" w:rsidP="005D1F03">
            <w:pPr>
              <w:pStyle w:val="ListBullet"/>
              <w:cnfStyle w:val="000000010000" w:firstRow="0" w:lastRow="0" w:firstColumn="0" w:lastColumn="0" w:oddVBand="0" w:evenVBand="0" w:oddHBand="0" w:evenHBand="1" w:firstRowFirstColumn="0" w:firstRowLastColumn="0" w:lastRowFirstColumn="0" w:lastRowLastColumn="0"/>
            </w:pPr>
            <w:r w:rsidRPr="005D1F03">
              <w:t>To review draft materials.</w:t>
            </w:r>
            <w:r w:rsidRPr="00A57CF3">
              <w:t xml:space="preserve"> </w:t>
            </w:r>
          </w:p>
        </w:tc>
        <w:tc>
          <w:tcPr>
            <w:tcW w:w="2404" w:type="dxa"/>
          </w:tcPr>
          <w:p w14:paraId="5526A66D" w14:textId="77777777" w:rsidR="00F84354" w:rsidRPr="00A57CF3" w:rsidRDefault="00F84354" w:rsidP="0081169B">
            <w:pPr>
              <w:cnfStyle w:val="000000010000" w:firstRow="0" w:lastRow="0" w:firstColumn="0" w:lastColumn="0" w:oddVBand="0" w:evenVBand="0" w:oddHBand="0" w:evenHBand="1" w:firstRowFirstColumn="0" w:firstRowLastColumn="0" w:lastRowFirstColumn="0" w:lastRowLastColumn="0"/>
            </w:pPr>
            <w:r w:rsidRPr="00A57CF3">
              <w:t>All interested stakeholders</w:t>
            </w:r>
          </w:p>
        </w:tc>
        <w:tc>
          <w:tcPr>
            <w:tcW w:w="1982" w:type="dxa"/>
          </w:tcPr>
          <w:p w14:paraId="46CB7AE4" w14:textId="10E2D757" w:rsidR="00F84354" w:rsidRPr="005D1F03" w:rsidRDefault="00F84354" w:rsidP="005D1F03">
            <w:pPr>
              <w:pStyle w:val="ListBullet"/>
              <w:cnfStyle w:val="000000010000" w:firstRow="0" w:lastRow="0" w:firstColumn="0" w:lastColumn="0" w:oddVBand="0" w:evenVBand="0" w:oddHBand="0" w:evenHBand="1" w:firstRowFirstColumn="0" w:firstRowLastColumn="0" w:lastRowFirstColumn="0" w:lastRowLastColumn="0"/>
            </w:pPr>
            <w:r w:rsidRPr="005D1F03">
              <w:t xml:space="preserve">Stage 3 Public and </w:t>
            </w:r>
            <w:r w:rsidR="005D1F03">
              <w:t>g</w:t>
            </w:r>
            <w:r w:rsidRPr="005D1F03">
              <w:t xml:space="preserve">overnment </w:t>
            </w:r>
            <w:r w:rsidR="005D1F03">
              <w:t>c</w:t>
            </w:r>
            <w:r w:rsidRPr="005D1F03">
              <w:t>onsultation</w:t>
            </w:r>
          </w:p>
        </w:tc>
      </w:tr>
      <w:tr w:rsidR="00F84354" w:rsidRPr="00A57CF3" w14:paraId="7E0BC2EE" w14:textId="77777777" w:rsidTr="00E415B3">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486BA987" w14:textId="77777777" w:rsidR="00F84354" w:rsidRPr="00AD659C" w:rsidRDefault="00F84354" w:rsidP="0081169B">
            <w:pPr>
              <w:rPr>
                <w:b w:val="0"/>
                <w:bCs/>
              </w:rPr>
            </w:pPr>
            <w:r w:rsidRPr="00AD659C">
              <w:t>Validation process – online surveys and 4 public online sessions</w:t>
            </w:r>
          </w:p>
        </w:tc>
        <w:tc>
          <w:tcPr>
            <w:tcW w:w="2828" w:type="dxa"/>
          </w:tcPr>
          <w:p w14:paraId="655387E4" w14:textId="3948ACF1" w:rsidR="00F84354" w:rsidRPr="009C5C2D" w:rsidRDefault="00F84354" w:rsidP="005D1F03">
            <w:pPr>
              <w:pStyle w:val="ListBullet"/>
              <w:cnfStyle w:val="000000000000" w:firstRow="0" w:lastRow="0" w:firstColumn="0" w:lastColumn="0" w:oddVBand="0" w:evenVBand="0" w:oddHBand="0" w:evenHBand="0" w:firstRowFirstColumn="0" w:firstRowLastColumn="0" w:lastRowFirstColumn="0" w:lastRowLastColumn="0"/>
            </w:pPr>
            <w:r w:rsidRPr="009C5C2D">
              <w:t>To validat</w:t>
            </w:r>
            <w:r w:rsidR="005D1F03">
              <w:t>e revised</w:t>
            </w:r>
            <w:r w:rsidRPr="009C5C2D">
              <w:t xml:space="preserve"> training products </w:t>
            </w:r>
            <w:r w:rsidR="00EB7DD9">
              <w:t>after considering feedback provided during</w:t>
            </w:r>
            <w:r w:rsidRPr="009C5C2D">
              <w:t xml:space="preserve"> public </w:t>
            </w:r>
            <w:r w:rsidRPr="009C5C2D">
              <w:lastRenderedPageBreak/>
              <w:t>and government consultation.</w:t>
            </w:r>
          </w:p>
        </w:tc>
        <w:tc>
          <w:tcPr>
            <w:tcW w:w="2404" w:type="dxa"/>
          </w:tcPr>
          <w:p w14:paraId="50912C97" w14:textId="77777777" w:rsidR="00F84354" w:rsidRPr="009C5C2D" w:rsidRDefault="00F84354" w:rsidP="0081169B">
            <w:pPr>
              <w:cnfStyle w:val="000000000000" w:firstRow="0" w:lastRow="0" w:firstColumn="0" w:lastColumn="0" w:oddVBand="0" w:evenVBand="0" w:oddHBand="0" w:evenHBand="0" w:firstRowFirstColumn="0" w:firstRowLastColumn="0" w:lastRowFirstColumn="0" w:lastRowLastColumn="0"/>
            </w:pPr>
            <w:r w:rsidRPr="00F059EE">
              <w:lastRenderedPageBreak/>
              <w:t>All interested stakeholders</w:t>
            </w:r>
          </w:p>
        </w:tc>
        <w:tc>
          <w:tcPr>
            <w:tcW w:w="1982" w:type="dxa"/>
          </w:tcPr>
          <w:p w14:paraId="6C6872DF" w14:textId="77777777" w:rsidR="00F84354" w:rsidRPr="009C5C2D" w:rsidRDefault="00F84354" w:rsidP="005D1F03">
            <w:pPr>
              <w:pStyle w:val="ListBullet"/>
              <w:cnfStyle w:val="000000000000" w:firstRow="0" w:lastRow="0" w:firstColumn="0" w:lastColumn="0" w:oddVBand="0" w:evenVBand="0" w:oddHBand="0" w:evenHBand="0" w:firstRowFirstColumn="0" w:firstRowLastColumn="0" w:lastRowFirstColumn="0" w:lastRowLastColumn="0"/>
            </w:pPr>
            <w:r w:rsidRPr="00F059EE">
              <w:t xml:space="preserve">Stage </w:t>
            </w:r>
            <w:r>
              <w:t>4 Incorporating feedback and validation</w:t>
            </w:r>
          </w:p>
        </w:tc>
      </w:tr>
      <w:tr w:rsidR="00F84354" w:rsidRPr="00A57CF3" w14:paraId="7ABED5BD" w14:textId="77777777" w:rsidTr="00E415B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157782AF" w14:textId="3B814315" w:rsidR="00F84354" w:rsidRPr="00A57CF3" w:rsidRDefault="00F84354" w:rsidP="00C61F06">
            <w:pPr>
              <w:rPr>
                <w:b w:val="0"/>
                <w:bCs/>
              </w:rPr>
            </w:pPr>
            <w:r w:rsidRPr="00EB7DD9">
              <w:rPr>
                <w:bCs/>
              </w:rPr>
              <w:t xml:space="preserve">Online </w:t>
            </w:r>
            <w:r w:rsidR="000A1942">
              <w:rPr>
                <w:bCs/>
              </w:rPr>
              <w:t xml:space="preserve">consultation </w:t>
            </w:r>
            <w:r w:rsidRPr="00EB7DD9">
              <w:rPr>
                <w:bCs/>
              </w:rPr>
              <w:t>portal</w:t>
            </w:r>
            <w:r w:rsidR="00C61F06">
              <w:rPr>
                <w:bCs/>
              </w:rPr>
              <w:t xml:space="preserve"> </w:t>
            </w:r>
            <w:r w:rsidRPr="00EB7DD9">
              <w:rPr>
                <w:bCs/>
              </w:rPr>
              <w:t>on the HumanAbility website</w:t>
            </w:r>
          </w:p>
        </w:tc>
        <w:tc>
          <w:tcPr>
            <w:tcW w:w="2828" w:type="dxa"/>
          </w:tcPr>
          <w:p w14:paraId="24DD35F6" w14:textId="77777777" w:rsidR="00F84354" w:rsidRPr="00A57CF3" w:rsidRDefault="00F84354" w:rsidP="00EB7DD9">
            <w:pPr>
              <w:pStyle w:val="ListBullet"/>
              <w:cnfStyle w:val="000000010000" w:firstRow="0" w:lastRow="0" w:firstColumn="0" w:lastColumn="0" w:oddVBand="0" w:evenVBand="0" w:oddHBand="0" w:evenHBand="1" w:firstRowFirstColumn="0" w:firstRowLastColumn="0" w:lastRowFirstColumn="0" w:lastRowLastColumn="0"/>
            </w:pPr>
            <w:r w:rsidRPr="00A57CF3">
              <w:t xml:space="preserve">To engage all participants. </w:t>
            </w:r>
          </w:p>
          <w:p w14:paraId="556BF5A8" w14:textId="26713041" w:rsidR="00F84354" w:rsidRPr="00A57CF3" w:rsidRDefault="00EB7DD9" w:rsidP="00EB7DD9">
            <w:pPr>
              <w:pStyle w:val="ListBullet"/>
              <w:cnfStyle w:val="000000010000" w:firstRow="0" w:lastRow="0" w:firstColumn="0" w:lastColumn="0" w:oddVBand="0" w:evenVBand="0" w:oddHBand="0" w:evenHBand="1" w:firstRowFirstColumn="0" w:firstRowLastColumn="0" w:lastRowFirstColumn="0" w:lastRowLastColumn="0"/>
            </w:pPr>
            <w:r>
              <w:t>A</w:t>
            </w:r>
            <w:r w:rsidR="00F84354" w:rsidRPr="00A57CF3">
              <w:t xml:space="preserve"> two-way channel that enables project documents, including a consultation paper to be </w:t>
            </w:r>
            <w:r w:rsidR="00C61F06">
              <w:t xml:space="preserve">shared </w:t>
            </w:r>
            <w:r w:rsidR="00F84354" w:rsidRPr="00A57CF3">
              <w:t xml:space="preserve">publicly and </w:t>
            </w:r>
            <w:r w:rsidR="00C61F06">
              <w:t xml:space="preserve">digitally </w:t>
            </w:r>
            <w:r w:rsidR="00F84354" w:rsidRPr="00A57CF3">
              <w:t>capture stakeholder feedback, comments, and submissions</w:t>
            </w:r>
            <w:r w:rsidR="00C61F06">
              <w:t xml:space="preserve"> on draft training products.</w:t>
            </w:r>
          </w:p>
        </w:tc>
        <w:tc>
          <w:tcPr>
            <w:tcW w:w="2404" w:type="dxa"/>
          </w:tcPr>
          <w:p w14:paraId="29BC1F53" w14:textId="77777777" w:rsidR="00F84354" w:rsidRPr="00A57CF3" w:rsidRDefault="00F84354" w:rsidP="0081169B">
            <w:pPr>
              <w:cnfStyle w:val="000000010000" w:firstRow="0" w:lastRow="0" w:firstColumn="0" w:lastColumn="0" w:oddVBand="0" w:evenVBand="0" w:oddHBand="0" w:evenHBand="1" w:firstRowFirstColumn="0" w:firstRowLastColumn="0" w:lastRowFirstColumn="0" w:lastRowLastColumn="0"/>
            </w:pPr>
            <w:r w:rsidRPr="00A57CF3">
              <w:t>All stakeholders</w:t>
            </w:r>
          </w:p>
        </w:tc>
        <w:tc>
          <w:tcPr>
            <w:tcW w:w="1982" w:type="dxa"/>
          </w:tcPr>
          <w:p w14:paraId="310A7F35" w14:textId="356396F1" w:rsidR="00F84354" w:rsidRPr="00A57CF3" w:rsidRDefault="00F84354" w:rsidP="00C61F06">
            <w:pPr>
              <w:pStyle w:val="ListBullet"/>
              <w:cnfStyle w:val="000000010000" w:firstRow="0" w:lastRow="0" w:firstColumn="0" w:lastColumn="0" w:oddVBand="0" w:evenVBand="0" w:oddHBand="0" w:evenHBand="1" w:firstRowFirstColumn="0" w:firstRowLastColumn="0" w:lastRowFirstColumn="0" w:lastRowLastColumn="0"/>
            </w:pPr>
            <w:r w:rsidRPr="00A57CF3">
              <w:t xml:space="preserve">Open throughout consultation </w:t>
            </w:r>
            <w:r w:rsidR="00C61F06">
              <w:t xml:space="preserve">and validation </w:t>
            </w:r>
            <w:r w:rsidRPr="00A57CF3">
              <w:t>period</w:t>
            </w:r>
          </w:p>
        </w:tc>
      </w:tr>
      <w:tr w:rsidR="00F84354" w:rsidRPr="00A57CF3" w14:paraId="3CC160D5" w14:textId="77777777" w:rsidTr="00E415B3">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061AAA6D" w14:textId="77777777" w:rsidR="00F84354" w:rsidRPr="000A1942" w:rsidRDefault="00F84354" w:rsidP="0081169B">
            <w:pPr>
              <w:rPr>
                <w:bCs/>
              </w:rPr>
            </w:pPr>
            <w:r w:rsidRPr="000A1942">
              <w:rPr>
                <w:bCs/>
              </w:rPr>
              <w:t>Surveys</w:t>
            </w:r>
          </w:p>
        </w:tc>
        <w:tc>
          <w:tcPr>
            <w:tcW w:w="2828" w:type="dxa"/>
          </w:tcPr>
          <w:p w14:paraId="4808C754" w14:textId="0014F9E6" w:rsidR="00F84354" w:rsidRPr="00A57CF3" w:rsidRDefault="00F84354" w:rsidP="000A1942">
            <w:pPr>
              <w:pStyle w:val="ListBullet"/>
              <w:cnfStyle w:val="000000000000" w:firstRow="0" w:lastRow="0" w:firstColumn="0" w:lastColumn="0" w:oddVBand="0" w:evenVBand="0" w:oddHBand="0" w:evenHBand="0" w:firstRowFirstColumn="0" w:firstRowLastColumn="0" w:lastRowFirstColumn="0" w:lastRowLastColumn="0"/>
            </w:pPr>
            <w:r w:rsidRPr="00A57CF3">
              <w:t>To consult with all participants (</w:t>
            </w:r>
            <w:r w:rsidR="000A1942">
              <w:t>for example</w:t>
            </w:r>
            <w:r w:rsidRPr="00A57CF3">
              <w:t xml:space="preserve"> employers, training organisations, industry)</w:t>
            </w:r>
          </w:p>
        </w:tc>
        <w:tc>
          <w:tcPr>
            <w:tcW w:w="2404" w:type="dxa"/>
          </w:tcPr>
          <w:p w14:paraId="678AA672" w14:textId="77777777" w:rsidR="000A1942" w:rsidRDefault="00F84354" w:rsidP="0081169B">
            <w:pPr>
              <w:cnfStyle w:val="000000000000" w:firstRow="0" w:lastRow="0" w:firstColumn="0" w:lastColumn="0" w:oddVBand="0" w:evenVBand="0" w:oddHBand="0" w:evenHBand="0" w:firstRowFirstColumn="0" w:firstRowLastColumn="0" w:lastRowFirstColumn="0" w:lastRowLastColumn="0"/>
            </w:pPr>
            <w:r w:rsidRPr="00A57CF3">
              <w:t xml:space="preserve">All stakeholders </w:t>
            </w:r>
          </w:p>
          <w:p w14:paraId="13D3B00B" w14:textId="15B1F82D" w:rsidR="00F84354" w:rsidRPr="00A57CF3" w:rsidRDefault="00F84354" w:rsidP="0081169B">
            <w:pPr>
              <w:cnfStyle w:val="000000000000" w:firstRow="0" w:lastRow="0" w:firstColumn="0" w:lastColumn="0" w:oddVBand="0" w:evenVBand="0" w:oddHBand="0" w:evenHBand="0" w:firstRowFirstColumn="0" w:firstRowLastColumn="0" w:lastRowFirstColumn="0" w:lastRowLastColumn="0"/>
            </w:pPr>
            <w:r w:rsidRPr="00A57CF3">
              <w:t>May be used to support interaction with Technical Committee, SMEs and during consultation</w:t>
            </w:r>
          </w:p>
        </w:tc>
        <w:tc>
          <w:tcPr>
            <w:tcW w:w="1982" w:type="dxa"/>
          </w:tcPr>
          <w:p w14:paraId="610D55DA" w14:textId="77777777" w:rsidR="000A1942" w:rsidRDefault="00F84354" w:rsidP="000A1942">
            <w:pPr>
              <w:pStyle w:val="ListBullet"/>
              <w:cnfStyle w:val="000000000000" w:firstRow="0" w:lastRow="0" w:firstColumn="0" w:lastColumn="0" w:oddVBand="0" w:evenVBand="0" w:oddHBand="0" w:evenHBand="0" w:firstRowFirstColumn="0" w:firstRowLastColumn="0" w:lastRowFirstColumn="0" w:lastRowLastColumn="0"/>
            </w:pPr>
            <w:r w:rsidRPr="00A57CF3">
              <w:t xml:space="preserve">Stage 2 Initial </w:t>
            </w:r>
            <w:r w:rsidR="000A1942">
              <w:t>d</w:t>
            </w:r>
            <w:r w:rsidRPr="00A57CF3">
              <w:t>evelopment</w:t>
            </w:r>
          </w:p>
          <w:p w14:paraId="3B155742" w14:textId="059E3BF2" w:rsidR="00F84354" w:rsidRPr="00A57CF3" w:rsidRDefault="00F84354" w:rsidP="000A1942">
            <w:pPr>
              <w:pStyle w:val="ListBullet"/>
              <w:cnfStyle w:val="000000000000" w:firstRow="0" w:lastRow="0" w:firstColumn="0" w:lastColumn="0" w:oddVBand="0" w:evenVBand="0" w:oddHBand="0" w:evenHBand="0" w:firstRowFirstColumn="0" w:firstRowLastColumn="0" w:lastRowFirstColumn="0" w:lastRowLastColumn="0"/>
            </w:pPr>
            <w:r w:rsidRPr="00A57CF3">
              <w:t xml:space="preserve">Stage 3 Public and </w:t>
            </w:r>
            <w:r w:rsidR="000A1942">
              <w:t>g</w:t>
            </w:r>
            <w:r w:rsidRPr="00A57CF3">
              <w:t xml:space="preserve">overnment </w:t>
            </w:r>
            <w:r w:rsidR="000A1942">
              <w:t>c</w:t>
            </w:r>
            <w:r w:rsidRPr="00A57CF3">
              <w:t>onsultation</w:t>
            </w:r>
          </w:p>
        </w:tc>
      </w:tr>
      <w:tr w:rsidR="00F84354" w:rsidRPr="00A57CF3" w14:paraId="4B60A17B" w14:textId="77777777" w:rsidTr="00E415B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279" w:type="dxa"/>
          </w:tcPr>
          <w:p w14:paraId="61ACADC2" w14:textId="77777777" w:rsidR="00F84354" w:rsidRPr="000A1942" w:rsidRDefault="00F84354" w:rsidP="0081169B">
            <w:pPr>
              <w:rPr>
                <w:bCs/>
              </w:rPr>
            </w:pPr>
            <w:r w:rsidRPr="000A1942">
              <w:rPr>
                <w:bCs/>
              </w:rPr>
              <w:t>External meetings and events</w:t>
            </w:r>
          </w:p>
        </w:tc>
        <w:tc>
          <w:tcPr>
            <w:tcW w:w="2828" w:type="dxa"/>
          </w:tcPr>
          <w:p w14:paraId="3892D846" w14:textId="77777777" w:rsidR="00F84354" w:rsidRPr="00A57CF3" w:rsidRDefault="00F84354" w:rsidP="000A1942">
            <w:pPr>
              <w:pStyle w:val="ListBullet"/>
              <w:cnfStyle w:val="000000010000" w:firstRow="0" w:lastRow="0" w:firstColumn="0" w:lastColumn="0" w:oddVBand="0" w:evenVBand="0" w:oddHBand="0" w:evenHBand="1" w:firstRowFirstColumn="0" w:firstRowLastColumn="0" w:lastRowFirstColumn="0" w:lastRowLastColumn="0"/>
            </w:pPr>
            <w:r w:rsidRPr="00A57CF3">
              <w:t>To leverage opportunities to promote the project, gain buy-in and encourage participation</w:t>
            </w:r>
          </w:p>
        </w:tc>
        <w:tc>
          <w:tcPr>
            <w:tcW w:w="2404" w:type="dxa"/>
          </w:tcPr>
          <w:p w14:paraId="747FC560" w14:textId="77777777" w:rsidR="00F84354" w:rsidRPr="00A57CF3" w:rsidRDefault="00F84354" w:rsidP="0081169B">
            <w:pPr>
              <w:cnfStyle w:val="000000010000" w:firstRow="0" w:lastRow="0" w:firstColumn="0" w:lastColumn="0" w:oddVBand="0" w:evenVBand="0" w:oddHBand="0" w:evenHBand="1" w:firstRowFirstColumn="0" w:firstRowLastColumn="0" w:lastRowFirstColumn="0" w:lastRowLastColumn="0"/>
            </w:pPr>
            <w:r w:rsidRPr="00A57CF3">
              <w:t>Various stakeholders as relevant</w:t>
            </w:r>
          </w:p>
        </w:tc>
        <w:tc>
          <w:tcPr>
            <w:tcW w:w="1982" w:type="dxa"/>
          </w:tcPr>
          <w:p w14:paraId="64C3ECCF" w14:textId="77777777" w:rsidR="00F84354" w:rsidRPr="00A57CF3" w:rsidRDefault="00F84354" w:rsidP="000A1942">
            <w:pPr>
              <w:pStyle w:val="ListBullet"/>
              <w:cnfStyle w:val="000000010000" w:firstRow="0" w:lastRow="0" w:firstColumn="0" w:lastColumn="0" w:oddVBand="0" w:evenVBand="0" w:oddHBand="0" w:evenHBand="1" w:firstRowFirstColumn="0" w:firstRowLastColumn="0" w:lastRowFirstColumn="0" w:lastRowLastColumn="0"/>
            </w:pPr>
            <w:r w:rsidRPr="00A57CF3">
              <w:t>As required</w:t>
            </w:r>
          </w:p>
        </w:tc>
      </w:tr>
      <w:tr w:rsidR="00F84354" w:rsidRPr="00A57CF3" w14:paraId="54CD4F37" w14:textId="77777777" w:rsidTr="00E415B3">
        <w:trPr>
          <w:trHeight w:val="300"/>
        </w:trPr>
        <w:tc>
          <w:tcPr>
            <w:cnfStyle w:val="001000000000" w:firstRow="0" w:lastRow="0" w:firstColumn="1" w:lastColumn="0" w:oddVBand="0" w:evenVBand="0" w:oddHBand="0" w:evenHBand="0" w:firstRowFirstColumn="0" w:firstRowLastColumn="0" w:lastRowFirstColumn="0" w:lastRowLastColumn="0"/>
            <w:tcW w:w="2279" w:type="dxa"/>
          </w:tcPr>
          <w:p w14:paraId="551FD52F" w14:textId="77777777" w:rsidR="00F84354" w:rsidRPr="000A1942" w:rsidRDefault="00F84354" w:rsidP="0081169B">
            <w:pPr>
              <w:spacing w:before="120" w:after="120"/>
              <w:rPr>
                <w:rFonts w:eastAsia="Aptos" w:cs="Aptos"/>
                <w:bCs/>
                <w:color w:val="000000" w:themeColor="text1"/>
              </w:rPr>
            </w:pPr>
            <w:r w:rsidRPr="000A1942">
              <w:rPr>
                <w:rFonts w:eastAsia="Aptos" w:cs="Aptos"/>
                <w:bCs/>
                <w:color w:val="000000" w:themeColor="text1"/>
              </w:rPr>
              <w:t>Five (5) online professional development implementation workshops</w:t>
            </w:r>
          </w:p>
        </w:tc>
        <w:tc>
          <w:tcPr>
            <w:tcW w:w="2828" w:type="dxa"/>
          </w:tcPr>
          <w:p w14:paraId="41423C53" w14:textId="77777777" w:rsidR="00F84354" w:rsidRPr="00A57CF3" w:rsidRDefault="00F84354" w:rsidP="000A1942">
            <w:pPr>
              <w:pStyle w:val="ListBullet"/>
              <w:cnfStyle w:val="000000000000" w:firstRow="0" w:lastRow="0" w:firstColumn="0" w:lastColumn="0" w:oddVBand="0" w:evenVBand="0" w:oddHBand="0" w:evenHBand="0" w:firstRowFirstColumn="0" w:firstRowLastColumn="0" w:lastRowFirstColumn="0" w:lastRowLastColumn="0"/>
              <w:rPr>
                <w:rFonts w:eastAsia="Calibri" w:cs="Calibri"/>
                <w:color w:val="000000" w:themeColor="text1"/>
              </w:rPr>
            </w:pPr>
            <w:r w:rsidRPr="00A57CF3">
              <w:rPr>
                <w:rFonts w:eastAsia="Calibri" w:cs="Calibri"/>
                <w:color w:val="000000" w:themeColor="text1"/>
              </w:rPr>
              <w:t>To conduct professional development workshops on the new qualification and good practice for delivery and assessment.</w:t>
            </w:r>
          </w:p>
        </w:tc>
        <w:tc>
          <w:tcPr>
            <w:tcW w:w="2404" w:type="dxa"/>
          </w:tcPr>
          <w:p w14:paraId="2511043C" w14:textId="77777777" w:rsidR="00F84354" w:rsidRPr="00A57CF3" w:rsidRDefault="00F84354" w:rsidP="0081169B">
            <w:pPr>
              <w:cnfStyle w:val="000000000000" w:firstRow="0" w:lastRow="0" w:firstColumn="0" w:lastColumn="0" w:oddVBand="0" w:evenVBand="0" w:oddHBand="0" w:evenHBand="0" w:firstRowFirstColumn="0" w:firstRowLastColumn="0" w:lastRowFirstColumn="0" w:lastRowLastColumn="0"/>
            </w:pPr>
            <w:r w:rsidRPr="00A57CF3">
              <w:t xml:space="preserve">Targeting trainers and assessors </w:t>
            </w:r>
          </w:p>
        </w:tc>
        <w:tc>
          <w:tcPr>
            <w:tcW w:w="1982" w:type="dxa"/>
          </w:tcPr>
          <w:p w14:paraId="18DC4199" w14:textId="38C6F28D" w:rsidR="00F84354" w:rsidRPr="00A57CF3" w:rsidRDefault="00F84354" w:rsidP="000A1942">
            <w:pPr>
              <w:pStyle w:val="ListBullet"/>
              <w:cnfStyle w:val="000000000000" w:firstRow="0" w:lastRow="0" w:firstColumn="0" w:lastColumn="0" w:oddVBand="0" w:evenVBand="0" w:oddHBand="0" w:evenHBand="0" w:firstRowFirstColumn="0" w:firstRowLastColumn="0" w:lastRowFirstColumn="0" w:lastRowLastColumn="0"/>
            </w:pPr>
            <w:r w:rsidRPr="00A57CF3">
              <w:rPr>
                <w:rFonts w:cstheme="minorHAnsi"/>
              </w:rPr>
              <w:t>Post endorsement</w:t>
            </w:r>
          </w:p>
        </w:tc>
      </w:tr>
    </w:tbl>
    <w:p w14:paraId="05ED5B8F" w14:textId="77777777" w:rsidR="000A1942" w:rsidRDefault="000A1942" w:rsidP="000A1942">
      <w:pPr>
        <w:pStyle w:val="Heading2"/>
        <w:numPr>
          <w:ilvl w:val="0"/>
          <w:numId w:val="0"/>
        </w:numPr>
        <w:ind w:left="680"/>
      </w:pPr>
      <w:bookmarkStart w:id="34" w:name="_Toc182989030"/>
      <w:r>
        <w:br w:type="page"/>
      </w:r>
    </w:p>
    <w:p w14:paraId="6364D981" w14:textId="7DDF9894" w:rsidR="00F84354" w:rsidRPr="00561780" w:rsidRDefault="00F84354" w:rsidP="00F84354">
      <w:pPr>
        <w:pStyle w:val="Heading2"/>
      </w:pPr>
      <w:bookmarkStart w:id="35" w:name="_Toc244010345"/>
      <w:r w:rsidRPr="00435B1D">
        <w:lastRenderedPageBreak/>
        <w:t>Timing</w:t>
      </w:r>
      <w:bookmarkEnd w:id="34"/>
      <w:bookmarkEnd w:id="35"/>
    </w:p>
    <w:tbl>
      <w:tblPr>
        <w:tblStyle w:val="0-HumanAbilityTable"/>
        <w:tblW w:w="9634" w:type="dxa"/>
        <w:tblLayout w:type="fixed"/>
        <w:tblLook w:val="04A0" w:firstRow="1" w:lastRow="0" w:firstColumn="1" w:lastColumn="0" w:noHBand="0" w:noVBand="1"/>
      </w:tblPr>
      <w:tblGrid>
        <w:gridCol w:w="2405"/>
        <w:gridCol w:w="1645"/>
        <w:gridCol w:w="5584"/>
      </w:tblGrid>
      <w:tr w:rsidR="00F84354" w:rsidRPr="00311017" w14:paraId="599D4677" w14:textId="77777777" w:rsidTr="005A6C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EF9129D" w14:textId="77777777" w:rsidR="00F84354" w:rsidRPr="00311017" w:rsidRDefault="00F84354" w:rsidP="0081169B">
            <w:pPr>
              <w:rPr>
                <w:b w:val="0"/>
                <w:bCs/>
                <w:szCs w:val="24"/>
              </w:rPr>
            </w:pPr>
            <w:r w:rsidRPr="00311017">
              <w:rPr>
                <w:bCs/>
                <w:szCs w:val="24"/>
              </w:rPr>
              <w:t>Project stage</w:t>
            </w:r>
          </w:p>
        </w:tc>
        <w:tc>
          <w:tcPr>
            <w:tcW w:w="1645" w:type="dxa"/>
          </w:tcPr>
          <w:p w14:paraId="244BE854" w14:textId="77777777" w:rsidR="00F84354" w:rsidRPr="00311017" w:rsidRDefault="00F84354" w:rsidP="0081169B">
            <w:pPr>
              <w:cnfStyle w:val="100000000000" w:firstRow="1" w:lastRow="0" w:firstColumn="0" w:lastColumn="0" w:oddVBand="0" w:evenVBand="0" w:oddHBand="0" w:evenHBand="0" w:firstRowFirstColumn="0" w:firstRowLastColumn="0" w:lastRowFirstColumn="0" w:lastRowLastColumn="0"/>
              <w:rPr>
                <w:b w:val="0"/>
                <w:bCs/>
                <w:szCs w:val="24"/>
              </w:rPr>
            </w:pPr>
            <w:r w:rsidRPr="00311017">
              <w:rPr>
                <w:bCs/>
                <w:szCs w:val="24"/>
              </w:rPr>
              <w:t>Timing</w:t>
            </w:r>
          </w:p>
        </w:tc>
        <w:tc>
          <w:tcPr>
            <w:tcW w:w="5584" w:type="dxa"/>
          </w:tcPr>
          <w:p w14:paraId="0F1CA972" w14:textId="77777777" w:rsidR="00F84354" w:rsidRPr="00311017" w:rsidRDefault="00F84354" w:rsidP="0081169B">
            <w:pPr>
              <w:cnfStyle w:val="100000000000" w:firstRow="1" w:lastRow="0" w:firstColumn="0" w:lastColumn="0" w:oddVBand="0" w:evenVBand="0" w:oddHBand="0" w:evenHBand="0" w:firstRowFirstColumn="0" w:firstRowLastColumn="0" w:lastRowFirstColumn="0" w:lastRowLastColumn="0"/>
              <w:rPr>
                <w:b w:val="0"/>
                <w:bCs/>
                <w:szCs w:val="24"/>
              </w:rPr>
            </w:pPr>
            <w:r w:rsidRPr="00311017">
              <w:rPr>
                <w:bCs/>
                <w:szCs w:val="24"/>
              </w:rPr>
              <w:t>Engagement methods</w:t>
            </w:r>
          </w:p>
        </w:tc>
      </w:tr>
      <w:tr w:rsidR="00F84354" w:rsidRPr="00D2543A" w14:paraId="4FAFCAE9" w14:textId="77777777" w:rsidTr="005A6C07">
        <w:tc>
          <w:tcPr>
            <w:cnfStyle w:val="001000000000" w:firstRow="0" w:lastRow="0" w:firstColumn="1" w:lastColumn="0" w:oddVBand="0" w:evenVBand="0" w:oddHBand="0" w:evenHBand="0" w:firstRowFirstColumn="0" w:firstRowLastColumn="0" w:lastRowFirstColumn="0" w:lastRowLastColumn="0"/>
            <w:tcW w:w="2405" w:type="dxa"/>
          </w:tcPr>
          <w:p w14:paraId="01A52B16" w14:textId="77777777" w:rsidR="00F84354" w:rsidRPr="000D0493" w:rsidRDefault="00F84354" w:rsidP="0081169B">
            <w:pPr>
              <w:rPr>
                <w:rFonts w:asciiTheme="minorHAnsi" w:hAnsiTheme="minorHAnsi" w:cstheme="minorHAnsi"/>
                <w:b w:val="0"/>
                <w:bCs/>
                <w:szCs w:val="24"/>
              </w:rPr>
            </w:pPr>
            <w:r w:rsidRPr="000D0493">
              <w:rPr>
                <w:rStyle w:val="normaltextrun"/>
                <w:rFonts w:asciiTheme="minorHAnsi" w:hAnsiTheme="minorHAnsi" w:cstheme="minorHAnsi"/>
                <w:szCs w:val="24"/>
              </w:rPr>
              <w:t>Stages 1 and 2 - Project set up and initial drafting</w:t>
            </w:r>
            <w:r w:rsidRPr="000D0493">
              <w:rPr>
                <w:rStyle w:val="eop"/>
                <w:rFonts w:asciiTheme="minorHAnsi" w:hAnsiTheme="minorHAnsi" w:cstheme="minorHAnsi"/>
                <w:szCs w:val="24"/>
              </w:rPr>
              <w:t> </w:t>
            </w:r>
          </w:p>
        </w:tc>
        <w:tc>
          <w:tcPr>
            <w:tcW w:w="1645" w:type="dxa"/>
          </w:tcPr>
          <w:p w14:paraId="2655BF7E" w14:textId="77777777" w:rsidR="005A6C07" w:rsidRPr="000D0493" w:rsidRDefault="00F84354" w:rsidP="005A6C07">
            <w:pPr>
              <w:spacing w:after="0"/>
              <w:cnfStyle w:val="000000000000" w:firstRow="0" w:lastRow="0" w:firstColumn="0" w:lastColumn="0" w:oddVBand="0" w:evenVBand="0" w:oddHBand="0" w:evenHBand="0" w:firstRowFirstColumn="0" w:firstRowLastColumn="0" w:lastRowFirstColumn="0" w:lastRowLastColumn="0"/>
              <w:rPr>
                <w:rStyle w:val="normaltextrun"/>
                <w:rFonts w:cstheme="minorHAnsi"/>
                <w:szCs w:val="24"/>
              </w:rPr>
            </w:pPr>
            <w:r w:rsidRPr="000D0493">
              <w:rPr>
                <w:rStyle w:val="normaltextrun"/>
                <w:rFonts w:cstheme="minorHAnsi"/>
                <w:szCs w:val="24"/>
              </w:rPr>
              <w:t>3/8/2026 – </w:t>
            </w:r>
          </w:p>
          <w:p w14:paraId="38729507" w14:textId="7758D7A5" w:rsidR="00F84354" w:rsidRPr="00FB3A8B" w:rsidRDefault="005A6C07" w:rsidP="005A6C07">
            <w:pPr>
              <w:spacing w:after="0"/>
              <w:cnfStyle w:val="000000000000" w:firstRow="0" w:lastRow="0" w:firstColumn="0" w:lastColumn="0" w:oddVBand="0" w:evenVBand="0" w:oddHBand="0" w:evenHBand="0" w:firstRowFirstColumn="0" w:firstRowLastColumn="0" w:lastRowFirstColumn="0" w:lastRowLastColumn="0"/>
            </w:pPr>
            <w:r w:rsidRPr="000D0493">
              <w:rPr>
                <w:rStyle w:val="normaltextrun"/>
                <w:rFonts w:cstheme="minorHAnsi"/>
                <w:szCs w:val="24"/>
              </w:rPr>
              <w:t>1</w:t>
            </w:r>
            <w:r w:rsidR="00F84354" w:rsidRPr="000D0493">
              <w:rPr>
                <w:rStyle w:val="normaltextrun"/>
                <w:rFonts w:cstheme="minorHAnsi"/>
                <w:szCs w:val="24"/>
              </w:rPr>
              <w:t>2</w:t>
            </w:r>
            <w:r w:rsidRPr="000D0493">
              <w:rPr>
                <w:rStyle w:val="normaltextrun"/>
                <w:rFonts w:cstheme="minorHAnsi"/>
                <w:szCs w:val="24"/>
              </w:rPr>
              <w:t>/2</w:t>
            </w:r>
            <w:r w:rsidR="00F84354" w:rsidRPr="000D0493">
              <w:rPr>
                <w:rStyle w:val="normaltextrun"/>
                <w:rFonts w:cstheme="minorHAnsi"/>
                <w:szCs w:val="24"/>
              </w:rPr>
              <w:t>/2027</w:t>
            </w:r>
            <w:r w:rsidR="00F84354" w:rsidRPr="000D0493">
              <w:rPr>
                <w:rStyle w:val="eop"/>
                <w:rFonts w:cstheme="minorHAnsi"/>
                <w:szCs w:val="24"/>
              </w:rPr>
              <w:t> </w:t>
            </w:r>
          </w:p>
        </w:tc>
        <w:tc>
          <w:tcPr>
            <w:tcW w:w="5584" w:type="dxa"/>
          </w:tcPr>
          <w:p w14:paraId="1ECC0390" w14:textId="77777777" w:rsidR="00F84354" w:rsidRDefault="00F84354" w:rsidP="00FB65CE">
            <w:pPr>
              <w:pStyle w:val="ListBullet"/>
              <w:cnfStyle w:val="000000000000" w:firstRow="0" w:lastRow="0" w:firstColumn="0" w:lastColumn="0" w:oddVBand="0" w:evenVBand="0" w:oddHBand="0" w:evenHBand="0" w:firstRowFirstColumn="0" w:firstRowLastColumn="0" w:lastRowFirstColumn="0" w:lastRowLastColumn="0"/>
            </w:pPr>
            <w:r w:rsidRPr="000D0493">
              <w:rPr>
                <w:rStyle w:val="normaltextrun"/>
                <w:rFonts w:cstheme="minorHAnsi"/>
                <w:szCs w:val="24"/>
              </w:rPr>
              <w:t>Consultation with Children’s Education and Care IAC – to gather insights on Technical Committee membership and stakeholder identification</w:t>
            </w:r>
            <w:r w:rsidRPr="000D0493">
              <w:rPr>
                <w:rStyle w:val="eop"/>
                <w:rFonts w:cstheme="minorHAnsi"/>
                <w:szCs w:val="24"/>
              </w:rPr>
              <w:t> </w:t>
            </w:r>
          </w:p>
          <w:p w14:paraId="13B17E56" w14:textId="77777777" w:rsidR="00F84354" w:rsidRDefault="00F84354" w:rsidP="00FB65CE">
            <w:pPr>
              <w:pStyle w:val="ListBullet"/>
              <w:cnfStyle w:val="000000000000" w:firstRow="0" w:lastRow="0" w:firstColumn="0" w:lastColumn="0" w:oddVBand="0" w:evenVBand="0" w:oddHBand="0" w:evenHBand="0" w:firstRowFirstColumn="0" w:firstRowLastColumn="0" w:lastRowFirstColumn="0" w:lastRowLastColumn="0"/>
            </w:pPr>
            <w:r w:rsidRPr="000D0493">
              <w:rPr>
                <w:rStyle w:val="normaltextrun"/>
                <w:rFonts w:cstheme="minorHAnsi"/>
                <w:szCs w:val="24"/>
              </w:rPr>
              <w:t>Consultation with Technical Committee to gather advice on Consultation Strategy and initial draft products/deliverables</w:t>
            </w:r>
            <w:r w:rsidRPr="000D0493">
              <w:rPr>
                <w:rStyle w:val="eop"/>
                <w:rFonts w:cstheme="minorHAnsi"/>
                <w:szCs w:val="24"/>
              </w:rPr>
              <w:t> </w:t>
            </w:r>
          </w:p>
          <w:p w14:paraId="1B48669C" w14:textId="77777777" w:rsidR="00F84354" w:rsidRDefault="00F84354" w:rsidP="00FB65CE">
            <w:pPr>
              <w:pStyle w:val="ListBullet"/>
              <w:cnfStyle w:val="000000000000" w:firstRow="0" w:lastRow="0" w:firstColumn="0" w:lastColumn="0" w:oddVBand="0" w:evenVBand="0" w:oddHBand="0" w:evenHBand="0" w:firstRowFirstColumn="0" w:firstRowLastColumn="0" w:lastRowFirstColumn="0" w:lastRowLastColumn="0"/>
            </w:pPr>
            <w:r w:rsidRPr="000D0493">
              <w:rPr>
                <w:rStyle w:val="normaltextrun"/>
                <w:rFonts w:cstheme="minorHAnsi"/>
                <w:szCs w:val="24"/>
              </w:rPr>
              <w:t>Written communications/publications</w:t>
            </w:r>
            <w:r w:rsidRPr="000D0493">
              <w:rPr>
                <w:rStyle w:val="eop"/>
                <w:rFonts w:cstheme="minorHAnsi"/>
                <w:szCs w:val="24"/>
              </w:rPr>
              <w:t> </w:t>
            </w:r>
          </w:p>
          <w:p w14:paraId="43953F72" w14:textId="77777777" w:rsidR="00F84354" w:rsidRPr="00D2543A" w:rsidRDefault="00F84354" w:rsidP="00FB65CE">
            <w:pPr>
              <w:pStyle w:val="ListBullet"/>
              <w:cnfStyle w:val="000000000000" w:firstRow="0" w:lastRow="0" w:firstColumn="0" w:lastColumn="0" w:oddVBand="0" w:evenVBand="0" w:oddHBand="0" w:evenHBand="0" w:firstRowFirstColumn="0" w:firstRowLastColumn="0" w:lastRowFirstColumn="0" w:lastRowLastColumn="0"/>
            </w:pPr>
            <w:r w:rsidRPr="000D0493">
              <w:rPr>
                <w:rStyle w:val="normaltextrun"/>
                <w:rFonts w:cstheme="minorHAnsi"/>
                <w:szCs w:val="24"/>
              </w:rPr>
              <w:t>Functional analysis report finalised</w:t>
            </w:r>
          </w:p>
        </w:tc>
      </w:tr>
      <w:tr w:rsidR="00F84354" w:rsidRPr="00D2543A" w14:paraId="72BE4959" w14:textId="77777777" w:rsidTr="005A6C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60825F6" w14:textId="77777777" w:rsidR="00F84354" w:rsidRPr="000D0493" w:rsidRDefault="00F84354" w:rsidP="0081169B">
            <w:pPr>
              <w:rPr>
                <w:rFonts w:asciiTheme="minorHAnsi" w:hAnsiTheme="minorHAnsi" w:cstheme="minorHAnsi"/>
                <w:b w:val="0"/>
                <w:bCs/>
                <w:szCs w:val="24"/>
              </w:rPr>
            </w:pPr>
            <w:r w:rsidRPr="000D0493">
              <w:rPr>
                <w:rStyle w:val="normaltextrun"/>
                <w:rFonts w:asciiTheme="minorHAnsi" w:hAnsiTheme="minorHAnsi" w:cstheme="minorHAnsi"/>
                <w:szCs w:val="24"/>
              </w:rPr>
              <w:t>Stages 3 and 4 - Public and government consultation, incorporating feedback and validation</w:t>
            </w:r>
            <w:r w:rsidRPr="000D0493">
              <w:rPr>
                <w:rStyle w:val="eop"/>
                <w:rFonts w:asciiTheme="minorHAnsi" w:hAnsiTheme="minorHAnsi" w:cstheme="minorHAnsi"/>
                <w:szCs w:val="24"/>
              </w:rPr>
              <w:t> </w:t>
            </w:r>
          </w:p>
        </w:tc>
        <w:tc>
          <w:tcPr>
            <w:tcW w:w="1645" w:type="dxa"/>
          </w:tcPr>
          <w:p w14:paraId="12C00B4E" w14:textId="4AF750D3" w:rsidR="005A6C07" w:rsidRPr="000D0493" w:rsidRDefault="00F84354" w:rsidP="005A6C07">
            <w:pPr>
              <w:spacing w:after="0"/>
              <w:cnfStyle w:val="000000010000" w:firstRow="0" w:lastRow="0" w:firstColumn="0" w:lastColumn="0" w:oddVBand="0" w:evenVBand="0" w:oddHBand="0" w:evenHBand="1" w:firstRowFirstColumn="0" w:firstRowLastColumn="0" w:lastRowFirstColumn="0" w:lastRowLastColumn="0"/>
              <w:rPr>
                <w:rStyle w:val="normaltextrun"/>
                <w:rFonts w:cstheme="minorHAnsi"/>
                <w:szCs w:val="24"/>
              </w:rPr>
            </w:pPr>
            <w:r w:rsidRPr="000D0493">
              <w:rPr>
                <w:rStyle w:val="normaltextrun"/>
                <w:rFonts w:cstheme="minorHAnsi"/>
                <w:szCs w:val="24"/>
              </w:rPr>
              <w:t>15/2/2027 </w:t>
            </w:r>
            <w:r w:rsidR="005A6C07" w:rsidRPr="000D0493">
              <w:rPr>
                <w:rStyle w:val="normaltextrun"/>
                <w:rFonts w:cstheme="minorHAnsi"/>
                <w:szCs w:val="24"/>
              </w:rPr>
              <w:t>–</w:t>
            </w:r>
            <w:r w:rsidRPr="000D0493">
              <w:rPr>
                <w:rStyle w:val="normaltextrun"/>
                <w:rFonts w:cstheme="minorHAnsi"/>
                <w:szCs w:val="24"/>
              </w:rPr>
              <w:t> </w:t>
            </w:r>
          </w:p>
          <w:p w14:paraId="21A515A0" w14:textId="3F6B4EEF" w:rsidR="00F84354" w:rsidRPr="00FB3A8B" w:rsidRDefault="00F84354" w:rsidP="005A6C07">
            <w:pPr>
              <w:spacing w:after="0"/>
              <w:cnfStyle w:val="000000010000" w:firstRow="0" w:lastRow="0" w:firstColumn="0" w:lastColumn="0" w:oddVBand="0" w:evenVBand="0" w:oddHBand="0" w:evenHBand="1" w:firstRowFirstColumn="0" w:firstRowLastColumn="0" w:lastRowFirstColumn="0" w:lastRowLastColumn="0"/>
            </w:pPr>
            <w:r w:rsidRPr="000D0493">
              <w:rPr>
                <w:rStyle w:val="normaltextrun"/>
                <w:rFonts w:cstheme="minorHAnsi"/>
                <w:szCs w:val="24"/>
              </w:rPr>
              <w:t>24/9/2027</w:t>
            </w:r>
            <w:r w:rsidRPr="000D0493">
              <w:rPr>
                <w:rStyle w:val="eop"/>
                <w:rFonts w:cstheme="minorHAnsi"/>
                <w:szCs w:val="24"/>
              </w:rPr>
              <w:t> </w:t>
            </w:r>
          </w:p>
        </w:tc>
        <w:tc>
          <w:tcPr>
            <w:tcW w:w="5584" w:type="dxa"/>
          </w:tcPr>
          <w:p w14:paraId="553B6AFF" w14:textId="77777777" w:rsidR="00F84354" w:rsidRDefault="00F84354" w:rsidP="00FB65CE">
            <w:pPr>
              <w:pStyle w:val="ListBullet"/>
              <w:cnfStyle w:val="000000010000" w:firstRow="0" w:lastRow="0" w:firstColumn="0" w:lastColumn="0" w:oddVBand="0" w:evenVBand="0" w:oddHBand="0" w:evenHBand="1" w:firstRowFirstColumn="0" w:firstRowLastColumn="0" w:lastRowFirstColumn="0" w:lastRowLastColumn="0"/>
            </w:pPr>
            <w:r w:rsidRPr="000D0493">
              <w:rPr>
                <w:rStyle w:val="normaltextrun"/>
                <w:rFonts w:cstheme="minorHAnsi"/>
                <w:szCs w:val="24"/>
              </w:rPr>
              <w:t>All methods as above</w:t>
            </w:r>
            <w:r w:rsidRPr="000D0493">
              <w:rPr>
                <w:rStyle w:val="eop"/>
                <w:rFonts w:cstheme="minorHAnsi"/>
                <w:szCs w:val="24"/>
              </w:rPr>
              <w:t> </w:t>
            </w:r>
          </w:p>
          <w:p w14:paraId="6384AA9A" w14:textId="77777777" w:rsidR="00F84354" w:rsidRDefault="00F84354" w:rsidP="00FB65CE">
            <w:pPr>
              <w:pStyle w:val="ListBullet"/>
              <w:cnfStyle w:val="000000010000" w:firstRow="0" w:lastRow="0" w:firstColumn="0" w:lastColumn="0" w:oddVBand="0" w:evenVBand="0" w:oddHBand="0" w:evenHBand="1" w:firstRowFirstColumn="0" w:firstRowLastColumn="0" w:lastRowFirstColumn="0" w:lastRowLastColumn="0"/>
            </w:pPr>
            <w:r w:rsidRPr="000D0493">
              <w:rPr>
                <w:rStyle w:val="normaltextrun"/>
                <w:rFonts w:cstheme="minorHAnsi"/>
                <w:szCs w:val="24"/>
              </w:rPr>
              <w:t>Technical Committee to gather advice on incorporating feedback </w:t>
            </w:r>
            <w:r w:rsidRPr="000D0493">
              <w:rPr>
                <w:rStyle w:val="eop"/>
                <w:rFonts w:cstheme="minorHAnsi"/>
                <w:szCs w:val="24"/>
              </w:rPr>
              <w:t> </w:t>
            </w:r>
          </w:p>
          <w:p w14:paraId="590B5153" w14:textId="77777777" w:rsidR="00FB65CE" w:rsidRPr="00FB65CE" w:rsidRDefault="00F84354" w:rsidP="00FB65CE">
            <w:pPr>
              <w:pStyle w:val="ListBullet"/>
              <w:cnfStyle w:val="000000010000" w:firstRow="0" w:lastRow="0" w:firstColumn="0" w:lastColumn="0" w:oddVBand="0" w:evenVBand="0" w:oddHBand="0" w:evenHBand="1" w:firstRowFirstColumn="0" w:firstRowLastColumn="0" w:lastRowFirstColumn="0" w:lastRowLastColumn="0"/>
              <w:rPr>
                <w:rStyle w:val="eop"/>
              </w:rPr>
            </w:pPr>
            <w:r w:rsidRPr="000D0493">
              <w:rPr>
                <w:rStyle w:val="normaltextrun"/>
                <w:rFonts w:cstheme="minorHAnsi"/>
                <w:szCs w:val="24"/>
              </w:rPr>
              <w:t>Written communications/publications</w:t>
            </w:r>
            <w:r w:rsidRPr="000D0493">
              <w:rPr>
                <w:rStyle w:val="eop"/>
                <w:rFonts w:cstheme="minorHAnsi"/>
                <w:szCs w:val="24"/>
              </w:rPr>
              <w:t> </w:t>
            </w:r>
          </w:p>
          <w:p w14:paraId="38A6D175" w14:textId="245481FB" w:rsidR="00F84354" w:rsidRPr="00D2543A" w:rsidRDefault="00F84354" w:rsidP="00FB65CE">
            <w:pPr>
              <w:pStyle w:val="ListBullet"/>
              <w:cnfStyle w:val="000000010000" w:firstRow="0" w:lastRow="0" w:firstColumn="0" w:lastColumn="0" w:oddVBand="0" w:evenVBand="0" w:oddHBand="0" w:evenHBand="1" w:firstRowFirstColumn="0" w:firstRowLastColumn="0" w:lastRowFirstColumn="0" w:lastRowLastColumn="0"/>
            </w:pPr>
            <w:r w:rsidRPr="000D0493">
              <w:rPr>
                <w:rStyle w:val="normaltextrun"/>
                <w:rFonts w:cstheme="minorHAnsi"/>
                <w:szCs w:val="24"/>
              </w:rPr>
              <w:t>Public validation</w:t>
            </w:r>
          </w:p>
        </w:tc>
      </w:tr>
      <w:tr w:rsidR="00F84354" w:rsidRPr="00D2543A" w14:paraId="631C3B7B" w14:textId="77777777" w:rsidTr="005A6C07">
        <w:tc>
          <w:tcPr>
            <w:cnfStyle w:val="001000000000" w:firstRow="0" w:lastRow="0" w:firstColumn="1" w:lastColumn="0" w:oddVBand="0" w:evenVBand="0" w:oddHBand="0" w:evenHBand="0" w:firstRowFirstColumn="0" w:firstRowLastColumn="0" w:lastRowFirstColumn="0" w:lastRowLastColumn="0"/>
            <w:tcW w:w="2405" w:type="dxa"/>
          </w:tcPr>
          <w:p w14:paraId="0910BEFE" w14:textId="77777777" w:rsidR="00F84354" w:rsidRPr="000D0493" w:rsidRDefault="00F84354" w:rsidP="0081169B">
            <w:pPr>
              <w:rPr>
                <w:rFonts w:asciiTheme="minorHAnsi" w:hAnsiTheme="minorHAnsi" w:cstheme="minorHAnsi"/>
                <w:b w:val="0"/>
                <w:bCs/>
                <w:szCs w:val="24"/>
              </w:rPr>
            </w:pPr>
            <w:r w:rsidRPr="000D0493">
              <w:rPr>
                <w:rStyle w:val="normaltextrun"/>
                <w:rFonts w:asciiTheme="minorHAnsi" w:hAnsiTheme="minorHAnsi" w:cstheme="minorHAnsi"/>
                <w:szCs w:val="24"/>
              </w:rPr>
              <w:t>Stages 4 and 5 - Final submissions and reporting</w:t>
            </w:r>
            <w:r w:rsidRPr="000D0493">
              <w:rPr>
                <w:rStyle w:val="eop"/>
                <w:rFonts w:asciiTheme="minorHAnsi" w:hAnsiTheme="minorHAnsi" w:cstheme="minorHAnsi"/>
                <w:szCs w:val="24"/>
              </w:rPr>
              <w:t> </w:t>
            </w:r>
          </w:p>
        </w:tc>
        <w:tc>
          <w:tcPr>
            <w:tcW w:w="1645" w:type="dxa"/>
          </w:tcPr>
          <w:p w14:paraId="627BB9B6" w14:textId="77777777" w:rsidR="00F84354" w:rsidRPr="00FB3A8B" w:rsidRDefault="00F84354" w:rsidP="0081169B">
            <w:pPr>
              <w:cnfStyle w:val="000000000000" w:firstRow="0" w:lastRow="0" w:firstColumn="0" w:lastColumn="0" w:oddVBand="0" w:evenVBand="0" w:oddHBand="0" w:evenHBand="0" w:firstRowFirstColumn="0" w:firstRowLastColumn="0" w:lastRowFirstColumn="0" w:lastRowLastColumn="0"/>
            </w:pPr>
            <w:r w:rsidRPr="000D0493">
              <w:rPr>
                <w:rStyle w:val="normaltextrun"/>
                <w:rFonts w:cstheme="minorHAnsi"/>
                <w:szCs w:val="24"/>
              </w:rPr>
              <w:t>10/05/2027 - 22/10/2027 </w:t>
            </w:r>
            <w:r w:rsidRPr="000D0493">
              <w:rPr>
                <w:rStyle w:val="eop"/>
                <w:rFonts w:cstheme="minorHAnsi"/>
                <w:szCs w:val="24"/>
              </w:rPr>
              <w:t> </w:t>
            </w:r>
          </w:p>
        </w:tc>
        <w:tc>
          <w:tcPr>
            <w:tcW w:w="5584" w:type="dxa"/>
          </w:tcPr>
          <w:p w14:paraId="3F907819" w14:textId="77777777" w:rsidR="00F84354" w:rsidRDefault="00F84354" w:rsidP="00FB65CE">
            <w:pPr>
              <w:pStyle w:val="ListBullet"/>
              <w:cnfStyle w:val="000000000000" w:firstRow="0" w:lastRow="0" w:firstColumn="0" w:lastColumn="0" w:oddVBand="0" w:evenVBand="0" w:oddHBand="0" w:evenHBand="0" w:firstRowFirstColumn="0" w:firstRowLastColumn="0" w:lastRowFirstColumn="0" w:lastRowLastColumn="0"/>
            </w:pPr>
            <w:r w:rsidRPr="000D0493">
              <w:rPr>
                <w:rStyle w:val="normaltextrun"/>
                <w:rFonts w:cstheme="minorHAnsi"/>
                <w:szCs w:val="24"/>
              </w:rPr>
              <w:t>Technical Committee to gather advice on final draft products/deliverables </w:t>
            </w:r>
            <w:r w:rsidRPr="000D0493">
              <w:rPr>
                <w:rStyle w:val="eop"/>
                <w:rFonts w:cstheme="minorHAnsi"/>
                <w:szCs w:val="24"/>
              </w:rPr>
              <w:t> </w:t>
            </w:r>
          </w:p>
          <w:p w14:paraId="63CF5CB9" w14:textId="77777777" w:rsidR="00FB65CE" w:rsidRPr="00FB65CE" w:rsidRDefault="00F84354" w:rsidP="00FB65CE">
            <w:pPr>
              <w:pStyle w:val="ListBullet"/>
              <w:cnfStyle w:val="000000000000" w:firstRow="0" w:lastRow="0" w:firstColumn="0" w:lastColumn="0" w:oddVBand="0" w:evenVBand="0" w:oddHBand="0" w:evenHBand="0" w:firstRowFirstColumn="0" w:firstRowLastColumn="0" w:lastRowFirstColumn="0" w:lastRowLastColumn="0"/>
              <w:rPr>
                <w:rStyle w:val="eop"/>
              </w:rPr>
            </w:pPr>
            <w:r w:rsidRPr="000D0493">
              <w:rPr>
                <w:rStyle w:val="normaltextrun"/>
                <w:rFonts w:cstheme="minorHAnsi"/>
                <w:szCs w:val="24"/>
              </w:rPr>
              <w:t>Consultation with IAC</w:t>
            </w:r>
            <w:r w:rsidRPr="000D0493">
              <w:rPr>
                <w:rStyle w:val="eop"/>
                <w:rFonts w:cstheme="minorHAnsi"/>
                <w:szCs w:val="24"/>
              </w:rPr>
              <w:t> </w:t>
            </w:r>
          </w:p>
          <w:p w14:paraId="7FAB20F4" w14:textId="71BC672F" w:rsidR="00F84354" w:rsidRPr="00D2543A" w:rsidRDefault="00F84354" w:rsidP="00FB65CE">
            <w:pPr>
              <w:pStyle w:val="ListBullet"/>
              <w:cnfStyle w:val="000000000000" w:firstRow="0" w:lastRow="0" w:firstColumn="0" w:lastColumn="0" w:oddVBand="0" w:evenVBand="0" w:oddHBand="0" w:evenHBand="0" w:firstRowFirstColumn="0" w:firstRowLastColumn="0" w:lastRowFirstColumn="0" w:lastRowLastColumn="0"/>
            </w:pPr>
            <w:r w:rsidRPr="000D0493">
              <w:rPr>
                <w:rStyle w:val="normaltextrun"/>
                <w:rFonts w:cstheme="minorHAnsi"/>
                <w:szCs w:val="24"/>
              </w:rPr>
              <w:t>Written communications/publication</w:t>
            </w:r>
          </w:p>
        </w:tc>
      </w:tr>
      <w:tr w:rsidR="00F84354" w14:paraId="5019825C" w14:textId="77777777" w:rsidTr="00C106AE">
        <w:trPr>
          <w:cnfStyle w:val="000000010000" w:firstRow="0" w:lastRow="0" w:firstColumn="0" w:lastColumn="0" w:oddVBand="0" w:evenVBand="0" w:oddHBand="0" w:evenHBand="1" w:firstRowFirstColumn="0" w:firstRowLastColumn="0" w:lastRowFirstColumn="0" w:lastRowLastColumn="0"/>
          <w:trHeight w:val="1181"/>
        </w:trPr>
        <w:tc>
          <w:tcPr>
            <w:cnfStyle w:val="001000000000" w:firstRow="0" w:lastRow="0" w:firstColumn="1" w:lastColumn="0" w:oddVBand="0" w:evenVBand="0" w:oddHBand="0" w:evenHBand="0" w:firstRowFirstColumn="0" w:firstRowLastColumn="0" w:lastRowFirstColumn="0" w:lastRowLastColumn="0"/>
            <w:tcW w:w="2405" w:type="dxa"/>
          </w:tcPr>
          <w:p w14:paraId="4D22CDDA" w14:textId="77777777" w:rsidR="00F84354" w:rsidRPr="000D0493" w:rsidRDefault="00F84354" w:rsidP="0081169B">
            <w:pPr>
              <w:rPr>
                <w:rFonts w:asciiTheme="minorHAnsi" w:hAnsiTheme="minorHAnsi" w:cstheme="minorHAnsi"/>
                <w:b w:val="0"/>
                <w:bCs/>
                <w:szCs w:val="24"/>
              </w:rPr>
            </w:pPr>
            <w:r w:rsidRPr="000D0493">
              <w:rPr>
                <w:rStyle w:val="normaltextrun"/>
                <w:rFonts w:asciiTheme="minorHAnsi" w:hAnsiTheme="minorHAnsi" w:cstheme="minorHAnsi"/>
                <w:szCs w:val="24"/>
              </w:rPr>
              <w:t>Stages 6, 7 and 8 - Endorsement and release  </w:t>
            </w:r>
            <w:r w:rsidRPr="000D0493">
              <w:rPr>
                <w:rStyle w:val="eop"/>
                <w:rFonts w:asciiTheme="minorHAnsi" w:hAnsiTheme="minorHAnsi" w:cstheme="minorHAnsi"/>
                <w:szCs w:val="24"/>
              </w:rPr>
              <w:t> </w:t>
            </w:r>
          </w:p>
        </w:tc>
        <w:tc>
          <w:tcPr>
            <w:tcW w:w="1645" w:type="dxa"/>
          </w:tcPr>
          <w:p w14:paraId="4B3FFAD0" w14:textId="77777777" w:rsidR="00F84354" w:rsidRPr="000D0493" w:rsidRDefault="00F84354" w:rsidP="0081169B">
            <w:pPr>
              <w:pStyle w:val="paragraph"/>
              <w:spacing w:before="0" w:beforeAutospacing="0" w:after="0" w:afterAutospacing="0"/>
              <w:textAlignment w:val="baseline"/>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sidRPr="000D0493">
              <w:rPr>
                <w:rStyle w:val="normaltextrun"/>
                <w:rFonts w:asciiTheme="minorHAnsi" w:hAnsiTheme="minorHAnsi" w:cstheme="minorHAnsi"/>
                <w:color w:val="000000"/>
              </w:rPr>
              <w:t>25/10/2027 - </w:t>
            </w:r>
            <w:r w:rsidRPr="000D0493">
              <w:rPr>
                <w:rStyle w:val="eop"/>
                <w:rFonts w:asciiTheme="minorHAnsi" w:hAnsiTheme="minorHAnsi" w:cstheme="minorHAnsi"/>
                <w:color w:val="000000"/>
              </w:rPr>
              <w:t> </w:t>
            </w:r>
          </w:p>
          <w:p w14:paraId="7085D680" w14:textId="77777777" w:rsidR="00F84354" w:rsidRPr="00FB3A8B" w:rsidRDefault="00F84354" w:rsidP="0081169B">
            <w:pPr>
              <w:cnfStyle w:val="000000010000" w:firstRow="0" w:lastRow="0" w:firstColumn="0" w:lastColumn="0" w:oddVBand="0" w:evenVBand="0" w:oddHBand="0" w:evenHBand="1" w:firstRowFirstColumn="0" w:firstRowLastColumn="0" w:lastRowFirstColumn="0" w:lastRowLastColumn="0"/>
            </w:pPr>
            <w:r w:rsidRPr="000D0493">
              <w:rPr>
                <w:rStyle w:val="normaltextrun"/>
                <w:rFonts w:cstheme="minorHAnsi"/>
                <w:color w:val="000000"/>
                <w:szCs w:val="24"/>
              </w:rPr>
              <w:t>28/1/2028</w:t>
            </w:r>
            <w:r w:rsidRPr="000D0493">
              <w:rPr>
                <w:rStyle w:val="eop"/>
                <w:rFonts w:cstheme="minorHAnsi"/>
                <w:color w:val="000000"/>
                <w:szCs w:val="24"/>
              </w:rPr>
              <w:t> </w:t>
            </w:r>
          </w:p>
        </w:tc>
        <w:tc>
          <w:tcPr>
            <w:tcW w:w="5584" w:type="dxa"/>
          </w:tcPr>
          <w:p w14:paraId="5982DDA4" w14:textId="77777777" w:rsidR="00F84354" w:rsidRDefault="00F84354" w:rsidP="00FB65CE">
            <w:pPr>
              <w:pStyle w:val="ListBullet"/>
              <w:cnfStyle w:val="000000010000" w:firstRow="0" w:lastRow="0" w:firstColumn="0" w:lastColumn="0" w:oddVBand="0" w:evenVBand="0" w:oddHBand="0" w:evenHBand="1" w:firstRowFirstColumn="0" w:firstRowLastColumn="0" w:lastRowFirstColumn="0" w:lastRowLastColumn="0"/>
            </w:pPr>
            <w:r w:rsidRPr="000D0493">
              <w:rPr>
                <w:rStyle w:val="normaltextrun"/>
                <w:rFonts w:cstheme="minorHAnsi"/>
                <w:szCs w:val="24"/>
              </w:rPr>
              <w:t>Written communications/publications</w:t>
            </w:r>
            <w:r w:rsidRPr="000D0493">
              <w:rPr>
                <w:rStyle w:val="eop"/>
                <w:rFonts w:cstheme="minorHAnsi"/>
                <w:szCs w:val="24"/>
              </w:rPr>
              <w:t> </w:t>
            </w:r>
          </w:p>
          <w:p w14:paraId="0C7DC10F" w14:textId="77777777" w:rsidR="00F84354" w:rsidRPr="000D0493" w:rsidRDefault="00F84354" w:rsidP="00FB65CE">
            <w:pPr>
              <w:pStyle w:val="ListBullet"/>
              <w:cnfStyle w:val="000000010000" w:firstRow="0" w:lastRow="0" w:firstColumn="0" w:lastColumn="0" w:oddVBand="0" w:evenVBand="0" w:oddHBand="0" w:evenHBand="1" w:firstRowFirstColumn="0" w:firstRowLastColumn="0" w:lastRowFirstColumn="0" w:lastRowLastColumn="0"/>
              <w:rPr>
                <w:rStyle w:val="normaltextrun"/>
                <w:rFonts w:cstheme="minorHAnsi"/>
                <w:szCs w:val="24"/>
              </w:rPr>
            </w:pPr>
            <w:r w:rsidRPr="000D0493">
              <w:rPr>
                <w:rStyle w:val="normaltextrun"/>
                <w:rFonts w:cstheme="minorHAnsi"/>
                <w:szCs w:val="24"/>
              </w:rPr>
              <w:t>Professional development workshops</w:t>
            </w:r>
          </w:p>
          <w:p w14:paraId="4F64262E" w14:textId="77777777" w:rsidR="00F84354" w:rsidRDefault="00F84354" w:rsidP="0081169B">
            <w:pPr>
              <w:cnfStyle w:val="000000010000" w:firstRow="0" w:lastRow="0" w:firstColumn="0" w:lastColumn="0" w:oddVBand="0" w:evenVBand="0" w:oddHBand="0" w:evenHBand="1" w:firstRowFirstColumn="0" w:firstRowLastColumn="0" w:lastRowFirstColumn="0" w:lastRowLastColumn="0"/>
            </w:pPr>
          </w:p>
        </w:tc>
      </w:tr>
    </w:tbl>
    <w:p w14:paraId="7DAAE07B" w14:textId="778E407C" w:rsidR="00F84354" w:rsidRPr="00435B1D" w:rsidRDefault="00F84354" w:rsidP="00F84354">
      <w:pPr>
        <w:pStyle w:val="Heading2"/>
      </w:pPr>
      <w:bookmarkStart w:id="36" w:name="_Toc182989031"/>
      <w:bookmarkStart w:id="37" w:name="_Toc244010346"/>
      <w:r w:rsidRPr="00435B1D">
        <w:t>Consultation questions</w:t>
      </w:r>
      <w:bookmarkEnd w:id="36"/>
      <w:bookmarkEnd w:id="37"/>
    </w:p>
    <w:p w14:paraId="60CD081E" w14:textId="201917DF" w:rsidR="00D444AA" w:rsidRDefault="00F84354" w:rsidP="00C106AE">
      <w:pPr>
        <w:spacing w:line="240" w:lineRule="auto"/>
      </w:pPr>
      <w:r w:rsidRPr="000E086C">
        <w:t>Consultation questions will be developed by the project team and refined by the Technical Committee.</w:t>
      </w:r>
      <w:r w:rsidR="00762F9D">
        <w:t xml:space="preserve"> </w:t>
      </w:r>
      <w:r w:rsidRPr="000E086C">
        <w:t>Consultation with stakeholders will be structured to:</w:t>
      </w:r>
    </w:p>
    <w:p w14:paraId="576D3E7F" w14:textId="478F556D" w:rsidR="00F84354" w:rsidRPr="000E086C" w:rsidRDefault="000A1942" w:rsidP="00D444AA">
      <w:pPr>
        <w:pStyle w:val="ListBullet"/>
      </w:pPr>
      <w:r>
        <w:t>u</w:t>
      </w:r>
      <w:r w:rsidR="00F84354" w:rsidRPr="000E086C">
        <w:t xml:space="preserve">nderstand industry </w:t>
      </w:r>
      <w:r w:rsidR="00F84354">
        <w:t>requirements in terms of</w:t>
      </w:r>
      <w:r w:rsidR="00F84354" w:rsidRPr="000E086C">
        <w:t xml:space="preserve"> skills, knowledge, </w:t>
      </w:r>
      <w:r w:rsidR="00F84354">
        <w:t xml:space="preserve">and </w:t>
      </w:r>
      <w:r w:rsidR="00F84354" w:rsidRPr="000E086C">
        <w:t xml:space="preserve">practice for </w:t>
      </w:r>
      <w:r w:rsidR="00F84354">
        <w:t xml:space="preserve">OSHC </w:t>
      </w:r>
      <w:r w:rsidR="00F84354" w:rsidRPr="000E086C">
        <w:t>qualification</w:t>
      </w:r>
      <w:r w:rsidR="00F84354">
        <w:t>s</w:t>
      </w:r>
    </w:p>
    <w:p w14:paraId="15037E28" w14:textId="7047E011" w:rsidR="00F84354" w:rsidRPr="000E086C" w:rsidRDefault="000A1942" w:rsidP="000A1942">
      <w:pPr>
        <w:pStyle w:val="ListBullet"/>
      </w:pPr>
      <w:bookmarkStart w:id="38" w:name="_Hlk170203314"/>
      <w:r>
        <w:t>u</w:t>
      </w:r>
      <w:r w:rsidR="00F84354" w:rsidRPr="000E086C">
        <w:t>nderstand current challenges, skills gaps, opportunities and potential solutions</w:t>
      </w:r>
    </w:p>
    <w:bookmarkEnd w:id="38"/>
    <w:p w14:paraId="420B8D36" w14:textId="79306FA5" w:rsidR="00F84354" w:rsidRPr="000E086C" w:rsidRDefault="000A1942" w:rsidP="000A1942">
      <w:pPr>
        <w:pStyle w:val="ListBullet"/>
      </w:pPr>
      <w:r>
        <w:t>i</w:t>
      </w:r>
      <w:r w:rsidR="00F84354">
        <w:t>dentify and inform of any changes to training products</w:t>
      </w:r>
    </w:p>
    <w:p w14:paraId="503531CC" w14:textId="47C53F93" w:rsidR="00F84354" w:rsidRPr="00BB07DB" w:rsidRDefault="000A1942" w:rsidP="000A1942">
      <w:pPr>
        <w:pStyle w:val="ListBullet"/>
        <w:rPr>
          <w:rFonts w:eastAsia="Times New Roman" w:cs="Times New Roman"/>
          <w:lang w:val="en-US"/>
        </w:rPr>
      </w:pPr>
      <w:r>
        <w:t>p</w:t>
      </w:r>
      <w:r w:rsidR="00F84354" w:rsidRPr="000E086C">
        <w:t>rovide advice on the development of resources</w:t>
      </w:r>
      <w:r w:rsidR="00F84354" w:rsidRPr="000E086C">
        <w:rPr>
          <w:rFonts w:eastAsia="Times New Roman" w:cs="Calibri"/>
          <w:bdr w:val="none" w:sz="0" w:space="0" w:color="auto" w:frame="1"/>
          <w:lang w:val="en-US"/>
        </w:rPr>
        <w:t>, delivery and pathway information</w:t>
      </w:r>
    </w:p>
    <w:p w14:paraId="23C44F81" w14:textId="36C0071B" w:rsidR="00F84354" w:rsidRPr="000E086C" w:rsidRDefault="000A1942" w:rsidP="000A1942">
      <w:pPr>
        <w:pStyle w:val="ListBullet"/>
        <w:rPr>
          <w:rFonts w:eastAsia="Times New Roman" w:cs="Times New Roman"/>
          <w:lang w:val="en-US"/>
        </w:rPr>
      </w:pPr>
      <w:r>
        <w:rPr>
          <w:rFonts w:eastAsia="Times New Roman" w:cs="Calibri"/>
          <w:bdr w:val="none" w:sz="0" w:space="0" w:color="auto" w:frame="1"/>
          <w:lang w:val="en-US"/>
        </w:rPr>
        <w:t>r</w:t>
      </w:r>
      <w:r w:rsidR="00F84354">
        <w:rPr>
          <w:rFonts w:eastAsia="Times New Roman" w:cs="Calibri"/>
          <w:bdr w:val="none" w:sz="0" w:space="0" w:color="auto" w:frame="1"/>
          <w:lang w:val="en-US"/>
        </w:rPr>
        <w:t>eview draft materials</w:t>
      </w:r>
      <w:r>
        <w:rPr>
          <w:rFonts w:eastAsia="Times New Roman" w:cs="Calibri"/>
          <w:bdr w:val="none" w:sz="0" w:space="0" w:color="auto" w:frame="1"/>
          <w:lang w:val="en-US"/>
        </w:rPr>
        <w:t>.</w:t>
      </w:r>
    </w:p>
    <w:p w14:paraId="3D2ACD06" w14:textId="7DF3AAEF" w:rsidR="00F84354" w:rsidRPr="0064445E" w:rsidRDefault="00F84354" w:rsidP="0064445E">
      <w:pPr>
        <w:pStyle w:val="Heading1"/>
      </w:pPr>
      <w:bookmarkStart w:id="39" w:name="_Toc182989032"/>
      <w:bookmarkStart w:id="40" w:name="_Toc244010347"/>
      <w:r w:rsidRPr="0064445E">
        <w:lastRenderedPageBreak/>
        <w:t>Communications</w:t>
      </w:r>
      <w:bookmarkEnd w:id="39"/>
      <w:bookmarkEnd w:id="40"/>
    </w:p>
    <w:p w14:paraId="2E082BC2" w14:textId="0C4E98C7" w:rsidR="00F84354" w:rsidRPr="00435B1D" w:rsidRDefault="00F84354" w:rsidP="00F84354">
      <w:pPr>
        <w:pStyle w:val="Heading2"/>
      </w:pPr>
      <w:bookmarkStart w:id="41" w:name="_Toc182989033"/>
      <w:bookmarkStart w:id="42" w:name="_Toc244010348"/>
      <w:r w:rsidRPr="00435B1D">
        <w:t>Communications objectives</w:t>
      </w:r>
      <w:bookmarkEnd w:id="41"/>
      <w:bookmarkEnd w:id="42"/>
    </w:p>
    <w:p w14:paraId="0A837D62" w14:textId="77777777" w:rsidR="00F84354" w:rsidRPr="00E415B3" w:rsidRDefault="00F84354" w:rsidP="00E415B3">
      <w:pPr>
        <w:pStyle w:val="ListBullet"/>
      </w:pPr>
      <w:r w:rsidRPr="00E415B3">
        <w:t>Raise awareness of the project and its objectives among industry stakeholders.</w:t>
      </w:r>
    </w:p>
    <w:p w14:paraId="716DCC26" w14:textId="77777777" w:rsidR="00F84354" w:rsidRPr="00E415B3" w:rsidRDefault="00F84354" w:rsidP="00E415B3">
      <w:pPr>
        <w:pStyle w:val="ListBullet"/>
      </w:pPr>
      <w:r w:rsidRPr="00E415B3">
        <w:t>Promote consultation opportunities, key dates, project progress and outcomes to stakeholders through a variety of communications channels.</w:t>
      </w:r>
    </w:p>
    <w:p w14:paraId="1C3DCCD0" w14:textId="77777777" w:rsidR="00F84354" w:rsidRPr="00E415B3" w:rsidRDefault="00F84354" w:rsidP="00E415B3">
      <w:pPr>
        <w:pStyle w:val="ListBullet"/>
      </w:pPr>
      <w:r w:rsidRPr="00E415B3">
        <w:t xml:space="preserve">Foster the involvement of a diverse range of stakeholders to gather rich and valuable industry insights, experience and expertise to inform the project. </w:t>
      </w:r>
    </w:p>
    <w:p w14:paraId="09E6F68C" w14:textId="77777777" w:rsidR="00F84354" w:rsidRPr="00E415B3" w:rsidRDefault="00F84354" w:rsidP="00E415B3">
      <w:pPr>
        <w:pStyle w:val="ListBullet"/>
      </w:pPr>
      <w:r w:rsidRPr="00E415B3">
        <w:t>Build trust and credibility with stakeholders through effective, timely, transparent and accessible communications.</w:t>
      </w:r>
    </w:p>
    <w:p w14:paraId="7C8D0810" w14:textId="3B1D17AD" w:rsidR="00F84354" w:rsidRPr="00435B1D" w:rsidRDefault="00F84354" w:rsidP="00F84354">
      <w:pPr>
        <w:pStyle w:val="Heading2"/>
      </w:pPr>
      <w:bookmarkStart w:id="43" w:name="_Toc182989034"/>
      <w:bookmarkStart w:id="44" w:name="_Toc244010349"/>
      <w:r w:rsidRPr="009C64AA">
        <w:t>Communications methods</w:t>
      </w:r>
      <w:bookmarkEnd w:id="43"/>
      <w:bookmarkEnd w:id="44"/>
    </w:p>
    <w:tbl>
      <w:tblPr>
        <w:tblStyle w:val="0-HumanAbilityTable"/>
        <w:tblW w:w="0" w:type="auto"/>
        <w:tblLayout w:type="fixed"/>
        <w:tblLook w:val="06A0" w:firstRow="1" w:lastRow="0" w:firstColumn="1" w:lastColumn="0" w:noHBand="1" w:noVBand="1"/>
      </w:tblPr>
      <w:tblGrid>
        <w:gridCol w:w="2093"/>
        <w:gridCol w:w="6355"/>
      </w:tblGrid>
      <w:tr w:rsidR="00F84354" w14:paraId="6D78AD97" w14:textId="77777777" w:rsidTr="00FB65C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93" w:type="dxa"/>
          </w:tcPr>
          <w:p w14:paraId="497B3849" w14:textId="77777777" w:rsidR="00F84354" w:rsidRPr="00FB65CE" w:rsidRDefault="00F84354" w:rsidP="00FB65CE">
            <w:r w:rsidRPr="00FB65CE">
              <w:t>Communications channel / tool</w:t>
            </w:r>
          </w:p>
        </w:tc>
        <w:tc>
          <w:tcPr>
            <w:tcW w:w="6355" w:type="dxa"/>
          </w:tcPr>
          <w:p w14:paraId="172B26B5" w14:textId="77777777" w:rsidR="00F84354" w:rsidRPr="00FB65CE" w:rsidRDefault="00F84354" w:rsidP="00FB65CE">
            <w:pPr>
              <w:cnfStyle w:val="100000000000" w:firstRow="1" w:lastRow="0" w:firstColumn="0" w:lastColumn="0" w:oddVBand="0" w:evenVBand="0" w:oddHBand="0" w:evenHBand="0" w:firstRowFirstColumn="0" w:firstRowLastColumn="0" w:lastRowFirstColumn="0" w:lastRowLastColumn="0"/>
            </w:pPr>
            <w:r w:rsidRPr="00FB65CE">
              <w:t>Purpose / Details</w:t>
            </w:r>
          </w:p>
        </w:tc>
      </w:tr>
      <w:tr w:rsidR="00F84354" w14:paraId="7F520B13" w14:textId="77777777" w:rsidTr="00FB65CE">
        <w:trPr>
          <w:trHeight w:val="300"/>
        </w:trPr>
        <w:tc>
          <w:tcPr>
            <w:cnfStyle w:val="001000000000" w:firstRow="0" w:lastRow="0" w:firstColumn="1" w:lastColumn="0" w:oddVBand="0" w:evenVBand="0" w:oddHBand="0" w:evenHBand="0" w:firstRowFirstColumn="0" w:firstRowLastColumn="0" w:lastRowFirstColumn="0" w:lastRowLastColumn="0"/>
            <w:tcW w:w="2093" w:type="dxa"/>
          </w:tcPr>
          <w:p w14:paraId="49A870C4" w14:textId="77777777" w:rsidR="00F84354" w:rsidRPr="00FB65CE" w:rsidRDefault="00F84354" w:rsidP="00FB65CE">
            <w:r w:rsidRPr="00FB65CE">
              <w:t xml:space="preserve">Fact sheet </w:t>
            </w:r>
          </w:p>
        </w:tc>
        <w:tc>
          <w:tcPr>
            <w:tcW w:w="6355" w:type="dxa"/>
          </w:tcPr>
          <w:p w14:paraId="5DFAF33B" w14:textId="77777777" w:rsidR="00F84354" w:rsidRPr="00FB65CE" w:rsidRDefault="00F84354" w:rsidP="00FB65CE">
            <w:pPr>
              <w:cnfStyle w:val="000000000000" w:firstRow="0" w:lastRow="0" w:firstColumn="0" w:lastColumn="0" w:oddVBand="0" w:evenVBand="0" w:oddHBand="0" w:evenHBand="0" w:firstRowFirstColumn="0" w:firstRowLastColumn="0" w:lastRowFirstColumn="0" w:lastRowLastColumn="0"/>
            </w:pPr>
            <w:r w:rsidRPr="00FB65CE">
              <w:t>To outline the key details of the project, timelines, consultation activities and how to participate. Including link to website/project page.</w:t>
            </w:r>
          </w:p>
        </w:tc>
      </w:tr>
      <w:tr w:rsidR="00F84354" w14:paraId="024547BD" w14:textId="77777777" w:rsidTr="00FB65CE">
        <w:trPr>
          <w:trHeight w:val="300"/>
        </w:trPr>
        <w:tc>
          <w:tcPr>
            <w:cnfStyle w:val="001000000000" w:firstRow="0" w:lastRow="0" w:firstColumn="1" w:lastColumn="0" w:oddVBand="0" w:evenVBand="0" w:oddHBand="0" w:evenHBand="0" w:firstRowFirstColumn="0" w:firstRowLastColumn="0" w:lastRowFirstColumn="0" w:lastRowLastColumn="0"/>
            <w:tcW w:w="2093" w:type="dxa"/>
            <w:shd w:val="clear" w:color="auto" w:fill="EAF1ED" w:themeFill="background2"/>
          </w:tcPr>
          <w:p w14:paraId="097FE6A5" w14:textId="77777777" w:rsidR="00F84354" w:rsidRPr="00FB65CE" w:rsidRDefault="00F84354" w:rsidP="00FB65CE">
            <w:r w:rsidRPr="00FB65CE">
              <w:t>Project webpage</w:t>
            </w:r>
          </w:p>
        </w:tc>
        <w:tc>
          <w:tcPr>
            <w:tcW w:w="6355" w:type="dxa"/>
            <w:shd w:val="clear" w:color="auto" w:fill="EAF1ED" w:themeFill="background2"/>
          </w:tcPr>
          <w:p w14:paraId="0ABFFC78" w14:textId="77777777" w:rsidR="00F84354" w:rsidRPr="00FB65CE" w:rsidRDefault="00F84354" w:rsidP="00FB65CE">
            <w:pPr>
              <w:cnfStyle w:val="000000000000" w:firstRow="0" w:lastRow="0" w:firstColumn="0" w:lastColumn="0" w:oddVBand="0" w:evenVBand="0" w:oddHBand="0" w:evenHBand="0" w:firstRowFirstColumn="0" w:firstRowLastColumn="0" w:lastRowFirstColumn="0" w:lastRowLastColumn="0"/>
            </w:pPr>
            <w:r w:rsidRPr="00FB65CE">
              <w:t>A dedicated webpage where all project information and activities can be accessed easily, stakeholders can register for updates and consultation workshops.</w:t>
            </w:r>
          </w:p>
        </w:tc>
      </w:tr>
      <w:tr w:rsidR="00F84354" w14:paraId="2CE47C39" w14:textId="77777777" w:rsidTr="00FB65CE">
        <w:trPr>
          <w:trHeight w:val="300"/>
        </w:trPr>
        <w:tc>
          <w:tcPr>
            <w:cnfStyle w:val="001000000000" w:firstRow="0" w:lastRow="0" w:firstColumn="1" w:lastColumn="0" w:oddVBand="0" w:evenVBand="0" w:oddHBand="0" w:evenHBand="0" w:firstRowFirstColumn="0" w:firstRowLastColumn="0" w:lastRowFirstColumn="0" w:lastRowLastColumn="0"/>
            <w:tcW w:w="2093" w:type="dxa"/>
          </w:tcPr>
          <w:p w14:paraId="36DDBD5B" w14:textId="77777777" w:rsidR="00F84354" w:rsidRPr="00FB65CE" w:rsidRDefault="00F84354" w:rsidP="00FB65CE">
            <w:r w:rsidRPr="00FB65CE">
              <w:t>Emails</w:t>
            </w:r>
          </w:p>
        </w:tc>
        <w:tc>
          <w:tcPr>
            <w:tcW w:w="6355" w:type="dxa"/>
          </w:tcPr>
          <w:p w14:paraId="73B61F87" w14:textId="77777777" w:rsidR="00F84354" w:rsidRPr="00FB65CE" w:rsidRDefault="00F84354" w:rsidP="00FB65CE">
            <w:pPr>
              <w:cnfStyle w:val="000000000000" w:firstRow="0" w:lastRow="0" w:firstColumn="0" w:lastColumn="0" w:oddVBand="0" w:evenVBand="0" w:oddHBand="0" w:evenHBand="0" w:firstRowFirstColumn="0" w:firstRowLastColumn="0" w:lastRowFirstColumn="0" w:lastRowLastColumn="0"/>
            </w:pPr>
            <w:r w:rsidRPr="00FB65CE">
              <w:t>To send information and updates to stakeholders.</w:t>
            </w:r>
          </w:p>
        </w:tc>
      </w:tr>
      <w:tr w:rsidR="00F84354" w14:paraId="6225755B" w14:textId="77777777" w:rsidTr="00FB65CE">
        <w:trPr>
          <w:trHeight w:val="300"/>
        </w:trPr>
        <w:tc>
          <w:tcPr>
            <w:cnfStyle w:val="001000000000" w:firstRow="0" w:lastRow="0" w:firstColumn="1" w:lastColumn="0" w:oddVBand="0" w:evenVBand="0" w:oddHBand="0" w:evenHBand="0" w:firstRowFirstColumn="0" w:firstRowLastColumn="0" w:lastRowFirstColumn="0" w:lastRowLastColumn="0"/>
            <w:tcW w:w="2093" w:type="dxa"/>
            <w:shd w:val="clear" w:color="auto" w:fill="EAF1ED" w:themeFill="background2"/>
          </w:tcPr>
          <w:p w14:paraId="547E6C0D" w14:textId="77777777" w:rsidR="00F84354" w:rsidRPr="00FB65CE" w:rsidRDefault="00F84354" w:rsidP="00FB65CE">
            <w:r w:rsidRPr="00FB65CE">
              <w:t>Newsletter updates</w:t>
            </w:r>
          </w:p>
        </w:tc>
        <w:tc>
          <w:tcPr>
            <w:tcW w:w="6355" w:type="dxa"/>
            <w:shd w:val="clear" w:color="auto" w:fill="EAF1ED" w:themeFill="background2"/>
          </w:tcPr>
          <w:p w14:paraId="1104044B" w14:textId="77777777" w:rsidR="00F84354" w:rsidRPr="00FB65CE" w:rsidRDefault="00F84354" w:rsidP="00FB65CE">
            <w:pPr>
              <w:cnfStyle w:val="000000000000" w:firstRow="0" w:lastRow="0" w:firstColumn="0" w:lastColumn="0" w:oddVBand="0" w:evenVBand="0" w:oddHBand="0" w:evenHBand="0" w:firstRowFirstColumn="0" w:firstRowLastColumn="0" w:lastRowFirstColumn="0" w:lastRowLastColumn="0"/>
            </w:pPr>
            <w:r w:rsidRPr="00FB65CE">
              <w:t>Project updates in HumanAbility’s monthly newsletter.</w:t>
            </w:r>
          </w:p>
        </w:tc>
      </w:tr>
      <w:tr w:rsidR="00F84354" w14:paraId="0441483B" w14:textId="77777777" w:rsidTr="00FB65CE">
        <w:trPr>
          <w:trHeight w:val="300"/>
        </w:trPr>
        <w:tc>
          <w:tcPr>
            <w:cnfStyle w:val="001000000000" w:firstRow="0" w:lastRow="0" w:firstColumn="1" w:lastColumn="0" w:oddVBand="0" w:evenVBand="0" w:oddHBand="0" w:evenHBand="0" w:firstRowFirstColumn="0" w:firstRowLastColumn="0" w:lastRowFirstColumn="0" w:lastRowLastColumn="0"/>
            <w:tcW w:w="2093" w:type="dxa"/>
          </w:tcPr>
          <w:p w14:paraId="5214022B" w14:textId="77777777" w:rsidR="00F84354" w:rsidRPr="00FB65CE" w:rsidRDefault="00F84354" w:rsidP="00FB65CE">
            <w:r w:rsidRPr="00FB65CE">
              <w:t>Social media (Facebook, LinkedIn)</w:t>
            </w:r>
          </w:p>
        </w:tc>
        <w:tc>
          <w:tcPr>
            <w:tcW w:w="6355" w:type="dxa"/>
          </w:tcPr>
          <w:p w14:paraId="64A40ADA" w14:textId="77777777" w:rsidR="00F84354" w:rsidRPr="00FB65CE" w:rsidRDefault="00F84354" w:rsidP="00FB65CE">
            <w:pPr>
              <w:cnfStyle w:val="000000000000" w:firstRow="0" w:lastRow="0" w:firstColumn="0" w:lastColumn="0" w:oddVBand="0" w:evenVBand="0" w:oddHBand="0" w:evenHBand="0" w:firstRowFirstColumn="0" w:firstRowLastColumn="0" w:lastRowFirstColumn="0" w:lastRowLastColumn="0"/>
            </w:pPr>
            <w:r w:rsidRPr="00FB65CE">
              <w:t xml:space="preserve">To publish project information, workshop opportunities, general updates on the project’s progress. </w:t>
            </w:r>
          </w:p>
        </w:tc>
      </w:tr>
      <w:tr w:rsidR="00F84354" w14:paraId="1F6BD09B" w14:textId="77777777" w:rsidTr="00FB65CE">
        <w:trPr>
          <w:trHeight w:val="300"/>
        </w:trPr>
        <w:tc>
          <w:tcPr>
            <w:cnfStyle w:val="001000000000" w:firstRow="0" w:lastRow="0" w:firstColumn="1" w:lastColumn="0" w:oddVBand="0" w:evenVBand="0" w:oddHBand="0" w:evenHBand="0" w:firstRowFirstColumn="0" w:firstRowLastColumn="0" w:lastRowFirstColumn="0" w:lastRowLastColumn="0"/>
            <w:tcW w:w="2093" w:type="dxa"/>
            <w:shd w:val="clear" w:color="auto" w:fill="EAF1ED" w:themeFill="background2"/>
          </w:tcPr>
          <w:p w14:paraId="577CBCA6" w14:textId="77777777" w:rsidR="00F84354" w:rsidRPr="00FB65CE" w:rsidRDefault="00F84354" w:rsidP="00FB65CE">
            <w:r w:rsidRPr="00FB65CE">
              <w:t xml:space="preserve">Industry news media </w:t>
            </w:r>
          </w:p>
        </w:tc>
        <w:tc>
          <w:tcPr>
            <w:tcW w:w="6355" w:type="dxa"/>
            <w:shd w:val="clear" w:color="auto" w:fill="EAF1ED" w:themeFill="background2"/>
          </w:tcPr>
          <w:p w14:paraId="675E1580" w14:textId="77777777" w:rsidR="00F84354" w:rsidRPr="00FB65CE" w:rsidRDefault="00F84354" w:rsidP="00FB65CE">
            <w:pPr>
              <w:cnfStyle w:val="000000000000" w:firstRow="0" w:lastRow="0" w:firstColumn="0" w:lastColumn="0" w:oddVBand="0" w:evenVBand="0" w:oddHBand="0" w:evenHBand="0" w:firstRowFirstColumn="0" w:firstRowLastColumn="0" w:lastRowFirstColumn="0" w:lastRowLastColumn="0"/>
            </w:pPr>
            <w:r w:rsidRPr="00FB65CE">
              <w:t>To leverage relationships with key stakeholder organisations with newsletters to share HumanAbility project consultation opportunities and other activities.</w:t>
            </w:r>
          </w:p>
        </w:tc>
      </w:tr>
    </w:tbl>
    <w:p w14:paraId="67F297F4" w14:textId="77777777" w:rsidR="00095184" w:rsidRDefault="00095184" w:rsidP="00095184">
      <w:pPr>
        <w:pStyle w:val="Heading1"/>
        <w:numPr>
          <w:ilvl w:val="0"/>
          <w:numId w:val="0"/>
        </w:numPr>
      </w:pPr>
      <w:bookmarkStart w:id="45" w:name="_Toc181892505"/>
      <w:bookmarkStart w:id="46" w:name="_Toc182989035"/>
    </w:p>
    <w:p w14:paraId="062E7C84" w14:textId="3CBE348B" w:rsidR="00F84354" w:rsidRPr="00E415B3" w:rsidRDefault="00F84354" w:rsidP="00E415B3">
      <w:pPr>
        <w:pStyle w:val="Heading1"/>
      </w:pPr>
      <w:bookmarkStart w:id="47" w:name="_Toc244010350"/>
      <w:r w:rsidRPr="00E415B3">
        <w:lastRenderedPageBreak/>
        <w:t>Feedback and Consultation Log</w:t>
      </w:r>
      <w:bookmarkEnd w:id="45"/>
      <w:bookmarkEnd w:id="46"/>
      <w:bookmarkEnd w:id="47"/>
    </w:p>
    <w:p w14:paraId="406B7BE4" w14:textId="77777777" w:rsidR="00F84354" w:rsidRPr="00C73ED5" w:rsidRDefault="00F84354" w:rsidP="00F84354">
      <w:pPr>
        <w:rPr>
          <w:rFonts w:eastAsia="Aptos" w:cstheme="minorHAnsi"/>
          <w:color w:val="000000" w:themeColor="text1"/>
          <w:lang w:val="en-US"/>
        </w:rPr>
      </w:pPr>
      <w:r w:rsidRPr="00C73ED5">
        <w:rPr>
          <w:rFonts w:eastAsia="Aptos" w:cstheme="minorHAnsi"/>
          <w:color w:val="000000" w:themeColor="text1"/>
          <w:lang w:val="en-US"/>
        </w:rPr>
        <w:t xml:space="preserve">Stakeholder feedback will be gathered during the consultation via workshops and interviews/surveys. Stakeholders may also submit feedback via the Training Product Advice Service (web form) and the training product project email address: </w:t>
      </w:r>
      <w:hyperlink r:id="rId19">
        <w:r w:rsidRPr="00C73ED5">
          <w:rPr>
            <w:rStyle w:val="Hyperlink"/>
            <w:rFonts w:eastAsia="Aptos" w:cstheme="minorHAnsi"/>
            <w:lang w:val="en-US"/>
          </w:rPr>
          <w:t>trainingproducts@humanability.com.au,</w:t>
        </w:r>
      </w:hyperlink>
      <w:r w:rsidRPr="00C73ED5">
        <w:rPr>
          <w:rFonts w:eastAsia="Aptos" w:cstheme="minorHAnsi"/>
          <w:color w:val="000000" w:themeColor="text1"/>
          <w:lang w:val="en-US"/>
        </w:rPr>
        <w:t xml:space="preserve"> which appears on the project page. </w:t>
      </w:r>
    </w:p>
    <w:p w14:paraId="767CAC8C" w14:textId="51295710" w:rsidR="00F84354" w:rsidRPr="00C73ED5" w:rsidRDefault="00C56724" w:rsidP="00F84354">
      <w:pPr>
        <w:rPr>
          <w:rFonts w:eastAsia="Aptos" w:cstheme="minorHAnsi"/>
          <w:color w:val="000000" w:themeColor="text1"/>
        </w:rPr>
      </w:pPr>
      <w:r w:rsidRPr="00C73ED5">
        <w:rPr>
          <w:rFonts w:eastAsia="Aptos" w:cstheme="minorHAnsi"/>
          <w:color w:val="000000" w:themeColor="text1"/>
          <w:lang w:val="en-US"/>
        </w:rPr>
        <w:t xml:space="preserve">Use of the online consultation portal </w:t>
      </w:r>
      <w:r w:rsidR="00F84354" w:rsidRPr="00C73ED5">
        <w:rPr>
          <w:rFonts w:eastAsia="Aptos" w:cstheme="minorHAnsi"/>
          <w:color w:val="000000" w:themeColor="text1"/>
          <w:lang w:val="en-US"/>
        </w:rPr>
        <w:t xml:space="preserve">will be the primary mechanism for structured individual feedback during public consultation. This ensures that feedback can be quantified, </w:t>
      </w:r>
      <w:r w:rsidR="00F84354" w:rsidRPr="00C73ED5">
        <w:rPr>
          <w:rFonts w:eastAsia="Aptos" w:cstheme="minorHAnsi"/>
          <w:color w:val="000000" w:themeColor="text1"/>
        </w:rPr>
        <w:t>analysed</w:t>
      </w:r>
      <w:r w:rsidR="00F84354" w:rsidRPr="00C73ED5">
        <w:rPr>
          <w:rFonts w:eastAsia="Aptos" w:cstheme="minorHAnsi"/>
          <w:color w:val="000000" w:themeColor="text1"/>
          <w:lang w:val="en-US"/>
        </w:rPr>
        <w:t xml:space="preserve"> qualitatively (thematic </w:t>
      </w:r>
      <w:r w:rsidR="00F84354" w:rsidRPr="00C73ED5">
        <w:rPr>
          <w:rFonts w:eastAsia="Aptos" w:cstheme="minorHAnsi"/>
          <w:color w:val="000000" w:themeColor="text1"/>
        </w:rPr>
        <w:t xml:space="preserve">analysis) and the outcomes/responses can be tracked as required by the </w:t>
      </w:r>
      <w:r w:rsidR="00F84354" w:rsidRPr="00C73ED5">
        <w:rPr>
          <w:rFonts w:eastAsia="Aptos" w:cstheme="minorHAnsi"/>
          <w:i/>
          <w:iCs/>
          <w:color w:val="000000" w:themeColor="text1"/>
        </w:rPr>
        <w:t>Training Package Organising Framework</w:t>
      </w:r>
      <w:r w:rsidR="00F84354" w:rsidRPr="00C73ED5">
        <w:rPr>
          <w:rFonts w:eastAsia="Aptos" w:cstheme="minorHAnsi"/>
          <w:color w:val="000000" w:themeColor="text1"/>
        </w:rPr>
        <w:t xml:space="preserve">. </w:t>
      </w:r>
    </w:p>
    <w:p w14:paraId="27F46515" w14:textId="559633E8" w:rsidR="00F84354" w:rsidRPr="00C73ED5" w:rsidRDefault="00F84354" w:rsidP="00F84354">
      <w:pPr>
        <w:rPr>
          <w:rFonts w:eastAsia="Aptos" w:cstheme="minorHAnsi"/>
          <w:color w:val="000000" w:themeColor="text1"/>
          <w:lang w:val="en-US"/>
        </w:rPr>
      </w:pPr>
      <w:r w:rsidRPr="00C73ED5">
        <w:rPr>
          <w:rFonts w:eastAsia="Aptos" w:cstheme="minorHAnsi"/>
          <w:color w:val="000000" w:themeColor="text1"/>
        </w:rPr>
        <w:t>Individual feedback will be captured in the Consultation Log. This also captures the organisation name</w:t>
      </w:r>
      <w:r w:rsidRPr="00C73ED5">
        <w:rPr>
          <w:rFonts w:eastAsia="Aptos" w:cstheme="minorHAnsi"/>
          <w:color w:val="000000" w:themeColor="text1"/>
          <w:lang w:val="en-US"/>
        </w:rPr>
        <w:t xml:space="preserve">, stakeholder type, </w:t>
      </w:r>
      <w:r w:rsidR="00122420" w:rsidRPr="00C73ED5">
        <w:rPr>
          <w:rFonts w:eastAsia="Aptos" w:cstheme="minorHAnsi"/>
          <w:color w:val="000000" w:themeColor="text1"/>
          <w:lang w:val="en-US"/>
        </w:rPr>
        <w:t>jurisdiction</w:t>
      </w:r>
      <w:r w:rsidRPr="00C73ED5">
        <w:rPr>
          <w:rFonts w:eastAsia="Aptos" w:cstheme="minorHAnsi"/>
          <w:color w:val="000000" w:themeColor="text1"/>
          <w:lang w:val="en-US"/>
        </w:rPr>
        <w:t xml:space="preserve"> and the method of communication/consultation. Stakeholder names and contact details will also be collected to enable HumanAbility to clarify and follow up on feedback if needed. However, these identifying details are not included in the published version of the Consultation Log and are not submitted to the funding body.</w:t>
      </w:r>
    </w:p>
    <w:p w14:paraId="65D69198" w14:textId="77777777" w:rsidR="00F84354" w:rsidRPr="00C73ED5" w:rsidRDefault="00F84354" w:rsidP="00F84354">
      <w:pPr>
        <w:rPr>
          <w:rFonts w:eastAsia="Aptos" w:cstheme="minorHAnsi"/>
          <w:color w:val="000000" w:themeColor="text1"/>
          <w:lang w:val="en-US"/>
        </w:rPr>
      </w:pPr>
      <w:r w:rsidRPr="00C73ED5">
        <w:rPr>
          <w:rFonts w:eastAsia="Aptos" w:cstheme="minorHAnsi"/>
          <w:color w:val="000000" w:themeColor="text1"/>
          <w:lang w:val="en-US"/>
        </w:rPr>
        <w:t xml:space="preserve">As the feedback is reviewed, the action taken in response to the feedback will be documented in the Consultation Log. Where feedback is not incorporated, the rationale for this will also be documented. </w:t>
      </w:r>
    </w:p>
    <w:p w14:paraId="739C728C" w14:textId="77777777" w:rsidR="00F84354" w:rsidRPr="00C73ED5" w:rsidRDefault="00F84354" w:rsidP="00F84354">
      <w:pPr>
        <w:rPr>
          <w:rFonts w:eastAsia="Aptos" w:cstheme="minorHAnsi"/>
          <w:color w:val="000000" w:themeColor="text1"/>
          <w:lang w:val="en-US" w:eastAsia="en-GB"/>
        </w:rPr>
      </w:pPr>
      <w:r w:rsidRPr="00C73ED5">
        <w:rPr>
          <w:rFonts w:eastAsia="Aptos" w:cstheme="minorHAnsi"/>
          <w:color w:val="000000" w:themeColor="text1"/>
          <w:lang w:val="en-US"/>
        </w:rPr>
        <w:t>The Consultation log will be published on the project page after both consultations are completed, and subsequent feedback has been incorporated.</w:t>
      </w:r>
    </w:p>
    <w:p w14:paraId="06791910" w14:textId="77777777" w:rsidR="000F3E10" w:rsidRDefault="000F3E10" w:rsidP="000F3E10">
      <w:pPr>
        <w:pStyle w:val="Heading1"/>
        <w:numPr>
          <w:ilvl w:val="0"/>
          <w:numId w:val="0"/>
        </w:numPr>
        <w:ind w:left="680"/>
      </w:pPr>
      <w:bookmarkStart w:id="48" w:name="_Toc181892506"/>
      <w:bookmarkStart w:id="49" w:name="_Toc182989036"/>
      <w:r>
        <w:br w:type="page"/>
      </w:r>
    </w:p>
    <w:p w14:paraId="53E34823" w14:textId="05DCE63B" w:rsidR="00F84354" w:rsidRPr="000F3E10" w:rsidRDefault="00F84354" w:rsidP="000F3E10">
      <w:pPr>
        <w:pStyle w:val="Heading1"/>
      </w:pPr>
      <w:bookmarkStart w:id="50" w:name="_Toc244010351"/>
      <w:r w:rsidRPr="000F3E10">
        <w:lastRenderedPageBreak/>
        <w:t>Evaluation</w:t>
      </w:r>
      <w:bookmarkEnd w:id="48"/>
      <w:bookmarkEnd w:id="49"/>
      <w:bookmarkEnd w:id="50"/>
    </w:p>
    <w:p w14:paraId="51535A7A" w14:textId="77777777" w:rsidR="00F84354" w:rsidRPr="001556DC" w:rsidRDefault="00F84354" w:rsidP="001C1465">
      <w:r w:rsidRPr="001556DC">
        <w:t xml:space="preserve">The effectiveness of the Consultation Strategy will be evaluated using the following measures: </w:t>
      </w:r>
    </w:p>
    <w:p w14:paraId="05C2EC84" w14:textId="64641CB7" w:rsidR="00F84354" w:rsidRPr="001556DC" w:rsidRDefault="000F3E10" w:rsidP="00E415B3">
      <w:pPr>
        <w:pStyle w:val="ListBullet"/>
      </w:pPr>
      <w:r>
        <w:t>a</w:t>
      </w:r>
      <w:r w:rsidR="00F84354" w:rsidRPr="001556DC">
        <w:t>nalysis of stakeholder type and location</w:t>
      </w:r>
    </w:p>
    <w:p w14:paraId="21F8308A" w14:textId="16FF1071" w:rsidR="00F84354" w:rsidRPr="001556DC" w:rsidRDefault="000F3E10" w:rsidP="00E415B3">
      <w:pPr>
        <w:pStyle w:val="ListBullet"/>
      </w:pPr>
      <w:r>
        <w:t>n</w:t>
      </w:r>
      <w:r w:rsidR="00F84354" w:rsidRPr="001556DC">
        <w:t>umber of interviews achieved in pre-draft and functional analysis work</w:t>
      </w:r>
    </w:p>
    <w:p w14:paraId="496AD488" w14:textId="27B3FA56" w:rsidR="00F84354" w:rsidRPr="001556DC" w:rsidRDefault="000F3E10" w:rsidP="00E415B3">
      <w:pPr>
        <w:pStyle w:val="ListBullet"/>
      </w:pPr>
      <w:r>
        <w:t>a</w:t>
      </w:r>
      <w:r w:rsidR="00F84354" w:rsidRPr="001556DC">
        <w:t>ttendance at consultation workshops</w:t>
      </w:r>
    </w:p>
    <w:p w14:paraId="22683A4D" w14:textId="57532A8F" w:rsidR="00F84354" w:rsidRPr="001556DC" w:rsidRDefault="000F3E10" w:rsidP="00E415B3">
      <w:pPr>
        <w:pStyle w:val="ListBullet"/>
      </w:pPr>
      <w:r>
        <w:t>n</w:t>
      </w:r>
      <w:r w:rsidR="00F84354" w:rsidRPr="001556DC">
        <w:t>umber of dedicated website page visits and submissions made in the portal</w:t>
      </w:r>
    </w:p>
    <w:p w14:paraId="13916E19" w14:textId="08A090FE" w:rsidR="00F84354" w:rsidRPr="001556DC" w:rsidRDefault="000F3E10" w:rsidP="00E415B3">
      <w:pPr>
        <w:pStyle w:val="ListBullet"/>
      </w:pPr>
      <w:r>
        <w:t>s</w:t>
      </w:r>
      <w:r w:rsidR="00F84354" w:rsidRPr="001556DC">
        <w:t>ocial media posts, engagement and reach (HumanAbility social media pages and other social media pages)</w:t>
      </w:r>
    </w:p>
    <w:p w14:paraId="4D396B8E" w14:textId="44A8AD09" w:rsidR="00F84354" w:rsidRPr="001556DC" w:rsidRDefault="000F3E10" w:rsidP="00E415B3">
      <w:pPr>
        <w:pStyle w:val="ListBullet"/>
      </w:pPr>
      <w:r>
        <w:t>n</w:t>
      </w:r>
      <w:r w:rsidR="00F84354" w:rsidRPr="001556DC">
        <w:t>ewsletter articles / news items published by stakeholders</w:t>
      </w:r>
    </w:p>
    <w:p w14:paraId="2EE00273" w14:textId="0EAF3771" w:rsidR="00F84354" w:rsidRPr="001556DC" w:rsidRDefault="000F3E10" w:rsidP="00E415B3">
      <w:pPr>
        <w:pStyle w:val="ListBullet"/>
      </w:pPr>
      <w:r>
        <w:t>m</w:t>
      </w:r>
      <w:r w:rsidR="00F84354" w:rsidRPr="001556DC">
        <w:t>eetings held / attendance / topics</w:t>
      </w:r>
    </w:p>
    <w:p w14:paraId="62CAC3C7" w14:textId="5AD0FD9F" w:rsidR="00F84354" w:rsidRPr="001556DC" w:rsidRDefault="00F84354" w:rsidP="00E415B3">
      <w:pPr>
        <w:pStyle w:val="ListBullet"/>
      </w:pPr>
      <w:r w:rsidRPr="001556DC">
        <w:t xml:space="preserve">increase in enrolments and </w:t>
      </w:r>
      <w:r w:rsidR="004D471A">
        <w:t xml:space="preserve">reduction in </w:t>
      </w:r>
      <w:r w:rsidRPr="001556DC">
        <w:t>completions of the relevant qualifications.</w:t>
      </w:r>
    </w:p>
    <w:p w14:paraId="17C58682" w14:textId="77777777" w:rsidR="00F84354" w:rsidRDefault="00F84354" w:rsidP="004D471A">
      <w:pPr>
        <w:spacing w:before="240"/>
      </w:pPr>
      <w:r w:rsidRPr="001556DC">
        <w:t>The Technical Committee and Industry Advisory Committee will also be asked to provide advice relating to the effectiveness of the Consultation Strategy in driving project outcomes.</w:t>
      </w:r>
    </w:p>
    <w:p w14:paraId="6277664C" w14:textId="23A292FC" w:rsidR="00AB3992" w:rsidRDefault="00686B5E" w:rsidP="00AB3992">
      <w:pPr>
        <w:tabs>
          <w:tab w:val="clear" w:pos="227"/>
        </w:tabs>
        <w:spacing w:after="160" w:line="259" w:lineRule="auto"/>
      </w:pPr>
      <w:r>
        <w:t xml:space="preserve"> </w:t>
      </w:r>
      <w:r w:rsidR="00AB3992">
        <w:t xml:space="preserve"> </w:t>
      </w:r>
    </w:p>
    <w:p w14:paraId="1C85C6C3" w14:textId="77777777" w:rsidR="00B44992" w:rsidRDefault="00B44992">
      <w:pPr>
        <w:tabs>
          <w:tab w:val="clear" w:pos="227"/>
        </w:tabs>
        <w:spacing w:after="160" w:line="259" w:lineRule="auto"/>
      </w:pPr>
    </w:p>
    <w:p w14:paraId="175C8DF3" w14:textId="7CA9F20E" w:rsidR="00866943" w:rsidRDefault="00686B5E">
      <w:pPr>
        <w:tabs>
          <w:tab w:val="clear" w:pos="227"/>
        </w:tabs>
        <w:spacing w:after="160" w:line="259" w:lineRule="auto"/>
      </w:pPr>
      <w:r>
        <w:br w:type="page"/>
      </w:r>
      <w:bookmarkEnd w:id="1"/>
      <w:bookmarkEnd w:id="0"/>
    </w:p>
    <w:sdt>
      <w:sdtPr>
        <w:id w:val="-1856025402"/>
        <w:lock w:val="contentLocked"/>
        <w:placeholder>
          <w:docPart w:val="5547366AE4E3E147897045C217425C64"/>
        </w:placeholder>
        <w:group/>
      </w:sdtPr>
      <w:sdtEndPr/>
      <w:sdtContent>
        <w:sdt>
          <w:sdtPr>
            <w:id w:val="-1067565275"/>
            <w:lock w:val="contentLocked"/>
            <w:placeholder>
              <w:docPart w:val="5547366AE4E3E147897045C217425C64"/>
            </w:placeholder>
            <w:group/>
          </w:sdtPr>
          <w:sdtEndPr/>
          <w:sdtContent>
            <w:p w14:paraId="54BE65BD" w14:textId="77777777" w:rsidR="00FC0740" w:rsidRPr="00FC0740" w:rsidRDefault="00FC0740" w:rsidP="00FC0740">
              <w:pPr>
                <w:pStyle w:val="EndPage"/>
                <w:framePr w:wrap="around"/>
              </w:pPr>
              <w:r w:rsidRPr="00FC0740">
                <mc:AlternateContent>
                  <mc:Choice Requires="wpg">
                    <w:drawing>
                      <wp:anchor distT="0" distB="0" distL="114300" distR="114300" simplePos="0" relativeHeight="251658240" behindDoc="1" locked="1" layoutInCell="1" allowOverlap="1" wp14:anchorId="6C616640" wp14:editId="198AFE52">
                        <wp:simplePos x="0" y="0"/>
                        <wp:positionH relativeFrom="page">
                          <wp:align>left</wp:align>
                        </wp:positionH>
                        <wp:positionV relativeFrom="page">
                          <wp:align>top</wp:align>
                        </wp:positionV>
                        <wp:extent cx="7560000" cy="10692000"/>
                        <wp:effectExtent l="0" t="0" r="3175" b="0"/>
                        <wp:wrapNone/>
                        <wp:docPr id="7" name="Group 6">
                          <a:extLst xmlns:a="http://schemas.openxmlformats.org/drawingml/2006/main">
                            <a:ext uri="{FF2B5EF4-FFF2-40B4-BE49-F238E27FC236}">
                              <a16:creationId xmlns:a16="http://schemas.microsoft.com/office/drawing/2014/main" id="{91B4B010-C3ED-4B9D-C660-5FC60B77DE8B}"/>
                            </a:ext>
                          </a:extLst>
                        </wp:docP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83611003" name="Rectangle 83611003">
                                  <a:extLst>
                                    <a:ext uri="{FF2B5EF4-FFF2-40B4-BE49-F238E27FC236}">
                                      <a16:creationId xmlns:a16="http://schemas.microsoft.com/office/drawing/2014/main" id="{E53F7421-661C-FC7D-105A-A22DEF7AF360}"/>
                                    </a:ext>
                                  </a:extLst>
                                </wps:cNvPr>
                                <wps:cNvSpPr/>
                                <wps:spPr>
                                  <a:xfrm>
                                    <a:off x="0" y="0"/>
                                    <a:ext cx="7560000" cy="106920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0196FC" w14:textId="77777777" w:rsidR="00FC0740" w:rsidRPr="00FC0740" w:rsidRDefault="00FC0740" w:rsidP="00FC0740">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wps:txbx>
                                <wps:bodyPr lIns="576000" tIns="576000" rIns="576000" bIns="342000" rtlCol="0" anchor="b" anchorCtr="0"/>
                              </wps:wsp>
                              <pic:pic xmlns:pic="http://schemas.openxmlformats.org/drawingml/2006/picture">
                                <pic:nvPicPr>
                                  <pic:cNvPr id="1298784442" name="Graphic 4">
                                    <a:extLst>
                                      <a:ext uri="{FF2B5EF4-FFF2-40B4-BE49-F238E27FC236}">
                                        <a16:creationId xmlns:a16="http://schemas.microsoft.com/office/drawing/2014/main" id="{5F2DFC9B-50D6-2FE5-2D2A-27CDA2F29E0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2970845" y="8920987"/>
                                    <a:ext cx="1620000" cy="8545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616640" id="Group 6" o:spid="_x0000_s1031" style="position:absolute;margin-left:0;margin-top:0;width:595.3pt;height:841.9pt;z-index:-251658240;mso-position-horizontal:left;mso-position-horizontal-relative:page;mso-position-vertical:top;mso-position-vertical-relative:page;mso-width-relative:margin;mso-height-relative:margin" coordsize="75600,106920"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">
                        <v:rect id="Rectangle 83611003" o:spid="_x0000_s1032" style="position:absolute;width:75600;height:106920;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" fillcolor="#7f3d97 [3204]" stroked="f" strokeweight="1pt">
                          <v:textbox inset="16mm,16mm,16mm,9.5mm">
                            <w:txbxContent>
                              <w:p w14:paraId="3C0196FC" w14:textId="77777777" w:rsidR="00FC0740" w:rsidRPr="00FC0740" w:rsidRDefault="00FC0740" w:rsidP="00FC0740">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v:textbox>
                        </v:rect>
                        <v:shape id="Graphic 4" o:spid="_x0000_s1033" type="#_x0000_t75" style="position:absolute;left:29708;top:89209;width:16200;height:854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">
                          <v:imagedata r:id="rId17" o:title=""/>
                        </v:shape>
                        <w10:wrap anchorx="page" anchory="page"/>
                        <w10:anchorlock/>
                      </v:group>
                    </w:pict>
                  </mc:Fallback>
                </mc:AlternateContent>
              </w:r>
            </w:p>
          </w:sdtContent>
        </w:sdt>
      </w:sdtContent>
    </w:sdt>
    <w:sectPr w:rsidR="00FC0740" w:rsidRPr="00FC0740" w:rsidSect="00ED3D0A">
      <w:headerReference w:type="default" r:id="rId20"/>
      <w:footerReference w:type="default" r:id="rId21"/>
      <w:headerReference w:type="first" r:id="rId22"/>
      <w:pgSz w:w="11906" w:h="16838" w:code="9"/>
      <w:pgMar w:top="851" w:right="851" w:bottom="851" w:left="851" w:header="104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7C18A9" w14:textId="77777777" w:rsidR="0044360D" w:rsidRDefault="0044360D" w:rsidP="00685923">
      <w:r>
        <w:separator/>
      </w:r>
    </w:p>
  </w:endnote>
  <w:endnote w:type="continuationSeparator" w:id="0">
    <w:p w14:paraId="7FED853C" w14:textId="77777777" w:rsidR="0044360D" w:rsidRDefault="0044360D" w:rsidP="0068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4524C7" w14:textId="1A97A3E3" w:rsidR="0021781F" w:rsidRPr="00902D38" w:rsidRDefault="00902D38" w:rsidP="00902D38">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Pr>
        <w:rStyle w:val="Bold"/>
      </w:rPr>
      <w:t>1</w:t>
    </w:r>
    <w:r w:rsidRPr="007B5289">
      <w:rPr>
        <w:rStyle w:val="Bold"/>
      </w:rPr>
      <w:fldChar w:fldCharType="end"/>
    </w:r>
    <w:r>
      <w:rPr>
        <w:noProof/>
      </w:rPr>
      <w:tab/>
    </w:r>
    <w:r w:rsidRPr="00B7454B">
      <w:rPr>
        <w:rStyle w:val="Bold"/>
      </w:rPr>
      <w:t>HumanAbility:</w:t>
    </w:r>
    <w:r>
      <w:t xml:space="preserve"> </w:t>
    </w:r>
    <w:sdt>
      <w:sdtPr>
        <w:alias w:val="Title"/>
        <w:tag w:val=""/>
        <w:id w:val="1011418194"/>
        <w:placeholder>
          <w:docPart w:val="7223A82FB62829499D7EEDD3978BA2EA"/>
        </w:placeholder>
        <w:dataBinding w:prefixMappings="xmlns:ns0='http://purl.org/dc/elements/1.1/' xmlns:ns1='http://schemas.openxmlformats.org/package/2006/metadata/core-properties' " w:xpath="/ns1:coreProperties[1]/ns0:title[1]" w:storeItemID="{6C3C8BC8-F283-45AE-878A-BAB7291924A1}"/>
        <w:text/>
      </w:sdtPr>
      <w:sdtEndPr/>
      <w:sdtContent>
        <w:r w:rsidR="002B5259">
          <w:t>School Age Education and Care Qualification Review Consultation Strategy 2026</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C89B16" w14:textId="77777777" w:rsidR="0044360D" w:rsidRDefault="0044360D" w:rsidP="005661F2">
      <w:pPr>
        <w:pBdr>
          <w:bottom w:val="single" w:sz="4" w:space="1" w:color="A680BA" w:themeColor="accent2"/>
          <w:between w:val="single" w:sz="4" w:space="1" w:color="A680BA" w:themeColor="accent2"/>
        </w:pBdr>
      </w:pPr>
    </w:p>
  </w:footnote>
  <w:footnote w:type="continuationSeparator" w:id="0">
    <w:p w14:paraId="16DA1A20" w14:textId="77777777" w:rsidR="0044360D" w:rsidRDefault="0044360D" w:rsidP="0068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C67C18" w14:textId="77777777" w:rsidR="0021781F" w:rsidRPr="0066233B" w:rsidRDefault="003341AC" w:rsidP="00685923">
    <w:pPr>
      <w:pStyle w:val="Header"/>
    </w:pPr>
    <w:r w:rsidRPr="003341AC">
      <w:rPr>
        <w:noProof/>
      </w:rPr>
      <mc:AlternateContent>
        <mc:Choice Requires="wps">
          <w:drawing>
            <wp:anchor distT="0" distB="0" distL="114300" distR="114300" simplePos="0" relativeHeight="251658241" behindDoc="0" locked="1" layoutInCell="1" allowOverlap="1" wp14:anchorId="54A8268F" wp14:editId="104924D6">
              <wp:simplePos x="0" y="0"/>
              <wp:positionH relativeFrom="page">
                <wp:align>right</wp:align>
              </wp:positionH>
              <wp:positionV relativeFrom="page">
                <wp:align>top</wp:align>
              </wp:positionV>
              <wp:extent cx="3085200" cy="270000"/>
              <wp:effectExtent l="0" t="0" r="1270" b="0"/>
              <wp:wrapNone/>
              <wp:docPr id="10" name="Freeform: Shape 9">
                <a:extLst xmlns:a="http://schemas.openxmlformats.org/drawingml/2006/main">
                  <a:ext uri="{FF2B5EF4-FFF2-40B4-BE49-F238E27FC236}">
                    <a16:creationId xmlns:a16="http://schemas.microsoft.com/office/drawing/2014/main" id="{74797713-B1E0-43F3-E857-4A29E59D4C34}"/>
                  </a:ext>
                </a:extLst>
              </wp:docPr>
              <wp:cNvGraphicFramePr/>
              <a:graphic xmlns:a="http://schemas.openxmlformats.org/drawingml/2006/main">
                <a:graphicData uri="http://schemas.microsoft.com/office/word/2010/wordprocessingShape">
                  <wps:wsp>
                    <wps:cNvSpPr/>
                    <wps:spPr>
                      <a:xfrm>
                        <a:off x="0" y="0"/>
                        <a:ext cx="3085200" cy="270000"/>
                      </a:xfrm>
                      <a:custGeom>
                        <a:avLst/>
                        <a:gdLst>
                          <a:gd name="csX0" fmla="*/ 157167 w 3085967"/>
                          <a:gd name="csY0" fmla="*/ 0 h 270415"/>
                          <a:gd name="csX1" fmla="*/ 3085967 w 3085967"/>
                          <a:gd name="csY1" fmla="*/ 0 h 270415"/>
                          <a:gd name="csX2" fmla="*/ 3085967 w 3085967"/>
                          <a:gd name="csY2" fmla="*/ 270415 h 270415"/>
                          <a:gd name="csX3" fmla="*/ 0 w 3085967"/>
                          <a:gd name="csY3" fmla="*/ 270415 h 270415"/>
                        </a:gdLst>
                        <a:ahLst/>
                        <a:cxnLst>
                          <a:cxn ang="0">
                            <a:pos x="csX0" y="csY0"/>
                          </a:cxn>
                          <a:cxn ang="0">
                            <a:pos x="csX1" y="csY1"/>
                          </a:cxn>
                          <a:cxn ang="0">
                            <a:pos x="csX2" y="csY2"/>
                          </a:cxn>
                          <a:cxn ang="0">
                            <a:pos x="csX3" y="csY3"/>
                          </a:cxn>
                        </a:cxnLst>
                        <a:rect l="l" t="t" r="r" b="b"/>
                        <a:pathLst>
                          <a:path w="3085967" h="270415">
                            <a:moveTo>
                              <a:pt x="157167" y="0"/>
                            </a:moveTo>
                            <a:lnTo>
                              <a:pt x="3085967" y="0"/>
                            </a:lnTo>
                            <a:lnTo>
                              <a:pt x="3085967" y="270415"/>
                            </a:lnTo>
                            <a:lnTo>
                              <a:pt x="0" y="270415"/>
                            </a:lnTo>
                            <a:close/>
                          </a:path>
                        </a:pathLst>
                      </a:custGeom>
                      <a:gradFill>
                        <a:gsLst>
                          <a:gs pos="0">
                            <a:srgbClr val="86538E"/>
                          </a:gs>
                          <a:gs pos="100000">
                            <a:schemeClr val="accent1"/>
                          </a:gs>
                        </a:gsLst>
                        <a:lin ang="0" scaled="0"/>
                      </a:gradFill>
                      <a:ln w="845" cap="flat">
                        <a:noFill/>
                        <a:prstDash val="solid"/>
                        <a:miter/>
                      </a:ln>
                    </wps:spPr>
                    <wps:bodyPr wrap="square">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rto="http://schemas.microsoft.com/office/word/2006/arto">
          <w:pict>
            <v:shape id="Freeform: Shape 9" style="position:absolute;margin-left:191.75pt;margin-top:0;width:242.95pt;height:21.25pt;z-index:251661312;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coordsize="3085967,270415" o:spid="_x0000_s1026" fillcolor="#86538e" stroked="f" strokeweight=".02347mm" path="m157167,l3085967,r,270415l,270415,15716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" w14:anchorId="2BE3CD58">
              <v:fill type="gradient" color2="#7f3d97 [3204]" angle="90" focus="100%">
                <o:fill v:ext="view" type="gradientUnscaled"/>
              </v:fill>
              <v:stroke joinstyle="miter"/>
              <v:path arrowok="t" o:connecttype="custom" o:connectlocs="157128,0;3085200,0;3085200,270000;0,270000" o:connectangles="0,0,0,0"/>
              <w10:wrap anchorx="page" anchory="page"/>
              <w10:anchorlock/>
            </v:shape>
          </w:pict>
        </mc:Fallback>
      </mc:AlternateContent>
    </w:r>
    <w:r w:rsidRPr="003341AC">
      <w:rPr>
        <w:noProof/>
      </w:rPr>
      <mc:AlternateContent>
        <mc:Choice Requires="wpg">
          <w:drawing>
            <wp:anchor distT="0" distB="0" distL="114300" distR="114300" simplePos="0" relativeHeight="251658240" behindDoc="1" locked="1" layoutInCell="1" allowOverlap="1" wp14:anchorId="5DCE96C7" wp14:editId="5C0B6F26">
              <wp:simplePos x="543339" y="662609"/>
              <wp:positionH relativeFrom="page">
                <wp:align>left</wp:align>
              </wp:positionH>
              <wp:positionV relativeFrom="page">
                <wp:align>top</wp:align>
              </wp:positionV>
              <wp:extent cx="15120000" cy="270000"/>
              <wp:effectExtent l="0" t="0" r="5715" b="0"/>
              <wp:wrapNone/>
              <wp:docPr id="2" name="Group 1">
                <a:extLst xmlns:a="http://schemas.openxmlformats.org/drawingml/2006/main">
                  <a:ext uri="{FF2B5EF4-FFF2-40B4-BE49-F238E27FC236}">
                    <a16:creationId xmlns:a16="http://schemas.microsoft.com/office/drawing/2014/main" id="{63C6C1D2-3115-4AB3-1F65-DF35BF625EE7}"/>
                  </a:ext>
                </a:extLst>
              </wp:docPr>
              <wp:cNvGraphicFramePr/>
              <a:graphic xmlns:a="http://schemas.openxmlformats.org/drawingml/2006/main">
                <a:graphicData uri="http://schemas.microsoft.com/office/word/2010/wordprocessingGroup">
                  <wpg:wgp>
                    <wpg:cNvGrpSpPr/>
                    <wpg:grpSpPr>
                      <a:xfrm>
                        <a:off x="0" y="0"/>
                        <a:ext cx="15120000" cy="270000"/>
                        <a:chOff x="0" y="0"/>
                        <a:chExt cx="15119985" cy="269875"/>
                      </a:xfrm>
                    </wpg:grpSpPr>
                    <wps:wsp>
                      <wps:cNvPr id="1634763303" name="Rectangle 1634763303">
                        <a:extLst>
                          <a:ext uri="{FF2B5EF4-FFF2-40B4-BE49-F238E27FC236}">
                            <a16:creationId xmlns:a16="http://schemas.microsoft.com/office/drawing/2014/main" id="{B3A606A4-3A57-42EE-BBF4-B5979159DE33}"/>
                          </a:ext>
                        </a:extLst>
                      </wps:cNvPr>
                      <wps:cNvSpPr/>
                      <wps:spPr>
                        <a:xfrm>
                          <a:off x="0" y="0"/>
                          <a:ext cx="15119985" cy="269461"/>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94524571" name="Freeform: Shape 1094524571">
                        <a:extLst>
                          <a:ext uri="{FF2B5EF4-FFF2-40B4-BE49-F238E27FC236}">
                            <a16:creationId xmlns:a16="http://schemas.microsoft.com/office/drawing/2014/main" id="{50098F04-BADA-3FB2-A009-A4EBF206B543}"/>
                          </a:ext>
                        </a:extLst>
                      </wps:cNvPr>
                      <wps:cNvSpPr/>
                      <wps:spPr>
                        <a:xfrm>
                          <a:off x="0" y="0"/>
                          <a:ext cx="2818846" cy="269875"/>
                        </a:xfrm>
                        <a:custGeom>
                          <a:avLst/>
                          <a:gdLst>
                            <a:gd name="csX0" fmla="*/ 0 w 2818849"/>
                            <a:gd name="csY0" fmla="*/ 0 h 270415"/>
                            <a:gd name="csX1" fmla="*/ 2665754 w 2818849"/>
                            <a:gd name="csY1" fmla="*/ 0 h 270415"/>
                            <a:gd name="csX2" fmla="*/ 2818849 w 2818849"/>
                            <a:gd name="csY2" fmla="*/ 270415 h 270415"/>
                            <a:gd name="csX3" fmla="*/ 0 w 2818849"/>
                            <a:gd name="csY3" fmla="*/ 270415 h 270415"/>
                          </a:gdLst>
                          <a:ahLst/>
                          <a:cxnLst>
                            <a:cxn ang="0">
                              <a:pos x="csX0" y="csY0"/>
                            </a:cxn>
                            <a:cxn ang="0">
                              <a:pos x="csX1" y="csY1"/>
                            </a:cxn>
                            <a:cxn ang="0">
                              <a:pos x="csX2" y="csY2"/>
                            </a:cxn>
                            <a:cxn ang="0">
                              <a:pos x="csX3" y="csY3"/>
                            </a:cxn>
                          </a:cxnLst>
                          <a:rect l="l" t="t" r="r" b="b"/>
                          <a:pathLst>
                            <a:path w="2818849" h="270415">
                              <a:moveTo>
                                <a:pt x="0" y="0"/>
                              </a:moveTo>
                              <a:lnTo>
                                <a:pt x="2665754" y="0"/>
                              </a:lnTo>
                              <a:lnTo>
                                <a:pt x="2818849" y="270415"/>
                              </a:lnTo>
                              <a:lnTo>
                                <a:pt x="0" y="270415"/>
                              </a:lnTo>
                              <a:close/>
                            </a:path>
                          </a:pathLst>
                        </a:custGeom>
                        <a:gradFill>
                          <a:gsLst>
                            <a:gs pos="0">
                              <a:srgbClr val="AC6291"/>
                            </a:gs>
                            <a:gs pos="100000">
                              <a:srgbClr val="904B94"/>
                            </a:gs>
                          </a:gsLst>
                          <a:lin ang="0" scaled="0"/>
                        </a:gradFill>
                        <a:ln w="84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arto="http://schemas.microsoft.com/office/word/2006/arto">
          <w:pict>
            <v:group id="Group 1" style="position:absolute;margin-left:0;margin-top:0;width:1190.55pt;height:21.25pt;z-index:-251657216;mso-position-horizontal:left;mso-position-horizontal-relative:page;mso-position-vertical:top;mso-position-vertical-relative:page;mso-width-relative:margin;mso-height-relative:margin" coordsize="151199,2698" o:spid="_x0000_s1026" w14:anchorId="7EF7E0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">
              <v:rect id="Rectangle 1634763303" style="position:absolute;width:151199;height:2694;visibility:visible;mso-wrap-style:square;v-text-anchor:middle" o:spid="_x0000_s1027" fillcolor="#7f3d97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"/>
              <v:shape id="Freeform: Shape 1094524571" style="position:absolute;width:28188;height:2698;visibility:visible;mso-wrap-style:square;v-text-anchor:top" coordsize="2818849,270415" o:spid="_x0000_s1028" fillcolor="#ac6291" stroked="f" strokeweight=".02347mm" path="m,l2665754,r153095,270415l,2704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">
                <v:fill type="gradient" color2="#904b94" angle="90" focus="100%">
                  <o:fill v:ext="view" type="gradientUnscaled"/>
                </v:fill>
                <v:stroke joinstyle="miter"/>
                <v:path arrowok="t" o:connecttype="custom" o:connectlocs="0,0;2665751,0;2818846,269875;0,269875" o:connectangles="0,0,0,0"/>
              </v:shape>
              <w10:wrap anchorx="page" anchory="page"/>
              <w10:anchorlock/>
            </v:group>
          </w:pict>
        </mc:Fallback>
      </mc:AlternateContent>
    </w:r>
    <w:r w:rsidR="005B654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82FFE5" w14:textId="77777777" w:rsidR="00B7454B" w:rsidRDefault="00446226">
    <w:pPr>
      <w:pStyle w:val="Header"/>
    </w:pPr>
    <w:r w:rsidRPr="0044622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050029F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59D6D07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51532B"/>
    <w:multiLevelType w:val="hybridMultilevel"/>
    <w:tmpl w:val="C7B04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8E3EBF"/>
    <w:multiLevelType w:val="multilevel"/>
    <w:tmpl w:val="AA32B5C0"/>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8F7D36"/>
    <w:multiLevelType w:val="singleLevel"/>
    <w:tmpl w:val="0C09000F"/>
    <w:lvl w:ilvl="0">
      <w:start w:val="1"/>
      <w:numFmt w:val="decimal"/>
      <w:lvlText w:val="%1."/>
      <w:lvlJc w:val="left"/>
      <w:pPr>
        <w:ind w:left="227" w:hanging="227"/>
      </w:pPr>
      <w:rPr>
        <w:rFonts w:hint="default"/>
      </w:rPr>
    </w:lvl>
  </w:abstractNum>
  <w:abstractNum w:abstractNumId="5" w15:restartNumberingAfterBreak="0">
    <w:nsid w:val="08211BF7"/>
    <w:multiLevelType w:val="multilevel"/>
    <w:tmpl w:val="D09EBBC0"/>
    <w:styleLink w:val="AppendixNumbering"/>
    <w:lvl w:ilvl="0">
      <w:start w:val="1"/>
      <w:numFmt w:val="decimal"/>
      <w:pStyle w:val="AppendixList"/>
      <w:lvlText w:val="%1."/>
      <w:lvlJc w:val="left"/>
      <w:pPr>
        <w:ind w:left="482" w:hanging="48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AC2735F"/>
    <w:multiLevelType w:val="multilevel"/>
    <w:tmpl w:val="5A364078"/>
    <w:styleLink w:val="ListHeadings"/>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pStyle w:val="AppendixHeading"/>
      <w:suff w:val="space"/>
      <w:lvlText w:val="Appendix %6:"/>
      <w:lvlJc w:val="lef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C734A2C"/>
    <w:multiLevelType w:val="multilevel"/>
    <w:tmpl w:val="84567974"/>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6F37EA"/>
    <w:multiLevelType w:val="multilevel"/>
    <w:tmpl w:val="EAECE326"/>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ind w:left="454" w:hanging="227"/>
      </w:pPr>
      <w:rPr>
        <w:rFonts w:hint="default"/>
      </w:rPr>
    </w:lvl>
    <w:lvl w:ilvl="2">
      <w:start w:val="1"/>
      <w:numFmt w:val="decimal"/>
      <w:pStyle w:val="ListNumber3"/>
      <w:lvlText w:val="%3."/>
      <w:lvlJc w:val="left"/>
      <w:pPr>
        <w:ind w:left="680" w:hanging="226"/>
      </w:pPr>
      <w:rPr>
        <w:rFonts w:hint="default"/>
      </w:rPr>
    </w:lvl>
    <w:lvl w:ilvl="3">
      <w:start w:val="1"/>
      <w:numFmt w:val="decimal"/>
      <w:pStyle w:val="ListNumber4"/>
      <w:suff w:val="space"/>
      <w:lvlText w:val="%3.%4."/>
      <w:lvlJc w:val="left"/>
      <w:pPr>
        <w:ind w:left="907" w:hanging="227"/>
      </w:pPr>
      <w:rPr>
        <w:rFonts w:hint="default"/>
      </w:rPr>
    </w:lvl>
    <w:lvl w:ilvl="4">
      <w:start w:val="1"/>
      <w:numFmt w:val="decimal"/>
      <w:pStyle w:val="ListNumber5"/>
      <w:suff w:val="space"/>
      <w:lvlText w:val="%3.%4.%5."/>
      <w:lvlJc w:val="left"/>
      <w:pPr>
        <w:ind w:left="907" w:hanging="227"/>
      </w:pPr>
      <w:rPr>
        <w:rFonts w:hint="default"/>
      </w:rPr>
    </w:lvl>
    <w:lvl w:ilvl="5">
      <w:start w:val="1"/>
      <w:numFmt w:val="decimal"/>
      <w:pStyle w:val="ListNumber-End"/>
      <w:lvlText w:val="%6."/>
      <w:lvlJc w:val="left"/>
      <w:pPr>
        <w:ind w:left="227" w:hanging="22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9" w15:restartNumberingAfterBreak="0">
    <w:nsid w:val="0FD46BF5"/>
    <w:multiLevelType w:val="hybridMultilevel"/>
    <w:tmpl w:val="B48025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2D809E2"/>
    <w:multiLevelType w:val="multilevel"/>
    <w:tmpl w:val="B81EC638"/>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554FBC"/>
    <w:multiLevelType w:val="multilevel"/>
    <w:tmpl w:val="54F0F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4C905EA"/>
    <w:multiLevelType w:val="hybridMultilevel"/>
    <w:tmpl w:val="16B46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155739"/>
    <w:multiLevelType w:val="multilevel"/>
    <w:tmpl w:val="825C77CE"/>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Letter"/>
      <w:pStyle w:val="List3"/>
      <w:lvlText w:val="%3)"/>
      <w:lvlJc w:val="left"/>
      <w:pPr>
        <w:ind w:left="680" w:hanging="226"/>
      </w:pPr>
      <w:rPr>
        <w:rFonts w:hint="default"/>
      </w:rPr>
    </w:lvl>
    <w:lvl w:ilvl="3">
      <w:start w:val="1"/>
      <w:numFmt w:val="lowerLetter"/>
      <w:pStyle w:val="ListEnd"/>
      <w:lvlText w:val="%4)"/>
      <w:lvlJc w:val="left"/>
      <w:pPr>
        <w:ind w:left="227"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B444156"/>
    <w:multiLevelType w:val="multilevel"/>
    <w:tmpl w:val="E35846C2"/>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5" w15:restartNumberingAfterBreak="0">
    <w:nsid w:val="1B7D3D7C"/>
    <w:multiLevelType w:val="hybridMultilevel"/>
    <w:tmpl w:val="174E65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1061FA7"/>
    <w:multiLevelType w:val="multilevel"/>
    <w:tmpl w:val="FE28F260"/>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BB3F0B"/>
    <w:multiLevelType w:val="multilevel"/>
    <w:tmpl w:val="A03A5FEC"/>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985920"/>
    <w:multiLevelType w:val="multilevel"/>
    <w:tmpl w:val="EAECE326"/>
    <w:numStyleLink w:val="Numbering"/>
  </w:abstractNum>
  <w:abstractNum w:abstractNumId="19" w15:restartNumberingAfterBreak="0">
    <w:nsid w:val="24BB52E3"/>
    <w:multiLevelType w:val="multilevel"/>
    <w:tmpl w:val="D09EBBC0"/>
    <w:numStyleLink w:val="AppendixNumbering"/>
  </w:abstractNum>
  <w:abstractNum w:abstractNumId="20" w15:restartNumberingAfterBreak="0">
    <w:nsid w:val="2C840723"/>
    <w:multiLevelType w:val="multilevel"/>
    <w:tmpl w:val="825C77CE"/>
    <w:numStyleLink w:val="LetteredList"/>
  </w:abstractNum>
  <w:abstractNum w:abstractNumId="21" w15:restartNumberingAfterBreak="0">
    <w:nsid w:val="2EC74BF6"/>
    <w:multiLevelType w:val="multilevel"/>
    <w:tmpl w:val="825C77CE"/>
    <w:numStyleLink w:val="LetteredList"/>
  </w:abstractNum>
  <w:abstractNum w:abstractNumId="22" w15:restartNumberingAfterBreak="0">
    <w:nsid w:val="339C8706"/>
    <w:multiLevelType w:val="hybridMultilevel"/>
    <w:tmpl w:val="939EB5AA"/>
    <w:lvl w:ilvl="0" w:tplc="F2820BFE">
      <w:start w:val="1"/>
      <w:numFmt w:val="bullet"/>
      <w:lvlText w:val=""/>
      <w:lvlJc w:val="left"/>
      <w:pPr>
        <w:ind w:left="720" w:hanging="360"/>
      </w:pPr>
      <w:rPr>
        <w:rFonts w:ascii="Symbol" w:hAnsi="Symbol" w:hint="default"/>
      </w:rPr>
    </w:lvl>
    <w:lvl w:ilvl="1" w:tplc="4A10C532">
      <w:start w:val="1"/>
      <w:numFmt w:val="bullet"/>
      <w:lvlText w:val="o"/>
      <w:lvlJc w:val="left"/>
      <w:pPr>
        <w:ind w:left="1440" w:hanging="360"/>
      </w:pPr>
      <w:rPr>
        <w:rFonts w:ascii="Courier New" w:hAnsi="Courier New" w:hint="default"/>
      </w:rPr>
    </w:lvl>
    <w:lvl w:ilvl="2" w:tplc="8B3C0D9E">
      <w:start w:val="1"/>
      <w:numFmt w:val="bullet"/>
      <w:lvlText w:val=""/>
      <w:lvlJc w:val="left"/>
      <w:pPr>
        <w:ind w:left="2160" w:hanging="360"/>
      </w:pPr>
      <w:rPr>
        <w:rFonts w:ascii="Wingdings" w:hAnsi="Wingdings" w:hint="default"/>
      </w:rPr>
    </w:lvl>
    <w:lvl w:ilvl="3" w:tplc="DA7A3D44">
      <w:start w:val="1"/>
      <w:numFmt w:val="bullet"/>
      <w:lvlText w:val=""/>
      <w:lvlJc w:val="left"/>
      <w:pPr>
        <w:ind w:left="2880" w:hanging="360"/>
      </w:pPr>
      <w:rPr>
        <w:rFonts w:ascii="Symbol" w:hAnsi="Symbol" w:hint="default"/>
      </w:rPr>
    </w:lvl>
    <w:lvl w:ilvl="4" w:tplc="E600150E">
      <w:start w:val="1"/>
      <w:numFmt w:val="bullet"/>
      <w:lvlText w:val="o"/>
      <w:lvlJc w:val="left"/>
      <w:pPr>
        <w:ind w:left="3600" w:hanging="360"/>
      </w:pPr>
      <w:rPr>
        <w:rFonts w:ascii="Courier New" w:hAnsi="Courier New" w:hint="default"/>
      </w:rPr>
    </w:lvl>
    <w:lvl w:ilvl="5" w:tplc="20EED714">
      <w:start w:val="1"/>
      <w:numFmt w:val="bullet"/>
      <w:lvlText w:val=""/>
      <w:lvlJc w:val="left"/>
      <w:pPr>
        <w:ind w:left="4320" w:hanging="360"/>
      </w:pPr>
      <w:rPr>
        <w:rFonts w:ascii="Wingdings" w:hAnsi="Wingdings" w:hint="default"/>
      </w:rPr>
    </w:lvl>
    <w:lvl w:ilvl="6" w:tplc="D1622BF4">
      <w:start w:val="1"/>
      <w:numFmt w:val="bullet"/>
      <w:lvlText w:val=""/>
      <w:lvlJc w:val="left"/>
      <w:pPr>
        <w:ind w:left="5040" w:hanging="360"/>
      </w:pPr>
      <w:rPr>
        <w:rFonts w:ascii="Symbol" w:hAnsi="Symbol" w:hint="default"/>
      </w:rPr>
    </w:lvl>
    <w:lvl w:ilvl="7" w:tplc="A0B6FD52">
      <w:start w:val="1"/>
      <w:numFmt w:val="bullet"/>
      <w:lvlText w:val="o"/>
      <w:lvlJc w:val="left"/>
      <w:pPr>
        <w:ind w:left="5760" w:hanging="360"/>
      </w:pPr>
      <w:rPr>
        <w:rFonts w:ascii="Courier New" w:hAnsi="Courier New" w:hint="default"/>
      </w:rPr>
    </w:lvl>
    <w:lvl w:ilvl="8" w:tplc="B4E65EEC">
      <w:start w:val="1"/>
      <w:numFmt w:val="bullet"/>
      <w:lvlText w:val=""/>
      <w:lvlJc w:val="left"/>
      <w:pPr>
        <w:ind w:left="6480" w:hanging="360"/>
      </w:pPr>
      <w:rPr>
        <w:rFonts w:ascii="Wingdings" w:hAnsi="Wingdings" w:hint="default"/>
      </w:rPr>
    </w:lvl>
  </w:abstractNum>
  <w:abstractNum w:abstractNumId="23" w15:restartNumberingAfterBreak="0">
    <w:nsid w:val="38A26E73"/>
    <w:multiLevelType w:val="multilevel"/>
    <w:tmpl w:val="04B888EC"/>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6B19B7"/>
    <w:multiLevelType w:val="multilevel"/>
    <w:tmpl w:val="5A364078"/>
    <w:numStyleLink w:val="ListHeadings"/>
  </w:abstractNum>
  <w:abstractNum w:abstractNumId="25" w15:restartNumberingAfterBreak="0">
    <w:nsid w:val="3E36579D"/>
    <w:multiLevelType w:val="multilevel"/>
    <w:tmpl w:val="EAECE326"/>
    <w:numStyleLink w:val="Numbering"/>
  </w:abstractNum>
  <w:abstractNum w:abstractNumId="26" w15:restartNumberingAfterBreak="0">
    <w:nsid w:val="44D678F5"/>
    <w:multiLevelType w:val="hybridMultilevel"/>
    <w:tmpl w:val="460A3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8BC0AFB"/>
    <w:multiLevelType w:val="hybridMultilevel"/>
    <w:tmpl w:val="0EC046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A8E7F64"/>
    <w:multiLevelType w:val="hybridMultilevel"/>
    <w:tmpl w:val="0A445012"/>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29" w15:restartNumberingAfterBreak="0">
    <w:nsid w:val="4D533FCD"/>
    <w:multiLevelType w:val="hybridMultilevel"/>
    <w:tmpl w:val="AB2887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EDD3006"/>
    <w:multiLevelType w:val="multilevel"/>
    <w:tmpl w:val="1AB0359E"/>
    <w:lvl w:ilvl="0">
      <w:start w:val="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FF8213E"/>
    <w:multiLevelType w:val="multilevel"/>
    <w:tmpl w:val="D09A3F16"/>
    <w:numStyleLink w:val="Bullets"/>
  </w:abstractNum>
  <w:abstractNum w:abstractNumId="32" w15:restartNumberingAfterBreak="0">
    <w:nsid w:val="5BCD1009"/>
    <w:multiLevelType w:val="multilevel"/>
    <w:tmpl w:val="D09A3F16"/>
    <w:numStyleLink w:val="Bullets"/>
  </w:abstractNum>
  <w:abstractNum w:abstractNumId="33" w15:restartNumberingAfterBreak="0">
    <w:nsid w:val="60E1502C"/>
    <w:multiLevelType w:val="multilevel"/>
    <w:tmpl w:val="D09A3F16"/>
    <w:styleLink w:val="Bullets"/>
    <w:lvl w:ilvl="0">
      <w:start w:val="1"/>
      <w:numFmt w:val="bullet"/>
      <w:lvlText w:val="•"/>
      <w:lvlJc w:val="left"/>
      <w:pPr>
        <w:ind w:left="227" w:hanging="227"/>
      </w:pPr>
      <w:rPr>
        <w:rFonts w:ascii="Calibri" w:hAnsi="Calibri" w:hint="default"/>
        <w:b/>
        <w:i w:val="0"/>
        <w:color w:val="7F3D97" w:themeColor="accent1"/>
        <w:sz w:val="20"/>
      </w:rPr>
    </w:lvl>
    <w:lvl w:ilvl="1">
      <w:start w:val="1"/>
      <w:numFmt w:val="bullet"/>
      <w:lvlText w:val="•"/>
      <w:lvlJc w:val="left"/>
      <w:pPr>
        <w:ind w:left="454" w:hanging="227"/>
      </w:pPr>
      <w:rPr>
        <w:rFonts w:ascii="Calibri" w:hAnsi="Calibri" w:hint="default"/>
        <w:b/>
        <w:i w:val="0"/>
        <w:color w:val="7F3D97" w:themeColor="accent1"/>
        <w:sz w:val="20"/>
      </w:rPr>
    </w:lvl>
    <w:lvl w:ilvl="2">
      <w:start w:val="1"/>
      <w:numFmt w:val="bullet"/>
      <w:lvlText w:val="•"/>
      <w:lvlJc w:val="left"/>
      <w:pPr>
        <w:ind w:left="680" w:hanging="226"/>
      </w:pPr>
      <w:rPr>
        <w:rFonts w:ascii="Calibri" w:hAnsi="Calibri" w:hint="default"/>
        <w:b/>
        <w:i w:val="0"/>
        <w:color w:val="7F3D97" w:themeColor="accent1"/>
        <w:sz w:val="20"/>
      </w:rPr>
    </w:lvl>
    <w:lvl w:ilvl="3">
      <w:start w:val="1"/>
      <w:numFmt w:val="bullet"/>
      <w:lvlText w:val="•"/>
      <w:lvlJc w:val="left"/>
      <w:pPr>
        <w:ind w:left="227" w:hanging="227"/>
      </w:pPr>
      <w:rPr>
        <w:rFonts w:ascii="Calibri" w:hAnsi="Calibri" w:hint="default"/>
        <w:color w:val="7F3D97"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34" w15:restartNumberingAfterBreak="0">
    <w:nsid w:val="61513CD6"/>
    <w:multiLevelType w:val="multilevel"/>
    <w:tmpl w:val="825C77CE"/>
    <w:numStyleLink w:val="LetteredList"/>
  </w:abstractNum>
  <w:abstractNum w:abstractNumId="35" w15:restartNumberingAfterBreak="0">
    <w:nsid w:val="61973761"/>
    <w:multiLevelType w:val="multilevel"/>
    <w:tmpl w:val="73DE93E8"/>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5B3A08"/>
    <w:multiLevelType w:val="multilevel"/>
    <w:tmpl w:val="EAECE326"/>
    <w:numStyleLink w:val="Numbering"/>
  </w:abstractNum>
  <w:abstractNum w:abstractNumId="37" w15:restartNumberingAfterBreak="0">
    <w:nsid w:val="64C522FC"/>
    <w:multiLevelType w:val="multilevel"/>
    <w:tmpl w:val="8702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F929DC"/>
    <w:multiLevelType w:val="hybridMultilevel"/>
    <w:tmpl w:val="52A4F4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B707F4F"/>
    <w:multiLevelType w:val="hybridMultilevel"/>
    <w:tmpl w:val="B6CE9B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EB13D34"/>
    <w:multiLevelType w:val="hybridMultilevel"/>
    <w:tmpl w:val="8D7EA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6538F1"/>
    <w:multiLevelType w:val="multilevel"/>
    <w:tmpl w:val="8C5ABD90"/>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2114E5F"/>
    <w:multiLevelType w:val="hybridMultilevel"/>
    <w:tmpl w:val="F2507D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49250AC"/>
    <w:multiLevelType w:val="multilevel"/>
    <w:tmpl w:val="825C77CE"/>
    <w:numStyleLink w:val="LetteredList"/>
  </w:abstractNum>
  <w:abstractNum w:abstractNumId="44" w15:restartNumberingAfterBreak="0">
    <w:nsid w:val="7A084A4C"/>
    <w:multiLevelType w:val="hybridMultilevel"/>
    <w:tmpl w:val="F0F458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A9572D5"/>
    <w:multiLevelType w:val="multilevel"/>
    <w:tmpl w:val="D09A3F16"/>
    <w:lvl w:ilvl="0">
      <w:start w:val="1"/>
      <w:numFmt w:val="bullet"/>
      <w:pStyle w:val="ListBullet"/>
      <w:lvlText w:val="•"/>
      <w:lvlJc w:val="left"/>
      <w:pPr>
        <w:ind w:left="227" w:hanging="227"/>
      </w:pPr>
      <w:rPr>
        <w:rFonts w:ascii="Calibri" w:hAnsi="Calibri" w:hint="default"/>
        <w:b/>
        <w:i w:val="0"/>
        <w:color w:val="7F3D97" w:themeColor="accent1"/>
        <w:sz w:val="20"/>
      </w:rPr>
    </w:lvl>
    <w:lvl w:ilvl="1">
      <w:start w:val="1"/>
      <w:numFmt w:val="bullet"/>
      <w:pStyle w:val="ListBullet2"/>
      <w:lvlText w:val="•"/>
      <w:lvlJc w:val="left"/>
      <w:pPr>
        <w:ind w:left="454" w:hanging="227"/>
      </w:pPr>
      <w:rPr>
        <w:rFonts w:ascii="Calibri" w:hAnsi="Calibri" w:hint="default"/>
        <w:b/>
        <w:i w:val="0"/>
        <w:color w:val="7F3D97" w:themeColor="accent1"/>
        <w:sz w:val="20"/>
      </w:rPr>
    </w:lvl>
    <w:lvl w:ilvl="2">
      <w:start w:val="1"/>
      <w:numFmt w:val="bullet"/>
      <w:pStyle w:val="ListBullet3"/>
      <w:lvlText w:val="•"/>
      <w:lvlJc w:val="left"/>
      <w:pPr>
        <w:ind w:left="680" w:hanging="226"/>
      </w:pPr>
      <w:rPr>
        <w:rFonts w:ascii="Calibri" w:hAnsi="Calibri" w:hint="default"/>
        <w:b/>
        <w:i w:val="0"/>
        <w:color w:val="7F3D97" w:themeColor="accent1"/>
        <w:sz w:val="20"/>
      </w:rPr>
    </w:lvl>
    <w:lvl w:ilvl="3">
      <w:start w:val="1"/>
      <w:numFmt w:val="bullet"/>
      <w:pStyle w:val="ListBullet-End"/>
      <w:lvlText w:val="•"/>
      <w:lvlJc w:val="left"/>
      <w:pPr>
        <w:ind w:left="227" w:hanging="227"/>
      </w:pPr>
      <w:rPr>
        <w:rFonts w:ascii="Calibri" w:hAnsi="Calibri" w:hint="default"/>
        <w:color w:val="7F3D97"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num w:numId="1" w16cid:durableId="903418277">
    <w:abstractNumId w:val="33"/>
  </w:num>
  <w:num w:numId="2" w16cid:durableId="846598071">
    <w:abstractNumId w:val="8"/>
  </w:num>
  <w:num w:numId="3" w16cid:durableId="659580476">
    <w:abstractNumId w:val="6"/>
  </w:num>
  <w:num w:numId="4" w16cid:durableId="444039133">
    <w:abstractNumId w:val="13"/>
  </w:num>
  <w:num w:numId="5" w16cid:durableId="1770349458">
    <w:abstractNumId w:val="4"/>
  </w:num>
  <w:num w:numId="6" w16cid:durableId="1646545302">
    <w:abstractNumId w:val="5"/>
  </w:num>
  <w:num w:numId="7" w16cid:durableId="62686220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8713108">
    <w:abstractNumId w:val="25"/>
  </w:num>
  <w:num w:numId="9" w16cid:durableId="2102145351">
    <w:abstractNumId w:val="21"/>
  </w:num>
  <w:num w:numId="10" w16cid:durableId="1394041910">
    <w:abstractNumId w:val="19"/>
  </w:num>
  <w:num w:numId="11" w16cid:durableId="7369524">
    <w:abstractNumId w:val="31"/>
  </w:num>
  <w:num w:numId="12" w16cid:durableId="1056779592">
    <w:abstractNumId w:val="32"/>
  </w:num>
  <w:num w:numId="13" w16cid:durableId="2052924743">
    <w:abstractNumId w:val="24"/>
  </w:num>
  <w:num w:numId="14" w16cid:durableId="305471079">
    <w:abstractNumId w:val="45"/>
  </w:num>
  <w:num w:numId="15" w16cid:durableId="668992514">
    <w:abstractNumId w:val="34"/>
  </w:num>
  <w:num w:numId="16" w16cid:durableId="1737582058">
    <w:abstractNumId w:val="4"/>
  </w:num>
  <w:num w:numId="17" w16cid:durableId="100805638">
    <w:abstractNumId w:val="0"/>
  </w:num>
  <w:num w:numId="18" w16cid:durableId="206648546">
    <w:abstractNumId w:val="0"/>
  </w:num>
  <w:num w:numId="19" w16cid:durableId="659887425">
    <w:abstractNumId w:val="18"/>
  </w:num>
  <w:num w:numId="20" w16cid:durableId="338584827">
    <w:abstractNumId w:val="20"/>
  </w:num>
  <w:num w:numId="21" w16cid:durableId="526986008">
    <w:abstractNumId w:val="36"/>
  </w:num>
  <w:num w:numId="22" w16cid:durableId="14185581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731031">
    <w:abstractNumId w:val="14"/>
  </w:num>
  <w:num w:numId="24" w16cid:durableId="872428033">
    <w:abstractNumId w:val="2"/>
  </w:num>
  <w:num w:numId="25" w16cid:durableId="1584025123">
    <w:abstractNumId w:val="39"/>
  </w:num>
  <w:num w:numId="26" w16cid:durableId="471875376">
    <w:abstractNumId w:val="29"/>
  </w:num>
  <w:num w:numId="27" w16cid:durableId="645863698">
    <w:abstractNumId w:val="38"/>
  </w:num>
  <w:num w:numId="28" w16cid:durableId="625475893">
    <w:abstractNumId w:val="44"/>
  </w:num>
  <w:num w:numId="29" w16cid:durableId="426581861">
    <w:abstractNumId w:val="9"/>
  </w:num>
  <w:num w:numId="30" w16cid:durableId="1347096032">
    <w:abstractNumId w:val="42"/>
  </w:num>
  <w:num w:numId="31" w16cid:durableId="1712534299">
    <w:abstractNumId w:val="26"/>
  </w:num>
  <w:num w:numId="32" w16cid:durableId="514265352">
    <w:abstractNumId w:val="15"/>
  </w:num>
  <w:num w:numId="33" w16cid:durableId="1013536843">
    <w:abstractNumId w:val="30"/>
  </w:num>
  <w:num w:numId="34" w16cid:durableId="1060054832">
    <w:abstractNumId w:val="22"/>
  </w:num>
  <w:num w:numId="35" w16cid:durableId="1126655464">
    <w:abstractNumId w:val="27"/>
  </w:num>
  <w:num w:numId="36" w16cid:durableId="521238114">
    <w:abstractNumId w:val="23"/>
  </w:num>
  <w:num w:numId="37" w16cid:durableId="1380394740">
    <w:abstractNumId w:val="35"/>
  </w:num>
  <w:num w:numId="38" w16cid:durableId="1920944566">
    <w:abstractNumId w:val="16"/>
  </w:num>
  <w:num w:numId="39" w16cid:durableId="457457634">
    <w:abstractNumId w:val="17"/>
  </w:num>
  <w:num w:numId="40" w16cid:durableId="334766519">
    <w:abstractNumId w:val="3"/>
  </w:num>
  <w:num w:numId="41" w16cid:durableId="2016875984">
    <w:abstractNumId w:val="10"/>
  </w:num>
  <w:num w:numId="42" w16cid:durableId="1526483475">
    <w:abstractNumId w:val="7"/>
  </w:num>
  <w:num w:numId="43" w16cid:durableId="1795127448">
    <w:abstractNumId w:val="41"/>
  </w:num>
  <w:num w:numId="44" w16cid:durableId="1119377248">
    <w:abstractNumId w:val="28"/>
  </w:num>
  <w:num w:numId="45" w16cid:durableId="1208299262">
    <w:abstractNumId w:val="12"/>
  </w:num>
  <w:num w:numId="46" w16cid:durableId="881208192">
    <w:abstractNumId w:val="1"/>
  </w:num>
  <w:num w:numId="47" w16cid:durableId="386025935">
    <w:abstractNumId w:val="37"/>
  </w:num>
  <w:num w:numId="48" w16cid:durableId="1134449231">
    <w:abstractNumId w:val="40"/>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6DC"/>
    <w:rsid w:val="00011329"/>
    <w:rsid w:val="00012AEB"/>
    <w:rsid w:val="00012D5B"/>
    <w:rsid w:val="00020772"/>
    <w:rsid w:val="00022E71"/>
    <w:rsid w:val="00023458"/>
    <w:rsid w:val="00025DB2"/>
    <w:rsid w:val="0002711C"/>
    <w:rsid w:val="0002748F"/>
    <w:rsid w:val="00027EA9"/>
    <w:rsid w:val="000300AF"/>
    <w:rsid w:val="000313A7"/>
    <w:rsid w:val="000404E4"/>
    <w:rsid w:val="00051592"/>
    <w:rsid w:val="00054A95"/>
    <w:rsid w:val="00061AC1"/>
    <w:rsid w:val="00064451"/>
    <w:rsid w:val="00070145"/>
    <w:rsid w:val="000724AE"/>
    <w:rsid w:val="000744A6"/>
    <w:rsid w:val="00077E71"/>
    <w:rsid w:val="0008037D"/>
    <w:rsid w:val="000803E1"/>
    <w:rsid w:val="0008114F"/>
    <w:rsid w:val="00082CA3"/>
    <w:rsid w:val="00084D13"/>
    <w:rsid w:val="00087357"/>
    <w:rsid w:val="00090BE2"/>
    <w:rsid w:val="00093CF5"/>
    <w:rsid w:val="00094DB9"/>
    <w:rsid w:val="00095184"/>
    <w:rsid w:val="00096754"/>
    <w:rsid w:val="000A1942"/>
    <w:rsid w:val="000A25C4"/>
    <w:rsid w:val="000A68FE"/>
    <w:rsid w:val="000A6964"/>
    <w:rsid w:val="000B0B81"/>
    <w:rsid w:val="000B0F75"/>
    <w:rsid w:val="000B1E19"/>
    <w:rsid w:val="000B274F"/>
    <w:rsid w:val="000B2EA9"/>
    <w:rsid w:val="000B34DE"/>
    <w:rsid w:val="000B382F"/>
    <w:rsid w:val="000B497F"/>
    <w:rsid w:val="000B6BAE"/>
    <w:rsid w:val="000C17A6"/>
    <w:rsid w:val="000C1A73"/>
    <w:rsid w:val="000C2E3E"/>
    <w:rsid w:val="000C77CC"/>
    <w:rsid w:val="000D0493"/>
    <w:rsid w:val="000D1510"/>
    <w:rsid w:val="000D4B76"/>
    <w:rsid w:val="000D76B1"/>
    <w:rsid w:val="000D7752"/>
    <w:rsid w:val="000D7EE8"/>
    <w:rsid w:val="000E470C"/>
    <w:rsid w:val="000E79C5"/>
    <w:rsid w:val="000E7D07"/>
    <w:rsid w:val="000F3E10"/>
    <w:rsid w:val="000F4801"/>
    <w:rsid w:val="000F548E"/>
    <w:rsid w:val="000F5AEC"/>
    <w:rsid w:val="000F71FE"/>
    <w:rsid w:val="000F77F5"/>
    <w:rsid w:val="00100C8C"/>
    <w:rsid w:val="001011DA"/>
    <w:rsid w:val="00101251"/>
    <w:rsid w:val="00102E9D"/>
    <w:rsid w:val="00103980"/>
    <w:rsid w:val="00103C13"/>
    <w:rsid w:val="00112E8F"/>
    <w:rsid w:val="001134D8"/>
    <w:rsid w:val="00113F94"/>
    <w:rsid w:val="00117A5E"/>
    <w:rsid w:val="00120C61"/>
    <w:rsid w:val="00122420"/>
    <w:rsid w:val="00124F9B"/>
    <w:rsid w:val="00125141"/>
    <w:rsid w:val="001268BC"/>
    <w:rsid w:val="00131DAC"/>
    <w:rsid w:val="00132621"/>
    <w:rsid w:val="00132887"/>
    <w:rsid w:val="00132C7B"/>
    <w:rsid w:val="001346C0"/>
    <w:rsid w:val="00136490"/>
    <w:rsid w:val="00141C61"/>
    <w:rsid w:val="00144195"/>
    <w:rsid w:val="00146AEE"/>
    <w:rsid w:val="001475DC"/>
    <w:rsid w:val="00150AE4"/>
    <w:rsid w:val="00153CB6"/>
    <w:rsid w:val="00153FC7"/>
    <w:rsid w:val="00155502"/>
    <w:rsid w:val="0016175C"/>
    <w:rsid w:val="001622B2"/>
    <w:rsid w:val="00163BF3"/>
    <w:rsid w:val="001655E1"/>
    <w:rsid w:val="00166127"/>
    <w:rsid w:val="001705F4"/>
    <w:rsid w:val="001706FC"/>
    <w:rsid w:val="001728E6"/>
    <w:rsid w:val="00173391"/>
    <w:rsid w:val="00174593"/>
    <w:rsid w:val="00176258"/>
    <w:rsid w:val="0017691E"/>
    <w:rsid w:val="0018259F"/>
    <w:rsid w:val="00182819"/>
    <w:rsid w:val="001878BB"/>
    <w:rsid w:val="0019187A"/>
    <w:rsid w:val="0019285A"/>
    <w:rsid w:val="001A0D77"/>
    <w:rsid w:val="001A22D8"/>
    <w:rsid w:val="001A3B15"/>
    <w:rsid w:val="001A5586"/>
    <w:rsid w:val="001B0FF0"/>
    <w:rsid w:val="001B76DC"/>
    <w:rsid w:val="001C1465"/>
    <w:rsid w:val="001C1C78"/>
    <w:rsid w:val="001C3E16"/>
    <w:rsid w:val="001C42FC"/>
    <w:rsid w:val="001C7835"/>
    <w:rsid w:val="001D335E"/>
    <w:rsid w:val="001D392B"/>
    <w:rsid w:val="001D4BE6"/>
    <w:rsid w:val="001D4CFA"/>
    <w:rsid w:val="001E211A"/>
    <w:rsid w:val="001E4C19"/>
    <w:rsid w:val="001F0719"/>
    <w:rsid w:val="001F11A1"/>
    <w:rsid w:val="001F13C1"/>
    <w:rsid w:val="001F446D"/>
    <w:rsid w:val="001F6314"/>
    <w:rsid w:val="002068CA"/>
    <w:rsid w:val="0021093C"/>
    <w:rsid w:val="00211A39"/>
    <w:rsid w:val="0021285C"/>
    <w:rsid w:val="00216117"/>
    <w:rsid w:val="0021781F"/>
    <w:rsid w:val="00220CF7"/>
    <w:rsid w:val="00221681"/>
    <w:rsid w:val="00221AB7"/>
    <w:rsid w:val="00223521"/>
    <w:rsid w:val="00223787"/>
    <w:rsid w:val="002237E0"/>
    <w:rsid w:val="0022627D"/>
    <w:rsid w:val="0023622A"/>
    <w:rsid w:val="00240D42"/>
    <w:rsid w:val="0024207E"/>
    <w:rsid w:val="002442AD"/>
    <w:rsid w:val="00245658"/>
    <w:rsid w:val="00245A92"/>
    <w:rsid w:val="00245BF7"/>
    <w:rsid w:val="00246435"/>
    <w:rsid w:val="00246BCF"/>
    <w:rsid w:val="002508DB"/>
    <w:rsid w:val="002525AD"/>
    <w:rsid w:val="00252662"/>
    <w:rsid w:val="00253FE3"/>
    <w:rsid w:val="0026151F"/>
    <w:rsid w:val="00263A66"/>
    <w:rsid w:val="00264581"/>
    <w:rsid w:val="00264824"/>
    <w:rsid w:val="0026582B"/>
    <w:rsid w:val="00270834"/>
    <w:rsid w:val="00274D90"/>
    <w:rsid w:val="00275BC8"/>
    <w:rsid w:val="00276E34"/>
    <w:rsid w:val="002777E1"/>
    <w:rsid w:val="002814E6"/>
    <w:rsid w:val="00282607"/>
    <w:rsid w:val="002828F7"/>
    <w:rsid w:val="00283E02"/>
    <w:rsid w:val="002848AA"/>
    <w:rsid w:val="00285D1C"/>
    <w:rsid w:val="0029481F"/>
    <w:rsid w:val="00294B44"/>
    <w:rsid w:val="00295BC8"/>
    <w:rsid w:val="002965C0"/>
    <w:rsid w:val="00297519"/>
    <w:rsid w:val="002A04C2"/>
    <w:rsid w:val="002A65A4"/>
    <w:rsid w:val="002A6D17"/>
    <w:rsid w:val="002A715B"/>
    <w:rsid w:val="002A748A"/>
    <w:rsid w:val="002B0507"/>
    <w:rsid w:val="002B3895"/>
    <w:rsid w:val="002B3C43"/>
    <w:rsid w:val="002B49EB"/>
    <w:rsid w:val="002B5259"/>
    <w:rsid w:val="002B7C16"/>
    <w:rsid w:val="002C0183"/>
    <w:rsid w:val="002C6080"/>
    <w:rsid w:val="002C7368"/>
    <w:rsid w:val="002C7F3F"/>
    <w:rsid w:val="002D3737"/>
    <w:rsid w:val="002E0EDA"/>
    <w:rsid w:val="002E0F9B"/>
    <w:rsid w:val="002E34C5"/>
    <w:rsid w:val="002E6CD4"/>
    <w:rsid w:val="002E6DAC"/>
    <w:rsid w:val="002E7A9E"/>
    <w:rsid w:val="003042E5"/>
    <w:rsid w:val="00305171"/>
    <w:rsid w:val="00310461"/>
    <w:rsid w:val="00311BB6"/>
    <w:rsid w:val="00313BEC"/>
    <w:rsid w:val="003140ED"/>
    <w:rsid w:val="003154F7"/>
    <w:rsid w:val="003202D0"/>
    <w:rsid w:val="00321BF7"/>
    <w:rsid w:val="00321FF4"/>
    <w:rsid w:val="003341AC"/>
    <w:rsid w:val="0033598E"/>
    <w:rsid w:val="00336990"/>
    <w:rsid w:val="00342FDF"/>
    <w:rsid w:val="00343613"/>
    <w:rsid w:val="0034680A"/>
    <w:rsid w:val="003468A2"/>
    <w:rsid w:val="003479F2"/>
    <w:rsid w:val="00356897"/>
    <w:rsid w:val="003602DF"/>
    <w:rsid w:val="00363FF8"/>
    <w:rsid w:val="00364CF9"/>
    <w:rsid w:val="00366A50"/>
    <w:rsid w:val="0037177B"/>
    <w:rsid w:val="00374847"/>
    <w:rsid w:val="00376106"/>
    <w:rsid w:val="003766B2"/>
    <w:rsid w:val="0037721D"/>
    <w:rsid w:val="0038102A"/>
    <w:rsid w:val="0038715B"/>
    <w:rsid w:val="00391FED"/>
    <w:rsid w:val="003937B7"/>
    <w:rsid w:val="0039480F"/>
    <w:rsid w:val="00394FA7"/>
    <w:rsid w:val="0039657A"/>
    <w:rsid w:val="003A18C4"/>
    <w:rsid w:val="003A2DE1"/>
    <w:rsid w:val="003A5098"/>
    <w:rsid w:val="003A5A5D"/>
    <w:rsid w:val="003A6981"/>
    <w:rsid w:val="003A69FC"/>
    <w:rsid w:val="003A6B33"/>
    <w:rsid w:val="003A752A"/>
    <w:rsid w:val="003B0F81"/>
    <w:rsid w:val="003B3C89"/>
    <w:rsid w:val="003B7B5A"/>
    <w:rsid w:val="003C50F6"/>
    <w:rsid w:val="003C5945"/>
    <w:rsid w:val="003C5994"/>
    <w:rsid w:val="003C716E"/>
    <w:rsid w:val="003C733B"/>
    <w:rsid w:val="003C7AE6"/>
    <w:rsid w:val="003D2147"/>
    <w:rsid w:val="003D23A3"/>
    <w:rsid w:val="003D3729"/>
    <w:rsid w:val="003D5856"/>
    <w:rsid w:val="003E2355"/>
    <w:rsid w:val="003E2E15"/>
    <w:rsid w:val="003E32D0"/>
    <w:rsid w:val="003E3B62"/>
    <w:rsid w:val="003E4379"/>
    <w:rsid w:val="003E6240"/>
    <w:rsid w:val="003E683D"/>
    <w:rsid w:val="003F11C0"/>
    <w:rsid w:val="003F4661"/>
    <w:rsid w:val="003F66F7"/>
    <w:rsid w:val="003F6E81"/>
    <w:rsid w:val="003F779F"/>
    <w:rsid w:val="003F7D00"/>
    <w:rsid w:val="00401400"/>
    <w:rsid w:val="00404E4F"/>
    <w:rsid w:val="004050E1"/>
    <w:rsid w:val="004057E6"/>
    <w:rsid w:val="004065D6"/>
    <w:rsid w:val="00407B3B"/>
    <w:rsid w:val="00412CDA"/>
    <w:rsid w:val="00413FF7"/>
    <w:rsid w:val="00414B0D"/>
    <w:rsid w:val="00415944"/>
    <w:rsid w:val="0041673A"/>
    <w:rsid w:val="00416979"/>
    <w:rsid w:val="00417C2D"/>
    <w:rsid w:val="0042041C"/>
    <w:rsid w:val="00421F19"/>
    <w:rsid w:val="0042339A"/>
    <w:rsid w:val="00423F47"/>
    <w:rsid w:val="0042508F"/>
    <w:rsid w:val="00427CE0"/>
    <w:rsid w:val="0043401E"/>
    <w:rsid w:val="00434EC2"/>
    <w:rsid w:val="00437A42"/>
    <w:rsid w:val="004414AC"/>
    <w:rsid w:val="0044360D"/>
    <w:rsid w:val="00444113"/>
    <w:rsid w:val="00446226"/>
    <w:rsid w:val="00446570"/>
    <w:rsid w:val="004466D1"/>
    <w:rsid w:val="00447224"/>
    <w:rsid w:val="004472D9"/>
    <w:rsid w:val="00450637"/>
    <w:rsid w:val="00453BB8"/>
    <w:rsid w:val="00457E2F"/>
    <w:rsid w:val="00461432"/>
    <w:rsid w:val="004619B3"/>
    <w:rsid w:val="004635FD"/>
    <w:rsid w:val="004646E6"/>
    <w:rsid w:val="00464AC8"/>
    <w:rsid w:val="00466E70"/>
    <w:rsid w:val="004672B2"/>
    <w:rsid w:val="00470615"/>
    <w:rsid w:val="00471948"/>
    <w:rsid w:val="004728FE"/>
    <w:rsid w:val="00472CE7"/>
    <w:rsid w:val="00474D6A"/>
    <w:rsid w:val="00474DFE"/>
    <w:rsid w:val="00476455"/>
    <w:rsid w:val="0048192C"/>
    <w:rsid w:val="00483155"/>
    <w:rsid w:val="004859AE"/>
    <w:rsid w:val="00485B10"/>
    <w:rsid w:val="00490E20"/>
    <w:rsid w:val="00491A17"/>
    <w:rsid w:val="00492F66"/>
    <w:rsid w:val="00493C29"/>
    <w:rsid w:val="004A457A"/>
    <w:rsid w:val="004A4C5B"/>
    <w:rsid w:val="004A5A04"/>
    <w:rsid w:val="004A7C18"/>
    <w:rsid w:val="004B1C64"/>
    <w:rsid w:val="004B609E"/>
    <w:rsid w:val="004C592C"/>
    <w:rsid w:val="004C65B6"/>
    <w:rsid w:val="004C723E"/>
    <w:rsid w:val="004D0244"/>
    <w:rsid w:val="004D0322"/>
    <w:rsid w:val="004D471A"/>
    <w:rsid w:val="004D5588"/>
    <w:rsid w:val="004D6ADD"/>
    <w:rsid w:val="004E0833"/>
    <w:rsid w:val="004E1139"/>
    <w:rsid w:val="004E28C6"/>
    <w:rsid w:val="004E3BC2"/>
    <w:rsid w:val="004E4A42"/>
    <w:rsid w:val="004E50FF"/>
    <w:rsid w:val="004E5CE3"/>
    <w:rsid w:val="004F138F"/>
    <w:rsid w:val="004F164D"/>
    <w:rsid w:val="004F2577"/>
    <w:rsid w:val="004F5449"/>
    <w:rsid w:val="004F6D29"/>
    <w:rsid w:val="004F6DC6"/>
    <w:rsid w:val="00500C61"/>
    <w:rsid w:val="00502144"/>
    <w:rsid w:val="00503231"/>
    <w:rsid w:val="00503573"/>
    <w:rsid w:val="00505F0A"/>
    <w:rsid w:val="0050670B"/>
    <w:rsid w:val="005068DC"/>
    <w:rsid w:val="00510D22"/>
    <w:rsid w:val="00512A1F"/>
    <w:rsid w:val="005141E8"/>
    <w:rsid w:val="00520ACE"/>
    <w:rsid w:val="00520E87"/>
    <w:rsid w:val="00522430"/>
    <w:rsid w:val="0052500E"/>
    <w:rsid w:val="005259A1"/>
    <w:rsid w:val="005261E7"/>
    <w:rsid w:val="00531726"/>
    <w:rsid w:val="005323CF"/>
    <w:rsid w:val="00534548"/>
    <w:rsid w:val="00534D4F"/>
    <w:rsid w:val="00535BB1"/>
    <w:rsid w:val="00536C7B"/>
    <w:rsid w:val="0054073E"/>
    <w:rsid w:val="00541CFA"/>
    <w:rsid w:val="005431C3"/>
    <w:rsid w:val="005435E4"/>
    <w:rsid w:val="00543C87"/>
    <w:rsid w:val="00543F52"/>
    <w:rsid w:val="0054460C"/>
    <w:rsid w:val="00547356"/>
    <w:rsid w:val="005505F7"/>
    <w:rsid w:val="00550C99"/>
    <w:rsid w:val="0055201A"/>
    <w:rsid w:val="0055289A"/>
    <w:rsid w:val="0055291C"/>
    <w:rsid w:val="00553413"/>
    <w:rsid w:val="005541F3"/>
    <w:rsid w:val="00554777"/>
    <w:rsid w:val="00554793"/>
    <w:rsid w:val="0055656B"/>
    <w:rsid w:val="0056298D"/>
    <w:rsid w:val="005661F2"/>
    <w:rsid w:val="0057535D"/>
    <w:rsid w:val="00577D83"/>
    <w:rsid w:val="00577E2E"/>
    <w:rsid w:val="00580670"/>
    <w:rsid w:val="00581D53"/>
    <w:rsid w:val="0058369E"/>
    <w:rsid w:val="00593314"/>
    <w:rsid w:val="0059432A"/>
    <w:rsid w:val="00594496"/>
    <w:rsid w:val="00594ABA"/>
    <w:rsid w:val="00597AD0"/>
    <w:rsid w:val="005A134F"/>
    <w:rsid w:val="005A135F"/>
    <w:rsid w:val="005A341C"/>
    <w:rsid w:val="005A5638"/>
    <w:rsid w:val="005A6C07"/>
    <w:rsid w:val="005A7CEC"/>
    <w:rsid w:val="005B01F2"/>
    <w:rsid w:val="005B2D4B"/>
    <w:rsid w:val="005B492D"/>
    <w:rsid w:val="005B5A02"/>
    <w:rsid w:val="005B623C"/>
    <w:rsid w:val="005B6540"/>
    <w:rsid w:val="005C0601"/>
    <w:rsid w:val="005C0951"/>
    <w:rsid w:val="005C1676"/>
    <w:rsid w:val="005C3036"/>
    <w:rsid w:val="005C32C6"/>
    <w:rsid w:val="005C34E1"/>
    <w:rsid w:val="005C356A"/>
    <w:rsid w:val="005C3CB6"/>
    <w:rsid w:val="005C3CBA"/>
    <w:rsid w:val="005C3D9E"/>
    <w:rsid w:val="005C6618"/>
    <w:rsid w:val="005D1EF2"/>
    <w:rsid w:val="005D1F03"/>
    <w:rsid w:val="005D3D47"/>
    <w:rsid w:val="005D69E5"/>
    <w:rsid w:val="005F088C"/>
    <w:rsid w:val="005F1D94"/>
    <w:rsid w:val="005F5A77"/>
    <w:rsid w:val="006010F3"/>
    <w:rsid w:val="0060224B"/>
    <w:rsid w:val="00602C13"/>
    <w:rsid w:val="006038CA"/>
    <w:rsid w:val="00603D04"/>
    <w:rsid w:val="00603F4C"/>
    <w:rsid w:val="00603FD5"/>
    <w:rsid w:val="0060613B"/>
    <w:rsid w:val="00612F18"/>
    <w:rsid w:val="00613AA4"/>
    <w:rsid w:val="00614493"/>
    <w:rsid w:val="00616DC8"/>
    <w:rsid w:val="0061731B"/>
    <w:rsid w:val="0062152C"/>
    <w:rsid w:val="006218A7"/>
    <w:rsid w:val="00621CE1"/>
    <w:rsid w:val="0063701C"/>
    <w:rsid w:val="00637103"/>
    <w:rsid w:val="00642211"/>
    <w:rsid w:val="0064445E"/>
    <w:rsid w:val="0064658A"/>
    <w:rsid w:val="00646D13"/>
    <w:rsid w:val="00647139"/>
    <w:rsid w:val="00650C00"/>
    <w:rsid w:val="0065367B"/>
    <w:rsid w:val="00654A3F"/>
    <w:rsid w:val="00654E3D"/>
    <w:rsid w:val="00654F66"/>
    <w:rsid w:val="00657D9E"/>
    <w:rsid w:val="0066125D"/>
    <w:rsid w:val="0066233B"/>
    <w:rsid w:val="00663E52"/>
    <w:rsid w:val="0067014A"/>
    <w:rsid w:val="00670D22"/>
    <w:rsid w:val="00672601"/>
    <w:rsid w:val="00672FEF"/>
    <w:rsid w:val="00677B7A"/>
    <w:rsid w:val="00685923"/>
    <w:rsid w:val="006863D1"/>
    <w:rsid w:val="00686B5E"/>
    <w:rsid w:val="0068724F"/>
    <w:rsid w:val="00691264"/>
    <w:rsid w:val="00691F40"/>
    <w:rsid w:val="00693358"/>
    <w:rsid w:val="0069568D"/>
    <w:rsid w:val="006A1DEF"/>
    <w:rsid w:val="006A2479"/>
    <w:rsid w:val="006A4CFD"/>
    <w:rsid w:val="006A53AF"/>
    <w:rsid w:val="006B3F03"/>
    <w:rsid w:val="006B5B62"/>
    <w:rsid w:val="006C20E5"/>
    <w:rsid w:val="006C4175"/>
    <w:rsid w:val="006C4AF4"/>
    <w:rsid w:val="006C606A"/>
    <w:rsid w:val="006C6AD3"/>
    <w:rsid w:val="006C77ED"/>
    <w:rsid w:val="006C7DA1"/>
    <w:rsid w:val="006D0824"/>
    <w:rsid w:val="006D1B0D"/>
    <w:rsid w:val="006D3F2F"/>
    <w:rsid w:val="006D65BB"/>
    <w:rsid w:val="006E0CC6"/>
    <w:rsid w:val="006E2325"/>
    <w:rsid w:val="006E23C2"/>
    <w:rsid w:val="006E3536"/>
    <w:rsid w:val="006E44B0"/>
    <w:rsid w:val="006E61CC"/>
    <w:rsid w:val="006E69C0"/>
    <w:rsid w:val="006F072E"/>
    <w:rsid w:val="006F4E1A"/>
    <w:rsid w:val="006F7FB5"/>
    <w:rsid w:val="00701984"/>
    <w:rsid w:val="0070251C"/>
    <w:rsid w:val="0070342B"/>
    <w:rsid w:val="007069A7"/>
    <w:rsid w:val="00706D0F"/>
    <w:rsid w:val="00714488"/>
    <w:rsid w:val="00717D79"/>
    <w:rsid w:val="007211FA"/>
    <w:rsid w:val="00723154"/>
    <w:rsid w:val="007254A7"/>
    <w:rsid w:val="00732969"/>
    <w:rsid w:val="00740560"/>
    <w:rsid w:val="007415AF"/>
    <w:rsid w:val="007436DD"/>
    <w:rsid w:val="00743A22"/>
    <w:rsid w:val="00743E02"/>
    <w:rsid w:val="00744575"/>
    <w:rsid w:val="00744DEB"/>
    <w:rsid w:val="00745452"/>
    <w:rsid w:val="00745B04"/>
    <w:rsid w:val="00754AB9"/>
    <w:rsid w:val="007603FA"/>
    <w:rsid w:val="00762F9D"/>
    <w:rsid w:val="00763FA5"/>
    <w:rsid w:val="00764935"/>
    <w:rsid w:val="00767446"/>
    <w:rsid w:val="007738E9"/>
    <w:rsid w:val="0077550A"/>
    <w:rsid w:val="00780446"/>
    <w:rsid w:val="00783022"/>
    <w:rsid w:val="00784B09"/>
    <w:rsid w:val="007859EF"/>
    <w:rsid w:val="0078631E"/>
    <w:rsid w:val="00786DFD"/>
    <w:rsid w:val="00794FFF"/>
    <w:rsid w:val="007A0363"/>
    <w:rsid w:val="007A0EBD"/>
    <w:rsid w:val="007A2DD5"/>
    <w:rsid w:val="007A5768"/>
    <w:rsid w:val="007A5810"/>
    <w:rsid w:val="007B5289"/>
    <w:rsid w:val="007B6BBA"/>
    <w:rsid w:val="007C249B"/>
    <w:rsid w:val="007C6CF4"/>
    <w:rsid w:val="007D0818"/>
    <w:rsid w:val="007D317A"/>
    <w:rsid w:val="007D407A"/>
    <w:rsid w:val="007D6773"/>
    <w:rsid w:val="007D7F37"/>
    <w:rsid w:val="007E0E4B"/>
    <w:rsid w:val="007E255E"/>
    <w:rsid w:val="007E4414"/>
    <w:rsid w:val="007F1CAA"/>
    <w:rsid w:val="00806D8D"/>
    <w:rsid w:val="00807175"/>
    <w:rsid w:val="0081169B"/>
    <w:rsid w:val="00813650"/>
    <w:rsid w:val="0081468D"/>
    <w:rsid w:val="008147AA"/>
    <w:rsid w:val="0081533C"/>
    <w:rsid w:val="00816424"/>
    <w:rsid w:val="00816A57"/>
    <w:rsid w:val="00817B6D"/>
    <w:rsid w:val="00821C22"/>
    <w:rsid w:val="00821D95"/>
    <w:rsid w:val="00822650"/>
    <w:rsid w:val="00822762"/>
    <w:rsid w:val="00823076"/>
    <w:rsid w:val="0082769B"/>
    <w:rsid w:val="00830F01"/>
    <w:rsid w:val="00836941"/>
    <w:rsid w:val="00837E9D"/>
    <w:rsid w:val="00840654"/>
    <w:rsid w:val="0084653A"/>
    <w:rsid w:val="00850D6F"/>
    <w:rsid w:val="008515C7"/>
    <w:rsid w:val="008517FD"/>
    <w:rsid w:val="0085439B"/>
    <w:rsid w:val="00856814"/>
    <w:rsid w:val="0086620C"/>
    <w:rsid w:val="00866943"/>
    <w:rsid w:val="008707F4"/>
    <w:rsid w:val="00876487"/>
    <w:rsid w:val="00877162"/>
    <w:rsid w:val="0088178A"/>
    <w:rsid w:val="00883356"/>
    <w:rsid w:val="00883956"/>
    <w:rsid w:val="0088715A"/>
    <w:rsid w:val="0089026B"/>
    <w:rsid w:val="00890B9C"/>
    <w:rsid w:val="008942E9"/>
    <w:rsid w:val="008A1C10"/>
    <w:rsid w:val="008A44F8"/>
    <w:rsid w:val="008A7202"/>
    <w:rsid w:val="008A747B"/>
    <w:rsid w:val="008B05C3"/>
    <w:rsid w:val="008B08D3"/>
    <w:rsid w:val="008B2366"/>
    <w:rsid w:val="008B3FA6"/>
    <w:rsid w:val="008B4223"/>
    <w:rsid w:val="008B4965"/>
    <w:rsid w:val="008C2535"/>
    <w:rsid w:val="008D0FCB"/>
    <w:rsid w:val="008D1ABD"/>
    <w:rsid w:val="008D31ED"/>
    <w:rsid w:val="008D6E57"/>
    <w:rsid w:val="008D7309"/>
    <w:rsid w:val="008E46AB"/>
    <w:rsid w:val="008F1707"/>
    <w:rsid w:val="008F54A5"/>
    <w:rsid w:val="008F6335"/>
    <w:rsid w:val="008F70D1"/>
    <w:rsid w:val="008F7482"/>
    <w:rsid w:val="00900538"/>
    <w:rsid w:val="0090137A"/>
    <w:rsid w:val="00902AF3"/>
    <w:rsid w:val="00902D38"/>
    <w:rsid w:val="0090388C"/>
    <w:rsid w:val="009042B3"/>
    <w:rsid w:val="00904AB3"/>
    <w:rsid w:val="009051C4"/>
    <w:rsid w:val="00906D0F"/>
    <w:rsid w:val="0090775A"/>
    <w:rsid w:val="0091049C"/>
    <w:rsid w:val="0091294E"/>
    <w:rsid w:val="00916AB9"/>
    <w:rsid w:val="00921CA0"/>
    <w:rsid w:val="009226F9"/>
    <w:rsid w:val="0093125E"/>
    <w:rsid w:val="00936068"/>
    <w:rsid w:val="00937232"/>
    <w:rsid w:val="00937312"/>
    <w:rsid w:val="00940F43"/>
    <w:rsid w:val="00941B78"/>
    <w:rsid w:val="009464B4"/>
    <w:rsid w:val="009469A8"/>
    <w:rsid w:val="009517CC"/>
    <w:rsid w:val="00951A93"/>
    <w:rsid w:val="00952062"/>
    <w:rsid w:val="00955B0A"/>
    <w:rsid w:val="00956009"/>
    <w:rsid w:val="00960D11"/>
    <w:rsid w:val="009615D4"/>
    <w:rsid w:val="00964108"/>
    <w:rsid w:val="009722AA"/>
    <w:rsid w:val="009738B1"/>
    <w:rsid w:val="00974677"/>
    <w:rsid w:val="0097628A"/>
    <w:rsid w:val="009771B6"/>
    <w:rsid w:val="0097774F"/>
    <w:rsid w:val="00981D67"/>
    <w:rsid w:val="009830B7"/>
    <w:rsid w:val="009835ED"/>
    <w:rsid w:val="00984081"/>
    <w:rsid w:val="009845A2"/>
    <w:rsid w:val="009900EA"/>
    <w:rsid w:val="00994B49"/>
    <w:rsid w:val="00997A20"/>
    <w:rsid w:val="009A2F17"/>
    <w:rsid w:val="009A53FD"/>
    <w:rsid w:val="009A6EBF"/>
    <w:rsid w:val="009A756C"/>
    <w:rsid w:val="009B0CCC"/>
    <w:rsid w:val="009B0E88"/>
    <w:rsid w:val="009B1038"/>
    <w:rsid w:val="009B26F9"/>
    <w:rsid w:val="009B2DDB"/>
    <w:rsid w:val="009B71D7"/>
    <w:rsid w:val="009C479F"/>
    <w:rsid w:val="009C5432"/>
    <w:rsid w:val="009C6DE2"/>
    <w:rsid w:val="009C7B7A"/>
    <w:rsid w:val="009D24F5"/>
    <w:rsid w:val="009D4D13"/>
    <w:rsid w:val="009D6B1D"/>
    <w:rsid w:val="009D7ED9"/>
    <w:rsid w:val="009E2034"/>
    <w:rsid w:val="009E29E8"/>
    <w:rsid w:val="009E42F7"/>
    <w:rsid w:val="009E4F53"/>
    <w:rsid w:val="009E73C7"/>
    <w:rsid w:val="009E7911"/>
    <w:rsid w:val="009F04AA"/>
    <w:rsid w:val="009F04F6"/>
    <w:rsid w:val="009F3298"/>
    <w:rsid w:val="009F3433"/>
    <w:rsid w:val="009F7371"/>
    <w:rsid w:val="00A04B5B"/>
    <w:rsid w:val="00A10E01"/>
    <w:rsid w:val="00A13664"/>
    <w:rsid w:val="00A13909"/>
    <w:rsid w:val="00A156DE"/>
    <w:rsid w:val="00A17893"/>
    <w:rsid w:val="00A20A92"/>
    <w:rsid w:val="00A21A9F"/>
    <w:rsid w:val="00A23F7D"/>
    <w:rsid w:val="00A24EF4"/>
    <w:rsid w:val="00A31399"/>
    <w:rsid w:val="00A31FC7"/>
    <w:rsid w:val="00A32DC0"/>
    <w:rsid w:val="00A3324A"/>
    <w:rsid w:val="00A33747"/>
    <w:rsid w:val="00A341C7"/>
    <w:rsid w:val="00A42106"/>
    <w:rsid w:val="00A42F19"/>
    <w:rsid w:val="00A437AA"/>
    <w:rsid w:val="00A467ED"/>
    <w:rsid w:val="00A5163C"/>
    <w:rsid w:val="00A56A23"/>
    <w:rsid w:val="00A60703"/>
    <w:rsid w:val="00A62BA9"/>
    <w:rsid w:val="00A65A1D"/>
    <w:rsid w:val="00A6680A"/>
    <w:rsid w:val="00A67277"/>
    <w:rsid w:val="00A715C5"/>
    <w:rsid w:val="00A71752"/>
    <w:rsid w:val="00A72E2B"/>
    <w:rsid w:val="00A74BFA"/>
    <w:rsid w:val="00A77780"/>
    <w:rsid w:val="00A77DB9"/>
    <w:rsid w:val="00A90151"/>
    <w:rsid w:val="00A920A4"/>
    <w:rsid w:val="00A9359B"/>
    <w:rsid w:val="00A94036"/>
    <w:rsid w:val="00A94B68"/>
    <w:rsid w:val="00A961D4"/>
    <w:rsid w:val="00AA163B"/>
    <w:rsid w:val="00AA30D8"/>
    <w:rsid w:val="00AA34A5"/>
    <w:rsid w:val="00AA36CA"/>
    <w:rsid w:val="00AA5074"/>
    <w:rsid w:val="00AA6A7D"/>
    <w:rsid w:val="00AA6DFE"/>
    <w:rsid w:val="00AA73F5"/>
    <w:rsid w:val="00AB34F1"/>
    <w:rsid w:val="00AB3992"/>
    <w:rsid w:val="00AB5F12"/>
    <w:rsid w:val="00AB7D9C"/>
    <w:rsid w:val="00AC0558"/>
    <w:rsid w:val="00AC0800"/>
    <w:rsid w:val="00AD11A2"/>
    <w:rsid w:val="00AD16FD"/>
    <w:rsid w:val="00AD1B62"/>
    <w:rsid w:val="00AD4992"/>
    <w:rsid w:val="00AD57F1"/>
    <w:rsid w:val="00AE69C7"/>
    <w:rsid w:val="00AE7B4C"/>
    <w:rsid w:val="00AF2097"/>
    <w:rsid w:val="00AF31D5"/>
    <w:rsid w:val="00AF529E"/>
    <w:rsid w:val="00AF65F8"/>
    <w:rsid w:val="00AF7D21"/>
    <w:rsid w:val="00B042CF"/>
    <w:rsid w:val="00B06AF3"/>
    <w:rsid w:val="00B11BD2"/>
    <w:rsid w:val="00B13925"/>
    <w:rsid w:val="00B13BDB"/>
    <w:rsid w:val="00B153EB"/>
    <w:rsid w:val="00B209AC"/>
    <w:rsid w:val="00B22C81"/>
    <w:rsid w:val="00B23603"/>
    <w:rsid w:val="00B24B55"/>
    <w:rsid w:val="00B255CB"/>
    <w:rsid w:val="00B26D4F"/>
    <w:rsid w:val="00B32D6C"/>
    <w:rsid w:val="00B35A81"/>
    <w:rsid w:val="00B35F16"/>
    <w:rsid w:val="00B36054"/>
    <w:rsid w:val="00B368E8"/>
    <w:rsid w:val="00B3749D"/>
    <w:rsid w:val="00B3756E"/>
    <w:rsid w:val="00B412D5"/>
    <w:rsid w:val="00B41CED"/>
    <w:rsid w:val="00B41F4B"/>
    <w:rsid w:val="00B44992"/>
    <w:rsid w:val="00B55D3F"/>
    <w:rsid w:val="00B56469"/>
    <w:rsid w:val="00B619FE"/>
    <w:rsid w:val="00B61A51"/>
    <w:rsid w:val="00B61AAA"/>
    <w:rsid w:val="00B63120"/>
    <w:rsid w:val="00B631B7"/>
    <w:rsid w:val="00B6515D"/>
    <w:rsid w:val="00B65DAA"/>
    <w:rsid w:val="00B668EA"/>
    <w:rsid w:val="00B66B2F"/>
    <w:rsid w:val="00B7085D"/>
    <w:rsid w:val="00B73AF6"/>
    <w:rsid w:val="00B7454B"/>
    <w:rsid w:val="00B7484D"/>
    <w:rsid w:val="00B74D49"/>
    <w:rsid w:val="00B74F7F"/>
    <w:rsid w:val="00B75468"/>
    <w:rsid w:val="00B75B08"/>
    <w:rsid w:val="00B87859"/>
    <w:rsid w:val="00B87F93"/>
    <w:rsid w:val="00B91B38"/>
    <w:rsid w:val="00B91D47"/>
    <w:rsid w:val="00B92FA4"/>
    <w:rsid w:val="00B9375E"/>
    <w:rsid w:val="00BA1460"/>
    <w:rsid w:val="00BA1487"/>
    <w:rsid w:val="00BA3CB8"/>
    <w:rsid w:val="00BA4F06"/>
    <w:rsid w:val="00BA7623"/>
    <w:rsid w:val="00BA7944"/>
    <w:rsid w:val="00BC14A9"/>
    <w:rsid w:val="00BC2C7F"/>
    <w:rsid w:val="00BC47E7"/>
    <w:rsid w:val="00BC602E"/>
    <w:rsid w:val="00BD08D3"/>
    <w:rsid w:val="00BD34BB"/>
    <w:rsid w:val="00BD3BBE"/>
    <w:rsid w:val="00BD457A"/>
    <w:rsid w:val="00BD594C"/>
    <w:rsid w:val="00BD5DF1"/>
    <w:rsid w:val="00BE11A3"/>
    <w:rsid w:val="00BE7EDF"/>
    <w:rsid w:val="00BF4412"/>
    <w:rsid w:val="00BF5BC9"/>
    <w:rsid w:val="00BF5BDB"/>
    <w:rsid w:val="00BF68C8"/>
    <w:rsid w:val="00BF7137"/>
    <w:rsid w:val="00C0040D"/>
    <w:rsid w:val="00C01E68"/>
    <w:rsid w:val="00C028A4"/>
    <w:rsid w:val="00C04235"/>
    <w:rsid w:val="00C05D47"/>
    <w:rsid w:val="00C064C1"/>
    <w:rsid w:val="00C07A69"/>
    <w:rsid w:val="00C101D0"/>
    <w:rsid w:val="00C10307"/>
    <w:rsid w:val="00C106AE"/>
    <w:rsid w:val="00C10CE6"/>
    <w:rsid w:val="00C10F2B"/>
    <w:rsid w:val="00C11924"/>
    <w:rsid w:val="00C145D2"/>
    <w:rsid w:val="00C14C22"/>
    <w:rsid w:val="00C17237"/>
    <w:rsid w:val="00C17E16"/>
    <w:rsid w:val="00C201E8"/>
    <w:rsid w:val="00C216D2"/>
    <w:rsid w:val="00C26FEF"/>
    <w:rsid w:val="00C30B03"/>
    <w:rsid w:val="00C326F9"/>
    <w:rsid w:val="00C34106"/>
    <w:rsid w:val="00C37A29"/>
    <w:rsid w:val="00C40E07"/>
    <w:rsid w:val="00C41DED"/>
    <w:rsid w:val="00C435E2"/>
    <w:rsid w:val="00C51E49"/>
    <w:rsid w:val="00C52195"/>
    <w:rsid w:val="00C53D66"/>
    <w:rsid w:val="00C55C51"/>
    <w:rsid w:val="00C56724"/>
    <w:rsid w:val="00C60708"/>
    <w:rsid w:val="00C61F06"/>
    <w:rsid w:val="00C62EE7"/>
    <w:rsid w:val="00C64E16"/>
    <w:rsid w:val="00C70EFC"/>
    <w:rsid w:val="00C73ED5"/>
    <w:rsid w:val="00C74EED"/>
    <w:rsid w:val="00C76029"/>
    <w:rsid w:val="00C81F16"/>
    <w:rsid w:val="00C932F3"/>
    <w:rsid w:val="00CA53D5"/>
    <w:rsid w:val="00CA5658"/>
    <w:rsid w:val="00CA637B"/>
    <w:rsid w:val="00CA66B6"/>
    <w:rsid w:val="00CA69D1"/>
    <w:rsid w:val="00CB3000"/>
    <w:rsid w:val="00CB76D5"/>
    <w:rsid w:val="00CC3369"/>
    <w:rsid w:val="00CC52FB"/>
    <w:rsid w:val="00CC6C69"/>
    <w:rsid w:val="00CD1633"/>
    <w:rsid w:val="00CD61EB"/>
    <w:rsid w:val="00CE152B"/>
    <w:rsid w:val="00CE3B5D"/>
    <w:rsid w:val="00CE6687"/>
    <w:rsid w:val="00CF02F0"/>
    <w:rsid w:val="00CF7452"/>
    <w:rsid w:val="00D02D31"/>
    <w:rsid w:val="00D05FD7"/>
    <w:rsid w:val="00D0651E"/>
    <w:rsid w:val="00D07127"/>
    <w:rsid w:val="00D11079"/>
    <w:rsid w:val="00D12E51"/>
    <w:rsid w:val="00D139E9"/>
    <w:rsid w:val="00D16B10"/>
    <w:rsid w:val="00D16F74"/>
    <w:rsid w:val="00D227F7"/>
    <w:rsid w:val="00D255D5"/>
    <w:rsid w:val="00D270C6"/>
    <w:rsid w:val="00D3177B"/>
    <w:rsid w:val="00D3559A"/>
    <w:rsid w:val="00D43E68"/>
    <w:rsid w:val="00D43EE4"/>
    <w:rsid w:val="00D444AA"/>
    <w:rsid w:val="00D464ED"/>
    <w:rsid w:val="00D475EC"/>
    <w:rsid w:val="00D47693"/>
    <w:rsid w:val="00D50928"/>
    <w:rsid w:val="00D51216"/>
    <w:rsid w:val="00D54EF1"/>
    <w:rsid w:val="00D55230"/>
    <w:rsid w:val="00D567C3"/>
    <w:rsid w:val="00D569F4"/>
    <w:rsid w:val="00D57F53"/>
    <w:rsid w:val="00D60649"/>
    <w:rsid w:val="00D61958"/>
    <w:rsid w:val="00D61E88"/>
    <w:rsid w:val="00D62404"/>
    <w:rsid w:val="00D62B43"/>
    <w:rsid w:val="00D64045"/>
    <w:rsid w:val="00D66F0C"/>
    <w:rsid w:val="00D72DBE"/>
    <w:rsid w:val="00D7629A"/>
    <w:rsid w:val="00D8093E"/>
    <w:rsid w:val="00D82889"/>
    <w:rsid w:val="00D83923"/>
    <w:rsid w:val="00D84667"/>
    <w:rsid w:val="00D87E8D"/>
    <w:rsid w:val="00D90B4D"/>
    <w:rsid w:val="00D939F2"/>
    <w:rsid w:val="00D9419D"/>
    <w:rsid w:val="00D9562D"/>
    <w:rsid w:val="00D966EC"/>
    <w:rsid w:val="00DA1AE7"/>
    <w:rsid w:val="00DA6188"/>
    <w:rsid w:val="00DA6871"/>
    <w:rsid w:val="00DB2506"/>
    <w:rsid w:val="00DB72BA"/>
    <w:rsid w:val="00DC4E76"/>
    <w:rsid w:val="00DC6E05"/>
    <w:rsid w:val="00DD7B54"/>
    <w:rsid w:val="00DE0622"/>
    <w:rsid w:val="00DE2A66"/>
    <w:rsid w:val="00DE4A2D"/>
    <w:rsid w:val="00DE7E4F"/>
    <w:rsid w:val="00DE7FC3"/>
    <w:rsid w:val="00DF28F3"/>
    <w:rsid w:val="00DF4913"/>
    <w:rsid w:val="00DF4E3E"/>
    <w:rsid w:val="00E0453D"/>
    <w:rsid w:val="00E05FA6"/>
    <w:rsid w:val="00E0616C"/>
    <w:rsid w:val="00E07F8B"/>
    <w:rsid w:val="00E1070A"/>
    <w:rsid w:val="00E132B8"/>
    <w:rsid w:val="00E134E8"/>
    <w:rsid w:val="00E14B50"/>
    <w:rsid w:val="00E168CE"/>
    <w:rsid w:val="00E16E98"/>
    <w:rsid w:val="00E20279"/>
    <w:rsid w:val="00E22B10"/>
    <w:rsid w:val="00E239D1"/>
    <w:rsid w:val="00E24592"/>
    <w:rsid w:val="00E24CD6"/>
    <w:rsid w:val="00E25474"/>
    <w:rsid w:val="00E26C0D"/>
    <w:rsid w:val="00E2718A"/>
    <w:rsid w:val="00E30223"/>
    <w:rsid w:val="00E30720"/>
    <w:rsid w:val="00E32579"/>
    <w:rsid w:val="00E32655"/>
    <w:rsid w:val="00E32DA0"/>
    <w:rsid w:val="00E32F93"/>
    <w:rsid w:val="00E35579"/>
    <w:rsid w:val="00E379BB"/>
    <w:rsid w:val="00E37CC2"/>
    <w:rsid w:val="00E415B3"/>
    <w:rsid w:val="00E42E3C"/>
    <w:rsid w:val="00E4450E"/>
    <w:rsid w:val="00E44E0B"/>
    <w:rsid w:val="00E47996"/>
    <w:rsid w:val="00E5091A"/>
    <w:rsid w:val="00E510FC"/>
    <w:rsid w:val="00E511B0"/>
    <w:rsid w:val="00E534CB"/>
    <w:rsid w:val="00E54870"/>
    <w:rsid w:val="00E54B2B"/>
    <w:rsid w:val="00E552E4"/>
    <w:rsid w:val="00E56D0B"/>
    <w:rsid w:val="00E6067E"/>
    <w:rsid w:val="00E6258C"/>
    <w:rsid w:val="00E70BAF"/>
    <w:rsid w:val="00E71FDE"/>
    <w:rsid w:val="00E73550"/>
    <w:rsid w:val="00E76934"/>
    <w:rsid w:val="00E80580"/>
    <w:rsid w:val="00E838F5"/>
    <w:rsid w:val="00E83E59"/>
    <w:rsid w:val="00E8754B"/>
    <w:rsid w:val="00E9236A"/>
    <w:rsid w:val="00E92EDA"/>
    <w:rsid w:val="00E951AC"/>
    <w:rsid w:val="00E967A9"/>
    <w:rsid w:val="00E97BEB"/>
    <w:rsid w:val="00EA0160"/>
    <w:rsid w:val="00EA1943"/>
    <w:rsid w:val="00EA2453"/>
    <w:rsid w:val="00EA4C1A"/>
    <w:rsid w:val="00EB1068"/>
    <w:rsid w:val="00EB528B"/>
    <w:rsid w:val="00EB7B7D"/>
    <w:rsid w:val="00EB7DD9"/>
    <w:rsid w:val="00EC024E"/>
    <w:rsid w:val="00EC281D"/>
    <w:rsid w:val="00EC3772"/>
    <w:rsid w:val="00EC6BAE"/>
    <w:rsid w:val="00EC7460"/>
    <w:rsid w:val="00ED0EB5"/>
    <w:rsid w:val="00ED3D0A"/>
    <w:rsid w:val="00ED4EBF"/>
    <w:rsid w:val="00ED7B0B"/>
    <w:rsid w:val="00ED7FD4"/>
    <w:rsid w:val="00EE6F14"/>
    <w:rsid w:val="00EE73F0"/>
    <w:rsid w:val="00EF12AA"/>
    <w:rsid w:val="00EF1829"/>
    <w:rsid w:val="00EF1966"/>
    <w:rsid w:val="00EF3F23"/>
    <w:rsid w:val="00EF6273"/>
    <w:rsid w:val="00EF6681"/>
    <w:rsid w:val="00F0375F"/>
    <w:rsid w:val="00F04403"/>
    <w:rsid w:val="00F06BA1"/>
    <w:rsid w:val="00F145C8"/>
    <w:rsid w:val="00F162D4"/>
    <w:rsid w:val="00F20728"/>
    <w:rsid w:val="00F20E42"/>
    <w:rsid w:val="00F236E7"/>
    <w:rsid w:val="00F23879"/>
    <w:rsid w:val="00F24CE0"/>
    <w:rsid w:val="00F24DBA"/>
    <w:rsid w:val="00F267D9"/>
    <w:rsid w:val="00F27C69"/>
    <w:rsid w:val="00F27F1F"/>
    <w:rsid w:val="00F30112"/>
    <w:rsid w:val="00F35C38"/>
    <w:rsid w:val="00F35ECC"/>
    <w:rsid w:val="00F36673"/>
    <w:rsid w:val="00F36E6F"/>
    <w:rsid w:val="00F4010B"/>
    <w:rsid w:val="00F405C8"/>
    <w:rsid w:val="00F44A27"/>
    <w:rsid w:val="00F46226"/>
    <w:rsid w:val="00F4702C"/>
    <w:rsid w:val="00F505B8"/>
    <w:rsid w:val="00F50A96"/>
    <w:rsid w:val="00F5257A"/>
    <w:rsid w:val="00F53397"/>
    <w:rsid w:val="00F542F3"/>
    <w:rsid w:val="00F548AF"/>
    <w:rsid w:val="00F56395"/>
    <w:rsid w:val="00F61EB9"/>
    <w:rsid w:val="00F634F6"/>
    <w:rsid w:val="00F638AB"/>
    <w:rsid w:val="00F64343"/>
    <w:rsid w:val="00F64460"/>
    <w:rsid w:val="00F65CD9"/>
    <w:rsid w:val="00F6620F"/>
    <w:rsid w:val="00F6798F"/>
    <w:rsid w:val="00F74865"/>
    <w:rsid w:val="00F75DC1"/>
    <w:rsid w:val="00F82177"/>
    <w:rsid w:val="00F84354"/>
    <w:rsid w:val="00F87B07"/>
    <w:rsid w:val="00F93598"/>
    <w:rsid w:val="00F94880"/>
    <w:rsid w:val="00F97425"/>
    <w:rsid w:val="00FA0020"/>
    <w:rsid w:val="00FA65FD"/>
    <w:rsid w:val="00FB0D65"/>
    <w:rsid w:val="00FB23E9"/>
    <w:rsid w:val="00FB4A9F"/>
    <w:rsid w:val="00FB59DF"/>
    <w:rsid w:val="00FB65CE"/>
    <w:rsid w:val="00FB6C43"/>
    <w:rsid w:val="00FB77B4"/>
    <w:rsid w:val="00FC0740"/>
    <w:rsid w:val="00FC2D8B"/>
    <w:rsid w:val="00FD2380"/>
    <w:rsid w:val="00FD3306"/>
    <w:rsid w:val="00FD3533"/>
    <w:rsid w:val="00FD35CD"/>
    <w:rsid w:val="00FD6183"/>
    <w:rsid w:val="00FD679D"/>
    <w:rsid w:val="00FE0B23"/>
    <w:rsid w:val="00FE233E"/>
    <w:rsid w:val="00FE57D8"/>
    <w:rsid w:val="00FE5864"/>
    <w:rsid w:val="00FE6274"/>
    <w:rsid w:val="00FE700A"/>
    <w:rsid w:val="00FE758F"/>
    <w:rsid w:val="00FF1226"/>
    <w:rsid w:val="00FF1B4D"/>
    <w:rsid w:val="00FF7363"/>
    <w:rsid w:val="09CD19E7"/>
    <w:rsid w:val="1A85DFB2"/>
    <w:rsid w:val="1D490DD4"/>
    <w:rsid w:val="6FE54944"/>
    <w:rsid w:val="773037A9"/>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60295"/>
  <w15:chartTrackingRefBased/>
  <w15:docId w15:val="{52B02510-792F-444B-8975-2C7B81D7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iPriority="3"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nhideWhenUsed="1" w:qFormat="1"/>
    <w:lsdException w:name="List Bullet 3" w:semiHidden="1" w:unhideWhenUsed="1"/>
    <w:lsdException w:name="List Bullet 4" w:semiHidden="1" w:uiPriority="5"/>
    <w:lsdException w:name="List Bullet 5" w:semiHidden="1" w:uiPriority="5"/>
    <w:lsdException w:name="List Number 2" w:semiHidden="1" w:uiPriority="3" w:unhideWhenUsed="1" w:qFormat="1"/>
    <w:lsdException w:name="List Number 3" w:semiHidden="1" w:uiPriority="3" w:unhideWhenUsed="1" w:qFormat="1"/>
    <w:lsdException w:name="List Number 4" w:semiHidden="1" w:uiPriority="3" w:unhideWhenUsed="1" w:qFormat="1"/>
    <w:lsdException w:name="List Number 5" w:semiHidden="1" w:uiPriority="3"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53D66"/>
    <w:pPr>
      <w:tabs>
        <w:tab w:val="left" w:pos="227"/>
      </w:tabs>
      <w:spacing w:after="220" w:line="262" w:lineRule="auto"/>
    </w:pPr>
    <w:rPr>
      <w:spacing w:val="-1"/>
      <w:sz w:val="24"/>
    </w:rPr>
  </w:style>
  <w:style w:type="paragraph" w:styleId="Heading1">
    <w:name w:val="heading 1"/>
    <w:basedOn w:val="Normal"/>
    <w:next w:val="Normal"/>
    <w:link w:val="Heading1Char"/>
    <w:qFormat/>
    <w:rsid w:val="00FF7363"/>
    <w:pPr>
      <w:numPr>
        <w:numId w:val="13"/>
      </w:numPr>
      <w:tabs>
        <w:tab w:val="clear" w:pos="227"/>
      </w:tabs>
      <w:spacing w:after="240"/>
      <w:outlineLvl w:val="0"/>
    </w:pPr>
    <w:rPr>
      <w:rFonts w:asciiTheme="majorHAnsi" w:hAnsiTheme="majorHAnsi" w:cstheme="majorHAnsi"/>
      <w:b/>
      <w:bCs/>
      <w:color w:val="7F3D97" w:themeColor="accent1"/>
      <w:sz w:val="44"/>
      <w:szCs w:val="28"/>
    </w:rPr>
  </w:style>
  <w:style w:type="paragraph" w:styleId="Heading2">
    <w:name w:val="heading 2"/>
    <w:basedOn w:val="Heading1"/>
    <w:next w:val="Normal"/>
    <w:link w:val="Heading2Char"/>
    <w:qFormat/>
    <w:rsid w:val="00AD57F1"/>
    <w:pPr>
      <w:numPr>
        <w:ilvl w:val="1"/>
      </w:numPr>
      <w:spacing w:before="260"/>
      <w:outlineLvl w:val="1"/>
    </w:pPr>
    <w:rPr>
      <w:sz w:val="32"/>
    </w:rPr>
  </w:style>
  <w:style w:type="paragraph" w:styleId="Heading3">
    <w:name w:val="heading 3"/>
    <w:basedOn w:val="Heading2"/>
    <w:next w:val="Normal"/>
    <w:link w:val="Heading3Char"/>
    <w:qFormat/>
    <w:rsid w:val="00AD57F1"/>
    <w:pPr>
      <w:numPr>
        <w:ilvl w:val="2"/>
      </w:numPr>
      <w:spacing w:before="200"/>
      <w:outlineLvl w:val="2"/>
    </w:pPr>
    <w:rPr>
      <w:sz w:val="28"/>
    </w:rPr>
  </w:style>
  <w:style w:type="paragraph" w:styleId="Heading4">
    <w:name w:val="heading 4"/>
    <w:basedOn w:val="Heading3"/>
    <w:next w:val="Normal"/>
    <w:link w:val="Heading4Char"/>
    <w:qFormat/>
    <w:rsid w:val="00AD57F1"/>
    <w:pPr>
      <w:numPr>
        <w:ilvl w:val="3"/>
      </w:numPr>
      <w:spacing w:before="0"/>
      <w:outlineLvl w:val="3"/>
    </w:pPr>
    <w:rPr>
      <w:sz w:val="24"/>
    </w:rPr>
  </w:style>
  <w:style w:type="paragraph" w:styleId="Heading5">
    <w:name w:val="heading 5"/>
    <w:basedOn w:val="Normal"/>
    <w:next w:val="Normal"/>
    <w:link w:val="Heading5Char"/>
    <w:qFormat/>
    <w:rsid w:val="00EF1966"/>
    <w:pPr>
      <w:spacing w:before="200" w:after="80"/>
      <w:outlineLvl w:val="4"/>
    </w:pPr>
    <w:rPr>
      <w:rFonts w:asciiTheme="majorHAnsi" w:hAnsiTheme="majorHAnsi"/>
      <w:b/>
      <w:color w:val="7F3D97" w:themeColor="accent1"/>
    </w:rPr>
  </w:style>
  <w:style w:type="paragraph" w:styleId="Heading6">
    <w:name w:val="heading 6"/>
    <w:basedOn w:val="Normal"/>
    <w:next w:val="Normal"/>
    <w:link w:val="Heading6Char"/>
    <w:semiHidden/>
    <w:qFormat/>
    <w:rsid w:val="00093CF5"/>
    <w:pPr>
      <w:keepNext/>
      <w:keepLines/>
      <w:spacing w:before="200" w:after="80"/>
      <w:outlineLvl w:val="5"/>
    </w:pPr>
    <w:rPr>
      <w:rFonts w:asciiTheme="majorHAnsi" w:eastAsiaTheme="majorEastAsia" w:hAnsiTheme="majorHAnsi" w:cstheme="majorBidi"/>
      <w:b/>
      <w:color w:val="7F3D9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706D0F"/>
    <w:pPr>
      <w:jc w:val="center"/>
    </w:pPr>
    <w:rPr>
      <w:caps/>
      <w:color w:val="FFFFFF" w:themeColor="background1"/>
      <w:spacing w:val="6"/>
      <w:sz w:val="30"/>
    </w:rPr>
  </w:style>
  <w:style w:type="character" w:customStyle="1" w:styleId="DateChar">
    <w:name w:val="Date Char"/>
    <w:basedOn w:val="DefaultParagraphFont"/>
    <w:link w:val="Date"/>
    <w:uiPriority w:val="99"/>
    <w:semiHidden/>
    <w:rsid w:val="000F71FE"/>
    <w:rPr>
      <w:caps/>
      <w:color w:val="FFFFFF" w:themeColor="background1"/>
      <w:spacing w:val="6"/>
      <w:sz w:val="30"/>
    </w:rPr>
  </w:style>
  <w:style w:type="paragraph" w:styleId="NoSpacing">
    <w:name w:val="No Spacing"/>
    <w:basedOn w:val="Normal"/>
    <w:link w:val="NoSpacingChar"/>
    <w:uiPriority w:val="2"/>
    <w:qFormat/>
    <w:rsid w:val="00FD679D"/>
    <w:pPr>
      <w:spacing w:after="0"/>
    </w:pPr>
  </w:style>
  <w:style w:type="paragraph" w:styleId="ListBullet">
    <w:name w:val="List Bullet"/>
    <w:basedOn w:val="Normal"/>
    <w:uiPriority w:val="6"/>
    <w:qFormat/>
    <w:rsid w:val="00025DB2"/>
    <w:pPr>
      <w:numPr>
        <w:numId w:val="14"/>
      </w:numPr>
      <w:spacing w:after="80"/>
    </w:pPr>
  </w:style>
  <w:style w:type="paragraph" w:styleId="ListBullet2">
    <w:name w:val="List Bullet 2"/>
    <w:basedOn w:val="Normal"/>
    <w:uiPriority w:val="6"/>
    <w:qFormat/>
    <w:rsid w:val="00025DB2"/>
    <w:pPr>
      <w:numPr>
        <w:ilvl w:val="1"/>
        <w:numId w:val="14"/>
      </w:numPr>
      <w:spacing w:after="80"/>
    </w:pPr>
  </w:style>
  <w:style w:type="paragraph" w:styleId="ListNumber">
    <w:name w:val="List Number"/>
    <w:basedOn w:val="Normal"/>
    <w:uiPriority w:val="3"/>
    <w:qFormat/>
    <w:rsid w:val="00900538"/>
    <w:pPr>
      <w:numPr>
        <w:numId w:val="21"/>
      </w:numPr>
      <w:tabs>
        <w:tab w:val="left" w:pos="340"/>
      </w:tabs>
      <w:spacing w:after="80"/>
    </w:pPr>
  </w:style>
  <w:style w:type="numbering" w:customStyle="1" w:styleId="Bullets">
    <w:name w:val="Bullets"/>
    <w:uiPriority w:val="99"/>
    <w:rsid w:val="00025DB2"/>
    <w:pPr>
      <w:numPr>
        <w:numId w:val="1"/>
      </w:numPr>
    </w:pPr>
  </w:style>
  <w:style w:type="character" w:customStyle="1" w:styleId="Heading1Char">
    <w:name w:val="Heading 1 Char"/>
    <w:basedOn w:val="DefaultParagraphFont"/>
    <w:link w:val="Heading1"/>
    <w:rsid w:val="00FF7363"/>
    <w:rPr>
      <w:rFonts w:asciiTheme="majorHAnsi" w:hAnsiTheme="majorHAnsi" w:cstheme="majorHAnsi"/>
      <w:b/>
      <w:bCs/>
      <w:color w:val="7F3D97" w:themeColor="accent1"/>
      <w:spacing w:val="-1"/>
      <w:sz w:val="44"/>
      <w:szCs w:val="28"/>
    </w:rPr>
  </w:style>
  <w:style w:type="paragraph" w:styleId="ListNumber2">
    <w:name w:val="List Number 2"/>
    <w:basedOn w:val="Normal"/>
    <w:uiPriority w:val="3"/>
    <w:qFormat/>
    <w:rsid w:val="00900538"/>
    <w:pPr>
      <w:numPr>
        <w:ilvl w:val="1"/>
        <w:numId w:val="21"/>
      </w:numPr>
      <w:spacing w:after="80"/>
    </w:pPr>
  </w:style>
  <w:style w:type="character" w:customStyle="1" w:styleId="Heading2Char">
    <w:name w:val="Heading 2 Char"/>
    <w:basedOn w:val="DefaultParagraphFont"/>
    <w:link w:val="Heading2"/>
    <w:rsid w:val="00807175"/>
    <w:rPr>
      <w:rFonts w:asciiTheme="majorHAnsi" w:hAnsiTheme="majorHAnsi" w:cstheme="majorHAnsi"/>
      <w:b/>
      <w:bCs/>
      <w:color w:val="7F3D97" w:themeColor="accent1"/>
      <w:spacing w:val="-1"/>
      <w:sz w:val="32"/>
      <w:szCs w:val="28"/>
    </w:rPr>
  </w:style>
  <w:style w:type="paragraph" w:styleId="ListParagraph">
    <w:name w:val="List Paragraph"/>
    <w:aliases w:val="Bullet Point,Bullet point,Bullet points,Content descriptions,DDM Gen Text,Dot point 1.5 line spacing,L,List Paragraph - bullets,List Paragraph Number,List Paragraph1,List Paragraph11,NFP GP Bulleted List,Recommendation,bullet point list,列"/>
    <w:basedOn w:val="Normal"/>
    <w:link w:val="ListParagraphChar"/>
    <w:uiPriority w:val="34"/>
    <w:qFormat/>
    <w:rsid w:val="00594496"/>
    <w:pPr>
      <w:ind w:left="284"/>
      <w:contextualSpacing/>
    </w:pPr>
  </w:style>
  <w:style w:type="paragraph" w:styleId="Header">
    <w:name w:val="header"/>
    <w:basedOn w:val="Normal"/>
    <w:link w:val="HeaderChar"/>
    <w:uiPriority w:val="99"/>
    <w:rsid w:val="00446226"/>
    <w:pPr>
      <w:tabs>
        <w:tab w:val="center" w:pos="4513"/>
        <w:tab w:val="right" w:pos="9026"/>
      </w:tabs>
      <w:spacing w:after="240"/>
      <w:contextualSpacing/>
    </w:pPr>
  </w:style>
  <w:style w:type="character" w:customStyle="1" w:styleId="HeaderChar">
    <w:name w:val="Header Char"/>
    <w:basedOn w:val="DefaultParagraphFont"/>
    <w:link w:val="Header"/>
    <w:uiPriority w:val="99"/>
    <w:rsid w:val="00446226"/>
    <w:rPr>
      <w:spacing w:val="-1"/>
      <w:sz w:val="24"/>
    </w:rPr>
  </w:style>
  <w:style w:type="paragraph" w:styleId="Footer">
    <w:name w:val="footer"/>
    <w:basedOn w:val="Normal"/>
    <w:link w:val="FooterChar"/>
    <w:uiPriority w:val="99"/>
    <w:rsid w:val="00492F66"/>
    <w:pPr>
      <w:tabs>
        <w:tab w:val="clear" w:pos="227"/>
        <w:tab w:val="left" w:pos="493"/>
        <w:tab w:val="right" w:pos="22964"/>
      </w:tabs>
      <w:spacing w:before="240" w:after="0"/>
      <w:contextualSpacing/>
    </w:pPr>
    <w:rPr>
      <w:color w:val="000000" w:themeColor="text1"/>
    </w:rPr>
  </w:style>
  <w:style w:type="character" w:customStyle="1" w:styleId="FooterChar">
    <w:name w:val="Footer Char"/>
    <w:basedOn w:val="DefaultParagraphFont"/>
    <w:link w:val="Footer"/>
    <w:uiPriority w:val="99"/>
    <w:rsid w:val="00492F66"/>
    <w:rPr>
      <w:color w:val="000000" w:themeColor="text1"/>
      <w:spacing w:val="-1"/>
      <w:sz w:val="24"/>
    </w:rPr>
  </w:style>
  <w:style w:type="numbering" w:customStyle="1" w:styleId="Numbering">
    <w:name w:val="Numbering"/>
    <w:uiPriority w:val="99"/>
    <w:rsid w:val="00900538"/>
    <w:pPr>
      <w:numPr>
        <w:numId w:val="2"/>
      </w:numPr>
    </w:pPr>
  </w:style>
  <w:style w:type="paragraph" w:styleId="ListBullet3">
    <w:name w:val="List Bullet 3"/>
    <w:basedOn w:val="Normal"/>
    <w:uiPriority w:val="6"/>
    <w:rsid w:val="00025DB2"/>
    <w:pPr>
      <w:numPr>
        <w:ilvl w:val="2"/>
        <w:numId w:val="14"/>
      </w:numPr>
      <w:spacing w:after="80"/>
    </w:pPr>
  </w:style>
  <w:style w:type="paragraph" w:styleId="ListContinue2">
    <w:name w:val="List Continue 2"/>
    <w:basedOn w:val="Normal"/>
    <w:uiPriority w:val="7"/>
    <w:qFormat/>
    <w:rsid w:val="00025DB2"/>
    <w:pPr>
      <w:ind w:left="454"/>
    </w:pPr>
  </w:style>
  <w:style w:type="paragraph" w:styleId="ListNumber3">
    <w:name w:val="List Number 3"/>
    <w:basedOn w:val="Normal"/>
    <w:uiPriority w:val="3"/>
    <w:qFormat/>
    <w:rsid w:val="00900538"/>
    <w:pPr>
      <w:numPr>
        <w:ilvl w:val="2"/>
        <w:numId w:val="21"/>
      </w:numPr>
      <w:contextualSpacing/>
    </w:pPr>
  </w:style>
  <w:style w:type="paragraph" w:styleId="ListNumber4">
    <w:name w:val="List Number 4"/>
    <w:basedOn w:val="Normal"/>
    <w:uiPriority w:val="3"/>
    <w:semiHidden/>
    <w:qFormat/>
    <w:rsid w:val="00900538"/>
    <w:pPr>
      <w:numPr>
        <w:ilvl w:val="3"/>
        <w:numId w:val="21"/>
      </w:numPr>
      <w:contextualSpacing/>
    </w:pPr>
  </w:style>
  <w:style w:type="paragraph" w:styleId="ListNumber5">
    <w:name w:val="List Number 5"/>
    <w:basedOn w:val="Normal"/>
    <w:uiPriority w:val="3"/>
    <w:semiHidden/>
    <w:rsid w:val="00900538"/>
    <w:pPr>
      <w:numPr>
        <w:ilvl w:val="4"/>
        <w:numId w:val="21"/>
      </w:numPr>
      <w:contextualSpacing/>
    </w:pPr>
  </w:style>
  <w:style w:type="paragraph" w:styleId="ListContinue">
    <w:name w:val="List Continue"/>
    <w:basedOn w:val="Normal"/>
    <w:uiPriority w:val="7"/>
    <w:qFormat/>
    <w:rsid w:val="003937B7"/>
    <w:pPr>
      <w:ind w:left="227"/>
    </w:pPr>
  </w:style>
  <w:style w:type="paragraph" w:styleId="ListContinue3">
    <w:name w:val="List Continue 3"/>
    <w:basedOn w:val="Normal"/>
    <w:uiPriority w:val="7"/>
    <w:qFormat/>
    <w:rsid w:val="00025DB2"/>
    <w:pPr>
      <w:ind w:left="680"/>
    </w:pPr>
  </w:style>
  <w:style w:type="paragraph" w:styleId="ListContinue4">
    <w:name w:val="List Continue 4"/>
    <w:basedOn w:val="Normal"/>
    <w:uiPriority w:val="7"/>
    <w:semiHidden/>
    <w:rsid w:val="00025DB2"/>
    <w:pPr>
      <w:ind w:left="907"/>
    </w:pPr>
  </w:style>
  <w:style w:type="character" w:customStyle="1" w:styleId="Heading3Char">
    <w:name w:val="Heading 3 Char"/>
    <w:basedOn w:val="DefaultParagraphFont"/>
    <w:link w:val="Heading3"/>
    <w:rsid w:val="00807175"/>
    <w:rPr>
      <w:rFonts w:asciiTheme="majorHAnsi" w:hAnsiTheme="majorHAnsi" w:cstheme="majorHAnsi"/>
      <w:b/>
      <w:bCs/>
      <w:color w:val="7F3D97" w:themeColor="accent1"/>
      <w:spacing w:val="-1"/>
      <w:sz w:val="28"/>
      <w:szCs w:val="28"/>
    </w:rPr>
  </w:style>
  <w:style w:type="character" w:customStyle="1" w:styleId="Heading4Char">
    <w:name w:val="Heading 4 Char"/>
    <w:basedOn w:val="DefaultParagraphFont"/>
    <w:link w:val="Heading4"/>
    <w:rsid w:val="00807175"/>
    <w:rPr>
      <w:rFonts w:asciiTheme="majorHAnsi" w:hAnsiTheme="majorHAnsi" w:cstheme="majorHAnsi"/>
      <w:b/>
      <w:bCs/>
      <w:color w:val="7F3D97" w:themeColor="accent1"/>
      <w:spacing w:val="-1"/>
      <w:sz w:val="24"/>
      <w:szCs w:val="28"/>
    </w:rPr>
  </w:style>
  <w:style w:type="character" w:customStyle="1" w:styleId="Heading5Char">
    <w:name w:val="Heading 5 Char"/>
    <w:basedOn w:val="DefaultParagraphFont"/>
    <w:link w:val="Heading5"/>
    <w:rsid w:val="00EF1966"/>
    <w:rPr>
      <w:rFonts w:asciiTheme="majorHAnsi" w:hAnsiTheme="majorHAnsi"/>
      <w:b/>
      <w:color w:val="7F3D97" w:themeColor="accent1"/>
      <w:spacing w:val="-1"/>
      <w:sz w:val="24"/>
    </w:rPr>
  </w:style>
  <w:style w:type="numbering" w:customStyle="1" w:styleId="ListHeadings">
    <w:name w:val="List Headings"/>
    <w:uiPriority w:val="99"/>
    <w:rsid w:val="00AD57F1"/>
    <w:pPr>
      <w:numPr>
        <w:numId w:val="3"/>
      </w:numPr>
    </w:pPr>
  </w:style>
  <w:style w:type="paragraph" w:styleId="Title">
    <w:name w:val="Title"/>
    <w:basedOn w:val="Normal"/>
    <w:next w:val="Normal"/>
    <w:link w:val="TitleChar"/>
    <w:uiPriority w:val="10"/>
    <w:rsid w:val="00153FC7"/>
    <w:pPr>
      <w:spacing w:after="0" w:line="228" w:lineRule="auto"/>
    </w:pPr>
    <w:rPr>
      <w:rFonts w:asciiTheme="majorHAnsi" w:eastAsiaTheme="majorEastAsia" w:hAnsiTheme="majorHAnsi" w:cstheme="majorBidi"/>
      <w:b/>
      <w:color w:val="FFFFFF" w:themeColor="background1"/>
      <w:spacing w:val="0"/>
      <w:kern w:val="28"/>
      <w:sz w:val="52"/>
      <w:szCs w:val="56"/>
    </w:rPr>
  </w:style>
  <w:style w:type="character" w:customStyle="1" w:styleId="TitleChar">
    <w:name w:val="Title Char"/>
    <w:basedOn w:val="DefaultParagraphFont"/>
    <w:link w:val="Title"/>
    <w:uiPriority w:val="10"/>
    <w:rsid w:val="00153FC7"/>
    <w:rPr>
      <w:rFonts w:asciiTheme="majorHAnsi" w:eastAsiaTheme="majorEastAsia" w:hAnsiTheme="majorHAnsi" w:cstheme="majorBidi"/>
      <w:b/>
      <w:color w:val="FFFFFF" w:themeColor="background1"/>
      <w:kern w:val="28"/>
      <w:sz w:val="52"/>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rsid w:val="00A74BFA"/>
    <w:pPr>
      <w:spacing w:after="0" w:line="240" w:lineRule="auto"/>
      <w:outlineLvl w:val="0"/>
    </w:pPr>
    <w:rPr>
      <w:rFonts w:asciiTheme="majorHAnsi" w:hAnsiTheme="majorHAnsi"/>
      <w:b/>
      <w:color w:val="FFFFFF" w:themeColor="background1"/>
      <w:sz w:val="44"/>
    </w:rPr>
  </w:style>
  <w:style w:type="character" w:customStyle="1" w:styleId="PageTitleChar">
    <w:name w:val="Page Title Char"/>
    <w:basedOn w:val="DefaultParagraphFont"/>
    <w:link w:val="PageTitle"/>
    <w:rsid w:val="00A42F19"/>
    <w:rPr>
      <w:rFonts w:asciiTheme="majorHAnsi" w:hAnsiTheme="majorHAnsi"/>
      <w:b/>
      <w:color w:val="FFFFFF" w:themeColor="background1"/>
      <w:spacing w:val="-1"/>
      <w:sz w:val="4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745452"/>
    <w:pPr>
      <w:spacing w:before="120" w:after="120"/>
    </w:pPr>
  </w:style>
  <w:style w:type="paragraph" w:styleId="List">
    <w:name w:val="List"/>
    <w:basedOn w:val="Normal"/>
    <w:uiPriority w:val="5"/>
    <w:qFormat/>
    <w:rsid w:val="00D9562D"/>
    <w:pPr>
      <w:numPr>
        <w:numId w:val="20"/>
      </w:numPr>
      <w:tabs>
        <w:tab w:val="left" w:pos="340"/>
      </w:tabs>
      <w:spacing w:after="80"/>
    </w:pPr>
  </w:style>
  <w:style w:type="paragraph" w:styleId="List2">
    <w:name w:val="List 2"/>
    <w:basedOn w:val="Normal"/>
    <w:uiPriority w:val="5"/>
    <w:qFormat/>
    <w:rsid w:val="00D9562D"/>
    <w:pPr>
      <w:numPr>
        <w:ilvl w:val="1"/>
        <w:numId w:val="20"/>
      </w:numPr>
      <w:spacing w:after="80"/>
    </w:pPr>
  </w:style>
  <w:style w:type="numbering" w:customStyle="1" w:styleId="LetteredList">
    <w:name w:val="Lettered List"/>
    <w:uiPriority w:val="99"/>
    <w:rsid w:val="00D9562D"/>
    <w:pPr>
      <w:numPr>
        <w:numId w:val="4"/>
      </w:numPr>
    </w:pPr>
  </w:style>
  <w:style w:type="paragraph" w:styleId="Subtitle">
    <w:name w:val="Subtitle"/>
    <w:basedOn w:val="Title"/>
    <w:next w:val="Normal"/>
    <w:link w:val="SubtitleChar"/>
    <w:uiPriority w:val="11"/>
    <w:rsid w:val="0043401E"/>
    <w:pPr>
      <w:spacing w:after="300"/>
      <w:contextualSpacing/>
    </w:pPr>
    <w:rPr>
      <w:b w:val="0"/>
      <w:spacing w:val="12"/>
      <w:sz w:val="30"/>
    </w:rPr>
  </w:style>
  <w:style w:type="character" w:customStyle="1" w:styleId="SubtitleChar">
    <w:name w:val="Subtitle Char"/>
    <w:basedOn w:val="DefaultParagraphFont"/>
    <w:link w:val="Subtitle"/>
    <w:uiPriority w:val="11"/>
    <w:rsid w:val="0043401E"/>
    <w:rPr>
      <w:rFonts w:asciiTheme="majorHAnsi" w:eastAsiaTheme="majorEastAsia" w:hAnsiTheme="majorHAnsi" w:cstheme="majorBidi"/>
      <w:color w:val="000000" w:themeColor="text2"/>
      <w:spacing w:val="12"/>
      <w:kern w:val="28"/>
      <w:sz w:val="30"/>
      <w:szCs w:val="56"/>
    </w:rPr>
  </w:style>
  <w:style w:type="paragraph" w:styleId="TOCHeading">
    <w:name w:val="TOC Heading"/>
    <w:basedOn w:val="Heading1"/>
    <w:next w:val="Normal"/>
    <w:uiPriority w:val="39"/>
    <w:qFormat/>
    <w:rsid w:val="00E22B10"/>
    <w:pPr>
      <w:numPr>
        <w:numId w:val="0"/>
      </w:numPr>
      <w:spacing w:after="280"/>
      <w:outlineLvl w:val="9"/>
    </w:pPr>
    <w:rPr>
      <w:lang w:val="en-US"/>
    </w:rPr>
  </w:style>
  <w:style w:type="paragraph" w:styleId="TOC1">
    <w:name w:val="toc 1"/>
    <w:next w:val="Normal"/>
    <w:autoRedefine/>
    <w:uiPriority w:val="39"/>
    <w:rsid w:val="003E6240"/>
    <w:pPr>
      <w:spacing w:before="240" w:after="120" w:line="262" w:lineRule="auto"/>
    </w:pPr>
    <w:rPr>
      <w:rFonts w:cstheme="minorHAnsi"/>
      <w:b/>
      <w:bCs/>
      <w:spacing w:val="-1"/>
      <w:sz w:val="20"/>
      <w:szCs w:val="20"/>
    </w:rPr>
  </w:style>
  <w:style w:type="paragraph" w:styleId="TOC2">
    <w:name w:val="toc 2"/>
    <w:basedOn w:val="TOC1"/>
    <w:next w:val="Normal"/>
    <w:autoRedefine/>
    <w:uiPriority w:val="39"/>
    <w:rsid w:val="003E6240"/>
    <w:pPr>
      <w:spacing w:before="120" w:after="0"/>
      <w:ind w:left="240"/>
    </w:pPr>
    <w:rPr>
      <w:b w:val="0"/>
      <w:bCs w:val="0"/>
      <w:i/>
      <w:iCs/>
    </w:rPr>
  </w:style>
  <w:style w:type="paragraph" w:styleId="TOC3">
    <w:name w:val="toc 3"/>
    <w:basedOn w:val="TOC2"/>
    <w:next w:val="Normal"/>
    <w:autoRedefine/>
    <w:uiPriority w:val="39"/>
    <w:rsid w:val="00763FA5"/>
    <w:pPr>
      <w:tabs>
        <w:tab w:val="left" w:pos="1200"/>
        <w:tab w:val="right" w:pos="10194"/>
      </w:tabs>
      <w:spacing w:before="0"/>
      <w:ind w:left="480"/>
    </w:pPr>
    <w:rPr>
      <w:noProof/>
    </w:rPr>
  </w:style>
  <w:style w:type="character" w:styleId="Hyperlink">
    <w:name w:val="Hyperlink"/>
    <w:basedOn w:val="DefaultParagraphFont"/>
    <w:uiPriority w:val="99"/>
    <w:rsid w:val="00505F0A"/>
    <w:rPr>
      <w:color w:val="000000"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4"/>
    <w:qFormat/>
    <w:rsid w:val="007B5289"/>
    <w:rPr>
      <w:rFonts w:asciiTheme="majorHAnsi" w:hAnsiTheme="majorHAnsi"/>
      <w:b/>
    </w:rPr>
  </w:style>
  <w:style w:type="character" w:customStyle="1" w:styleId="BoldPine">
    <w:name w:val="Bold Pine"/>
    <w:basedOn w:val="DefaultParagraphFont"/>
    <w:uiPriority w:val="4"/>
    <w:rsid w:val="00E07F8B"/>
    <w:rPr>
      <w:rFonts w:asciiTheme="majorHAnsi" w:hAnsiTheme="majorHAnsi"/>
      <w:b/>
      <w:color w:val="2D403B" w:themeColor="accent4"/>
    </w:rPr>
  </w:style>
  <w:style w:type="character" w:customStyle="1" w:styleId="Heading6Char">
    <w:name w:val="Heading 6 Char"/>
    <w:basedOn w:val="DefaultParagraphFont"/>
    <w:link w:val="Heading6"/>
    <w:semiHidden/>
    <w:rsid w:val="00EF1966"/>
    <w:rPr>
      <w:rFonts w:asciiTheme="majorHAnsi" w:eastAsiaTheme="majorEastAsia" w:hAnsiTheme="majorHAnsi" w:cstheme="majorBidi"/>
      <w:b/>
      <w:color w:val="7F3D97" w:themeColor="accent1"/>
      <w:spacing w:val="-1"/>
      <w:sz w:val="24"/>
    </w:rPr>
  </w:style>
  <w:style w:type="character" w:customStyle="1" w:styleId="Italics">
    <w:name w:val="Italics"/>
    <w:basedOn w:val="DefaultParagraphFont"/>
    <w:uiPriority w:val="4"/>
    <w:qFormat/>
    <w:rsid w:val="00283E02"/>
    <w:rPr>
      <w:i/>
    </w:rPr>
  </w:style>
  <w:style w:type="paragraph" w:customStyle="1" w:styleId="Single">
    <w:name w:val="Single"/>
    <w:link w:val="SingleChar"/>
    <w:uiPriority w:val="1"/>
    <w:rsid w:val="00B75468"/>
    <w:pPr>
      <w:spacing w:after="0" w:line="240" w:lineRule="auto"/>
    </w:pPr>
    <w:rPr>
      <w:noProof/>
      <w:spacing w:val="-1"/>
      <w:sz w:val="24"/>
    </w:rPr>
  </w:style>
  <w:style w:type="character" w:customStyle="1" w:styleId="SingleChar">
    <w:name w:val="Single Char"/>
    <w:basedOn w:val="DefaultParagraphFont"/>
    <w:link w:val="Single"/>
    <w:uiPriority w:val="1"/>
    <w:rsid w:val="00807175"/>
    <w:rPr>
      <w:noProof/>
      <w:spacing w:val="-1"/>
      <w:sz w:val="24"/>
    </w:rPr>
  </w:style>
  <w:style w:type="paragraph" w:customStyle="1" w:styleId="TableHeaderGraphic">
    <w:name w:val="Table Header Graphic"/>
    <w:link w:val="TableHeaderGraphicChar"/>
    <w:uiPriority w:val="99"/>
    <w:semiHidden/>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semiHidden/>
    <w:rsid w:val="000F71FE"/>
    <w:rPr>
      <w:rFonts w:asciiTheme="majorHAnsi" w:hAnsiTheme="majorHAnsi"/>
      <w:b/>
      <w:noProof/>
      <w:color w:val="FFFFFF" w:themeColor="background1"/>
      <w:spacing w:val="-1"/>
      <w:sz w:val="24"/>
    </w:rPr>
  </w:style>
  <w:style w:type="table" w:customStyle="1" w:styleId="0-HumanAbilityTable">
    <w:name w:val="0-HumanAbility Table"/>
    <w:basedOn w:val="TableNormal"/>
    <w:uiPriority w:val="99"/>
    <w:rsid w:val="00997A20"/>
    <w:pPr>
      <w:spacing w:after="0" w:line="240" w:lineRule="auto"/>
    </w:pPr>
    <w:tblPr>
      <w:tblStyleRowBandSize w:val="1"/>
      <w:tblBorders>
        <w:top w:val="single" w:sz="4" w:space="0" w:color="7F3D97" w:themeColor="accent1"/>
        <w:bottom w:val="single" w:sz="4" w:space="0" w:color="7F3D97" w:themeColor="accent1"/>
        <w:insideH w:val="single" w:sz="4" w:space="0" w:color="7F3D97" w:themeColor="accent1"/>
        <w:insideV w:val="single" w:sz="4" w:space="0" w:color="7F3D97" w:themeColor="accent1"/>
      </w:tblBorders>
      <w:tblCellMar>
        <w:top w:w="96" w:type="dxa"/>
        <w:bottom w:w="96" w:type="dxa"/>
      </w:tblCellMar>
    </w:tblPr>
    <w:tcPr>
      <w:shd w:val="clear" w:color="auto" w:fill="auto"/>
    </w:tcPr>
    <w:tblStylePr w:type="firstRow">
      <w:rPr>
        <w:rFonts w:asciiTheme="majorHAnsi" w:hAnsiTheme="majorHAnsi"/>
        <w:b/>
        <w:color w:val="FFFFFF" w:themeColor="background1"/>
      </w:rPr>
      <w:tblPr/>
      <w:tcPr>
        <w:shd w:val="clear" w:color="auto" w:fill="7F3D97" w:themeFill="accent1"/>
      </w:tcPr>
    </w:tblStylePr>
    <w:tblStylePr w:type="firstCol">
      <w:rPr>
        <w:rFonts w:asciiTheme="majorHAnsi" w:hAnsiTheme="majorHAnsi"/>
        <w:b/>
      </w:rPr>
    </w:tblStylePr>
    <w:tblStylePr w:type="band2Horz">
      <w:tblPr/>
      <w:tcPr>
        <w:shd w:val="clear" w:color="auto" w:fill="EAF1ED" w:themeFill="background2"/>
      </w:tcPr>
    </w:tblStylePr>
  </w:style>
  <w:style w:type="character" w:customStyle="1" w:styleId="UnderlineItalic">
    <w:name w:val="Underline Italic"/>
    <w:basedOn w:val="DefaultParagraphFont"/>
    <w:uiPriority w:val="3"/>
    <w:qFormat/>
    <w:rsid w:val="00E168CE"/>
    <w:rPr>
      <w:i/>
      <w:iCs/>
      <w:u w:val="single"/>
    </w:rPr>
  </w:style>
  <w:style w:type="character" w:customStyle="1" w:styleId="NoSpacingChar">
    <w:name w:val="No Spacing Char"/>
    <w:basedOn w:val="DefaultParagraphFont"/>
    <w:link w:val="NoSpacing"/>
    <w:uiPriority w:val="2"/>
    <w:rsid w:val="00807175"/>
    <w:rPr>
      <w:spacing w:val="-1"/>
      <w:sz w:val="24"/>
    </w:rPr>
  </w:style>
  <w:style w:type="numbering" w:customStyle="1" w:styleId="AppendixNumbering">
    <w:name w:val="Appendix Numbering"/>
    <w:uiPriority w:val="99"/>
    <w:rsid w:val="00955B0A"/>
    <w:pPr>
      <w:numPr>
        <w:numId w:val="6"/>
      </w:numPr>
    </w:pPr>
  </w:style>
  <w:style w:type="paragraph" w:customStyle="1" w:styleId="Heading3-nonumber">
    <w:name w:val="Heading 3-no number"/>
    <w:basedOn w:val="Heading3"/>
    <w:next w:val="Normal"/>
    <w:link w:val="Heading3-nonumberChar"/>
    <w:qFormat/>
    <w:rsid w:val="00E35579"/>
    <w:pPr>
      <w:numPr>
        <w:ilvl w:val="0"/>
        <w:numId w:val="0"/>
      </w:numPr>
    </w:pPr>
  </w:style>
  <w:style w:type="character" w:customStyle="1" w:styleId="Heading3-nonumberChar">
    <w:name w:val="Heading 3-no number Char"/>
    <w:basedOn w:val="Heading3Char"/>
    <w:link w:val="Heading3-nonumber"/>
    <w:rsid w:val="00807175"/>
    <w:rPr>
      <w:rFonts w:asciiTheme="majorHAnsi" w:hAnsiTheme="majorHAnsi" w:cstheme="majorHAnsi"/>
      <w:b/>
      <w:bCs/>
      <w:color w:val="7F3D97" w:themeColor="accent1"/>
      <w:spacing w:val="-1"/>
      <w:sz w:val="28"/>
      <w:szCs w:val="28"/>
    </w:rPr>
  </w:style>
  <w:style w:type="paragraph" w:customStyle="1" w:styleId="DoubleSpace">
    <w:name w:val="Double Space"/>
    <w:basedOn w:val="Normal"/>
    <w:link w:val="DoubleSpaceChar"/>
    <w:uiPriority w:val="4"/>
    <w:semiHidden/>
    <w:rsid w:val="00485B10"/>
  </w:style>
  <w:style w:type="character" w:customStyle="1" w:styleId="DoubleSpaceChar">
    <w:name w:val="Double Space Char"/>
    <w:basedOn w:val="DefaultParagraphFont"/>
    <w:link w:val="DoubleSpace"/>
    <w:uiPriority w:val="4"/>
    <w:semiHidden/>
    <w:rsid w:val="00807175"/>
    <w:rPr>
      <w:spacing w:val="-1"/>
      <w:sz w:val="24"/>
    </w:rPr>
  </w:style>
  <w:style w:type="paragraph" w:styleId="List3">
    <w:name w:val="List 3"/>
    <w:basedOn w:val="Normal"/>
    <w:uiPriority w:val="5"/>
    <w:qFormat/>
    <w:rsid w:val="00D9562D"/>
    <w:pPr>
      <w:numPr>
        <w:ilvl w:val="2"/>
        <w:numId w:val="20"/>
      </w:numPr>
      <w:spacing w:after="80"/>
    </w:pPr>
  </w:style>
  <w:style w:type="character" w:customStyle="1" w:styleId="BoldGreen">
    <w:name w:val="Bold Green"/>
    <w:basedOn w:val="DefaultParagraphFont"/>
    <w:uiPriority w:val="4"/>
    <w:rsid w:val="00492F66"/>
    <w:rPr>
      <w:b/>
      <w:color w:val="6AA442"/>
    </w:rPr>
  </w:style>
  <w:style w:type="paragraph" w:customStyle="1" w:styleId="AcknowledgementHeading">
    <w:name w:val="Acknowledgement Heading"/>
    <w:basedOn w:val="Heading3"/>
    <w:link w:val="AcknowledgementHeadingChar"/>
    <w:uiPriority w:val="10"/>
    <w:rsid w:val="001728E6"/>
    <w:pPr>
      <w:framePr w:hSpace="5670" w:wrap="around" w:vAnchor="page" w:hAnchor="page" w:x="965" w:y="2535"/>
      <w:numPr>
        <w:ilvl w:val="0"/>
        <w:numId w:val="0"/>
      </w:numPr>
    </w:pPr>
    <w:rPr>
      <w:color w:val="C2D9CF" w:themeColor="accent5"/>
    </w:rPr>
  </w:style>
  <w:style w:type="character" w:customStyle="1" w:styleId="AcknowledgementHeadingChar">
    <w:name w:val="Acknowledgement Heading Char"/>
    <w:basedOn w:val="Heading3Char"/>
    <w:link w:val="AcknowledgementHeading"/>
    <w:uiPriority w:val="10"/>
    <w:rsid w:val="001011DA"/>
    <w:rPr>
      <w:rFonts w:asciiTheme="majorHAnsi" w:hAnsiTheme="majorHAnsi" w:cstheme="majorHAnsi"/>
      <w:b/>
      <w:bCs/>
      <w:color w:val="C2D9CF" w:themeColor="accent5"/>
      <w:spacing w:val="-1"/>
      <w:sz w:val="28"/>
      <w:szCs w:val="28"/>
    </w:rPr>
  </w:style>
  <w:style w:type="paragraph" w:customStyle="1" w:styleId="Acknowledgement">
    <w:name w:val="Acknowledgement"/>
    <w:basedOn w:val="Normal"/>
    <w:link w:val="AcknowledgementChar"/>
    <w:uiPriority w:val="10"/>
    <w:rsid w:val="00182819"/>
    <w:rPr>
      <w:color w:val="FFFFFF" w:themeColor="background1"/>
    </w:rPr>
  </w:style>
  <w:style w:type="character" w:customStyle="1" w:styleId="AcknowledgementChar">
    <w:name w:val="Acknowledgement Char"/>
    <w:basedOn w:val="DefaultParagraphFont"/>
    <w:link w:val="Acknowledgement"/>
    <w:uiPriority w:val="10"/>
    <w:rsid w:val="003A6981"/>
    <w:rPr>
      <w:color w:val="FFFFFF" w:themeColor="background1"/>
      <w:spacing w:val="-1"/>
      <w:sz w:val="24"/>
    </w:rPr>
  </w:style>
  <w:style w:type="paragraph" w:customStyle="1" w:styleId="AppendixHeading">
    <w:name w:val="Appendix Heading"/>
    <w:basedOn w:val="PageTitle"/>
    <w:next w:val="Normal"/>
    <w:link w:val="AppendixHeadingChar"/>
    <w:uiPriority w:val="99"/>
    <w:qFormat/>
    <w:rsid w:val="001F0719"/>
    <w:pPr>
      <w:numPr>
        <w:ilvl w:val="5"/>
        <w:numId w:val="13"/>
      </w:numPr>
      <w:tabs>
        <w:tab w:val="clear" w:pos="227"/>
      </w:tabs>
      <w:spacing w:after="80" w:line="262" w:lineRule="auto"/>
    </w:pPr>
    <w:rPr>
      <w:color w:val="7F3D97" w:themeColor="accent1"/>
    </w:rPr>
  </w:style>
  <w:style w:type="character" w:customStyle="1" w:styleId="AppendixHeadingChar">
    <w:name w:val="Appendix Heading Char"/>
    <w:basedOn w:val="PageTitleChar"/>
    <w:link w:val="AppendixHeading"/>
    <w:uiPriority w:val="99"/>
    <w:rsid w:val="001F0719"/>
    <w:rPr>
      <w:rFonts w:asciiTheme="majorHAnsi" w:hAnsiTheme="majorHAnsi"/>
      <w:b/>
      <w:color w:val="7F3D97" w:themeColor="accent1"/>
      <w:spacing w:val="-1"/>
      <w:sz w:val="44"/>
    </w:rPr>
  </w:style>
  <w:style w:type="paragraph" w:customStyle="1" w:styleId="AppendixList">
    <w:name w:val="Appendix List"/>
    <w:link w:val="AppendixListChar"/>
    <w:uiPriority w:val="99"/>
    <w:qFormat/>
    <w:rsid w:val="00CA69D1"/>
    <w:pPr>
      <w:numPr>
        <w:numId w:val="10"/>
      </w:numPr>
      <w:tabs>
        <w:tab w:val="left" w:pos="482"/>
      </w:tabs>
      <w:spacing w:after="220" w:line="262" w:lineRule="auto"/>
    </w:pPr>
    <w:rPr>
      <w:spacing w:val="-1"/>
      <w:sz w:val="24"/>
      <w:lang w:val="en-US"/>
    </w:rPr>
  </w:style>
  <w:style w:type="character" w:customStyle="1" w:styleId="AppendixListChar">
    <w:name w:val="Appendix List Char"/>
    <w:basedOn w:val="DefaultParagraphFont"/>
    <w:link w:val="AppendixList"/>
    <w:uiPriority w:val="99"/>
    <w:rsid w:val="00CA69D1"/>
    <w:rPr>
      <w:spacing w:val="-1"/>
      <w:sz w:val="24"/>
      <w:lang w:val="en-US"/>
    </w:rPr>
  </w:style>
  <w:style w:type="character" w:customStyle="1" w:styleId="BoldPurple">
    <w:name w:val="Bold Purple"/>
    <w:basedOn w:val="DefaultParagraphFont"/>
    <w:uiPriority w:val="4"/>
    <w:rsid w:val="00E07F8B"/>
    <w:rPr>
      <w:rFonts w:asciiTheme="majorHAnsi" w:hAnsiTheme="majorHAnsi"/>
      <w:b/>
      <w:color w:val="7F3D97" w:themeColor="accent1"/>
    </w:rPr>
  </w:style>
  <w:style w:type="paragraph" w:customStyle="1" w:styleId="ContactBannerFrame">
    <w:name w:val="Contact Banner Frame"/>
    <w:basedOn w:val="Normal"/>
    <w:link w:val="ContactBannerFrameChar"/>
    <w:uiPriority w:val="99"/>
    <w:semiHidden/>
    <w:rsid w:val="001E211A"/>
    <w:pPr>
      <w:framePr w:w="11034" w:h="1996" w:vSpace="284" w:wrap="around" w:vAnchor="page" w:hAnchor="page" w:x="438" w:yAlign="bottom" w:anchorLock="1"/>
      <w:shd w:val="clear" w:color="auto" w:fill="FFFFFF" w:themeFill="background1"/>
      <w:spacing w:after="900" w:line="240" w:lineRule="auto"/>
    </w:pPr>
  </w:style>
  <w:style w:type="character" w:customStyle="1" w:styleId="ContactBannerFrameChar">
    <w:name w:val="Contact Banner Frame Char"/>
    <w:basedOn w:val="DefaultParagraphFont"/>
    <w:link w:val="ContactBannerFrame"/>
    <w:uiPriority w:val="99"/>
    <w:semiHidden/>
    <w:rsid w:val="000F71FE"/>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customStyle="1" w:styleId="ListNumber-End">
    <w:name w:val="List Number-End"/>
    <w:basedOn w:val="ListNumber"/>
    <w:uiPriority w:val="3"/>
    <w:qFormat/>
    <w:rsid w:val="0091049C"/>
    <w:pPr>
      <w:numPr>
        <w:ilvl w:val="5"/>
      </w:numPr>
      <w:spacing w:after="220"/>
    </w:pPr>
  </w:style>
  <w:style w:type="paragraph" w:customStyle="1" w:styleId="ListBullet-End">
    <w:name w:val="List Bullet-End"/>
    <w:basedOn w:val="ListBullet"/>
    <w:uiPriority w:val="6"/>
    <w:qFormat/>
    <w:rsid w:val="003154F7"/>
    <w:pPr>
      <w:numPr>
        <w:ilvl w:val="3"/>
      </w:numPr>
      <w:spacing w:after="220"/>
    </w:pPr>
  </w:style>
  <w:style w:type="paragraph" w:customStyle="1" w:styleId="Disclaimer">
    <w:name w:val="Disclaimer"/>
    <w:basedOn w:val="Normal"/>
    <w:link w:val="DisclaimerChar"/>
    <w:uiPriority w:val="99"/>
    <w:semiHidden/>
    <w:rsid w:val="00505F0A"/>
    <w:pPr>
      <w:spacing w:after="140" w:line="266" w:lineRule="auto"/>
    </w:pPr>
    <w:rPr>
      <w:spacing w:val="2"/>
      <w:sz w:val="20"/>
      <w:szCs w:val="20"/>
    </w:rPr>
  </w:style>
  <w:style w:type="character" w:customStyle="1" w:styleId="DisclaimerChar">
    <w:name w:val="Disclaimer Char"/>
    <w:basedOn w:val="DefaultParagraphFont"/>
    <w:link w:val="Disclaimer"/>
    <w:uiPriority w:val="99"/>
    <w:semiHidden/>
    <w:rsid w:val="000F71FE"/>
    <w:rPr>
      <w:spacing w:val="2"/>
      <w:sz w:val="20"/>
      <w:szCs w:val="20"/>
    </w:rPr>
  </w:style>
  <w:style w:type="paragraph" w:customStyle="1" w:styleId="DisclaimerHeading">
    <w:name w:val="Disclaimer Heading"/>
    <w:basedOn w:val="Disclaimer"/>
    <w:link w:val="DisclaimerHeadingChar"/>
    <w:uiPriority w:val="99"/>
    <w:semiHidden/>
    <w:rsid w:val="00F638AB"/>
    <w:rPr>
      <w:b/>
      <w:spacing w:val="4"/>
    </w:rPr>
  </w:style>
  <w:style w:type="character" w:customStyle="1" w:styleId="DisclaimerHeadingChar">
    <w:name w:val="Disclaimer Heading Char"/>
    <w:basedOn w:val="DisclaimerChar"/>
    <w:link w:val="DisclaimerHeading"/>
    <w:uiPriority w:val="99"/>
    <w:semiHidden/>
    <w:rsid w:val="000F71FE"/>
    <w:rPr>
      <w:b/>
      <w:spacing w:val="4"/>
      <w:sz w:val="20"/>
      <w:szCs w:val="20"/>
    </w:rPr>
  </w:style>
  <w:style w:type="character" w:styleId="UnresolvedMention">
    <w:name w:val="Unresolved Mention"/>
    <w:basedOn w:val="DefaultParagraphFont"/>
    <w:uiPriority w:val="99"/>
    <w:semiHidden/>
    <w:unhideWhenUsed/>
    <w:rsid w:val="00505F0A"/>
    <w:rPr>
      <w:color w:val="605E5C"/>
      <w:shd w:val="clear" w:color="auto" w:fill="E1DFDD"/>
    </w:rPr>
  </w:style>
  <w:style w:type="paragraph" w:customStyle="1" w:styleId="DisclaimerNarrow">
    <w:name w:val="Disclaimer Narrow"/>
    <w:basedOn w:val="Disclaimer"/>
    <w:link w:val="DisclaimerNarrowChar"/>
    <w:uiPriority w:val="99"/>
    <w:semiHidden/>
    <w:rsid w:val="00505F0A"/>
    <w:pPr>
      <w:framePr w:hSpace="181" w:wrap="around" w:vAnchor="page" w:hAnchor="page" w:x="852" w:y="3772"/>
      <w:spacing w:after="60"/>
    </w:pPr>
  </w:style>
  <w:style w:type="character" w:customStyle="1" w:styleId="DisclaimerNarrowChar">
    <w:name w:val="Disclaimer Narrow Char"/>
    <w:basedOn w:val="DisclaimerChar"/>
    <w:link w:val="DisclaimerNarrow"/>
    <w:uiPriority w:val="99"/>
    <w:semiHidden/>
    <w:rsid w:val="000F71FE"/>
    <w:rPr>
      <w:spacing w:val="2"/>
      <w:sz w:val="20"/>
      <w:szCs w:val="20"/>
    </w:rPr>
  </w:style>
  <w:style w:type="paragraph" w:styleId="TableofFigures">
    <w:name w:val="table of figures"/>
    <w:basedOn w:val="Normal"/>
    <w:next w:val="Normal"/>
    <w:uiPriority w:val="99"/>
    <w:semiHidden/>
    <w:rsid w:val="00D7629A"/>
    <w:pPr>
      <w:tabs>
        <w:tab w:val="clear" w:pos="227"/>
        <w:tab w:val="right" w:pos="10206"/>
      </w:tabs>
      <w:spacing w:after="80" w:line="240" w:lineRule="auto"/>
    </w:pPr>
  </w:style>
  <w:style w:type="paragraph" w:customStyle="1" w:styleId="Heading1-nonumber">
    <w:name w:val="Heading 1-no number"/>
    <w:basedOn w:val="Heading1"/>
    <w:next w:val="Normal"/>
    <w:link w:val="Heading1-nonumberChar"/>
    <w:qFormat/>
    <w:rsid w:val="001C42FC"/>
    <w:pPr>
      <w:numPr>
        <w:numId w:val="0"/>
      </w:numPr>
    </w:pPr>
  </w:style>
  <w:style w:type="character" w:customStyle="1" w:styleId="Heading1-nonumberChar">
    <w:name w:val="Heading 1-no number Char"/>
    <w:basedOn w:val="Heading1Char"/>
    <w:link w:val="Heading1-nonumber"/>
    <w:rsid w:val="00807175"/>
    <w:rPr>
      <w:rFonts w:asciiTheme="majorHAnsi" w:hAnsiTheme="majorHAnsi" w:cstheme="majorHAnsi"/>
      <w:b/>
      <w:bCs/>
      <w:color w:val="7F3D97" w:themeColor="accent1"/>
      <w:spacing w:val="-1"/>
      <w:sz w:val="44"/>
      <w:szCs w:val="28"/>
    </w:rPr>
  </w:style>
  <w:style w:type="paragraph" w:customStyle="1" w:styleId="Heading2-nonumber">
    <w:name w:val="Heading 2-no number"/>
    <w:basedOn w:val="Heading2"/>
    <w:next w:val="Normal"/>
    <w:link w:val="Heading2-nonumberChar"/>
    <w:qFormat/>
    <w:rsid w:val="00E35579"/>
    <w:pPr>
      <w:numPr>
        <w:ilvl w:val="0"/>
        <w:numId w:val="0"/>
      </w:numPr>
    </w:pPr>
  </w:style>
  <w:style w:type="character" w:customStyle="1" w:styleId="Heading2-nonumberChar">
    <w:name w:val="Heading 2-no number Char"/>
    <w:basedOn w:val="Heading2Char"/>
    <w:link w:val="Heading2-nonumber"/>
    <w:rsid w:val="00807175"/>
    <w:rPr>
      <w:rFonts w:asciiTheme="majorHAnsi" w:hAnsiTheme="majorHAnsi" w:cstheme="majorHAnsi"/>
      <w:b/>
      <w:bCs/>
      <w:color w:val="7F3D97" w:themeColor="accent1"/>
      <w:spacing w:val="-1"/>
      <w:sz w:val="32"/>
      <w:szCs w:val="28"/>
    </w:rPr>
  </w:style>
  <w:style w:type="paragraph" w:customStyle="1" w:styleId="Heading4-Light">
    <w:name w:val="Heading 4-Light"/>
    <w:basedOn w:val="Heading4"/>
    <w:qFormat/>
    <w:rsid w:val="00EF1966"/>
    <w:rPr>
      <w:rFonts w:asciiTheme="minorHAnsi" w:hAnsiTheme="minorHAnsi"/>
      <w:b w:val="0"/>
    </w:rPr>
  </w:style>
  <w:style w:type="paragraph" w:customStyle="1" w:styleId="NormalItalic">
    <w:name w:val="Normal Italic"/>
    <w:basedOn w:val="Normal"/>
    <w:link w:val="NormalItalicChar"/>
    <w:uiPriority w:val="1"/>
    <w:qFormat/>
    <w:rsid w:val="00EF1966"/>
    <w:rPr>
      <w:i/>
    </w:rPr>
  </w:style>
  <w:style w:type="character" w:customStyle="1" w:styleId="NormalItalicChar">
    <w:name w:val="Normal Italic Char"/>
    <w:basedOn w:val="DefaultParagraphFont"/>
    <w:link w:val="NormalItalic"/>
    <w:uiPriority w:val="1"/>
    <w:rsid w:val="00745452"/>
    <w:rPr>
      <w:i/>
      <w:spacing w:val="-1"/>
      <w:sz w:val="24"/>
    </w:rPr>
  </w:style>
  <w:style w:type="paragraph" w:customStyle="1" w:styleId="TitleCentred">
    <w:name w:val="Title Centred"/>
    <w:basedOn w:val="Title"/>
    <w:link w:val="TitleCentredChar"/>
    <w:uiPriority w:val="10"/>
    <w:rsid w:val="0019187A"/>
    <w:pPr>
      <w:jc w:val="center"/>
    </w:pPr>
  </w:style>
  <w:style w:type="character" w:customStyle="1" w:styleId="TitleCentredChar">
    <w:name w:val="Title Centred Char"/>
    <w:basedOn w:val="TitleChar"/>
    <w:link w:val="TitleCentred"/>
    <w:uiPriority w:val="10"/>
    <w:rsid w:val="0019187A"/>
    <w:rPr>
      <w:rFonts w:asciiTheme="majorHAnsi" w:eastAsiaTheme="majorEastAsia" w:hAnsiTheme="majorHAnsi" w:cstheme="majorBidi"/>
      <w:b/>
      <w:color w:val="FFFFFF" w:themeColor="background1"/>
      <w:kern w:val="28"/>
      <w:sz w:val="52"/>
      <w:szCs w:val="56"/>
    </w:rPr>
  </w:style>
  <w:style w:type="paragraph" w:customStyle="1" w:styleId="EndPage">
    <w:name w:val="End Page"/>
    <w:link w:val="EndPageChar"/>
    <w:uiPriority w:val="99"/>
    <w:rsid w:val="00FC0740"/>
    <w:pPr>
      <w:pageBreakBefore/>
      <w:framePr w:wrap="around" w:vAnchor="page" w:hAnchor="page" w:x="1" w:y="1" w:anchorLock="1"/>
      <w:spacing w:after="0" w:line="240" w:lineRule="auto"/>
    </w:pPr>
    <w:rPr>
      <w:noProof/>
      <w:spacing w:val="-1"/>
      <w:sz w:val="24"/>
    </w:rPr>
  </w:style>
  <w:style w:type="character" w:customStyle="1" w:styleId="EndPageChar">
    <w:name w:val="End Page Char"/>
    <w:basedOn w:val="DefaultParagraphFont"/>
    <w:link w:val="EndPage"/>
    <w:uiPriority w:val="99"/>
    <w:rsid w:val="00FC0740"/>
    <w:rPr>
      <w:noProof/>
      <w:spacing w:val="-1"/>
      <w:sz w:val="24"/>
    </w:rPr>
  </w:style>
  <w:style w:type="paragraph" w:customStyle="1" w:styleId="PageTitleLarge">
    <w:name w:val="Page Title Large"/>
    <w:basedOn w:val="PageTitle"/>
    <w:link w:val="PageTitleLargeChar"/>
    <w:rsid w:val="00A42F19"/>
    <w:rPr>
      <w:sz w:val="52"/>
      <w:lang w:val="en-US"/>
    </w:rPr>
  </w:style>
  <w:style w:type="character" w:customStyle="1" w:styleId="PageTitleLargeChar">
    <w:name w:val="Page Title Large Char"/>
    <w:basedOn w:val="PageTitleChar"/>
    <w:link w:val="PageTitleLarge"/>
    <w:rsid w:val="00A42F19"/>
    <w:rPr>
      <w:rFonts w:asciiTheme="majorHAnsi" w:hAnsiTheme="majorHAnsi"/>
      <w:b/>
      <w:color w:val="FFFFFF" w:themeColor="background1"/>
      <w:spacing w:val="-1"/>
      <w:sz w:val="52"/>
      <w:lang w:val="en-US"/>
    </w:rPr>
  </w:style>
  <w:style w:type="paragraph" w:customStyle="1" w:styleId="ListEnd">
    <w:name w:val="List End"/>
    <w:basedOn w:val="Normal"/>
    <w:link w:val="ListEndChar"/>
    <w:uiPriority w:val="5"/>
    <w:qFormat/>
    <w:rsid w:val="00D9562D"/>
    <w:pPr>
      <w:numPr>
        <w:ilvl w:val="3"/>
        <w:numId w:val="20"/>
      </w:numPr>
    </w:pPr>
  </w:style>
  <w:style w:type="character" w:customStyle="1" w:styleId="ListEndChar">
    <w:name w:val="List End Char"/>
    <w:basedOn w:val="DefaultParagraphFont"/>
    <w:link w:val="ListEnd"/>
    <w:uiPriority w:val="5"/>
    <w:rsid w:val="00D9562D"/>
    <w:rPr>
      <w:spacing w:val="-1"/>
      <w:sz w:val="24"/>
    </w:rPr>
  </w:style>
  <w:style w:type="table" w:styleId="ListTable3-Accent1">
    <w:name w:val="List Table 3 Accent 1"/>
    <w:basedOn w:val="TableNormal"/>
    <w:uiPriority w:val="48"/>
    <w:rsid w:val="00F84354"/>
    <w:pPr>
      <w:spacing w:after="0" w:line="240" w:lineRule="auto"/>
    </w:pPr>
    <w:rPr>
      <w:kern w:val="2"/>
      <w:sz w:val="24"/>
      <w:szCs w:val="24"/>
      <w14:ligatures w14:val="standardContextual"/>
    </w:rPr>
    <w:tblPr>
      <w:tblStyleRowBandSize w:val="1"/>
      <w:tblStyleColBandSize w:val="1"/>
      <w:tblBorders>
        <w:top w:val="single" w:sz="4" w:space="0" w:color="7F3D97" w:themeColor="accent1"/>
        <w:left w:val="single" w:sz="4" w:space="0" w:color="7F3D97" w:themeColor="accent1"/>
        <w:bottom w:val="single" w:sz="4" w:space="0" w:color="7F3D97" w:themeColor="accent1"/>
        <w:right w:val="single" w:sz="4" w:space="0" w:color="7F3D97" w:themeColor="accent1"/>
      </w:tblBorders>
    </w:tblPr>
    <w:tblStylePr w:type="firstRow">
      <w:rPr>
        <w:b/>
        <w:bCs/>
        <w:color w:val="FFFFFF" w:themeColor="background1"/>
      </w:rPr>
      <w:tblPr/>
      <w:tcPr>
        <w:shd w:val="clear" w:color="auto" w:fill="7F3D97" w:themeFill="accent1"/>
      </w:tcPr>
    </w:tblStylePr>
    <w:tblStylePr w:type="lastRow">
      <w:rPr>
        <w:b/>
        <w:bCs/>
      </w:rPr>
      <w:tblPr/>
      <w:tcPr>
        <w:tcBorders>
          <w:top w:val="double" w:sz="4" w:space="0" w:color="7F3D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F3D97" w:themeColor="accent1"/>
          <w:right w:val="single" w:sz="4" w:space="0" w:color="7F3D97" w:themeColor="accent1"/>
        </w:tcBorders>
      </w:tcPr>
    </w:tblStylePr>
    <w:tblStylePr w:type="band1Horz">
      <w:tblPr/>
      <w:tcPr>
        <w:tcBorders>
          <w:top w:val="single" w:sz="4" w:space="0" w:color="7F3D97" w:themeColor="accent1"/>
          <w:bottom w:val="single" w:sz="4" w:space="0" w:color="7F3D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3D97" w:themeColor="accent1"/>
          <w:left w:val="nil"/>
        </w:tcBorders>
      </w:tcPr>
    </w:tblStylePr>
    <w:tblStylePr w:type="swCell">
      <w:tblPr/>
      <w:tcPr>
        <w:tcBorders>
          <w:top w:val="double" w:sz="4" w:space="0" w:color="7F3D97" w:themeColor="accent1"/>
          <w:right w:val="nil"/>
        </w:tcBorders>
      </w:tcPr>
    </w:tblStylePr>
  </w:style>
  <w:style w:type="character" w:customStyle="1" w:styleId="ListParagraphChar">
    <w:name w:val="List Paragraph Char"/>
    <w:aliases w:val="Bullet Point Char,Bullet point Char,Bullet points Char,Content descriptions Char,DDM Gen Text Char,Dot point 1.5 line spacing Char,L Char,List Paragraph - bullets Char,List Paragraph Number Char,List Paragraph1 Char,列 Char"/>
    <w:basedOn w:val="DefaultParagraphFont"/>
    <w:link w:val="ListParagraph"/>
    <w:uiPriority w:val="34"/>
    <w:qFormat/>
    <w:locked/>
    <w:rsid w:val="00F84354"/>
    <w:rPr>
      <w:spacing w:val="-1"/>
      <w:sz w:val="24"/>
    </w:rPr>
  </w:style>
  <w:style w:type="character" w:customStyle="1" w:styleId="normaltextrun">
    <w:name w:val="normaltextrun"/>
    <w:basedOn w:val="DefaultParagraphFont"/>
    <w:rsid w:val="00F84354"/>
  </w:style>
  <w:style w:type="character" w:customStyle="1" w:styleId="eop">
    <w:name w:val="eop"/>
    <w:basedOn w:val="DefaultParagraphFont"/>
    <w:rsid w:val="00F84354"/>
  </w:style>
  <w:style w:type="paragraph" w:customStyle="1" w:styleId="paragraph">
    <w:name w:val="paragraph"/>
    <w:basedOn w:val="Normal"/>
    <w:rsid w:val="00F84354"/>
    <w:pPr>
      <w:tabs>
        <w:tab w:val="clear" w:pos="227"/>
      </w:tabs>
      <w:spacing w:before="100" w:beforeAutospacing="1" w:after="100" w:afterAutospacing="1" w:line="240" w:lineRule="auto"/>
    </w:pPr>
    <w:rPr>
      <w:rFonts w:ascii="Times New Roman" w:eastAsia="Times New Roman" w:hAnsi="Times New Roman" w:cs="Times New Roman"/>
      <w:spacing w:val="0"/>
      <w:szCs w:val="24"/>
      <w:lang w:eastAsia="en-AU"/>
    </w:rPr>
  </w:style>
  <w:style w:type="table" w:styleId="GridTable6ColourfulAccent1">
    <w:name w:val="Grid Table 6 Colorful Accent 1"/>
    <w:basedOn w:val="TableNormal"/>
    <w:uiPriority w:val="51"/>
    <w:rsid w:val="0052500E"/>
    <w:pPr>
      <w:spacing w:after="0" w:line="240" w:lineRule="auto"/>
    </w:pPr>
    <w:rPr>
      <w:color w:val="5E2D70" w:themeColor="accent1" w:themeShade="BF"/>
    </w:rPr>
    <w:tblPr>
      <w:tblStyleRowBandSize w:val="1"/>
      <w:tblStyleColBandSize w:val="1"/>
      <w:tblBorders>
        <w:top w:val="single" w:sz="4" w:space="0" w:color="B77FCB" w:themeColor="accent1" w:themeTint="99"/>
        <w:left w:val="single" w:sz="4" w:space="0" w:color="B77FCB" w:themeColor="accent1" w:themeTint="99"/>
        <w:bottom w:val="single" w:sz="4" w:space="0" w:color="B77FCB" w:themeColor="accent1" w:themeTint="99"/>
        <w:right w:val="single" w:sz="4" w:space="0" w:color="B77FCB" w:themeColor="accent1" w:themeTint="99"/>
        <w:insideH w:val="single" w:sz="4" w:space="0" w:color="B77FCB" w:themeColor="accent1" w:themeTint="99"/>
        <w:insideV w:val="single" w:sz="4" w:space="0" w:color="B77FCB" w:themeColor="accent1" w:themeTint="99"/>
      </w:tblBorders>
    </w:tblPr>
    <w:tblStylePr w:type="firstRow">
      <w:rPr>
        <w:b/>
        <w:bCs/>
      </w:rPr>
      <w:tblPr/>
      <w:tcPr>
        <w:tcBorders>
          <w:bottom w:val="single" w:sz="12" w:space="0" w:color="B77FCB" w:themeColor="accent1" w:themeTint="99"/>
        </w:tcBorders>
      </w:tcPr>
    </w:tblStylePr>
    <w:tblStylePr w:type="lastRow">
      <w:rPr>
        <w:b/>
        <w:bCs/>
      </w:rPr>
      <w:tblPr/>
      <w:tcPr>
        <w:tcBorders>
          <w:top w:val="double" w:sz="4" w:space="0" w:color="B77FCB" w:themeColor="accent1" w:themeTint="99"/>
        </w:tcBorders>
      </w:tcPr>
    </w:tblStylePr>
    <w:tblStylePr w:type="firstCol">
      <w:rPr>
        <w:b/>
        <w:bCs/>
      </w:rPr>
    </w:tblStylePr>
    <w:tblStylePr w:type="lastCol">
      <w:rPr>
        <w:b/>
        <w:bCs/>
      </w:rPr>
    </w:tblStylePr>
    <w:tblStylePr w:type="band1Vert">
      <w:tblPr/>
      <w:tcPr>
        <w:shd w:val="clear" w:color="auto" w:fill="E7D4ED" w:themeFill="accent1" w:themeFillTint="33"/>
      </w:tcPr>
    </w:tblStylePr>
    <w:tblStylePr w:type="band1Horz">
      <w:tblPr/>
      <w:tcPr>
        <w:shd w:val="clear" w:color="auto" w:fill="E7D4ED" w:themeFill="accent1" w:themeFillTint="33"/>
      </w:tcPr>
    </w:tblStylePr>
  </w:style>
  <w:style w:type="table" w:styleId="GridTable6Colourful">
    <w:name w:val="Grid Table 6 Colorful"/>
    <w:basedOn w:val="TableNormal"/>
    <w:uiPriority w:val="51"/>
    <w:rsid w:val="0052500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2">
    <w:name w:val="Grid Table 6 Colorful Accent 2"/>
    <w:basedOn w:val="TableNormal"/>
    <w:uiPriority w:val="51"/>
    <w:rsid w:val="0052500E"/>
    <w:pPr>
      <w:spacing w:after="0" w:line="240" w:lineRule="auto"/>
    </w:pPr>
    <w:rPr>
      <w:color w:val="805298" w:themeColor="accent2" w:themeShade="BF"/>
    </w:rPr>
    <w:tblPr>
      <w:tblStyleRowBandSize w:val="1"/>
      <w:tblStyleColBandSize w:val="1"/>
      <w:tblBorders>
        <w:top w:val="single" w:sz="4" w:space="0" w:color="C9B2D5" w:themeColor="accent2" w:themeTint="99"/>
        <w:left w:val="single" w:sz="4" w:space="0" w:color="C9B2D5" w:themeColor="accent2" w:themeTint="99"/>
        <w:bottom w:val="single" w:sz="4" w:space="0" w:color="C9B2D5" w:themeColor="accent2" w:themeTint="99"/>
        <w:right w:val="single" w:sz="4" w:space="0" w:color="C9B2D5" w:themeColor="accent2" w:themeTint="99"/>
        <w:insideH w:val="single" w:sz="4" w:space="0" w:color="C9B2D5" w:themeColor="accent2" w:themeTint="99"/>
        <w:insideV w:val="single" w:sz="4" w:space="0" w:color="C9B2D5" w:themeColor="accent2" w:themeTint="99"/>
      </w:tblBorders>
    </w:tblPr>
    <w:tblStylePr w:type="firstRow">
      <w:rPr>
        <w:b/>
        <w:bCs/>
      </w:rPr>
      <w:tblPr/>
      <w:tcPr>
        <w:tcBorders>
          <w:bottom w:val="single" w:sz="12" w:space="0" w:color="C9B2D5" w:themeColor="accent2" w:themeTint="99"/>
        </w:tcBorders>
      </w:tcPr>
    </w:tblStylePr>
    <w:tblStylePr w:type="lastRow">
      <w:rPr>
        <w:b/>
        <w:bCs/>
      </w:rPr>
      <w:tblPr/>
      <w:tcPr>
        <w:tcBorders>
          <w:top w:val="double" w:sz="4" w:space="0" w:color="C9B2D5" w:themeColor="accent2" w:themeTint="99"/>
        </w:tcBorders>
      </w:tcPr>
    </w:tblStylePr>
    <w:tblStylePr w:type="firstCol">
      <w:rPr>
        <w:b/>
        <w:bCs/>
      </w:rPr>
    </w:tblStylePr>
    <w:tblStylePr w:type="lastCol">
      <w:rPr>
        <w:b/>
        <w:bCs/>
      </w:rPr>
    </w:tblStylePr>
    <w:tblStylePr w:type="band1Vert">
      <w:tblPr/>
      <w:tcPr>
        <w:shd w:val="clear" w:color="auto" w:fill="EDE5F1" w:themeFill="accent2" w:themeFillTint="33"/>
      </w:tcPr>
    </w:tblStylePr>
    <w:tblStylePr w:type="band1Horz">
      <w:tblPr/>
      <w:tcPr>
        <w:shd w:val="clear" w:color="auto" w:fill="EDE5F1" w:themeFill="accent2" w:themeFillTint="33"/>
      </w:tcPr>
    </w:tblStylePr>
  </w:style>
  <w:style w:type="table" w:styleId="GridTable6ColourfulAccent3">
    <w:name w:val="Grid Table 6 Colorful Accent 3"/>
    <w:basedOn w:val="TableNormal"/>
    <w:uiPriority w:val="51"/>
    <w:rsid w:val="0052500E"/>
    <w:pPr>
      <w:spacing w:after="0" w:line="240" w:lineRule="auto"/>
    </w:pPr>
    <w:rPr>
      <w:color w:val="4F7931" w:themeColor="accent3" w:themeShade="BF"/>
    </w:rPr>
    <w:tblPr>
      <w:tblStyleRowBandSize w:val="1"/>
      <w:tblStyleColBandSize w:val="1"/>
      <w:tblBorders>
        <w:top w:val="single" w:sz="4" w:space="0" w:color="A4CE86" w:themeColor="accent3" w:themeTint="99"/>
        <w:left w:val="single" w:sz="4" w:space="0" w:color="A4CE86" w:themeColor="accent3" w:themeTint="99"/>
        <w:bottom w:val="single" w:sz="4" w:space="0" w:color="A4CE86" w:themeColor="accent3" w:themeTint="99"/>
        <w:right w:val="single" w:sz="4" w:space="0" w:color="A4CE86" w:themeColor="accent3" w:themeTint="99"/>
        <w:insideH w:val="single" w:sz="4" w:space="0" w:color="A4CE86" w:themeColor="accent3" w:themeTint="99"/>
        <w:insideV w:val="single" w:sz="4" w:space="0" w:color="A4CE86" w:themeColor="accent3" w:themeTint="99"/>
      </w:tblBorders>
    </w:tblPr>
    <w:tblStylePr w:type="firstRow">
      <w:rPr>
        <w:b/>
        <w:bCs/>
      </w:rPr>
      <w:tblPr/>
      <w:tcPr>
        <w:tcBorders>
          <w:bottom w:val="single" w:sz="12" w:space="0" w:color="A4CE86" w:themeColor="accent3" w:themeTint="99"/>
        </w:tcBorders>
      </w:tcPr>
    </w:tblStylePr>
    <w:tblStylePr w:type="lastRow">
      <w:rPr>
        <w:b/>
        <w:bCs/>
      </w:rPr>
      <w:tblPr/>
      <w:tcPr>
        <w:tcBorders>
          <w:top w:val="double" w:sz="4" w:space="0" w:color="A4CE86" w:themeColor="accent3" w:themeTint="99"/>
        </w:tcBorders>
      </w:tcPr>
    </w:tblStylePr>
    <w:tblStylePr w:type="firstCol">
      <w:rPr>
        <w:b/>
        <w:bCs/>
      </w:rPr>
    </w:tblStylePr>
    <w:tblStylePr w:type="lastCol">
      <w:rPr>
        <w:b/>
        <w:bCs/>
      </w:rPr>
    </w:tblStylePr>
    <w:tblStylePr w:type="band1Vert">
      <w:tblPr/>
      <w:tcPr>
        <w:shd w:val="clear" w:color="auto" w:fill="E0EED6" w:themeFill="accent3" w:themeFillTint="33"/>
      </w:tcPr>
    </w:tblStylePr>
    <w:tblStylePr w:type="band1Horz">
      <w:tblPr/>
      <w:tcPr>
        <w:shd w:val="clear" w:color="auto" w:fill="E0EED6" w:themeFill="accent3" w:themeFillTint="33"/>
      </w:tcPr>
    </w:tblStylePr>
  </w:style>
  <w:style w:type="paragraph" w:styleId="TOC4">
    <w:name w:val="toc 4"/>
    <w:basedOn w:val="Normal"/>
    <w:next w:val="Normal"/>
    <w:autoRedefine/>
    <w:uiPriority w:val="39"/>
    <w:semiHidden/>
    <w:unhideWhenUsed/>
    <w:rsid w:val="0055201A"/>
    <w:pPr>
      <w:tabs>
        <w:tab w:val="clear" w:pos="227"/>
      </w:tabs>
      <w:spacing w:after="0"/>
      <w:ind w:left="720"/>
    </w:pPr>
    <w:rPr>
      <w:rFonts w:cstheme="minorHAnsi"/>
      <w:sz w:val="20"/>
      <w:szCs w:val="20"/>
    </w:rPr>
  </w:style>
  <w:style w:type="paragraph" w:styleId="TOC5">
    <w:name w:val="toc 5"/>
    <w:basedOn w:val="Normal"/>
    <w:next w:val="Normal"/>
    <w:autoRedefine/>
    <w:uiPriority w:val="39"/>
    <w:semiHidden/>
    <w:unhideWhenUsed/>
    <w:rsid w:val="0055201A"/>
    <w:pPr>
      <w:tabs>
        <w:tab w:val="clear" w:pos="227"/>
      </w:tabs>
      <w:spacing w:after="0"/>
      <w:ind w:left="960"/>
    </w:pPr>
    <w:rPr>
      <w:rFonts w:cstheme="minorHAnsi"/>
      <w:sz w:val="20"/>
      <w:szCs w:val="20"/>
    </w:rPr>
  </w:style>
  <w:style w:type="paragraph" w:styleId="TOC6">
    <w:name w:val="toc 6"/>
    <w:basedOn w:val="Normal"/>
    <w:next w:val="Normal"/>
    <w:autoRedefine/>
    <w:uiPriority w:val="39"/>
    <w:semiHidden/>
    <w:unhideWhenUsed/>
    <w:rsid w:val="0055201A"/>
    <w:pPr>
      <w:tabs>
        <w:tab w:val="clear" w:pos="227"/>
      </w:tabs>
      <w:spacing w:after="0"/>
      <w:ind w:left="1200"/>
    </w:pPr>
    <w:rPr>
      <w:rFonts w:cstheme="minorHAnsi"/>
      <w:sz w:val="20"/>
      <w:szCs w:val="20"/>
    </w:rPr>
  </w:style>
  <w:style w:type="paragraph" w:styleId="TOC7">
    <w:name w:val="toc 7"/>
    <w:basedOn w:val="Normal"/>
    <w:next w:val="Normal"/>
    <w:autoRedefine/>
    <w:uiPriority w:val="39"/>
    <w:semiHidden/>
    <w:unhideWhenUsed/>
    <w:rsid w:val="0055201A"/>
    <w:pPr>
      <w:tabs>
        <w:tab w:val="clear" w:pos="227"/>
      </w:tabs>
      <w:spacing w:after="0"/>
      <w:ind w:left="1440"/>
    </w:pPr>
    <w:rPr>
      <w:rFonts w:cstheme="minorHAnsi"/>
      <w:sz w:val="20"/>
      <w:szCs w:val="20"/>
    </w:rPr>
  </w:style>
  <w:style w:type="paragraph" w:styleId="TOC8">
    <w:name w:val="toc 8"/>
    <w:basedOn w:val="Normal"/>
    <w:next w:val="Normal"/>
    <w:autoRedefine/>
    <w:uiPriority w:val="39"/>
    <w:semiHidden/>
    <w:unhideWhenUsed/>
    <w:rsid w:val="0055201A"/>
    <w:pPr>
      <w:tabs>
        <w:tab w:val="clear" w:pos="227"/>
      </w:tabs>
      <w:spacing w:after="0"/>
      <w:ind w:left="1680"/>
    </w:pPr>
    <w:rPr>
      <w:rFonts w:cstheme="minorHAnsi"/>
      <w:sz w:val="20"/>
      <w:szCs w:val="20"/>
    </w:rPr>
  </w:style>
  <w:style w:type="paragraph" w:styleId="TOC9">
    <w:name w:val="toc 9"/>
    <w:basedOn w:val="Normal"/>
    <w:next w:val="Normal"/>
    <w:autoRedefine/>
    <w:uiPriority w:val="39"/>
    <w:semiHidden/>
    <w:unhideWhenUsed/>
    <w:rsid w:val="0055201A"/>
    <w:pPr>
      <w:tabs>
        <w:tab w:val="clear" w:pos="227"/>
      </w:tabs>
      <w:spacing w:after="0"/>
      <w:ind w:left="1920"/>
    </w:pPr>
    <w:rPr>
      <w:rFonts w:cstheme="minorHAnsi"/>
      <w:sz w:val="20"/>
      <w:szCs w:val="20"/>
    </w:rPr>
  </w:style>
  <w:style w:type="character" w:styleId="CommentReference">
    <w:name w:val="annotation reference"/>
    <w:basedOn w:val="DefaultParagraphFont"/>
    <w:uiPriority w:val="99"/>
    <w:semiHidden/>
    <w:unhideWhenUsed/>
    <w:rsid w:val="009F7371"/>
    <w:rPr>
      <w:sz w:val="16"/>
      <w:szCs w:val="16"/>
    </w:rPr>
  </w:style>
  <w:style w:type="paragraph" w:styleId="CommentText">
    <w:name w:val="annotation text"/>
    <w:basedOn w:val="Normal"/>
    <w:link w:val="CommentTextChar"/>
    <w:uiPriority w:val="99"/>
    <w:semiHidden/>
    <w:unhideWhenUsed/>
    <w:rsid w:val="009F7371"/>
    <w:pPr>
      <w:spacing w:line="240" w:lineRule="auto"/>
    </w:pPr>
    <w:rPr>
      <w:sz w:val="20"/>
      <w:szCs w:val="20"/>
    </w:rPr>
  </w:style>
  <w:style w:type="character" w:customStyle="1" w:styleId="CommentTextChar">
    <w:name w:val="Comment Text Char"/>
    <w:basedOn w:val="DefaultParagraphFont"/>
    <w:link w:val="CommentText"/>
    <w:uiPriority w:val="99"/>
    <w:semiHidden/>
    <w:rsid w:val="009F7371"/>
    <w:rPr>
      <w:spacing w:val="-1"/>
      <w:sz w:val="20"/>
      <w:szCs w:val="20"/>
    </w:rPr>
  </w:style>
  <w:style w:type="paragraph" w:styleId="CommentSubject">
    <w:name w:val="annotation subject"/>
    <w:basedOn w:val="CommentText"/>
    <w:next w:val="CommentText"/>
    <w:link w:val="CommentSubjectChar"/>
    <w:uiPriority w:val="99"/>
    <w:semiHidden/>
    <w:unhideWhenUsed/>
    <w:rsid w:val="009F7371"/>
    <w:rPr>
      <w:b/>
      <w:bCs/>
    </w:rPr>
  </w:style>
  <w:style w:type="character" w:customStyle="1" w:styleId="CommentSubjectChar">
    <w:name w:val="Comment Subject Char"/>
    <w:basedOn w:val="CommentTextChar"/>
    <w:link w:val="CommentSubject"/>
    <w:uiPriority w:val="99"/>
    <w:semiHidden/>
    <w:rsid w:val="009F7371"/>
    <w:rPr>
      <w:b/>
      <w:bCs/>
      <w:spacing w:val="-1"/>
      <w:sz w:val="20"/>
      <w:szCs w:val="20"/>
    </w:rPr>
  </w:style>
  <w:style w:type="paragraph" w:styleId="NormalWeb">
    <w:name w:val="Normal (Web)"/>
    <w:basedOn w:val="Normal"/>
    <w:uiPriority w:val="99"/>
    <w:semiHidden/>
    <w:unhideWhenUsed/>
    <w:rsid w:val="00F24CE0"/>
    <w:pPr>
      <w:tabs>
        <w:tab w:val="clear" w:pos="227"/>
      </w:tabs>
      <w:spacing w:before="100" w:beforeAutospacing="1" w:after="100" w:afterAutospacing="1" w:line="240" w:lineRule="auto"/>
    </w:pPr>
    <w:rPr>
      <w:rFonts w:ascii="Times New Roman" w:eastAsia="Times New Roman" w:hAnsi="Times New Roman" w:cs="Times New Roman"/>
      <w:spacing w:val="0"/>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https://humanability.com.au/project/school-age-education-and-care-qualification-review"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trainingproducts@humanability.com.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osaliestaggard/Library/CloudStorage/OneDrive-HUMANABILITYLTD/Templates/Report%2520Covers/HumanAbility%2520Generic%2520Report%2520template%2520%255bPurple%255d%2520Cover%2520option%25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223A82FB62829499D7EEDD3978BA2EA"/>
        <w:category>
          <w:name w:val="General"/>
          <w:gallery w:val="placeholder"/>
        </w:category>
        <w:types>
          <w:type w:val="bbPlcHdr"/>
        </w:types>
        <w:behaviors>
          <w:behavior w:val="content"/>
        </w:behaviors>
        <w:guid w:val="{F9D38C2E-E46A-B44A-9D01-878676EBECBE}"/>
      </w:docPartPr>
      <w:docPartBody>
        <w:p w:rsidR="00003B8A" w:rsidRDefault="00F75DC1">
          <w:pPr>
            <w:pStyle w:val="7223A82FB62829499D7EEDD3978BA2EA"/>
          </w:pPr>
          <w:r>
            <w:rPr>
              <w:highlight w:val="lightGray"/>
            </w:rPr>
            <w:t>[Click to insert heading]</w:t>
          </w:r>
        </w:p>
      </w:docPartBody>
    </w:docPart>
    <w:docPart>
      <w:docPartPr>
        <w:name w:val="5547366AE4E3E147897045C217425C64"/>
        <w:category>
          <w:name w:val="General"/>
          <w:gallery w:val="placeholder"/>
        </w:category>
        <w:types>
          <w:type w:val="bbPlcHdr"/>
        </w:types>
        <w:behaviors>
          <w:behavior w:val="content"/>
        </w:behaviors>
        <w:guid w:val="{E04DEDA1-3E47-2146-818F-922847BEBDDA}"/>
      </w:docPartPr>
      <w:docPartBody>
        <w:p w:rsidR="00003B8A" w:rsidRDefault="00F75DC1">
          <w:pPr>
            <w:pStyle w:val="5547366AE4E3E147897045C217425C64"/>
          </w:pPr>
          <w:r w:rsidRPr="00ED5A8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7F"/>
    <w:rsid w:val="00003B8A"/>
    <w:rsid w:val="00096754"/>
    <w:rsid w:val="000E7D07"/>
    <w:rsid w:val="00213061"/>
    <w:rsid w:val="00215CA4"/>
    <w:rsid w:val="00321BF7"/>
    <w:rsid w:val="0034287F"/>
    <w:rsid w:val="004339D7"/>
    <w:rsid w:val="004E4A42"/>
    <w:rsid w:val="005D3D47"/>
    <w:rsid w:val="00782282"/>
    <w:rsid w:val="00832A4A"/>
    <w:rsid w:val="00846383"/>
    <w:rsid w:val="008A53D0"/>
    <w:rsid w:val="008E69C5"/>
    <w:rsid w:val="008F6335"/>
    <w:rsid w:val="00A21A9F"/>
    <w:rsid w:val="00C064C1"/>
    <w:rsid w:val="00F75D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23A82FB62829499D7EEDD3978BA2EA">
    <w:name w:val="7223A82FB62829499D7EEDD3978BA2EA"/>
  </w:style>
  <w:style w:type="character" w:styleId="PlaceholderText">
    <w:name w:val="Placeholder Text"/>
    <w:basedOn w:val="DefaultParagraphFont"/>
    <w:uiPriority w:val="99"/>
    <w:semiHidden/>
    <w:rPr>
      <w:color w:val="808080"/>
    </w:rPr>
  </w:style>
  <w:style w:type="paragraph" w:customStyle="1" w:styleId="5547366AE4E3E147897045C217425C64">
    <w:name w:val="5547366AE4E3E147897045C217425C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HA Operational Plan">
  <a:themeElements>
    <a:clrScheme name="HA Purple">
      <a:dk1>
        <a:sysClr val="windowText" lastClr="000000"/>
      </a:dk1>
      <a:lt1>
        <a:sysClr val="window" lastClr="FFFFFF"/>
      </a:lt1>
      <a:dk2>
        <a:srgbClr val="000000"/>
      </a:dk2>
      <a:lt2>
        <a:srgbClr val="EAF1ED"/>
      </a:lt2>
      <a:accent1>
        <a:srgbClr val="7F3D97"/>
      </a:accent1>
      <a:accent2>
        <a:srgbClr val="A680BA"/>
      </a:accent2>
      <a:accent3>
        <a:srgbClr val="6AA342"/>
      </a:accent3>
      <a:accent4>
        <a:srgbClr val="2D403B"/>
      </a:accent4>
      <a:accent5>
        <a:srgbClr val="C2D9CF"/>
      </a:accent5>
      <a:accent6>
        <a:srgbClr val="EAF1ED"/>
      </a:accent6>
      <a:hlink>
        <a:srgbClr val="000000"/>
      </a:hlink>
      <a:folHlink>
        <a:srgbClr val="000000"/>
      </a:folHlink>
    </a:clrScheme>
    <a:fontScheme name="Human 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Purple tint">
      <a:srgbClr val="F2EFF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9DFCD28C9B7B419D7EEED45684E85C" ma:contentTypeVersion="2" ma:contentTypeDescription="Create a new document." ma:contentTypeScope="" ma:versionID="1d8b8a29493aaf7ded5b8854c1810b38">
  <xsd:schema xmlns:xsd="http://www.w3.org/2001/XMLSchema" xmlns:xs="http://www.w3.org/2001/XMLSchema" xmlns:p="http://schemas.microsoft.com/office/2006/metadata/properties" xmlns:ns1="http://schemas.microsoft.com/sharepoint/v3" xmlns:ns2="9e87dad9-cf40-441a-887b-b25d528fa234" targetNamespace="http://schemas.microsoft.com/office/2006/metadata/properties" ma:root="true" ma:fieldsID="3c079278af9ba756ba0517811ccaf808" ns1:_="" ns2:_="">
    <xsd:import namespace="http://schemas.microsoft.com/sharepoint/v3"/>
    <xsd:import namespace="9e87dad9-cf40-441a-887b-b25d528fa234"/>
    <xsd:element name="properties">
      <xsd:complexType>
        <xsd:sequence>
          <xsd:element name="documentManagement">
            <xsd:complexType>
              <xsd:all>
                <xsd:element ref="ns2:ProjectCode"/>
                <xsd:element ref="ns2:DocumentType" minOccurs="0"/>
                <xsd:element ref="ns2:Owner" minOccurs="0"/>
                <xsd:element ref="ns2:Status" minOccurs="0"/>
                <xsd:element ref="ns2:Stakeholder" minOccurs="0"/>
                <xsd:element ref="ns2:Notes" minOccurs="0"/>
                <xsd:element ref="ns1:Comments" minOccurs="0"/>
                <xsd:element ref="ns1:DisplayTemplateJSIconUrl" minOccurs="0"/>
                <xsd:element ref="ns1:DisplayTemplateJSTemplateType" minOccurs="0"/>
                <xsd:element ref="ns1:DisplayTemplateJSTargetScope" minOccurs="0"/>
                <xsd:element ref="ns1:DisplayTemplateJSTargetListTemplate" minOccurs="0"/>
                <xsd:element ref="ns1:DisplayTemplateJSTargetContentType" minOccurs="0"/>
                <xsd:element ref="ns1:DisplayTemplateJSConfigurationUrl" minOccurs="0"/>
                <xsd:element ref="ns2:Document_x0020_type"/>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4" nillable="true" ma:displayName="Comments" ma:internalName="Comments">
      <xsd:simpleType>
        <xsd:restriction base="dms:Note">
          <xsd:maxLength value="255"/>
        </xsd:restriction>
      </xsd:simpleType>
    </xsd:element>
    <xsd:element name="DisplayTemplateJSIconUrl" ma:index="15" nillable="true" ma:displayName="Icon" ma:description="Icon to be displayed for this override." ma:format="Image" ma:internalName="DisplayTemplateJSIconUrl">
      <xsd:complexType>
        <xsd:complexContent>
          <xsd:extension base="dms:URL">
            <xsd:sequence>
              <xsd:element name="Url" type="dms:ValidUrl" minOccurs="0" nillable="true"/>
              <xsd:element name="Description" type="xsd:string" nillable="true"/>
            </xsd:sequence>
          </xsd:extension>
        </xsd:complexContent>
      </xsd:complexType>
    </xsd:element>
    <xsd:element name="DisplayTemplateJSTemplateType" ma:index="16" nillable="true" ma:displayName="Standalone" ma:default="Override" ma:description="Option to include this override during view selection." ma:internalName="DisplayTemplateJSTemplateType">
      <xsd:simpleType>
        <xsd:restriction base="dms:Choice">
          <xsd:enumeration value="Override"/>
          <xsd:enumeration value="Standalone"/>
        </xsd:restriction>
      </xsd:simpleType>
    </xsd:element>
    <xsd:element name="DisplayTemplateJSTargetScope" ma:index="17" nillable="true" ma:displayName="Target Scope" ma:description="URL of the website this override applies to." ma:internalName="DisplayTemplateJSTargetScope">
      <xsd:simpleType>
        <xsd:restriction base="dms:Text"/>
      </xsd:simpleType>
    </xsd:element>
    <xsd:element name="DisplayTemplateJSTargetListTemplate" ma:index="18" nillable="true" ma:displayName="Target List Template ID" ma:description="ID of the list template type this override applies to." ma:internalName="DisplayTemplateJSTargetListTemplate">
      <xsd:simpleType>
        <xsd:restriction base="dms:Text"/>
      </xsd:simpleType>
    </xsd:element>
    <xsd:element name="DisplayTemplateJSTargetContentType" ma:index="19" nillable="true" ma:displayName="Target Content Type ID" ma:description="ID of the content type this override applies to." ma:hidden="true" ma:internalName="DisplayTemplateJSTargetContentType">
      <xsd:simpleType>
        <xsd:restriction base="dms:Text"/>
      </xsd:simpleType>
    </xsd:element>
    <xsd:element name="DisplayTemplateJSConfigurationUrl" ma:index="20" nillable="true" ma:displayName="Configuration Url" ma:description="URL of custom page for configuring standalone view options." ma:format="Hyperlink" ma:hidden="true" ma:internalName="DisplayTemplateJSConfiguration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87dad9-cf40-441a-887b-b25d528fa234" elementFormDefault="qualified">
    <xsd:import namespace="http://schemas.microsoft.com/office/2006/documentManagement/types"/>
    <xsd:import namespace="http://schemas.microsoft.com/office/infopath/2007/PartnerControls"/>
    <xsd:element name="ProjectCode" ma:index="8" ma:displayName="Project Code" ma:default="25-004" ma:format="Dropdown" ma:internalName="ProjectCode">
      <xsd:simpleType>
        <xsd:restriction base="dms:Text">
          <xsd:maxLength value="255"/>
        </xsd:restriction>
      </xsd:simpleType>
    </xsd:element>
    <xsd:element name="DocumentType" ma:index="9" nillable="true" ma:displayName="Document Type" ma:format="Dropdown" ma:internalName="DocumentType">
      <xsd:simpleType>
        <xsd:restriction base="dms:Choice">
          <xsd:enumeration value="Project Plan"/>
          <xsd:enumeration value="Project Initiation"/>
          <xsd:enumeration value="Agenda/Minutes"/>
          <xsd:enumeration value="Workshop/Event registration"/>
          <xsd:enumeration value="Consultation Log"/>
          <xsd:enumeration value="List"/>
          <xsd:enumeration value="Terms of Reference"/>
          <xsd:enumeration value="Communications Plan"/>
          <xsd:enumeration value="General Communications"/>
          <xsd:enumeration value="DEWR-Specific Communications"/>
          <xsd:enumeration value="Email/Correspondence"/>
          <xsd:enumeration value="Recordings"/>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enumeration value="AB Submission"/>
        </xsd:restriction>
      </xsd:simpleType>
    </xsd:element>
    <xsd:element name="Owner" ma:index="10"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1" nillable="true" ma:displayName="Status" ma:description="Draft: documents in progress&#10;In Review: documents under internal review but not yet finalised.&#10;Final: completed and awaiting submission or use.&#10;Submitted: documents formally sent to the relevant authority (e.g., DEWR).&#10;Approved: received official sign-off from the appropriate authority.&#10;Archived: no longer active" ma:format="Dropdown" ma:internalName="Status">
      <xsd:simpleType>
        <xsd:restriction base="dms:Choice">
          <xsd:enumeration value="Draft"/>
          <xsd:enumeration value="In review"/>
          <xsd:enumeration value="Final"/>
          <xsd:enumeration value="Submitted"/>
          <xsd:enumeration value="Approved"/>
          <xsd:enumeration value="Published"/>
          <xsd:enumeration value="Archived"/>
        </xsd:restriction>
      </xsd:simpleType>
    </xsd:element>
    <xsd:element name="Stakeholder" ma:index="12" nillable="true" ma:displayName="Stakeholder" ma:description="Use if the document relates to a specific stakeholder" ma:format="Dropdown" ma:internalName="Stakeholder">
      <xsd:simpleType>
        <xsd:restriction base="dms:Text">
          <xsd:maxLength value="255"/>
        </xsd:restriction>
      </xsd:simpleType>
    </xsd:element>
    <xsd:element name="Notes" ma:index="13" nillable="true" ma:displayName="Notes" ma:description="Use this field to provide information about changes/workflows" ma:format="Dropdown" ma:internalName="Notes">
      <xsd:simpleType>
        <xsd:restriction base="dms:Note">
          <xsd:maxLength value="255"/>
        </xsd:restriction>
      </xsd:simpleType>
    </xsd:element>
    <xsd:element name="Document_x0020_type" ma:index="21" ma:displayName="Document type" ma:default="Project plan" ma:format="RadioButtons" ma:internalName="Document_x0020_type" ma:readOnly="false">
      <xsd:simpleType>
        <xsd:restriction base="dms:Choice">
          <xsd:enumeration value="Project plan"/>
          <xsd:enumeration value="Project initiation"/>
          <xsd:enumeration value="Agenda/Minutes"/>
          <xsd:enumeration value="Workshop/Event registration"/>
          <xsd:enumeration value="Consultation log"/>
          <xsd:enumeration value="Terms of Reference"/>
          <xsd:enumeration value="Communications plan"/>
          <xsd:enumeration value="General Communications"/>
          <xsd:enumeration value="Email/Correspondence"/>
          <xsd:enumeration value="Invoice/Receipt"/>
          <xsd:enumeration value="Contract"/>
          <xsd:enumeration value="Itinerary/Travel Documents"/>
          <xsd:enumeration value="Reference Material"/>
          <xsd:enumeration value="Analysis/Statistics"/>
          <xsd:enumeration value="Report"/>
          <xsd:enumeration value="Presentation"/>
          <xsd:enumeration value="Image/Infographic"/>
        </xsd:restriction>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Tags" ma:index="30" nillable="true" ma:displayName="Tags" ma:format="Dropdown" ma:internalName="Tags">
      <xsd:complexType>
        <xsd:complexContent>
          <xsd:extension base="dms:MultiChoiceFillIn">
            <xsd:sequence>
              <xsd:element name="Value" maxOccurs="unbounded" minOccurs="0" nillable="true">
                <xsd:simpleType>
                  <xsd:union memberTypes="dms:Text">
                    <xsd:simpleType>
                      <xsd:restriction base="dms:Choice">
                        <xsd:enumeration value="FNA - Desktop research"/>
                        <xsd:enumeration value="Position Descriptions"/>
                        <xsd:enumeration value="Gov advertised roles"/>
                        <xsd:enumeration value="FNA - Interviews"/>
                        <xsd:enumeration value="Recordings"/>
                        <xsd:enumeration value="Project Documentation"/>
                        <xsd:enumeration value="Technical Committee"/>
                        <xsd:enumeration value="Governance"/>
                        <xsd:enumeration value="Technical Committee Meeting 1"/>
                        <xsd:enumeration value="Technical Committee Meeting 2"/>
                        <xsd:enumeration value="Technical Committee Meeting 3"/>
                        <xsd:enumeration value="Agenda"/>
                        <xsd:enumeration value="Member Feedback - Consultation Strategy"/>
                        <xsd:enumeration value="Minutes"/>
                        <xsd:enumeration value="List"/>
                        <xsd:enumeration value="Template"/>
                        <xsd:enumeration value="Feeding in"/>
                        <xsd:enumeration value="Letters of Support"/>
                        <xsd:enumeration value="Comms"/>
                        <xsd:enumeration value="Mapping"/>
                        <xsd:enumeration value="Project References and Research'"/>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tatus xmlns="9e87dad9-cf40-441a-887b-b25d528fa234">Draft</Status>
    <Owner xmlns="9e87dad9-cf40-441a-887b-b25d528fa234">
      <UserInfo>
        <DisplayName/>
        <AccountId xsi:nil="true"/>
        <AccountType/>
      </UserInfo>
    </Owner>
    <DisplayTemplateJSTemplateType xmlns="http://schemas.microsoft.com/sharepoint/v3">Override</DisplayTemplateJSTemplateType>
    <Notes xmlns="9e87dad9-cf40-441a-887b-b25d528fa234">Updated by WA incorporating TC and DEWR feedback - resubmitted to DEWR 23/10</Notes>
    <DocumentType xmlns="9e87dad9-cf40-441a-887b-b25d528fa234">Consultation Log</DocumentType>
    <DisplayTemplateJSTargetListTemplate xmlns="http://schemas.microsoft.com/sharepoint/v3" xsi:nil="true"/>
    <DisplayTemplateJSTargetContentType xmlns="http://schemas.microsoft.com/sharepoint/v3" xsi:nil="true"/>
    <Tags xmlns="9e87dad9-cf40-441a-887b-b25d528fa234" xsi:nil="true"/>
    <Document_x0020_type xmlns="9e87dad9-cf40-441a-887b-b25d528fa234">Project plan</Document_x0020_type>
    <DisplayTemplateJSConfigurationUrl xmlns="http://schemas.microsoft.com/sharepoint/v3">
      <Url xsi:nil="true"/>
      <Description xsi:nil="true"/>
    </DisplayTemplateJSConfigurationUrl>
    <ProjectCode xmlns="9e87dad9-cf40-441a-887b-b25d528fa234">25-004</ProjectCode>
    <Stakeholder xmlns="9e87dad9-cf40-441a-887b-b25d528fa234" xsi:nil="true"/>
    <DisplayTemplateJSIconUrl xmlns="http://schemas.microsoft.com/sharepoint/v3">
      <Url xsi:nil="true"/>
      <Description xsi:nil="true"/>
    </DisplayTemplateJSIconUrl>
    <DisplayTemplateJSTargetScope xmlns="http://schemas.microsoft.com/sharepoint/v3" xsi:nil="true"/>
    <Comments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C0B671F-2731-4221-8374-73B755F9A7C0}">
  <ds:schemaRefs>
    <ds:schemaRef ds:uri="http://schemas.microsoft.com/sharepoint/v3/contenttype/forms"/>
  </ds:schemaRefs>
</ds:datastoreItem>
</file>

<file path=customXml/itemProps3.xml><?xml version="1.0" encoding="utf-8"?>
<ds:datastoreItem xmlns:ds="http://schemas.openxmlformats.org/officeDocument/2006/customXml" ds:itemID="{0531AF06-7DB3-41AB-B5FE-7FB77279C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87dad9-cf40-441a-887b-b25d528fa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5.xml><?xml version="1.0" encoding="utf-8"?>
<ds:datastoreItem xmlns:ds="http://schemas.openxmlformats.org/officeDocument/2006/customXml" ds:itemID="{13943163-6B21-4071-9287-78CE41825646}">
  <ds:schemaRefs>
    <ds:schemaRef ds:uri="http://schemas.microsoft.com/office/2006/metadata/properties"/>
    <ds:schemaRef ds:uri="http://schemas.microsoft.com/office/infopath/2007/PartnerControls"/>
    <ds:schemaRef ds:uri="9e87dad9-cf40-441a-887b-b25d528fa234"/>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HumanAbility%20Generic%20Report%20template%20%5bPurple%5d%20Cover%20option%201.dotx</Template>
  <TotalTime>0</TotalTime>
  <Pages>22</Pages>
  <Words>4979</Words>
  <Characters>28383</Characters>
  <Application>Microsoft Office Word</Application>
  <DocSecurity>0</DocSecurity>
  <Lines>236</Lines>
  <Paragraphs>66</Paragraphs>
  <ScaleCrop>false</ScaleCrop>
  <Company/>
  <LinksUpToDate>false</LinksUpToDate>
  <CharactersWithSpaces>33296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Age Education and Care Qualification Review Consultation Strategy 2026</dc:title>
  <dc:subject>Understanding, growing, 
retaining and developing the 
VET workforce for the care 
and support sectors</dc:subject>
  <dc:creator>Rosalie Staggard</dc:creator>
  <cp:keywords/>
  <dc:description/>
  <cp:lastModifiedBy>Kate De Clercq</cp:lastModifiedBy>
  <cp:revision>2</cp:revision>
  <cp:lastPrinted>2026-06-19T17:32:00Z</cp:lastPrinted>
  <dcterms:created xsi:type="dcterms:W3CDTF">2026-10-27T21:28:00Z</dcterms:created>
  <dcterms:modified xsi:type="dcterms:W3CDTF">2026-10-27T21:28:00Z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0x010100479DFCD28C9B7B419D7EEED45684E85C</vt:lpwstr>
  </property>
</Properties>
</file>