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1DA60" w14:textId="11589C4E" w:rsidR="5171A7CE" w:rsidRPr="00E14E63" w:rsidRDefault="00546B83" w:rsidP="00E14E63">
      <w:pPr>
        <w:spacing w:line="278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July 15, 202</w:t>
      </w:r>
      <w:r w:rsidR="005A14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1469A8D7" w14:textId="58B560DF" w:rsidR="5171A7CE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Tommy Carrington</w:t>
      </w:r>
    </w:p>
    <w:p w14:paraId="088A634B" w14:textId="64413286" w:rsidR="005A1457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Director, Rural Ministry Initiative</w:t>
      </w:r>
    </w:p>
    <w:p w14:paraId="3B8D2926" w14:textId="32DDABC1" w:rsidR="005A1457" w:rsidRPr="00E14E63" w:rsidRDefault="005A1457" w:rsidP="005A145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Taylor University</w:t>
      </w:r>
    </w:p>
    <w:p w14:paraId="60D11B49" w14:textId="46B7085F" w:rsidR="5171A7CE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1846 Main Street</w:t>
      </w:r>
    </w:p>
    <w:p w14:paraId="3510C760" w14:textId="43B46D30" w:rsidR="5171A7CE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Upland, IN 46989</w:t>
      </w:r>
    </w:p>
    <w:p w14:paraId="13F3458A" w14:textId="77777777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EFA193" w14:textId="13ABE044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Dear </w:t>
      </w:r>
      <w:r w:rsidR="005A14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Carrington</w:t>
      </w:r>
      <w:r w:rsidRPr="00E14E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349A435" w14:textId="77777777" w:rsidR="00D47213" w:rsidRPr="00E14E63" w:rsidRDefault="00D4721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0819421" w14:textId="703AEEBE" w:rsidR="00D4721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[Paragraph 1: Very briefly introduce your organization and inform us of the amount and purpose of your request.]</w:t>
      </w:r>
    </w:p>
    <w:p w14:paraId="5808674C" w14:textId="77777777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72495A" w14:textId="1EA74902" w:rsidR="00E14E6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[Paragraph 2: Very briefly highlight key points of your proposal and its connection to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NeighborLaunch’s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three objectives.]</w:t>
      </w:r>
    </w:p>
    <w:p w14:paraId="6FEA473E" w14:textId="77777777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949294" w14:textId="1B335F6D" w:rsidR="00E14E63" w:rsidRDefault="001D6B9E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[Paragraph 3: Indicate whom we should contact if we have any questions. Have the letter signed by either the board president, the organization’s executive director, or both.]</w:t>
      </w:r>
    </w:p>
    <w:p w14:paraId="321563A3" w14:textId="37902963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A100CB" w14:textId="389AAEDA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Sincerely,</w:t>
      </w:r>
    </w:p>
    <w:p w14:paraId="79DACF45" w14:textId="0F8639F1" w:rsidR="00E14E63" w:rsidRDefault="00E14E63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B6CE8A" w14:textId="49968C2C" w:rsidR="00E14E63" w:rsidRDefault="00E14E63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AD0E03" w14:textId="3324CC6C" w:rsidR="00E42827" w:rsidRDefault="00E42827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7455C5" w14:textId="624E9223" w:rsidR="00E42827" w:rsidRDefault="00E42827" w:rsidP="00E42827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1F159B" w14:textId="13E4BF96" w:rsid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Name]</w:t>
      </w:r>
    </w:p>
    <w:p w14:paraId="76F53BBE" w14:textId="23D8B57B" w:rsidR="00E42827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Title]</w:t>
      </w:r>
    </w:p>
    <w:p w14:paraId="43D07B13" w14:textId="613CF186" w:rsidR="005A1457" w:rsidRPr="00E14E63" w:rsidRDefault="005A1457" w:rsidP="00D47213">
      <w:pPr>
        <w:spacing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[Your Organization]</w:t>
      </w:r>
    </w:p>
    <w:sectPr w:rsidR="005A1457" w:rsidRPr="00E14E63" w:rsidSect="00E922E8">
      <w:pgSz w:w="12240" w:h="15840"/>
      <w:pgMar w:top="25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50A095" w14:textId="77777777" w:rsidR="00263CE3" w:rsidRDefault="00263CE3" w:rsidP="003539B3">
      <w:r>
        <w:separator/>
      </w:r>
    </w:p>
  </w:endnote>
  <w:endnote w:type="continuationSeparator" w:id="0">
    <w:p w14:paraId="2768D38C" w14:textId="77777777" w:rsidR="00263CE3" w:rsidRDefault="00263CE3" w:rsidP="0035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DBC8E5" w14:textId="77777777" w:rsidR="00263CE3" w:rsidRDefault="00263CE3" w:rsidP="003539B3">
      <w:r>
        <w:separator/>
      </w:r>
    </w:p>
  </w:footnote>
  <w:footnote w:type="continuationSeparator" w:id="0">
    <w:p w14:paraId="06EB4F38" w14:textId="77777777" w:rsidR="00263CE3" w:rsidRDefault="00263CE3" w:rsidP="003539B3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B9"/>
    <w:rsid w:val="000576D0"/>
    <w:rsid w:val="00101E37"/>
    <w:rsid w:val="00155EB9"/>
    <w:rsid w:val="001D6B9E"/>
    <w:rsid w:val="00202BCB"/>
    <w:rsid w:val="00263CE3"/>
    <w:rsid w:val="003539B3"/>
    <w:rsid w:val="004415AA"/>
    <w:rsid w:val="00546B83"/>
    <w:rsid w:val="005A1457"/>
    <w:rsid w:val="006D303F"/>
    <w:rsid w:val="007733E1"/>
    <w:rsid w:val="008E2DA4"/>
    <w:rsid w:val="009C2DB4"/>
    <w:rsid w:val="00A302E6"/>
    <w:rsid w:val="00A47985"/>
    <w:rsid w:val="00C96B00"/>
    <w:rsid w:val="00D47213"/>
    <w:rsid w:val="00DB2F79"/>
    <w:rsid w:val="00E14E63"/>
    <w:rsid w:val="00E40E81"/>
    <w:rsid w:val="00E42827"/>
    <w:rsid w:val="00E922E8"/>
    <w:rsid w:val="00FD3AFD"/>
    <w:rsid w:val="04B4D3F2"/>
    <w:rsid w:val="0AD6EC7D"/>
    <w:rsid w:val="1613BF64"/>
    <w:rsid w:val="18B3B144"/>
    <w:rsid w:val="1B81AFC2"/>
    <w:rsid w:val="1CEBF903"/>
    <w:rsid w:val="243CBC9B"/>
    <w:rsid w:val="37D1DF93"/>
    <w:rsid w:val="3CCBE782"/>
    <w:rsid w:val="3ED45D41"/>
    <w:rsid w:val="472CB2E7"/>
    <w:rsid w:val="4C025319"/>
    <w:rsid w:val="5171A7CE"/>
    <w:rsid w:val="701D9769"/>
    <w:rsid w:val="79888B95"/>
    <w:rsid w:val="7AA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2DBBA"/>
  <w15:chartTrackingRefBased/>
  <w15:docId w15:val="{3443218A-08D7-F546-BB96-6B03B2E4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BCB"/>
    <w:pPr>
      <w:widowControl w:val="0"/>
      <w:autoSpaceDE w:val="0"/>
      <w:autoSpaceDN w:val="0"/>
    </w:pPr>
    <w:rPr>
      <w:rFonts w:ascii="Montserrat" w:eastAsia="Montserrat" w:hAnsi="Montserrat" w:cs="Montserra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9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539B3"/>
  </w:style>
  <w:style w:type="paragraph" w:styleId="Footer">
    <w:name w:val="footer"/>
    <w:basedOn w:val="Normal"/>
    <w:link w:val="FooterChar"/>
    <w:uiPriority w:val="99"/>
    <w:unhideWhenUsed/>
    <w:rsid w:val="003539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53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ndin_brown/Downloads/TU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A93AFDDAD4B44AE16F2C458A36D06" ma:contentTypeVersion="18" ma:contentTypeDescription="Create a new document." ma:contentTypeScope="" ma:versionID="b4bd5b49930c14d0ae47b29a77449e24">
  <xsd:schema xmlns:xsd="http://www.w3.org/2001/XMLSchema" xmlns:xs="http://www.w3.org/2001/XMLSchema" xmlns:p="http://schemas.microsoft.com/office/2006/metadata/properties" xmlns:ns2="f0f3bf55-31c2-4469-9f21-45c38e79c948" xmlns:ns3="ce1f1060-3ca7-4502-a11e-0c6aaf46e784" targetNamespace="http://schemas.microsoft.com/office/2006/metadata/properties" ma:root="true" ma:fieldsID="b9673494b3a1524429255b9bf7588e8e" ns2:_="" ns3:_="">
    <xsd:import namespace="f0f3bf55-31c2-4469-9f21-45c38e79c948"/>
    <xsd:import namespace="ce1f1060-3ca7-4502-a11e-0c6aaf46e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bf55-31c2-4469-9f21-45c38e79c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358b99f-b626-46ad-b705-2c71a28b6a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f1060-3ca7-4502-a11e-0c6aaf46e78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f06e293-648b-46ea-b260-bcf7e4df8ddf}" ma:internalName="TaxCatchAll" ma:showField="CatchAllData" ma:web="ce1f1060-3ca7-4502-a11e-0c6aaf46e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1f1060-3ca7-4502-a11e-0c6aaf46e784" xsi:nil="true"/>
    <lcf76f155ced4ddcb4097134ff3c332f xmlns="f0f3bf55-31c2-4469-9f21-45c38e79c94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51DC6-97D7-4276-90B0-258CC302C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3bf55-31c2-4469-9f21-45c38e79c948"/>
    <ds:schemaRef ds:uri="ce1f1060-3ca7-4502-a11e-0c6aaf46e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6B707-E22D-4B67-8743-A9D90DA518DD}">
  <ds:schemaRefs>
    <ds:schemaRef ds:uri="http://schemas.microsoft.com/office/2006/metadata/properties"/>
    <ds:schemaRef ds:uri="http://schemas.microsoft.com/office/infopath/2007/PartnerControls"/>
    <ds:schemaRef ds:uri="ce1f1060-3ca7-4502-a11e-0c6aaf46e784"/>
    <ds:schemaRef ds:uri="f0f3bf55-31c2-4469-9f21-45c38e79c948"/>
  </ds:schemaRefs>
</ds:datastoreItem>
</file>

<file path=customXml/itemProps3.xml><?xml version="1.0" encoding="utf-8"?>
<ds:datastoreItem xmlns:ds="http://schemas.openxmlformats.org/officeDocument/2006/customXml" ds:itemID="{4BA5139C-6B7B-49C6-9924-789E30D21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TU_letterhead.dotx</Template>
  <TotalTime>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Isaiah Swain</cp:lastModifiedBy>
  <cp:revision>3</cp:revision>
  <dcterms:created xsi:type="dcterms:W3CDTF">2026-07-22T19:52:00Z</dcterms:created>
  <dcterms:modified xsi:type="dcterms:W3CDTF">2026-07-22T19:55:00Z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0x0101009A8A93AFDDAD4B44AE16F2C458A36D06</vt:lpwstr>
  </property>
  <property fmtid="{D5CDD505-2E9C-101B-9397-08002B2CF9AE}" pid="3" name="MediaServiceImageTags">
    <vt:lpwstr/>
  </property>
  <property fmtid="{D5CDD505-2E9C-101B-9397-08002B2CF9AE}" pid="4" name="MSIP_Label_587a65dd-c0e6-4ab7-89de-346beef98a3a_Enabled">
    <vt:lpwstr>true</vt:lpwstr>
  </property>
  <property fmtid="{D5CDD505-2E9C-101B-9397-08002B2CF9AE}" pid="5" name="MSIP_Label_587a65dd-c0e6-4ab7-89de-346beef98a3a_SetDate">
    <vt:lpwstr>2023-05-31T18:04:48Z</vt:lpwstr>
  </property>
  <property fmtid="{D5CDD505-2E9C-101B-9397-08002B2CF9AE}" pid="6" name="MSIP_Label_587a65dd-c0e6-4ab7-89de-346beef98a3a_Method">
    <vt:lpwstr>Standard</vt:lpwstr>
  </property>
  <property fmtid="{D5CDD505-2E9C-101B-9397-08002B2CF9AE}" pid="7" name="MSIP_Label_587a65dd-c0e6-4ab7-89de-346beef98a3a_Name">
    <vt:lpwstr>defa4170-0d19-0005-0004-bc88714345d2</vt:lpwstr>
  </property>
  <property fmtid="{D5CDD505-2E9C-101B-9397-08002B2CF9AE}" pid="8" name="MSIP_Label_587a65dd-c0e6-4ab7-89de-346beef98a3a_SiteId">
    <vt:lpwstr>81512e77-de2a-48d2-a488-859f215b15c1</vt:lpwstr>
  </property>
  <property fmtid="{D5CDD505-2E9C-101B-9397-08002B2CF9AE}" pid="9" name="MSIP_Label_587a65dd-c0e6-4ab7-89de-346beef98a3a_ActionId">
    <vt:lpwstr>777f2137-4f23-45d9-9d28-09717d4228f3</vt:lpwstr>
  </property>
  <property fmtid="{D5CDD505-2E9C-101B-9397-08002B2CF9AE}" pid="10" name="MSIP_Label_587a65dd-c0e6-4ab7-89de-346beef98a3a_ContentBits">
    <vt:lpwstr>0</vt:lpwstr>
  </property>
</Properties>
</file>