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6C72" w14:textId="262556B1" w:rsidR="00DA3967" w:rsidRPr="00DA3967" w:rsidRDefault="00133493" w:rsidP="00BF7E03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CC6C36" wp14:editId="0D3BE5DB">
            <wp:simplePos x="0" y="0"/>
            <wp:positionH relativeFrom="column">
              <wp:posOffset>1623060</wp:posOffset>
            </wp:positionH>
            <wp:positionV relativeFrom="paragraph">
              <wp:posOffset>-409575</wp:posOffset>
            </wp:positionV>
            <wp:extent cx="2932430" cy="762000"/>
            <wp:effectExtent l="0" t="0" r="1270" b="0"/>
            <wp:wrapNone/>
            <wp:docPr id="752939807" name="Picture 1" descr="The Washington State Conservation Commission Logo. It is blue with the name and the shape of Washington state with white lines and the letter &quot;C&quot; in the middle of the state outlin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39807" name="Picture 1" descr="The Washington State Conservation Commission Logo. It is blue with the name and the shape of Washington state with white lines and the letter &quot;C&quot; in the middle of the state outline.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5B12D3" w14:textId="51650909" w:rsidR="00FE0AF2" w:rsidRPr="00BF7E03" w:rsidRDefault="000B6F70" w:rsidP="00BF7E03">
      <w:pPr>
        <w:pStyle w:val="Title"/>
      </w:pPr>
      <w:r w:rsidRPr="00BF7E03">
        <w:t>Title</w:t>
      </w:r>
      <w:r w:rsidR="00DA3967" w:rsidRPr="00BF7E03">
        <w:t xml:space="preserve"> (Aria</w:t>
      </w:r>
      <w:r w:rsidR="00FC73DB" w:rsidRPr="00BF7E03">
        <w:t>l Narrow, 32 pt, R</w:t>
      </w:r>
      <w:r w:rsidR="00D53D7C" w:rsidRPr="00BF7E03">
        <w:t>110 G92 B</w:t>
      </w:r>
      <w:r w:rsidR="00FC73DB" w:rsidRPr="00BF7E03">
        <w:t>89</w:t>
      </w:r>
      <w:r w:rsidR="00D53D7C" w:rsidRPr="00BF7E03">
        <w:t>)</w:t>
      </w:r>
    </w:p>
    <w:p w14:paraId="4EEE23F2" w14:textId="222F8AFA" w:rsidR="00641D22" w:rsidRPr="00FC73DB" w:rsidRDefault="00BF2E7A" w:rsidP="00026F76">
      <w:pPr>
        <w:pStyle w:val="Caption"/>
      </w:pPr>
      <w:r w:rsidRPr="0095665D">
        <w:rPr>
          <w:b/>
          <w:bCs/>
        </w:rPr>
        <w:t>Tip</w:t>
      </w:r>
      <w:r w:rsidR="006837BE">
        <w:rPr>
          <w:b/>
          <w:bCs/>
        </w:rPr>
        <w:t>s</w:t>
      </w:r>
      <w:r w:rsidRPr="0095665D">
        <w:rPr>
          <w:b/>
          <w:bCs/>
        </w:rPr>
        <w:t>:</w:t>
      </w:r>
      <w:r>
        <w:t xml:space="preserve"> Only use the title</w:t>
      </w:r>
      <w:r w:rsidR="00D0159A">
        <w:t xml:space="preserve"> style</w:t>
      </w:r>
      <w:r>
        <w:t xml:space="preserve"> once</w:t>
      </w:r>
      <w:r w:rsidR="00AB70AF">
        <w:t xml:space="preserve"> and don’t skip heading</w:t>
      </w:r>
      <w:r w:rsidR="00B33DD6">
        <w:t xml:space="preserve"> levels</w:t>
      </w:r>
      <w:r>
        <w:t xml:space="preserve">. </w:t>
      </w:r>
      <w:r w:rsidR="006837BE" w:rsidRPr="006837BE">
        <w:t xml:space="preserve">Manually update the fields </w:t>
      </w:r>
      <w:r w:rsidR="006837BE" w:rsidRPr="006837BE">
        <w:rPr>
          <w:highlight w:val="yellow"/>
        </w:rPr>
        <w:t>highlighted in yellow</w:t>
      </w:r>
      <w:r w:rsidR="006837BE">
        <w:t>.</w:t>
      </w:r>
    </w:p>
    <w:p w14:paraId="20E5E3AB" w14:textId="0B835B85" w:rsidR="00641D22" w:rsidRPr="00BF7E03" w:rsidRDefault="00BF2E7A" w:rsidP="00A93BEE">
      <w:pPr>
        <w:pStyle w:val="Heading1"/>
        <w:rPr>
          <w:b w:val="0"/>
          <w:bCs/>
        </w:rPr>
      </w:pPr>
      <w:bookmarkStart w:id="0" w:name="_Toc226032738"/>
      <w:bookmarkStart w:id="1" w:name="_Toc226096985"/>
      <w:bookmarkStart w:id="2" w:name="_Toc226098236"/>
      <w:bookmarkStart w:id="3" w:name="_Toc226098563"/>
      <w:bookmarkStart w:id="4" w:name="_Toc226098616"/>
      <w:bookmarkStart w:id="5" w:name="_Toc226098652"/>
      <w:bookmarkStart w:id="6" w:name="_Toc226098719"/>
      <w:r w:rsidRPr="005D3440">
        <w:rPr>
          <w:bCs/>
          <w:color w:val="45637A"/>
        </w:rPr>
        <w:t>Heading</w:t>
      </w:r>
      <w:r w:rsidRPr="00BF7E03">
        <w:rPr>
          <w:bCs/>
        </w:rPr>
        <w:t xml:space="preserve"> 1</w:t>
      </w:r>
      <w:r w:rsidR="00DA3967" w:rsidRPr="00BF7E03">
        <w:rPr>
          <w:bCs/>
        </w:rPr>
        <w:t xml:space="preserve"> (Aria</w:t>
      </w:r>
      <w:r w:rsidR="00D53D7C" w:rsidRPr="00BF7E03">
        <w:rPr>
          <w:bCs/>
        </w:rPr>
        <w:t xml:space="preserve">l Narrow, 22 </w:t>
      </w:r>
      <w:r w:rsidR="001D5EB9" w:rsidRPr="00BF7E03">
        <w:rPr>
          <w:bCs/>
        </w:rPr>
        <w:t>pt.</w:t>
      </w:r>
      <w:r w:rsidR="00D53D7C" w:rsidRPr="00BF7E03">
        <w:rPr>
          <w:bCs/>
        </w:rPr>
        <w:t>, R</w:t>
      </w:r>
      <w:proofErr w:type="gramStart"/>
      <w:r w:rsidR="00D53D7C" w:rsidRPr="00BF7E03">
        <w:rPr>
          <w:bCs/>
        </w:rPr>
        <w:t>69  G99  B</w:t>
      </w:r>
      <w:proofErr w:type="gramEnd"/>
      <w:r w:rsidR="00D53D7C" w:rsidRPr="00BF7E03">
        <w:rPr>
          <w:bCs/>
        </w:rPr>
        <w:t>122)</w:t>
      </w:r>
      <w:bookmarkEnd w:id="0"/>
      <w:bookmarkEnd w:id="1"/>
      <w:bookmarkEnd w:id="2"/>
      <w:bookmarkEnd w:id="3"/>
      <w:bookmarkEnd w:id="4"/>
      <w:bookmarkEnd w:id="5"/>
      <w:bookmarkEnd w:id="6"/>
    </w:p>
    <w:p w14:paraId="2E5BC80D" w14:textId="3845DE51" w:rsidR="00D53D7C" w:rsidRPr="00BF7E03" w:rsidRDefault="00BF2E7A" w:rsidP="00BF7E03">
      <w:pPr>
        <w:pStyle w:val="Heading2"/>
      </w:pPr>
      <w:bookmarkStart w:id="7" w:name="_Toc226032739"/>
      <w:bookmarkStart w:id="8" w:name="_Toc226096986"/>
      <w:bookmarkStart w:id="9" w:name="_Toc226098237"/>
      <w:bookmarkStart w:id="10" w:name="_Toc226098564"/>
      <w:bookmarkStart w:id="11" w:name="_Toc226098617"/>
      <w:bookmarkStart w:id="12" w:name="_Toc226098653"/>
      <w:bookmarkStart w:id="13" w:name="_Toc226098720"/>
      <w:r w:rsidRPr="005D3440">
        <w:t>Heading</w:t>
      </w:r>
      <w:r w:rsidRPr="00BF7E03">
        <w:t xml:space="preserve"> 2</w:t>
      </w:r>
      <w:r w:rsidR="00DA3967" w:rsidRPr="00BF7E03">
        <w:t xml:space="preserve"> (Aria</w:t>
      </w:r>
      <w:r w:rsidR="00D53D7C" w:rsidRPr="00BF7E03">
        <w:t>l</w:t>
      </w:r>
      <w:r w:rsidR="001D5EB9" w:rsidRPr="00BF7E03">
        <w:t>, 1</w:t>
      </w:r>
      <w:r w:rsidR="00594F04">
        <w:t>6</w:t>
      </w:r>
      <w:r w:rsidR="00D53D7C" w:rsidRPr="00BF7E03">
        <w:t xml:space="preserve"> pt</w:t>
      </w:r>
      <w:r w:rsidR="001D5EB9" w:rsidRPr="00BF7E03">
        <w:t>.</w:t>
      </w:r>
      <w:r w:rsidR="00D53D7C" w:rsidRPr="00BF7E03">
        <w:t xml:space="preserve">, </w:t>
      </w:r>
      <w:r w:rsidR="00BF7E03" w:rsidRPr="00BF7E03">
        <w:t>R110 G92 B89</w:t>
      </w:r>
      <w:r w:rsidR="00D53D7C" w:rsidRPr="00BF7E03">
        <w:t>)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121665A7" w14:textId="2B215EF8" w:rsidR="00D53D7C" w:rsidRPr="006B71A7" w:rsidRDefault="00BF2E7A" w:rsidP="006B71A7">
      <w:pPr>
        <w:pStyle w:val="Heading3"/>
      </w:pPr>
      <w:bookmarkStart w:id="14" w:name="_Toc226032740"/>
      <w:bookmarkStart w:id="15" w:name="_Toc226096987"/>
      <w:bookmarkStart w:id="16" w:name="_Toc226098238"/>
      <w:bookmarkStart w:id="17" w:name="_Toc226098565"/>
      <w:bookmarkStart w:id="18" w:name="_Toc226098618"/>
      <w:bookmarkStart w:id="19" w:name="_Toc226098654"/>
      <w:bookmarkStart w:id="20" w:name="_Toc226098721"/>
      <w:r w:rsidRPr="006B71A7">
        <w:t>Heading 3</w:t>
      </w:r>
      <w:r w:rsidR="00DA3967" w:rsidRPr="006B71A7">
        <w:t xml:space="preserve"> (Arial, bold,1</w:t>
      </w:r>
      <w:r w:rsidR="006B71A7" w:rsidRPr="006B71A7">
        <w:t>4</w:t>
      </w:r>
      <w:r w:rsidR="00594F04" w:rsidRPr="006B71A7">
        <w:t xml:space="preserve"> </w:t>
      </w:r>
      <w:r w:rsidR="00DA3967" w:rsidRPr="006B71A7">
        <w:t>pt</w:t>
      </w:r>
      <w:r w:rsidR="00594F04" w:rsidRPr="006B71A7">
        <w:t>.</w:t>
      </w:r>
      <w:r w:rsidR="00DA3967" w:rsidRPr="006B71A7">
        <w:t>,</w:t>
      </w:r>
      <w:r w:rsidR="00BF7E03" w:rsidRPr="006B71A7">
        <w:t xml:space="preserve"> R69 G99 B122</w:t>
      </w:r>
      <w:r w:rsidR="00DA3967" w:rsidRPr="006B71A7">
        <w:t>)</w:t>
      </w:r>
      <w:bookmarkEnd w:id="14"/>
      <w:bookmarkEnd w:id="15"/>
      <w:bookmarkEnd w:id="16"/>
      <w:bookmarkEnd w:id="17"/>
      <w:bookmarkEnd w:id="18"/>
      <w:bookmarkEnd w:id="19"/>
      <w:bookmarkEnd w:id="20"/>
    </w:p>
    <w:p w14:paraId="174000F2" w14:textId="77777777" w:rsidR="00BF2E7A" w:rsidRDefault="00BF2E7A" w:rsidP="00BF2E7A"/>
    <w:p w14:paraId="408AB79D" w14:textId="6C5F5343" w:rsidR="00BF2E7A" w:rsidRDefault="00BF2E7A" w:rsidP="006E08E1">
      <w:pPr>
        <w:pStyle w:val="Heading4"/>
        <w:spacing w:line="276" w:lineRule="auto"/>
      </w:pPr>
      <w:bookmarkStart w:id="21" w:name="_Toc226098239"/>
      <w:bookmarkStart w:id="22" w:name="_Toc226098566"/>
      <w:bookmarkStart w:id="23" w:name="_Toc226098655"/>
      <w:bookmarkStart w:id="24" w:name="_Toc226098722"/>
      <w:r w:rsidRPr="00594F04">
        <w:t>Heading 4 (Arial, bold, 1</w:t>
      </w:r>
      <w:r w:rsidR="00594F04" w:rsidRPr="00594F04">
        <w:t>2</w:t>
      </w:r>
      <w:r w:rsidR="00A05CCA" w:rsidRPr="00594F04">
        <w:t>pt</w:t>
      </w:r>
      <w:r w:rsidR="00594F04" w:rsidRPr="00594F04">
        <w:t>.</w:t>
      </w:r>
      <w:r w:rsidR="00A05CCA" w:rsidRPr="00594F04">
        <w:t xml:space="preserve">, </w:t>
      </w:r>
      <w:r w:rsidR="00C26BB4" w:rsidRPr="00594F04">
        <w:t>black</w:t>
      </w:r>
      <w:r w:rsidR="00A05CCA" w:rsidRPr="00594F04">
        <w:t>)</w:t>
      </w:r>
      <w:bookmarkEnd w:id="21"/>
      <w:bookmarkEnd w:id="22"/>
      <w:bookmarkEnd w:id="23"/>
      <w:bookmarkEnd w:id="24"/>
      <w:r w:rsidR="0092677A">
        <w:t xml:space="preserve">  </w:t>
      </w:r>
    </w:p>
    <w:p w14:paraId="004683B9" w14:textId="599400FB" w:rsidR="00DA3967" w:rsidRDefault="0092677A" w:rsidP="006E08E1">
      <w:pPr>
        <w:pStyle w:val="Caption"/>
        <w:spacing w:line="276" w:lineRule="auto"/>
      </w:pPr>
      <w:r w:rsidRPr="0095665D">
        <w:rPr>
          <w:b/>
          <w:bCs/>
        </w:rPr>
        <w:t>Tip:</w:t>
      </w:r>
      <w:r>
        <w:t xml:space="preserve"> Use this heading style instead of </w:t>
      </w:r>
      <w:r w:rsidR="006E08E1">
        <w:t>bold</w:t>
      </w:r>
      <w:r>
        <w:t xml:space="preserve"> </w:t>
      </w:r>
      <w:r w:rsidR="006E08E1">
        <w:t>headers in the body font</w:t>
      </w:r>
      <w:r>
        <w:t xml:space="preserve">. </w:t>
      </w:r>
    </w:p>
    <w:p w14:paraId="444D5863" w14:textId="1C907416" w:rsidR="00E04281" w:rsidRDefault="00D53D7C" w:rsidP="00641D22">
      <w:r>
        <w:t xml:space="preserve">Body </w:t>
      </w:r>
      <w:r w:rsidR="00DA3967">
        <w:t>(Aria</w:t>
      </w:r>
      <w:r>
        <w:t xml:space="preserve">l, 11 </w:t>
      </w:r>
      <w:r w:rsidR="001D5EB9">
        <w:t>pt.</w:t>
      </w:r>
      <w:r>
        <w:t>, black)</w:t>
      </w:r>
    </w:p>
    <w:p w14:paraId="7E0BAA0F" w14:textId="60A8A930" w:rsidR="00DA3967" w:rsidRPr="00E00989" w:rsidRDefault="00E04281" w:rsidP="005B0FEA">
      <w:pPr>
        <w:pStyle w:val="Quote"/>
        <w:rPr>
          <w:color w:val="auto"/>
        </w:rPr>
      </w:pPr>
      <w:r w:rsidRPr="00E00989">
        <w:rPr>
          <w:color w:val="auto"/>
        </w:rPr>
        <w:t>Quote (Arial,</w:t>
      </w:r>
      <w:r w:rsidR="006639D3" w:rsidRPr="00E00989">
        <w:rPr>
          <w:color w:val="auto"/>
        </w:rPr>
        <w:t xml:space="preserve"> italics,</w:t>
      </w:r>
      <w:r w:rsidRPr="00E00989">
        <w:rPr>
          <w:color w:val="auto"/>
        </w:rPr>
        <w:t xml:space="preserve"> 11</w:t>
      </w:r>
      <w:r w:rsidR="006639D3" w:rsidRPr="00E00989">
        <w:rPr>
          <w:color w:val="auto"/>
        </w:rPr>
        <w:t xml:space="preserve">pt., black, tabbed) </w:t>
      </w:r>
    </w:p>
    <w:p w14:paraId="20880C38" w14:textId="38BA6F11" w:rsidR="00C42C6B" w:rsidRDefault="00D53D7C" w:rsidP="00D53D7C">
      <w:hyperlink r:id="rId10" w:history="1">
        <w:r w:rsidRPr="00E04281">
          <w:rPr>
            <w:rStyle w:val="LinkChar"/>
          </w:rPr>
          <w:t>L</w:t>
        </w:r>
        <w:r w:rsidRPr="00323C96">
          <w:rPr>
            <w:rStyle w:val="Hyperlink"/>
          </w:rPr>
          <w:t>ink to the website</w:t>
        </w:r>
      </w:hyperlink>
      <w:r w:rsidR="00DA3967">
        <w:t xml:space="preserve"> (Ari</w:t>
      </w:r>
      <w:r w:rsidR="0095665D">
        <w:t>a</w:t>
      </w:r>
      <w:r w:rsidR="00DA3967">
        <w:t xml:space="preserve">l, </w:t>
      </w:r>
      <w:r>
        <w:t xml:space="preserve">bold, 11 </w:t>
      </w:r>
      <w:r w:rsidR="001D5EB9">
        <w:t>pt.</w:t>
      </w:r>
      <w:r>
        <w:t>, R1</w:t>
      </w:r>
      <w:r w:rsidR="006D0618">
        <w:t>09</w:t>
      </w:r>
      <w:r>
        <w:t xml:space="preserve"> G1</w:t>
      </w:r>
      <w:r w:rsidR="006D0618">
        <w:t xml:space="preserve">22 </w:t>
      </w:r>
      <w:r>
        <w:t>B</w:t>
      </w:r>
      <w:r w:rsidR="006D0618">
        <w:t>55</w:t>
      </w:r>
      <w:r>
        <w:t xml:space="preserve">) </w:t>
      </w:r>
    </w:p>
    <w:p w14:paraId="1E49831B" w14:textId="77777777" w:rsidR="00D53D7C" w:rsidRPr="00D53D7C" w:rsidRDefault="00D53D7C" w:rsidP="00D53D7C">
      <w:pPr>
        <w:rPr>
          <w:color w:val="45637A"/>
        </w:rPr>
      </w:pPr>
    </w:p>
    <w:p w14:paraId="31551F8F" w14:textId="51D5743E" w:rsidR="0027563E" w:rsidRDefault="00DA3967" w:rsidP="00A57C0E">
      <w:pPr>
        <w:pStyle w:val="Caption"/>
      </w:pPr>
      <w:r w:rsidRPr="001D5EB9">
        <w:t xml:space="preserve">Caption (Arial narrow, italic, 11 </w:t>
      </w:r>
      <w:r w:rsidR="001D5EB9" w:rsidRPr="001D5EB9">
        <w:t>pt.</w:t>
      </w:r>
      <w:r w:rsidRPr="001D5EB9">
        <w:t>, R 87 G 94 B 96)</w:t>
      </w:r>
      <w:r w:rsidR="0027563E">
        <w:br w:type="page"/>
      </w:r>
    </w:p>
    <w:p w14:paraId="48D60E81" w14:textId="78BFCBCD" w:rsidR="004546AF" w:rsidRPr="004546AF" w:rsidRDefault="00561F82" w:rsidP="00A57C0E">
      <w:pPr>
        <w:pStyle w:val="Title"/>
      </w:pPr>
      <w:r>
        <w:lastRenderedPageBreak/>
        <w:t>B</w:t>
      </w:r>
      <w:r w:rsidR="0027563E">
        <w:t>uilding blocks</w:t>
      </w:r>
    </w:p>
    <w:sdt>
      <w:sdtPr>
        <w:rPr>
          <w:rFonts w:ascii="Arial" w:eastAsiaTheme="minorHAnsi" w:hAnsi="Arial" w:cs="Times New Roman"/>
          <w:b w:val="0"/>
          <w:color w:val="auto"/>
          <w:sz w:val="22"/>
          <w:szCs w:val="24"/>
        </w:rPr>
        <w:id w:val="-2147342722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CBE90F3" w14:textId="0A823394" w:rsidR="00FD4443" w:rsidRDefault="00FD4443">
          <w:pPr>
            <w:pStyle w:val="TOCHeading"/>
          </w:pPr>
          <w:r>
            <w:t>Table of Contents</w:t>
          </w:r>
        </w:p>
        <w:p w14:paraId="0834FAC0" w14:textId="4DFD90B9" w:rsidR="004546AF" w:rsidRDefault="004546AF">
          <w:pPr>
            <w:pStyle w:val="TOC1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TOC \o "1-4" \h \z \u </w:instrText>
          </w:r>
          <w:r>
            <w:rPr>
              <w:b w:val="0"/>
              <w:bCs w:val="0"/>
            </w:rPr>
            <w:fldChar w:fldCharType="separate"/>
          </w:r>
          <w:hyperlink w:anchor="_Toc226098719" w:history="1">
            <w:r w:rsidRPr="00D46787">
              <w:rPr>
                <w:rStyle w:val="Hyperlink"/>
                <w:noProof/>
              </w:rPr>
              <w:t>Heading 1 (Arial Narrow, 22 pt., R69  G99  B122)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B6BDE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844335" w14:textId="5EDE8B33" w:rsidR="004546AF" w:rsidRDefault="004546AF">
          <w:pPr>
            <w:pStyle w:val="TOC2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6098720" w:history="1">
            <w:r w:rsidRPr="00D46787">
              <w:rPr>
                <w:rStyle w:val="Hyperlink"/>
                <w:noProof/>
              </w:rPr>
              <w:t>Heading 2 (Arial, 16 pt., R110 G92 B89)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B6BDE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132F95" w14:textId="7F57DA3E" w:rsidR="004546AF" w:rsidRDefault="004546AF">
          <w:pPr>
            <w:pStyle w:val="TOC3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14:ligatures w14:val="standardContextual"/>
            </w:rPr>
          </w:pPr>
          <w:hyperlink w:anchor="_Toc226098721" w:history="1">
            <w:r w:rsidRPr="00D46787">
              <w:rPr>
                <w:rStyle w:val="Hyperlink"/>
                <w:noProof/>
              </w:rPr>
              <w:t>Heading 3 (Arial, bold,14 pt., R69 G99 B122)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B6BDE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152D2F" w14:textId="3D2FD414" w:rsidR="004546AF" w:rsidRDefault="004546AF">
          <w:pPr>
            <w:pStyle w:val="TOC40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26098722" w:history="1">
            <w:r w:rsidRPr="00D46787">
              <w:rPr>
                <w:rStyle w:val="Hyperlink"/>
                <w:noProof/>
              </w:rPr>
              <w:t>Heading 4 (Arial, bold, 12pt., black)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B6BDE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7BB9B" w14:textId="2EF9C3A9" w:rsidR="00494EAC" w:rsidRDefault="004546AF" w:rsidP="008072E3">
          <w:pPr>
            <w:rPr>
              <w:b/>
              <w:bCs/>
              <w:noProof/>
            </w:rPr>
          </w:pPr>
          <w:r>
            <w:rPr>
              <w:rFonts w:cs="Arial"/>
              <w:b/>
              <w:bCs/>
              <w:color w:val="6E5C59"/>
              <w:sz w:val="32"/>
              <w:szCs w:val="32"/>
            </w:rPr>
            <w:fldChar w:fldCharType="end"/>
          </w:r>
        </w:p>
      </w:sdtContent>
    </w:sdt>
    <w:p w14:paraId="1D4CC1CB" w14:textId="7B357531" w:rsidR="00494EAC" w:rsidRDefault="00494EAC" w:rsidP="00494EAC">
      <w:pPr>
        <w:pStyle w:val="Heading1"/>
        <w:rPr>
          <w:noProof/>
        </w:rPr>
      </w:pPr>
      <w:r>
        <w:rPr>
          <w:noProof/>
        </w:rPr>
        <w:t xml:space="preserve">Table Design </w:t>
      </w:r>
    </w:p>
    <w:p w14:paraId="2276C40E" w14:textId="5FCF00BC" w:rsidR="00853834" w:rsidRDefault="00853834" w:rsidP="007B6816">
      <w:pPr>
        <w:pStyle w:val="Heading2"/>
        <w:rPr>
          <w:noProof/>
        </w:rPr>
      </w:pPr>
      <w:r>
        <w:rPr>
          <w:noProof/>
        </w:rPr>
        <w:t xml:space="preserve">Accessibility </w:t>
      </w:r>
      <w:r w:rsidR="00494EAC" w:rsidRPr="00494EAC">
        <w:rPr>
          <w:noProof/>
        </w:rPr>
        <w:t>Tip</w:t>
      </w:r>
      <w:r w:rsidR="007B6816">
        <w:rPr>
          <w:noProof/>
        </w:rPr>
        <w:t>s</w:t>
      </w:r>
      <w:r w:rsidR="00494EAC" w:rsidRPr="00494EAC">
        <w:rPr>
          <w:noProof/>
        </w:rPr>
        <w:t>:</w:t>
      </w:r>
      <w:r w:rsidR="00494EAC">
        <w:rPr>
          <w:noProof/>
        </w:rPr>
        <w:t xml:space="preserve"> </w:t>
      </w:r>
    </w:p>
    <w:p w14:paraId="161AEC97" w14:textId="7DF715A8" w:rsidR="00853834" w:rsidRDefault="00494EAC" w:rsidP="00853834">
      <w:pPr>
        <w:pStyle w:val="ListParagraph"/>
        <w:numPr>
          <w:ilvl w:val="0"/>
          <w:numId w:val="13"/>
        </w:numPr>
        <w:rPr>
          <w:noProof/>
        </w:rPr>
      </w:pPr>
      <w:r>
        <w:rPr>
          <w:noProof/>
        </w:rPr>
        <w:t xml:space="preserve">Make sure to use the accessibility checker to </w:t>
      </w:r>
      <w:r w:rsidR="00505632">
        <w:rPr>
          <w:noProof/>
        </w:rPr>
        <w:t xml:space="preserve">check that your </w:t>
      </w:r>
      <w:r>
        <w:rPr>
          <w:noProof/>
        </w:rPr>
        <w:t xml:space="preserve">data does not have split or merged cells. </w:t>
      </w:r>
    </w:p>
    <w:p w14:paraId="5239E68D" w14:textId="68EE5C34" w:rsidR="009E0ABF" w:rsidRDefault="00991681" w:rsidP="00853834">
      <w:pPr>
        <w:pStyle w:val="ListParagraph"/>
        <w:numPr>
          <w:ilvl w:val="0"/>
          <w:numId w:val="13"/>
        </w:numPr>
        <w:rPr>
          <w:noProof/>
        </w:rPr>
      </w:pPr>
      <w:r>
        <w:rPr>
          <w:noProof/>
        </w:rPr>
        <w:t>Provide alternative text</w:t>
      </w:r>
      <w:r w:rsidR="009E0ABF">
        <w:rPr>
          <w:noProof/>
        </w:rPr>
        <w:t xml:space="preserve"> to your table. To do this, </w:t>
      </w:r>
      <w:r>
        <w:rPr>
          <w:noProof/>
        </w:rPr>
        <w:t xml:space="preserve">right click on the table and choose </w:t>
      </w:r>
      <w:r w:rsidR="009E0ABF">
        <w:rPr>
          <w:noProof/>
        </w:rPr>
        <w:t xml:space="preserve">“table properties” and then the “alternate text” tab and fill in the information.  </w:t>
      </w:r>
    </w:p>
    <w:p w14:paraId="60B9802E" w14:textId="31F446D9" w:rsidR="00E46A2C" w:rsidRDefault="00E46A2C" w:rsidP="00853834">
      <w:pPr>
        <w:pStyle w:val="ListParagraph"/>
        <w:numPr>
          <w:ilvl w:val="0"/>
          <w:numId w:val="13"/>
        </w:numPr>
        <w:rPr>
          <w:noProof/>
        </w:rPr>
      </w:pPr>
      <w:r>
        <w:rPr>
          <w:noProof/>
        </w:rPr>
        <w:t>Check the reading order by tabbing through your table</w:t>
      </w:r>
      <w:r w:rsidR="005D721D">
        <w:rPr>
          <w:noProof/>
        </w:rPr>
        <w:t>. It should tab from left to right</w:t>
      </w:r>
      <w:r w:rsidR="00EB16CC">
        <w:rPr>
          <w:noProof/>
        </w:rPr>
        <w:t xml:space="preserve"> within each row. </w:t>
      </w:r>
      <w:r w:rsidR="005D721D">
        <w:rPr>
          <w:noProof/>
        </w:rPr>
        <w:t xml:space="preserve"> </w:t>
      </w:r>
    </w:p>
    <w:p w14:paraId="0ECEBDB4" w14:textId="115C5940" w:rsidR="00494EAC" w:rsidRDefault="00853834" w:rsidP="008072E3">
      <w:pPr>
        <w:pStyle w:val="ListParagraph"/>
        <w:numPr>
          <w:ilvl w:val="0"/>
          <w:numId w:val="13"/>
        </w:numPr>
        <w:rPr>
          <w:noProof/>
        </w:rPr>
      </w:pPr>
      <w:r>
        <w:rPr>
          <w:noProof/>
        </w:rPr>
        <w:t xml:space="preserve">Also, if the information is in a table primarily for visual reasons, consider not using a table at all. </w:t>
      </w:r>
    </w:p>
    <w:p w14:paraId="7F488E75" w14:textId="0526B460" w:rsidR="004313E6" w:rsidRPr="007B6816" w:rsidRDefault="004313E6" w:rsidP="008072E3">
      <w:pPr>
        <w:pStyle w:val="ListParagraph"/>
        <w:numPr>
          <w:ilvl w:val="0"/>
          <w:numId w:val="13"/>
        </w:numPr>
        <w:rPr>
          <w:noProof/>
        </w:rPr>
      </w:pPr>
      <w:hyperlink r:id="rId11" w:history="1">
        <w:r w:rsidRPr="00E46A2C">
          <w:rPr>
            <w:rStyle w:val="Hyperlink"/>
            <w:noProof/>
          </w:rPr>
          <w:t xml:space="preserve">Learn more about accessibile tables. </w:t>
        </w:r>
      </w:hyperlink>
    </w:p>
    <w:p w14:paraId="241453A1" w14:textId="77777777" w:rsidR="00494EAC" w:rsidRPr="008072E3" w:rsidRDefault="00494EAC" w:rsidP="008072E3">
      <w:pPr>
        <w:rPr>
          <w:b/>
          <w:bCs/>
          <w:noProof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  <w:tblCaption w:val="Template table"/>
        <w:tblDescription w:val="This is to be used as a template for tables. Once your table is completed, please add your own alternate text here to describe what the data is for someone who may need a screen reader. "/>
      </w:tblPr>
      <w:tblGrid>
        <w:gridCol w:w="2014"/>
        <w:gridCol w:w="2014"/>
        <w:gridCol w:w="2014"/>
        <w:gridCol w:w="2014"/>
        <w:gridCol w:w="2014"/>
      </w:tblGrid>
      <w:tr w:rsidR="00616672" w14:paraId="08C184F0" w14:textId="77777777" w:rsidTr="003F0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4" w:type="dxa"/>
            <w:shd w:val="clear" w:color="auto" w:fill="45637A"/>
            <w:vAlign w:val="center"/>
          </w:tcPr>
          <w:p w14:paraId="5995D1B5" w14:textId="1DBF56A5" w:rsidR="00616672" w:rsidRPr="00F27679" w:rsidRDefault="00F27679" w:rsidP="0063572C">
            <w:pPr>
              <w:pStyle w:val="TOC4"/>
              <w:rPr>
                <w:color w:val="FFFFFF" w:themeColor="background1"/>
              </w:rPr>
            </w:pPr>
            <w:r w:rsidRPr="00F27679">
              <w:rPr>
                <w:color w:val="FFFFFF" w:themeColor="background1"/>
              </w:rPr>
              <w:t>Column 1</w:t>
            </w:r>
          </w:p>
        </w:tc>
        <w:tc>
          <w:tcPr>
            <w:tcW w:w="2014" w:type="dxa"/>
            <w:shd w:val="clear" w:color="auto" w:fill="45637A"/>
            <w:vAlign w:val="center"/>
          </w:tcPr>
          <w:p w14:paraId="639AF919" w14:textId="39ECE177" w:rsidR="00616672" w:rsidRP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F27679">
              <w:rPr>
                <w:color w:val="FFFFFF" w:themeColor="background1"/>
              </w:rPr>
              <w:t>Column 2</w:t>
            </w:r>
          </w:p>
        </w:tc>
        <w:tc>
          <w:tcPr>
            <w:tcW w:w="2014" w:type="dxa"/>
            <w:shd w:val="clear" w:color="auto" w:fill="45637A"/>
            <w:vAlign w:val="center"/>
          </w:tcPr>
          <w:p w14:paraId="4B5326F2" w14:textId="5B0B77C5" w:rsidR="00616672" w:rsidRP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F27679">
              <w:rPr>
                <w:color w:val="FFFFFF" w:themeColor="background1"/>
              </w:rPr>
              <w:t>Column 3</w:t>
            </w:r>
          </w:p>
        </w:tc>
        <w:tc>
          <w:tcPr>
            <w:tcW w:w="2014" w:type="dxa"/>
            <w:shd w:val="clear" w:color="auto" w:fill="45637A"/>
            <w:vAlign w:val="center"/>
          </w:tcPr>
          <w:p w14:paraId="5009FD36" w14:textId="3BD06FF3" w:rsidR="00616672" w:rsidRP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F27679">
              <w:rPr>
                <w:color w:val="FFFFFF" w:themeColor="background1"/>
              </w:rPr>
              <w:t>Column 3</w:t>
            </w:r>
          </w:p>
        </w:tc>
        <w:tc>
          <w:tcPr>
            <w:tcW w:w="2014" w:type="dxa"/>
            <w:shd w:val="clear" w:color="auto" w:fill="45637A"/>
            <w:vAlign w:val="center"/>
          </w:tcPr>
          <w:p w14:paraId="2A43DEA7" w14:textId="3C7B4960" w:rsidR="00616672" w:rsidRP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F27679">
              <w:rPr>
                <w:color w:val="FFFFFF" w:themeColor="background1"/>
              </w:rPr>
              <w:t>Column 3</w:t>
            </w:r>
          </w:p>
        </w:tc>
      </w:tr>
      <w:tr w:rsidR="00616672" w14:paraId="634A0421" w14:textId="77777777" w:rsidTr="003F0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4" w:type="dxa"/>
            <w:vAlign w:val="center"/>
          </w:tcPr>
          <w:p w14:paraId="03159D9E" w14:textId="67566074" w:rsidR="00616672" w:rsidRDefault="00F27679" w:rsidP="0063572C">
            <w:pPr>
              <w:pStyle w:val="TOC4"/>
            </w:pPr>
            <w:r>
              <w:t>Row 1</w:t>
            </w:r>
          </w:p>
        </w:tc>
        <w:tc>
          <w:tcPr>
            <w:tcW w:w="2014" w:type="dxa"/>
            <w:vAlign w:val="center"/>
          </w:tcPr>
          <w:p w14:paraId="6F4C733D" w14:textId="27B869CA" w:rsidR="00616672" w:rsidRPr="00303720" w:rsidRDefault="003C0B9B" w:rsidP="003C0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3720">
              <w:rPr>
                <w:b w:val="0"/>
                <w:bCs w:val="0"/>
              </w:rPr>
              <w:t>Content</w:t>
            </w:r>
          </w:p>
        </w:tc>
        <w:tc>
          <w:tcPr>
            <w:tcW w:w="2014" w:type="dxa"/>
            <w:vAlign w:val="center"/>
          </w:tcPr>
          <w:p w14:paraId="62EDD7E2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597FD915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18B7EE9F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16672" w14:paraId="52DFAF0E" w14:textId="77777777" w:rsidTr="003F0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4" w:type="dxa"/>
            <w:vAlign w:val="center"/>
          </w:tcPr>
          <w:p w14:paraId="71C03868" w14:textId="0EC29F1C" w:rsidR="00616672" w:rsidRDefault="00F27679" w:rsidP="0063572C">
            <w:pPr>
              <w:pStyle w:val="TOC4"/>
            </w:pPr>
            <w:r>
              <w:t>Row 2</w:t>
            </w:r>
          </w:p>
        </w:tc>
        <w:tc>
          <w:tcPr>
            <w:tcW w:w="2014" w:type="dxa"/>
            <w:vAlign w:val="center"/>
          </w:tcPr>
          <w:p w14:paraId="7640E763" w14:textId="622B2CDA" w:rsidR="00616672" w:rsidRPr="00303720" w:rsidRDefault="00494EAC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3720">
              <w:rPr>
                <w:b w:val="0"/>
                <w:bCs w:val="0"/>
              </w:rPr>
              <w:t>Content</w:t>
            </w:r>
          </w:p>
        </w:tc>
        <w:tc>
          <w:tcPr>
            <w:tcW w:w="2014" w:type="dxa"/>
            <w:vAlign w:val="center"/>
          </w:tcPr>
          <w:p w14:paraId="32F9B9AD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3154ED4D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22207971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16672" w14:paraId="79341D18" w14:textId="77777777" w:rsidTr="003F0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4" w:type="dxa"/>
            <w:vAlign w:val="center"/>
          </w:tcPr>
          <w:p w14:paraId="63F46169" w14:textId="25D86F1B" w:rsidR="00616672" w:rsidRDefault="00F27679" w:rsidP="0063572C">
            <w:pPr>
              <w:pStyle w:val="TOC4"/>
            </w:pPr>
            <w:r>
              <w:t>Row 3</w:t>
            </w:r>
          </w:p>
        </w:tc>
        <w:tc>
          <w:tcPr>
            <w:tcW w:w="2014" w:type="dxa"/>
            <w:vAlign w:val="center"/>
          </w:tcPr>
          <w:p w14:paraId="3149EB56" w14:textId="724BC556" w:rsidR="00616672" w:rsidRPr="00303720" w:rsidRDefault="00494EAC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3720">
              <w:rPr>
                <w:b w:val="0"/>
                <w:bCs w:val="0"/>
              </w:rPr>
              <w:t>Content</w:t>
            </w:r>
          </w:p>
        </w:tc>
        <w:tc>
          <w:tcPr>
            <w:tcW w:w="2014" w:type="dxa"/>
            <w:vAlign w:val="center"/>
          </w:tcPr>
          <w:p w14:paraId="7BD6152F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5EF7AF32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5F090C92" w14:textId="77777777" w:rsidR="00616672" w:rsidRDefault="00616672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7679" w14:paraId="608D0626" w14:textId="77777777" w:rsidTr="003F0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4" w:type="dxa"/>
            <w:vAlign w:val="center"/>
          </w:tcPr>
          <w:p w14:paraId="1FB4D430" w14:textId="3B4705DD" w:rsidR="00F27679" w:rsidRDefault="00F27679" w:rsidP="0063572C">
            <w:pPr>
              <w:pStyle w:val="TOC4"/>
            </w:pPr>
            <w:r>
              <w:t>Row 4</w:t>
            </w:r>
          </w:p>
        </w:tc>
        <w:tc>
          <w:tcPr>
            <w:tcW w:w="2014" w:type="dxa"/>
            <w:vAlign w:val="center"/>
          </w:tcPr>
          <w:p w14:paraId="773CEBAF" w14:textId="7D189E4E" w:rsidR="00F27679" w:rsidRPr="00303720" w:rsidRDefault="00494EAC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3720">
              <w:rPr>
                <w:b w:val="0"/>
                <w:bCs w:val="0"/>
              </w:rPr>
              <w:t>Content</w:t>
            </w:r>
          </w:p>
        </w:tc>
        <w:tc>
          <w:tcPr>
            <w:tcW w:w="2014" w:type="dxa"/>
            <w:vAlign w:val="center"/>
          </w:tcPr>
          <w:p w14:paraId="772A85E4" w14:textId="77777777" w:rsid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355F7CA1" w14:textId="77777777" w:rsid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2B3D0F9F" w14:textId="77777777" w:rsid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7679" w14:paraId="57A1FE1E" w14:textId="77777777" w:rsidTr="003F0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4" w:type="dxa"/>
            <w:vAlign w:val="center"/>
          </w:tcPr>
          <w:p w14:paraId="38A52A82" w14:textId="7DF1ADBE" w:rsidR="00F27679" w:rsidRDefault="00F27679" w:rsidP="0063572C">
            <w:pPr>
              <w:pStyle w:val="TOC4"/>
            </w:pPr>
            <w:r>
              <w:t>Row 5</w:t>
            </w:r>
          </w:p>
        </w:tc>
        <w:tc>
          <w:tcPr>
            <w:tcW w:w="2014" w:type="dxa"/>
            <w:vAlign w:val="center"/>
          </w:tcPr>
          <w:p w14:paraId="335C8A1B" w14:textId="643F4F52" w:rsidR="00F27679" w:rsidRPr="00303720" w:rsidRDefault="00494EAC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03720">
              <w:rPr>
                <w:b w:val="0"/>
                <w:bCs w:val="0"/>
              </w:rPr>
              <w:t>Content</w:t>
            </w:r>
          </w:p>
        </w:tc>
        <w:tc>
          <w:tcPr>
            <w:tcW w:w="2014" w:type="dxa"/>
            <w:vAlign w:val="center"/>
          </w:tcPr>
          <w:p w14:paraId="002AEF3A" w14:textId="77777777" w:rsid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0A282724" w14:textId="77777777" w:rsid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4" w:type="dxa"/>
            <w:vAlign w:val="center"/>
          </w:tcPr>
          <w:p w14:paraId="417243DB" w14:textId="77777777" w:rsidR="00F27679" w:rsidRDefault="00F27679" w:rsidP="0063572C">
            <w:pPr>
              <w:pStyle w:val="TOC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81CEAD" w14:textId="77777777" w:rsidR="007B6816" w:rsidRDefault="007B6816" w:rsidP="007B6816"/>
    <w:p w14:paraId="7FC3900B" w14:textId="686030FD" w:rsidR="007B6816" w:rsidRDefault="003D020A" w:rsidP="00DF38F7">
      <w:pPr>
        <w:pStyle w:val="Heading1"/>
      </w:pPr>
      <w:r>
        <w:t>Other Accessibility Checks</w:t>
      </w:r>
    </w:p>
    <w:p w14:paraId="44056023" w14:textId="77777777" w:rsidR="00DF38F7" w:rsidRDefault="00DF38F7" w:rsidP="003D020A">
      <w:pPr>
        <w:pStyle w:val="Heading2"/>
      </w:pPr>
      <w:r>
        <w:t xml:space="preserve">Title </w:t>
      </w:r>
    </w:p>
    <w:p w14:paraId="25B92C12" w14:textId="10345DF6" w:rsidR="007B6816" w:rsidRDefault="001F3AEF" w:rsidP="001F3AEF">
      <w:r>
        <w:t xml:space="preserve">Make sure to give your document a title. To do this, go to </w:t>
      </w:r>
      <w:r w:rsidRPr="00012E3B">
        <w:rPr>
          <w:b/>
          <w:bCs/>
        </w:rPr>
        <w:t>File&gt;Info&gt;and then enter title.</w:t>
      </w:r>
      <w:r>
        <w:t xml:space="preserve"> Photo </w:t>
      </w:r>
      <w:r w:rsidR="002D0617">
        <w:t xml:space="preserve">showing where this is below. </w:t>
      </w:r>
    </w:p>
    <w:p w14:paraId="53CFA344" w14:textId="77777777" w:rsidR="002D0617" w:rsidRDefault="002D0617" w:rsidP="001F3AEF"/>
    <w:p w14:paraId="1579B63D" w14:textId="33566F98" w:rsidR="002D0617" w:rsidRDefault="002D0617" w:rsidP="001F3AEF">
      <w:r>
        <w:rPr>
          <w:noProof/>
        </w:rPr>
        <w:lastRenderedPageBreak/>
        <w:drawing>
          <wp:inline distT="0" distB="0" distL="0" distR="0" wp14:anchorId="1603DF15" wp14:editId="105909FA">
            <wp:extent cx="6157295" cy="3147060"/>
            <wp:effectExtent l="0" t="0" r="0" b="0"/>
            <wp:docPr id="1644868791" name="Picture 1" descr="A screenshot that shows how to find where to add a title to your docume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868791" name="Picture 1" descr="A screenshot that shows how to find where to add a title to your document. 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7656" cy="320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4D267" w14:textId="77777777" w:rsidR="003D020A" w:rsidRDefault="003D020A" w:rsidP="001F3AEF"/>
    <w:p w14:paraId="7862FBD3" w14:textId="77777777" w:rsidR="00DF38F7" w:rsidRDefault="00DF38F7" w:rsidP="001F3AEF"/>
    <w:p w14:paraId="769E0A95" w14:textId="429E4D51" w:rsidR="00DF38F7" w:rsidRDefault="00CC6F21" w:rsidP="003D020A">
      <w:pPr>
        <w:pStyle w:val="Heading2"/>
      </w:pPr>
      <w:r>
        <w:t>Alt</w:t>
      </w:r>
      <w:r w:rsidR="0081708E">
        <w:t>ernative</w:t>
      </w:r>
      <w:r>
        <w:t xml:space="preserve"> text</w:t>
      </w:r>
    </w:p>
    <w:p w14:paraId="44946D1B" w14:textId="27C0DBC6" w:rsidR="00CC6F21" w:rsidRDefault="00CC6F21" w:rsidP="001F3AEF">
      <w:r>
        <w:t>Make sure to add alt</w:t>
      </w:r>
      <w:r w:rsidR="0081708E">
        <w:t>ernative or alt</w:t>
      </w:r>
      <w:r>
        <w:t xml:space="preserve"> text to any images you add to the document. You can </w:t>
      </w:r>
      <w:r w:rsidR="002F78D6">
        <w:t xml:space="preserve">quickly add </w:t>
      </w:r>
      <w:proofErr w:type="gramStart"/>
      <w:r w:rsidR="002F78D6">
        <w:t>alt</w:t>
      </w:r>
      <w:proofErr w:type="gramEnd"/>
      <w:r w:rsidR="0081708E">
        <w:t xml:space="preserve"> text when using the Accessibility Assistant </w:t>
      </w:r>
      <w:r w:rsidR="00F40861">
        <w:t xml:space="preserve">within Word. </w:t>
      </w:r>
      <w:hyperlink r:id="rId13" w:history="1">
        <w:r w:rsidR="00A34DCE" w:rsidRPr="00A34DCE">
          <w:rPr>
            <w:rStyle w:val="Hyperlink"/>
          </w:rPr>
          <w:t>Learn more about the Accessibility Assistant.</w:t>
        </w:r>
      </w:hyperlink>
      <w:r w:rsidR="00A34DCE">
        <w:t xml:space="preserve"> </w:t>
      </w:r>
    </w:p>
    <w:p w14:paraId="7D793B15" w14:textId="77777777" w:rsidR="00B34035" w:rsidRDefault="00B34035" w:rsidP="001F3AEF"/>
    <w:p w14:paraId="7B00D697" w14:textId="31E418E0" w:rsidR="00AC0E90" w:rsidRDefault="00270BB8" w:rsidP="00AC0E90">
      <w:pPr>
        <w:pStyle w:val="Heading3"/>
      </w:pPr>
      <w:r>
        <w:t xml:space="preserve">Saving as </w:t>
      </w:r>
      <w:r w:rsidR="00DC36B4">
        <w:t xml:space="preserve">a </w:t>
      </w:r>
      <w:r>
        <w:t>PDF</w:t>
      </w:r>
      <w:r w:rsidR="00AC0E90">
        <w:t xml:space="preserve"> </w:t>
      </w:r>
      <w:r w:rsidR="00B34035">
        <w:t xml:space="preserve">Tip </w:t>
      </w:r>
    </w:p>
    <w:p w14:paraId="59A74F33" w14:textId="4DA1F5B4" w:rsidR="00B34035" w:rsidRDefault="00DC36B4" w:rsidP="001F3AEF">
      <w:r>
        <w:t>Currently, t</w:t>
      </w:r>
      <w:r w:rsidR="00B34035" w:rsidRPr="00270BB8">
        <w:t>he only way to preserve your alternate text when creating a pdf</w:t>
      </w:r>
      <w:r w:rsidR="00AC0E90">
        <w:t xml:space="preserve"> from a Word document</w:t>
      </w:r>
      <w:r w:rsidR="00B34035" w:rsidRPr="00270BB8">
        <w:t xml:space="preserve"> is to save it</w:t>
      </w:r>
      <w:r w:rsidR="00270BB8" w:rsidRPr="00270BB8">
        <w:t xml:space="preserve"> th</w:t>
      </w:r>
      <w:r w:rsidR="00AC0E90">
        <w:t>e following</w:t>
      </w:r>
      <w:r w:rsidR="00270BB8" w:rsidRPr="00270BB8">
        <w:t xml:space="preserve"> way:</w:t>
      </w:r>
      <w:r w:rsidR="00270BB8">
        <w:rPr>
          <w:b/>
          <w:bCs/>
        </w:rPr>
        <w:t xml:space="preserve"> </w:t>
      </w:r>
      <w:r w:rsidR="00B34035" w:rsidRPr="00B34035">
        <w:rPr>
          <w:b/>
          <w:bCs/>
        </w:rPr>
        <w:t xml:space="preserve">File &gt; Save as &gt; More options </w:t>
      </w:r>
      <w:r w:rsidR="00B34035" w:rsidRPr="00B34035">
        <w:t xml:space="preserve">and in the resulting dialog select "PDF" under </w:t>
      </w:r>
      <w:r w:rsidR="00B34035" w:rsidRPr="00B34035">
        <w:rPr>
          <w:b/>
          <w:bCs/>
        </w:rPr>
        <w:t>Save as type</w:t>
      </w:r>
      <w:r w:rsidR="00B34035" w:rsidRPr="00B34035">
        <w:t>.</w:t>
      </w:r>
    </w:p>
    <w:p w14:paraId="1A61EC6E" w14:textId="77777777" w:rsidR="00F51AD4" w:rsidRDefault="00F51AD4" w:rsidP="001F3AEF"/>
    <w:p w14:paraId="6459451C" w14:textId="2872E6B5" w:rsidR="00F51AD4" w:rsidRPr="007B6816" w:rsidRDefault="00F51AD4" w:rsidP="001F3AEF">
      <w:r>
        <w:rPr>
          <w:noProof/>
        </w:rPr>
        <w:drawing>
          <wp:anchor distT="0" distB="0" distL="114300" distR="114300" simplePos="0" relativeHeight="251659264" behindDoc="1" locked="0" layoutInCell="1" allowOverlap="1" wp14:anchorId="5B097635" wp14:editId="4790B6E4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3142295" cy="2575560"/>
            <wp:effectExtent l="0" t="0" r="1270" b="0"/>
            <wp:wrapTight wrapText="bothSides">
              <wp:wrapPolygon edited="0">
                <wp:start x="0" y="0"/>
                <wp:lineTo x="0" y="21408"/>
                <wp:lineTo x="21478" y="21408"/>
                <wp:lineTo x="21478" y="0"/>
                <wp:lineTo x="0" y="0"/>
              </wp:wrapPolygon>
            </wp:wrapTight>
            <wp:docPr id="1943564553" name="Picture 1" descr="This image shows where you need to change the file type when you are saving a document to preserve the alternate text from a Word document to a PDF docume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564553" name="Picture 1" descr="This image shows where you need to change the file type when you are saving a document to preserve the alternate text from a Word document to a PDF document. 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29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51AD4" w:rsidRPr="007B6816" w:rsidSect="002A3634">
      <w:headerReference w:type="default" r:id="rId15"/>
      <w:footerReference w:type="default" r:id="rId16"/>
      <w:pgSz w:w="12240" w:h="15840"/>
      <w:pgMar w:top="1440" w:right="1080" w:bottom="144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51A30" w14:textId="77777777" w:rsidR="006352C9" w:rsidRDefault="006352C9" w:rsidP="00DA3967">
      <w:r>
        <w:separator/>
      </w:r>
    </w:p>
  </w:endnote>
  <w:endnote w:type="continuationSeparator" w:id="0">
    <w:p w14:paraId="7895BC43" w14:textId="77777777" w:rsidR="006352C9" w:rsidRDefault="006352C9" w:rsidP="00DA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28E1" w14:textId="2FCD8342" w:rsidR="00577C41" w:rsidRPr="00F9683F" w:rsidRDefault="00F51AD4" w:rsidP="002A3634">
    <w:pPr>
      <w:pStyle w:val="Caption"/>
      <w:tabs>
        <w:tab w:val="left" w:pos="7980"/>
      </w:tabs>
      <w:jc w:val="center"/>
      <w:rPr>
        <w:i w:val="0"/>
        <w:iCs w:val="0"/>
        <w:sz w:val="20"/>
        <w:szCs w:val="20"/>
      </w:rPr>
    </w:pPr>
    <w:sdt>
      <w:sdtPr>
        <w:rPr>
          <w:i w:val="0"/>
          <w:iCs w:val="0"/>
          <w:sz w:val="20"/>
          <w:szCs w:val="20"/>
        </w:rPr>
        <w:id w:val="-813184022"/>
        <w:docPartObj>
          <w:docPartGallery w:val="Page Numbers (Bottom of Page)"/>
          <w:docPartUnique/>
        </w:docPartObj>
      </w:sdtPr>
      <w:sdtEndPr>
        <w:rPr>
          <w:highlight w:val="yellow"/>
        </w:rPr>
      </w:sdtEndPr>
      <w:sdtContent>
        <w:sdt>
          <w:sdtPr>
            <w:rPr>
              <w:i w:val="0"/>
              <w:iCs w:val="0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highlight w:val="yellow"/>
            </w:rPr>
          </w:sdtEndPr>
          <w:sdtContent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Page 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begin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instrText xml:space="preserve"> PAGE </w:instrTex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separate"/>
            </w:r>
            <w:r w:rsidR="00577C41" w:rsidRPr="00F9683F">
              <w:rPr>
                <w:i w:val="0"/>
                <w:iCs w:val="0"/>
                <w:noProof/>
                <w:sz w:val="20"/>
                <w:szCs w:val="20"/>
              </w:rPr>
              <w:t>2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end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 of 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begin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instrText xml:space="preserve"> NUMPAGES  </w:instrTex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separate"/>
            </w:r>
            <w:r w:rsidR="00577C41" w:rsidRPr="00F9683F">
              <w:rPr>
                <w:i w:val="0"/>
                <w:iCs w:val="0"/>
                <w:noProof/>
                <w:sz w:val="20"/>
                <w:szCs w:val="20"/>
              </w:rPr>
              <w:t>2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fldChar w:fldCharType="end"/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 | 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begin"/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instrText xml:space="preserve"> FILENAME \* MERGEFORMAT </w:instrTex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separate"/>
            </w:r>
            <w:r w:rsidR="006B6BDE">
              <w:rPr>
                <w:i w:val="0"/>
                <w:iCs w:val="0"/>
                <w:noProof/>
                <w:sz w:val="20"/>
                <w:szCs w:val="20"/>
                <w:highlight w:val="yellow"/>
              </w:rPr>
              <w:t>SCC Word Template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end"/>
            </w:r>
            <w:r w:rsidR="006272C4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F9683F" w:rsidRPr="00F9683F">
              <w:rPr>
                <w:i w:val="0"/>
                <w:iCs w:val="0"/>
                <w:sz w:val="20"/>
                <w:szCs w:val="20"/>
              </w:rPr>
              <w:t xml:space="preserve">| </w:t>
            </w:r>
            <w:r w:rsidR="00577C41" w:rsidRPr="00F9683F">
              <w:rPr>
                <w:i w:val="0"/>
                <w:iCs w:val="0"/>
                <w:sz w:val="20"/>
                <w:szCs w:val="20"/>
              </w:rPr>
              <w:t xml:space="preserve">Created 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begin"/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instrText xml:space="preserve"> DATE  \@ "MMMM d, yyyy"  \* MERGEFORMAT </w:instrTex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separate"/>
            </w:r>
            <w:r w:rsidR="006B6BDE">
              <w:rPr>
                <w:i w:val="0"/>
                <w:iCs w:val="0"/>
                <w:noProof/>
                <w:sz w:val="20"/>
                <w:szCs w:val="20"/>
                <w:highlight w:val="yellow"/>
              </w:rPr>
              <w:t>April 9, 2026</w:t>
            </w:r>
            <w:r w:rsidR="006272C4" w:rsidRPr="00D843CE">
              <w:rPr>
                <w:i w:val="0"/>
                <w:iCs w:val="0"/>
                <w:sz w:val="20"/>
                <w:szCs w:val="20"/>
                <w:highlight w:val="yellow"/>
              </w:rPr>
              <w:fldChar w:fldCharType="end"/>
            </w:r>
            <w:r w:rsidR="006E08E1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872CA7" w:rsidRPr="00F9683F">
              <w:rPr>
                <w:i w:val="0"/>
                <w:iCs w:val="0"/>
                <w:sz w:val="20"/>
                <w:szCs w:val="20"/>
              </w:rPr>
              <w:t>|</w:t>
            </w:r>
            <w:r w:rsidR="00D12B2B">
              <w:rPr>
                <w:i w:val="0"/>
                <w:iCs w:val="0"/>
                <w:sz w:val="20"/>
                <w:szCs w:val="20"/>
              </w:rPr>
              <w:t xml:space="preserve"> </w:t>
            </w:r>
            <w:r w:rsidR="00F9683F">
              <w:rPr>
                <w:i w:val="0"/>
                <w:iCs w:val="0"/>
                <w:sz w:val="20"/>
                <w:szCs w:val="20"/>
              </w:rPr>
              <w:t>Published</w:t>
            </w:r>
            <w:r w:rsidR="006272C4">
              <w:rPr>
                <w:i w:val="0"/>
                <w:iCs w:val="0"/>
                <w:sz w:val="20"/>
                <w:szCs w:val="20"/>
              </w:rPr>
              <w:t xml:space="preserve"> </w:t>
            </w:r>
            <w:sdt>
              <w:sdtPr>
                <w:rPr>
                  <w:i w:val="0"/>
                  <w:iCs w:val="0"/>
                  <w:sz w:val="20"/>
                  <w:szCs w:val="20"/>
                  <w:highlight w:val="yellow"/>
                </w:rPr>
                <w:alias w:val="Publish Date"/>
                <w:tag w:val=""/>
                <w:id w:val="-1141270097"/>
                <w:placeholder>
                  <w:docPart w:val="7E478DD8DDCE4F7888783020FDEBC6E2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26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843CE" w:rsidRPr="00D843CE">
                  <w:rPr>
                    <w:i w:val="0"/>
                    <w:iCs w:val="0"/>
                    <w:sz w:val="20"/>
                    <w:szCs w:val="20"/>
                    <w:highlight w:val="yellow"/>
                  </w:rPr>
                  <w:t>May 1, 2026</w:t>
                </w:r>
              </w:sdtContent>
            </w:sdt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6CEF5" w14:textId="77777777" w:rsidR="006352C9" w:rsidRDefault="006352C9" w:rsidP="00DA3967">
      <w:r>
        <w:separator/>
      </w:r>
    </w:p>
  </w:footnote>
  <w:footnote w:type="continuationSeparator" w:id="0">
    <w:p w14:paraId="086B9641" w14:textId="77777777" w:rsidR="006352C9" w:rsidRDefault="006352C9" w:rsidP="00DA3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0F39" w14:textId="7C6E1A2B" w:rsidR="00DA3967" w:rsidRDefault="00DA3967" w:rsidP="001D5EB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78B2"/>
    <w:multiLevelType w:val="hybridMultilevel"/>
    <w:tmpl w:val="83A6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B29BB"/>
    <w:multiLevelType w:val="hybridMultilevel"/>
    <w:tmpl w:val="57802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C5971"/>
    <w:multiLevelType w:val="hybridMultilevel"/>
    <w:tmpl w:val="29E6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F5CDA"/>
    <w:multiLevelType w:val="hybridMultilevel"/>
    <w:tmpl w:val="AA92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C7669"/>
    <w:multiLevelType w:val="hybridMultilevel"/>
    <w:tmpl w:val="DB9A2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E2E1E"/>
    <w:multiLevelType w:val="hybridMultilevel"/>
    <w:tmpl w:val="ED687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67ED8"/>
    <w:multiLevelType w:val="hybridMultilevel"/>
    <w:tmpl w:val="D0980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36BF7"/>
    <w:multiLevelType w:val="hybridMultilevel"/>
    <w:tmpl w:val="48E00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12F00"/>
    <w:multiLevelType w:val="hybridMultilevel"/>
    <w:tmpl w:val="A7CE2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0460F"/>
    <w:multiLevelType w:val="hybridMultilevel"/>
    <w:tmpl w:val="BE5C7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E4345"/>
    <w:multiLevelType w:val="hybridMultilevel"/>
    <w:tmpl w:val="E95AB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34260"/>
    <w:multiLevelType w:val="multilevel"/>
    <w:tmpl w:val="386C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5A1086"/>
    <w:multiLevelType w:val="hybridMultilevel"/>
    <w:tmpl w:val="2196C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45457"/>
    <w:multiLevelType w:val="hybridMultilevel"/>
    <w:tmpl w:val="93C42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604609">
    <w:abstractNumId w:val="8"/>
  </w:num>
  <w:num w:numId="2" w16cid:durableId="1241284301">
    <w:abstractNumId w:val="13"/>
  </w:num>
  <w:num w:numId="3" w16cid:durableId="1031032285">
    <w:abstractNumId w:val="7"/>
  </w:num>
  <w:num w:numId="4" w16cid:durableId="101809317">
    <w:abstractNumId w:val="9"/>
  </w:num>
  <w:num w:numId="5" w16cid:durableId="2032367218">
    <w:abstractNumId w:val="2"/>
  </w:num>
  <w:num w:numId="6" w16cid:durableId="1544245829">
    <w:abstractNumId w:val="0"/>
  </w:num>
  <w:num w:numId="7" w16cid:durableId="354892125">
    <w:abstractNumId w:val="10"/>
  </w:num>
  <w:num w:numId="8" w16cid:durableId="1550647775">
    <w:abstractNumId w:val="12"/>
  </w:num>
  <w:num w:numId="9" w16cid:durableId="623076501">
    <w:abstractNumId w:val="1"/>
  </w:num>
  <w:num w:numId="10" w16cid:durableId="1140342086">
    <w:abstractNumId w:val="11"/>
  </w:num>
  <w:num w:numId="11" w16cid:durableId="386418894">
    <w:abstractNumId w:val="4"/>
  </w:num>
  <w:num w:numId="12" w16cid:durableId="600182322">
    <w:abstractNumId w:val="6"/>
  </w:num>
  <w:num w:numId="13" w16cid:durableId="1610896437">
    <w:abstractNumId w:val="3"/>
  </w:num>
  <w:num w:numId="14" w16cid:durableId="4366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37"/>
    <w:rsid w:val="00005DDC"/>
    <w:rsid w:val="00011EBA"/>
    <w:rsid w:val="00012E3B"/>
    <w:rsid w:val="00013F5D"/>
    <w:rsid w:val="00026F76"/>
    <w:rsid w:val="00032DA1"/>
    <w:rsid w:val="0003382E"/>
    <w:rsid w:val="0004104A"/>
    <w:rsid w:val="00062D54"/>
    <w:rsid w:val="00072EB0"/>
    <w:rsid w:val="00074C48"/>
    <w:rsid w:val="00096610"/>
    <w:rsid w:val="000B6F70"/>
    <w:rsid w:val="000F0C24"/>
    <w:rsid w:val="001102B5"/>
    <w:rsid w:val="00116CD4"/>
    <w:rsid w:val="001218C7"/>
    <w:rsid w:val="00132DC4"/>
    <w:rsid w:val="00133493"/>
    <w:rsid w:val="00143A2E"/>
    <w:rsid w:val="001524F0"/>
    <w:rsid w:val="00161FA9"/>
    <w:rsid w:val="001950DB"/>
    <w:rsid w:val="001B7389"/>
    <w:rsid w:val="001D5EB9"/>
    <w:rsid w:val="001F08F7"/>
    <w:rsid w:val="001F1507"/>
    <w:rsid w:val="001F3AEF"/>
    <w:rsid w:val="00214759"/>
    <w:rsid w:val="00223382"/>
    <w:rsid w:val="00242A53"/>
    <w:rsid w:val="002550B8"/>
    <w:rsid w:val="002562CD"/>
    <w:rsid w:val="00270BB8"/>
    <w:rsid w:val="0027563E"/>
    <w:rsid w:val="002A3634"/>
    <w:rsid w:val="002A4C83"/>
    <w:rsid w:val="002D0617"/>
    <w:rsid w:val="002D381C"/>
    <w:rsid w:val="002F2E78"/>
    <w:rsid w:val="002F78D6"/>
    <w:rsid w:val="00303720"/>
    <w:rsid w:val="00321737"/>
    <w:rsid w:val="00321841"/>
    <w:rsid w:val="00323C96"/>
    <w:rsid w:val="00323EE3"/>
    <w:rsid w:val="00327B06"/>
    <w:rsid w:val="003321BA"/>
    <w:rsid w:val="00387546"/>
    <w:rsid w:val="003953A3"/>
    <w:rsid w:val="003A36C2"/>
    <w:rsid w:val="003A7BA6"/>
    <w:rsid w:val="003B2F76"/>
    <w:rsid w:val="003B3265"/>
    <w:rsid w:val="003C0B9B"/>
    <w:rsid w:val="003C722D"/>
    <w:rsid w:val="003D020A"/>
    <w:rsid w:val="003F0A8F"/>
    <w:rsid w:val="004019AB"/>
    <w:rsid w:val="00417E88"/>
    <w:rsid w:val="00424E83"/>
    <w:rsid w:val="0042682D"/>
    <w:rsid w:val="004313E6"/>
    <w:rsid w:val="004546AF"/>
    <w:rsid w:val="00471620"/>
    <w:rsid w:val="00487381"/>
    <w:rsid w:val="00494EAC"/>
    <w:rsid w:val="00496351"/>
    <w:rsid w:val="004A2BFB"/>
    <w:rsid w:val="004A6C0B"/>
    <w:rsid w:val="004B20CA"/>
    <w:rsid w:val="004C745C"/>
    <w:rsid w:val="004D2E3E"/>
    <w:rsid w:val="00503295"/>
    <w:rsid w:val="00505632"/>
    <w:rsid w:val="00510DF6"/>
    <w:rsid w:val="00514E36"/>
    <w:rsid w:val="00561F82"/>
    <w:rsid w:val="005679C1"/>
    <w:rsid w:val="00577C41"/>
    <w:rsid w:val="00594F04"/>
    <w:rsid w:val="005B0FEA"/>
    <w:rsid w:val="005D3440"/>
    <w:rsid w:val="005D721D"/>
    <w:rsid w:val="00607200"/>
    <w:rsid w:val="00616672"/>
    <w:rsid w:val="006272C4"/>
    <w:rsid w:val="0063151D"/>
    <w:rsid w:val="006352C9"/>
    <w:rsid w:val="0063572C"/>
    <w:rsid w:val="00641D22"/>
    <w:rsid w:val="00642163"/>
    <w:rsid w:val="006639D3"/>
    <w:rsid w:val="0066534D"/>
    <w:rsid w:val="006837BE"/>
    <w:rsid w:val="006839D8"/>
    <w:rsid w:val="00687288"/>
    <w:rsid w:val="006A5E0B"/>
    <w:rsid w:val="006B6BDE"/>
    <w:rsid w:val="006B71A7"/>
    <w:rsid w:val="006D0618"/>
    <w:rsid w:val="006D095A"/>
    <w:rsid w:val="006D485F"/>
    <w:rsid w:val="006E08E1"/>
    <w:rsid w:val="00706FDA"/>
    <w:rsid w:val="00712252"/>
    <w:rsid w:val="00714D55"/>
    <w:rsid w:val="00746A38"/>
    <w:rsid w:val="00761D12"/>
    <w:rsid w:val="0078003D"/>
    <w:rsid w:val="00781DD4"/>
    <w:rsid w:val="00793C89"/>
    <w:rsid w:val="007B6816"/>
    <w:rsid w:val="007D1B37"/>
    <w:rsid w:val="00801A25"/>
    <w:rsid w:val="00802474"/>
    <w:rsid w:val="00803B1A"/>
    <w:rsid w:val="008072E3"/>
    <w:rsid w:val="008126DE"/>
    <w:rsid w:val="00812FFB"/>
    <w:rsid w:val="0081708E"/>
    <w:rsid w:val="0082536F"/>
    <w:rsid w:val="00853834"/>
    <w:rsid w:val="00872CA7"/>
    <w:rsid w:val="0089258B"/>
    <w:rsid w:val="008C2BBD"/>
    <w:rsid w:val="008D2D07"/>
    <w:rsid w:val="00901079"/>
    <w:rsid w:val="009126C2"/>
    <w:rsid w:val="00913D43"/>
    <w:rsid w:val="0092677A"/>
    <w:rsid w:val="00932AE9"/>
    <w:rsid w:val="009343EF"/>
    <w:rsid w:val="0094109B"/>
    <w:rsid w:val="00950B24"/>
    <w:rsid w:val="0095665D"/>
    <w:rsid w:val="0098020A"/>
    <w:rsid w:val="00982EA1"/>
    <w:rsid w:val="00987961"/>
    <w:rsid w:val="00991681"/>
    <w:rsid w:val="00992041"/>
    <w:rsid w:val="009A3FB8"/>
    <w:rsid w:val="009A7085"/>
    <w:rsid w:val="009D7962"/>
    <w:rsid w:val="009E0ABF"/>
    <w:rsid w:val="009F01D1"/>
    <w:rsid w:val="00A05CCA"/>
    <w:rsid w:val="00A30DF3"/>
    <w:rsid w:val="00A34DCE"/>
    <w:rsid w:val="00A57C0E"/>
    <w:rsid w:val="00A6477C"/>
    <w:rsid w:val="00A93BEE"/>
    <w:rsid w:val="00A93DAB"/>
    <w:rsid w:val="00AA18DD"/>
    <w:rsid w:val="00AB100E"/>
    <w:rsid w:val="00AB70AF"/>
    <w:rsid w:val="00AC04A1"/>
    <w:rsid w:val="00AC0E90"/>
    <w:rsid w:val="00AD5080"/>
    <w:rsid w:val="00AE5C36"/>
    <w:rsid w:val="00B01D13"/>
    <w:rsid w:val="00B30675"/>
    <w:rsid w:val="00B33DD6"/>
    <w:rsid w:val="00B34035"/>
    <w:rsid w:val="00B54A22"/>
    <w:rsid w:val="00B67E8A"/>
    <w:rsid w:val="00B73FBD"/>
    <w:rsid w:val="00BA6921"/>
    <w:rsid w:val="00BB1F71"/>
    <w:rsid w:val="00BB77F1"/>
    <w:rsid w:val="00BC2151"/>
    <w:rsid w:val="00BE7C88"/>
    <w:rsid w:val="00BF2E7A"/>
    <w:rsid w:val="00BF7BAD"/>
    <w:rsid w:val="00BF7E03"/>
    <w:rsid w:val="00C21425"/>
    <w:rsid w:val="00C26BB4"/>
    <w:rsid w:val="00C42C6B"/>
    <w:rsid w:val="00C444B2"/>
    <w:rsid w:val="00C76D3D"/>
    <w:rsid w:val="00C77F5A"/>
    <w:rsid w:val="00C83DC4"/>
    <w:rsid w:val="00CA3B81"/>
    <w:rsid w:val="00CB4629"/>
    <w:rsid w:val="00CC5958"/>
    <w:rsid w:val="00CC6F21"/>
    <w:rsid w:val="00D0159A"/>
    <w:rsid w:val="00D12B2B"/>
    <w:rsid w:val="00D144AE"/>
    <w:rsid w:val="00D16292"/>
    <w:rsid w:val="00D3101A"/>
    <w:rsid w:val="00D46457"/>
    <w:rsid w:val="00D52F9A"/>
    <w:rsid w:val="00D53D7C"/>
    <w:rsid w:val="00D843CE"/>
    <w:rsid w:val="00D87C4C"/>
    <w:rsid w:val="00D90A87"/>
    <w:rsid w:val="00DA1A54"/>
    <w:rsid w:val="00DA3967"/>
    <w:rsid w:val="00DB1A0C"/>
    <w:rsid w:val="00DC0F79"/>
    <w:rsid w:val="00DC36B4"/>
    <w:rsid w:val="00DF38F7"/>
    <w:rsid w:val="00DF4B22"/>
    <w:rsid w:val="00E00989"/>
    <w:rsid w:val="00E04281"/>
    <w:rsid w:val="00E27AE2"/>
    <w:rsid w:val="00E46A2C"/>
    <w:rsid w:val="00E472B2"/>
    <w:rsid w:val="00E600C0"/>
    <w:rsid w:val="00E61252"/>
    <w:rsid w:val="00EA569B"/>
    <w:rsid w:val="00EB16CC"/>
    <w:rsid w:val="00ED25D6"/>
    <w:rsid w:val="00F02459"/>
    <w:rsid w:val="00F03D51"/>
    <w:rsid w:val="00F27679"/>
    <w:rsid w:val="00F27697"/>
    <w:rsid w:val="00F40861"/>
    <w:rsid w:val="00F51A14"/>
    <w:rsid w:val="00F51AD4"/>
    <w:rsid w:val="00F57184"/>
    <w:rsid w:val="00F71ECC"/>
    <w:rsid w:val="00F84B8C"/>
    <w:rsid w:val="00F91889"/>
    <w:rsid w:val="00F9683F"/>
    <w:rsid w:val="00FA2B43"/>
    <w:rsid w:val="00FA2E79"/>
    <w:rsid w:val="00FA77AE"/>
    <w:rsid w:val="00FC73DB"/>
    <w:rsid w:val="00FD0DBA"/>
    <w:rsid w:val="00FD382F"/>
    <w:rsid w:val="00FD4443"/>
    <w:rsid w:val="00FE0AF2"/>
    <w:rsid w:val="00FE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541F6"/>
  <w15:chartTrackingRefBased/>
  <w15:docId w15:val="{9D20F051-35CD-42FE-BE11-BB97A9E8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color w:val="575E6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679C1"/>
    <w:pPr>
      <w:spacing w:after="0" w:line="240" w:lineRule="auto"/>
    </w:pPr>
    <w:rPr>
      <w:color w:val="auto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109B"/>
    <w:pPr>
      <w:spacing w:before="120" w:after="240"/>
      <w:outlineLvl w:val="0"/>
    </w:pPr>
    <w:rPr>
      <w:rFonts w:ascii="Arial Narrow" w:hAnsi="Arial Narrow" w:cs="Arial"/>
      <w:b/>
      <w:color w:val="45637A" w:themeColor="text2"/>
      <w:spacing w:val="-10"/>
      <w:sz w:val="44"/>
      <w:szCs w:val="40"/>
    </w:rPr>
  </w:style>
  <w:style w:type="paragraph" w:styleId="Heading2">
    <w:name w:val="heading 2"/>
    <w:basedOn w:val="Heading3"/>
    <w:next w:val="Heading3"/>
    <w:link w:val="Heading2Char"/>
    <w:autoRedefine/>
    <w:uiPriority w:val="9"/>
    <w:unhideWhenUsed/>
    <w:qFormat/>
    <w:rsid w:val="00503295"/>
    <w:pPr>
      <w:spacing w:before="60" w:after="240"/>
      <w:outlineLvl w:val="1"/>
    </w:pPr>
    <w:rPr>
      <w:rFonts w:cs="Arial"/>
      <w:bCs/>
      <w:color w:val="6E5C59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B71A7"/>
    <w:pPr>
      <w:outlineLvl w:val="2"/>
    </w:pPr>
    <w:rPr>
      <w:b/>
      <w:color w:val="45637A" w:themeColor="tex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4F04"/>
    <w:pPr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09B"/>
    <w:rPr>
      <w:rFonts w:ascii="Arial Narrow" w:hAnsi="Arial Narrow" w:cs="Arial"/>
      <w:b/>
      <w:color w:val="45637A" w:themeColor="text2"/>
      <w:spacing w:val="-10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3295"/>
    <w:rPr>
      <w:rFonts w:cs="Arial"/>
      <w:b/>
      <w:bCs/>
      <w:color w:val="6E5C59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F7E03"/>
    <w:pPr>
      <w:spacing w:after="240"/>
    </w:pPr>
    <w:rPr>
      <w:rFonts w:ascii="Arial Narrow" w:eastAsiaTheme="majorEastAsia" w:hAnsi="Arial Narrow" w:cstheme="majorBidi"/>
      <w:b/>
      <w:bCs/>
      <w:color w:val="6E5C59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BF7E03"/>
    <w:rPr>
      <w:rFonts w:ascii="Arial Narrow" w:eastAsiaTheme="majorEastAsia" w:hAnsi="Arial Narrow" w:cstheme="majorBidi"/>
      <w:b/>
      <w:bCs/>
      <w:color w:val="6E5C59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6B71A7"/>
    <w:rPr>
      <w:b/>
      <w:color w:val="45637A" w:themeColor="text2"/>
      <w:sz w:val="28"/>
      <w:szCs w:val="28"/>
    </w:rPr>
  </w:style>
  <w:style w:type="paragraph" w:styleId="Quote">
    <w:name w:val="Quote"/>
    <w:next w:val="Normal"/>
    <w:link w:val="QuoteChar"/>
    <w:uiPriority w:val="29"/>
    <w:qFormat/>
    <w:rsid w:val="00E04281"/>
    <w:pPr>
      <w:spacing w:before="160"/>
      <w:ind w:left="360" w:right="360"/>
    </w:pPr>
    <w:rPr>
      <w:i/>
      <w:color w:val="414647" w:themeColor="text1" w:themeShade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E04281"/>
    <w:rPr>
      <w:i/>
      <w:color w:val="414647" w:themeColor="text1" w:themeShade="BF"/>
      <w:sz w:val="22"/>
    </w:rPr>
  </w:style>
  <w:style w:type="paragraph" w:styleId="Subtitle">
    <w:name w:val="Subtitle"/>
    <w:basedOn w:val="Normal"/>
    <w:next w:val="Normal"/>
    <w:link w:val="SubtitleChar"/>
    <w:uiPriority w:val="11"/>
    <w:rsid w:val="009343EF"/>
    <w:pPr>
      <w:numPr>
        <w:ilvl w:val="1"/>
      </w:numPr>
    </w:pPr>
    <w:rPr>
      <w:rFonts w:eastAsiaTheme="minorEastAsia" w:cs="Arial"/>
      <w:i/>
      <w:spacing w:val="15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343EF"/>
    <w:rPr>
      <w:rFonts w:eastAsiaTheme="minorEastAsia" w:cs="Arial"/>
      <w:i/>
      <w:color w:val="auto"/>
      <w:spacing w:val="15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94F04"/>
    <w:rPr>
      <w:b/>
      <w:bCs/>
      <w:color w:val="auto"/>
    </w:rPr>
  </w:style>
  <w:style w:type="paragraph" w:customStyle="1" w:styleId="Bodyserif">
    <w:name w:val="Body (serif)"/>
    <w:rsid w:val="00FE7C96"/>
    <w:rPr>
      <w:rFonts w:ascii="Times New Roman" w:hAnsi="Times New Roman"/>
    </w:rPr>
  </w:style>
  <w:style w:type="paragraph" w:customStyle="1" w:styleId="Bodyprint">
    <w:name w:val="Body (print)"/>
    <w:rsid w:val="008D2D07"/>
    <w:rPr>
      <w:rFonts w:ascii="Times New Roman" w:hAnsi="Times New Roman"/>
      <w:color w:val="auto"/>
    </w:rPr>
  </w:style>
  <w:style w:type="character" w:styleId="Hyperlink">
    <w:name w:val="Hyperlink"/>
    <w:basedOn w:val="DefaultParagraphFont"/>
    <w:uiPriority w:val="99"/>
    <w:unhideWhenUsed/>
    <w:qFormat/>
    <w:rsid w:val="00323C96"/>
    <w:rPr>
      <w:b/>
      <w:color w:val="6D7A37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D5EB9"/>
    <w:pPr>
      <w:spacing w:after="200"/>
    </w:pPr>
    <w:rPr>
      <w:rFonts w:ascii="Arial Narrow" w:hAnsi="Arial Narrow"/>
      <w:i/>
      <w:iCs/>
      <w:color w:val="575E60"/>
      <w:szCs w:val="18"/>
    </w:rPr>
  </w:style>
  <w:style w:type="table" w:styleId="ListTable3-Accent6">
    <w:name w:val="List Table 3 Accent 6"/>
    <w:basedOn w:val="TableNormal"/>
    <w:uiPriority w:val="48"/>
    <w:rsid w:val="00746A38"/>
    <w:pPr>
      <w:spacing w:after="0" w:line="240" w:lineRule="auto"/>
    </w:pPr>
    <w:tblPr>
      <w:tblStyleRowBandSize w:val="1"/>
      <w:tblStyleColBandSize w:val="1"/>
    </w:tblPr>
    <w:tblStylePr w:type="firstRow">
      <w:pPr>
        <w:jc w:val="left"/>
      </w:pPr>
      <w:rPr>
        <w:rFonts w:ascii="Arial Narrow" w:hAnsi="Arial Narrow"/>
        <w:b w:val="0"/>
        <w:bCs/>
        <w:color w:val="FFFFFF" w:themeColor="background1"/>
        <w:sz w:val="22"/>
      </w:rPr>
      <w:tblPr/>
      <w:tcPr>
        <w:shd w:val="clear" w:color="auto" w:fill="81855C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4B8B80" w:themeColor="accent6"/>
        </w:tcBorders>
        <w:shd w:val="clear" w:color="auto" w:fill="FFFFFF" w:themeFill="background1"/>
      </w:tcPr>
    </w:tblStylePr>
    <w:tblStylePr w:type="firstCol">
      <w:rPr>
        <w:rFonts w:ascii="Arial" w:hAnsi="Arial"/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8B80" w:themeColor="accent6"/>
          <w:right w:val="single" w:sz="4" w:space="0" w:color="4B8B80" w:themeColor="accent6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4B8B80" w:themeColor="accent6"/>
          <w:bottom w:val="single" w:sz="4" w:space="0" w:color="4B8B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8B80" w:themeColor="accent6"/>
          <w:left w:val="nil"/>
        </w:tcBorders>
      </w:tcPr>
    </w:tblStylePr>
    <w:tblStylePr w:type="swCell">
      <w:tblPr/>
      <w:tcPr>
        <w:tcBorders>
          <w:top w:val="double" w:sz="4" w:space="0" w:color="4B8B80" w:themeColor="accent6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11EBA"/>
    <w:pPr>
      <w:spacing w:after="200" w:line="276" w:lineRule="auto"/>
      <w:ind w:left="720"/>
      <w:contextualSpacing/>
    </w:pPr>
    <w:rPr>
      <w:rFonts w:cstheme="minorBidi"/>
    </w:rPr>
  </w:style>
  <w:style w:type="table" w:styleId="TableGrid">
    <w:name w:val="Table Grid"/>
    <w:basedOn w:val="TableNormal"/>
    <w:uiPriority w:val="39"/>
    <w:rsid w:val="00706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706F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AFB1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AFB1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AFB1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AFB1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687288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DA39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967"/>
    <w:rPr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DA39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967"/>
    <w:rPr>
      <w:color w:val="auto"/>
      <w:sz w:val="22"/>
    </w:rPr>
  </w:style>
  <w:style w:type="character" w:styleId="PlaceholderText">
    <w:name w:val="Placeholder Text"/>
    <w:basedOn w:val="DefaultParagraphFont"/>
    <w:uiPriority w:val="99"/>
    <w:semiHidden/>
    <w:rsid w:val="00A93DAB"/>
    <w:rPr>
      <w:color w:val="666666"/>
    </w:rPr>
  </w:style>
  <w:style w:type="paragraph" w:customStyle="1" w:styleId="Link">
    <w:name w:val="Link"/>
    <w:basedOn w:val="Normal"/>
    <w:link w:val="LinkChar"/>
    <w:rsid w:val="00E04281"/>
    <w:rPr>
      <w:b/>
      <w:color w:val="6D7A37"/>
      <w:u w:val="single"/>
    </w:rPr>
  </w:style>
  <w:style w:type="character" w:customStyle="1" w:styleId="LinkChar">
    <w:name w:val="Link Char"/>
    <w:basedOn w:val="DefaultParagraphFont"/>
    <w:link w:val="Link"/>
    <w:rsid w:val="00E04281"/>
    <w:rPr>
      <w:b/>
      <w:color w:val="6D7A37"/>
      <w:sz w:val="22"/>
      <w:u w:val="single"/>
    </w:rPr>
  </w:style>
  <w:style w:type="paragraph" w:styleId="TOC1">
    <w:name w:val="toc 1"/>
    <w:basedOn w:val="Heading2"/>
    <w:next w:val="Normal"/>
    <w:autoRedefine/>
    <w:uiPriority w:val="39"/>
    <w:unhideWhenUsed/>
    <w:rsid w:val="008C2BBD"/>
    <w:pPr>
      <w:spacing w:after="100"/>
    </w:pPr>
  </w:style>
  <w:style w:type="paragraph" w:styleId="TOC2">
    <w:name w:val="toc 2"/>
    <w:basedOn w:val="Heading3"/>
    <w:next w:val="Normal"/>
    <w:autoRedefine/>
    <w:uiPriority w:val="39"/>
    <w:unhideWhenUsed/>
    <w:rsid w:val="00801A25"/>
    <w:pPr>
      <w:spacing w:after="100"/>
      <w:ind w:left="220"/>
    </w:pPr>
  </w:style>
  <w:style w:type="paragraph" w:styleId="TOC3">
    <w:name w:val="toc 3"/>
    <w:basedOn w:val="Normal"/>
    <w:link w:val="TOC3Char"/>
    <w:autoRedefine/>
    <w:uiPriority w:val="39"/>
    <w:unhideWhenUsed/>
    <w:rsid w:val="00FD4443"/>
    <w:pPr>
      <w:spacing w:after="100"/>
      <w:ind w:left="440"/>
      <w:outlineLvl w:val="3"/>
    </w:pPr>
    <w:rPr>
      <w:b/>
      <w:bCs/>
      <w:sz w:val="24"/>
    </w:rPr>
  </w:style>
  <w:style w:type="paragraph" w:styleId="TOCHeading">
    <w:name w:val="TOC Heading"/>
    <w:basedOn w:val="Heading1"/>
    <w:next w:val="Heading1"/>
    <w:autoRedefine/>
    <w:uiPriority w:val="39"/>
    <w:unhideWhenUsed/>
    <w:qFormat/>
    <w:rsid w:val="00005DDC"/>
    <w:pPr>
      <w:keepNext/>
      <w:keepLines/>
      <w:spacing w:before="240" w:after="0" w:line="259" w:lineRule="auto"/>
      <w:outlineLvl w:val="9"/>
    </w:pPr>
    <w:rPr>
      <w:rFonts w:eastAsiaTheme="majorEastAsia" w:cstheme="majorBidi"/>
      <w:spacing w:val="0"/>
      <w:szCs w:val="32"/>
    </w:rPr>
  </w:style>
  <w:style w:type="table" w:styleId="PlainTable1">
    <w:name w:val="Plain Table 1"/>
    <w:basedOn w:val="TableNormal"/>
    <w:uiPriority w:val="41"/>
    <w:rsid w:val="006357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OC4">
    <w:name w:val="TOC4"/>
    <w:basedOn w:val="Normal"/>
    <w:next w:val="TOC40"/>
    <w:link w:val="TOC4Char"/>
    <w:autoRedefine/>
    <w:rsid w:val="00161FA9"/>
  </w:style>
  <w:style w:type="paragraph" w:styleId="TOC40">
    <w:name w:val="toc 4"/>
    <w:basedOn w:val="Normal"/>
    <w:next w:val="Normal"/>
    <w:autoRedefine/>
    <w:uiPriority w:val="39"/>
    <w:unhideWhenUsed/>
    <w:rsid w:val="00161FA9"/>
    <w:pPr>
      <w:spacing w:after="100"/>
      <w:ind w:left="660"/>
    </w:pPr>
  </w:style>
  <w:style w:type="character" w:customStyle="1" w:styleId="TOC4Char">
    <w:name w:val="TOC4 Char"/>
    <w:basedOn w:val="DefaultParagraphFont"/>
    <w:link w:val="TOC4"/>
    <w:rsid w:val="00161FA9"/>
    <w:rPr>
      <w:color w:val="auto"/>
      <w:sz w:val="22"/>
    </w:rPr>
  </w:style>
  <w:style w:type="character" w:customStyle="1" w:styleId="TOC3Char">
    <w:name w:val="TOC 3 Char"/>
    <w:basedOn w:val="DefaultParagraphFont"/>
    <w:link w:val="TOC3"/>
    <w:uiPriority w:val="39"/>
    <w:rsid w:val="00FD4443"/>
    <w:rPr>
      <w:b/>
      <w:bCs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A34DCE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3F0A8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8AFB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8AFB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upport.microsoft.com/en-us/office/improve-accessibility-with-the-accessibility-checker-a16f6de0-2f39-4a2b-8bd8-5ad801426c7f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upport.microsoft.com/en-us/office/video-create-accessible-tables-in-word-cb464015-59dc-46a0-ac01-6217c62210e5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scc.wa.gov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dec461\Desktop\SCC%20Word%20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478DD8DDCE4F7888783020FDEBC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6B652-E03D-4480-BBC5-72EFF5613305}"/>
      </w:docPartPr>
      <w:docPartBody>
        <w:p w:rsidR="00377A7A" w:rsidRDefault="00377A7A">
          <w:r w:rsidRPr="00A71789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5E"/>
    <w:rsid w:val="00032DA1"/>
    <w:rsid w:val="00143A2E"/>
    <w:rsid w:val="00377A7A"/>
    <w:rsid w:val="00417E88"/>
    <w:rsid w:val="004D2E3E"/>
    <w:rsid w:val="009A2FAE"/>
    <w:rsid w:val="00AA1D86"/>
    <w:rsid w:val="00AB100E"/>
    <w:rsid w:val="00C55304"/>
    <w:rsid w:val="00C9385E"/>
    <w:rsid w:val="00CF18E8"/>
    <w:rsid w:val="00DB1A0C"/>
    <w:rsid w:val="00E82882"/>
    <w:rsid w:val="00FA2E79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5E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7A7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575E60"/>
      </a:dk1>
      <a:lt1>
        <a:sysClr val="window" lastClr="FFFFFF"/>
      </a:lt1>
      <a:dk2>
        <a:srgbClr val="45637A"/>
      </a:dk2>
      <a:lt2>
        <a:srgbClr val="E7EAED"/>
      </a:lt2>
      <a:accent1>
        <a:srgbClr val="CF8A23"/>
      </a:accent1>
      <a:accent2>
        <a:srgbClr val="838F54"/>
      </a:accent2>
      <a:accent3>
        <a:srgbClr val="ECD6BE"/>
      </a:accent3>
      <a:accent4>
        <a:srgbClr val="C3DFDA"/>
      </a:accent4>
      <a:accent5>
        <a:srgbClr val="A97031"/>
      </a:accent5>
      <a:accent6>
        <a:srgbClr val="4B8B80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2026-05-01T00:00:00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75E08D-F244-4FE9-997C-56B31696F9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SCC Word Template</Template>
  <TotalTime>8</TotalTime>
  <Pages>3</Pages>
  <Words>488</Words>
  <Characters>2255</Characters>
  <Application>Microsoft Office Word</Application>
  <DocSecurity>0</DocSecurity>
  <Lines>112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 Word Template</vt:lpstr>
    </vt:vector>
  </TitlesOfParts>
  <Company>Washington State Conservation Commission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 Word Template</dc:title>
  <dc:subject>Template</dc:subject>
  <dc:creator>DeChambeau, Paige (SCC)</dc:creator>
  <cp:keywords>Template, Accessibility, FYI</cp:keywords>
  <dc:description/>
  <cp:lastModifiedBy>DeChambeau, Paige (SCC)</cp:lastModifiedBy>
  <cp:revision>4</cp:revision>
  <cp:lastPrinted>2026-04-09T19:40:00Z</cp:lastPrinted>
  <dcterms:created xsi:type="dcterms:W3CDTF">2026-04-09T19:47:00Z</dcterms:created>
  <dcterms:modified xsi:type="dcterms:W3CDTF">2026-04-09T19:51:00Z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b6ea3fda4cd451f44ac8179e91888ece5b7223ca9ebc94bc00043cb16ea85d0f</vt:lpwstr>
  </property>
</Properties>
</file>