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F18E0" w14:textId="77777777" w:rsidR="009978B9" w:rsidRPr="009312EC" w:rsidRDefault="006D4E95" w:rsidP="000D6909">
      <w:pPr>
        <w:pStyle w:val="ListParagraph"/>
        <w:rPr>
          <w:rFonts w:asciiTheme="minorHAnsi" w:hAnsiTheme="minorHAnsi" w:cstheme="minorHAnsi"/>
          <w:b/>
          <w:sz w:val="22"/>
        </w:rPr>
      </w:pPr>
      <w:bookmarkStart w:id="0" w:name="_GoBack"/>
      <w:bookmarkEnd w:id="0"/>
      <w:r>
        <w:rPr>
          <w:rFonts w:cs="Arial"/>
          <w:sz w:val="22"/>
        </w:rPr>
        <w:t xml:space="preserve"> </w:t>
      </w:r>
      <w:r w:rsidR="000D6909">
        <w:rPr>
          <w:rFonts w:cs="Arial"/>
          <w:sz w:val="22"/>
        </w:rPr>
        <w:tab/>
      </w:r>
      <w:r w:rsidR="000D6909" w:rsidRPr="009312EC">
        <w:rPr>
          <w:rFonts w:asciiTheme="minorHAnsi" w:hAnsiTheme="minorHAnsi" w:cstheme="minorHAnsi"/>
          <w:sz w:val="28"/>
        </w:rPr>
        <w:tab/>
      </w:r>
      <w:r w:rsidR="000D6909" w:rsidRPr="009312EC">
        <w:rPr>
          <w:rFonts w:asciiTheme="minorHAnsi" w:hAnsiTheme="minorHAnsi" w:cstheme="minorHAnsi"/>
          <w:sz w:val="28"/>
        </w:rPr>
        <w:tab/>
      </w:r>
      <w:r w:rsidR="000D6909" w:rsidRPr="009312EC">
        <w:rPr>
          <w:rFonts w:asciiTheme="minorHAnsi" w:hAnsiTheme="minorHAnsi" w:cstheme="minorHAnsi"/>
          <w:sz w:val="28"/>
        </w:rPr>
        <w:tab/>
      </w:r>
      <w:r w:rsidR="009978B9" w:rsidRPr="009312EC">
        <w:rPr>
          <w:rFonts w:asciiTheme="minorHAnsi" w:hAnsiTheme="minorHAnsi" w:cstheme="minorHAnsi"/>
          <w:b/>
          <w:sz w:val="28"/>
        </w:rPr>
        <w:t>Employee Discipline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2070"/>
        <w:gridCol w:w="2016"/>
        <w:gridCol w:w="954"/>
        <w:gridCol w:w="3963"/>
      </w:tblGrid>
      <w:tr w:rsidR="009978B9" w:rsidRPr="009312EC" w14:paraId="20BF18E5" w14:textId="77777777" w:rsidTr="004F3687">
        <w:trPr>
          <w:trHeight w:val="288"/>
        </w:trPr>
        <w:tc>
          <w:tcPr>
            <w:tcW w:w="1188" w:type="dxa"/>
          </w:tcPr>
          <w:p w14:paraId="20BF18E1" w14:textId="77777777" w:rsidR="009978B9" w:rsidRPr="009312EC" w:rsidRDefault="009978B9" w:rsidP="00BD06AF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Employee:</w:t>
            </w:r>
          </w:p>
        </w:tc>
        <w:tc>
          <w:tcPr>
            <w:tcW w:w="4086" w:type="dxa"/>
            <w:gridSpan w:val="2"/>
            <w:tcBorders>
              <w:bottom w:val="single" w:sz="4" w:space="0" w:color="auto"/>
            </w:tcBorders>
          </w:tcPr>
          <w:p w14:paraId="20BF18E2" w14:textId="77777777" w:rsidR="009978B9" w:rsidRPr="009312EC" w:rsidRDefault="009978B9" w:rsidP="00BD06AF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54" w:type="dxa"/>
          </w:tcPr>
          <w:p w14:paraId="20BF18E3" w14:textId="77777777" w:rsidR="009978B9" w:rsidRPr="009312EC" w:rsidRDefault="009978B9" w:rsidP="004F3687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Date:</w:t>
            </w: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20BF18E4" w14:textId="77777777" w:rsidR="009978B9" w:rsidRPr="009312EC" w:rsidRDefault="009978B9" w:rsidP="00BD06AF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978B9" w:rsidRPr="009312EC" w14:paraId="20BF18EA" w14:textId="77777777" w:rsidTr="004F3687">
        <w:trPr>
          <w:trHeight w:val="288"/>
        </w:trPr>
        <w:tc>
          <w:tcPr>
            <w:tcW w:w="1188" w:type="dxa"/>
          </w:tcPr>
          <w:p w14:paraId="20BF18E6" w14:textId="77777777" w:rsidR="009978B9" w:rsidRPr="009312EC" w:rsidRDefault="008D32AC" w:rsidP="00BD06AF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Leader</w:t>
            </w:r>
            <w:r w:rsidR="009978B9" w:rsidRPr="009312EC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F18E7" w14:textId="77777777" w:rsidR="009978B9" w:rsidRPr="009312EC" w:rsidRDefault="009978B9" w:rsidP="00BD06AF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54" w:type="dxa"/>
          </w:tcPr>
          <w:p w14:paraId="20BF18E8" w14:textId="77777777" w:rsidR="009978B9" w:rsidRPr="009312EC" w:rsidRDefault="009978B9" w:rsidP="004F3687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Subject:</w:t>
            </w:r>
          </w:p>
        </w:tc>
        <w:tc>
          <w:tcPr>
            <w:tcW w:w="3963" w:type="dxa"/>
            <w:tcBorders>
              <w:top w:val="single" w:sz="4" w:space="0" w:color="auto"/>
              <w:bottom w:val="single" w:sz="4" w:space="0" w:color="auto"/>
            </w:tcBorders>
          </w:tcPr>
          <w:p w14:paraId="20BF18E9" w14:textId="77777777" w:rsidR="009978B9" w:rsidRPr="009312EC" w:rsidRDefault="009978B9" w:rsidP="00BD06AF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</w:p>
        </w:tc>
      </w:tr>
      <w:tr w:rsidR="009978B9" w:rsidRPr="009312EC" w14:paraId="20BF18ED" w14:textId="77777777" w:rsidTr="004F3687">
        <w:trPr>
          <w:trHeight w:val="288"/>
        </w:trPr>
        <w:tc>
          <w:tcPr>
            <w:tcW w:w="3258" w:type="dxa"/>
            <w:gridSpan w:val="2"/>
          </w:tcPr>
          <w:p w14:paraId="20BF18EB" w14:textId="77777777" w:rsidR="009978B9" w:rsidRPr="009312EC" w:rsidRDefault="009978B9" w:rsidP="009978B9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Service Line / Functional Group:</w:t>
            </w:r>
          </w:p>
        </w:tc>
        <w:tc>
          <w:tcPr>
            <w:tcW w:w="6933" w:type="dxa"/>
            <w:gridSpan w:val="3"/>
            <w:tcBorders>
              <w:bottom w:val="single" w:sz="4" w:space="0" w:color="auto"/>
            </w:tcBorders>
          </w:tcPr>
          <w:p w14:paraId="20BF18EC" w14:textId="77777777" w:rsidR="009978B9" w:rsidRPr="009312EC" w:rsidRDefault="009978B9" w:rsidP="00BD06AF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0BF18EE" w14:textId="77777777" w:rsidR="009978B9" w:rsidRPr="009312EC" w:rsidRDefault="009978B9" w:rsidP="009978B9">
      <w:pPr>
        <w:spacing w:after="0" w:line="240" w:lineRule="auto"/>
        <w:rPr>
          <w:rFonts w:asciiTheme="minorHAnsi" w:hAnsiTheme="minorHAnsi" w:cstheme="minorHAnsi"/>
        </w:rPr>
      </w:pPr>
    </w:p>
    <w:p w14:paraId="20BF18EF" w14:textId="77777777" w:rsidR="009978B9" w:rsidRPr="009312EC" w:rsidRDefault="009978B9" w:rsidP="009978B9">
      <w:pPr>
        <w:pStyle w:val="ListParagraph"/>
        <w:numPr>
          <w:ilvl w:val="0"/>
          <w:numId w:val="9"/>
        </w:numPr>
        <w:spacing w:after="120"/>
        <w:contextualSpacing w:val="0"/>
        <w:rPr>
          <w:rFonts w:asciiTheme="minorHAnsi" w:hAnsiTheme="minorHAnsi" w:cstheme="minorHAnsi"/>
          <w:b/>
          <w:caps/>
          <w:sz w:val="24"/>
        </w:rPr>
      </w:pPr>
      <w:r w:rsidRPr="009312EC">
        <w:rPr>
          <w:rFonts w:asciiTheme="minorHAnsi" w:hAnsiTheme="minorHAnsi" w:cstheme="minorHAnsi"/>
          <w:b/>
          <w:caps/>
          <w:sz w:val="24"/>
        </w:rPr>
        <w:t>Type of Discipline</w:t>
      </w:r>
    </w:p>
    <w:p w14:paraId="20BF18F0" w14:textId="77777777" w:rsidR="00601F06" w:rsidRPr="009312EC" w:rsidRDefault="00601F06" w:rsidP="00601F06">
      <w:pPr>
        <w:pStyle w:val="ListParagraph"/>
        <w:spacing w:after="120"/>
        <w:ind w:left="360"/>
        <w:rPr>
          <w:rFonts w:asciiTheme="minorHAnsi" w:hAnsiTheme="minorHAnsi" w:cstheme="minorHAnsi"/>
          <w:spacing w:val="-2"/>
          <w:sz w:val="22"/>
        </w:rPr>
      </w:pPr>
      <w:r w:rsidRPr="009312EC">
        <w:rPr>
          <w:rFonts w:asciiTheme="minorHAnsi" w:hAnsiTheme="minorHAnsi" w:cstheme="minorHAnsi"/>
          <w:spacing w:val="-2"/>
          <w:sz w:val="22"/>
        </w:rPr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 Verbal Warning </w:t>
      </w:r>
      <w:r w:rsidRPr="009312EC">
        <w:rPr>
          <w:rFonts w:asciiTheme="minorHAnsi" w:hAnsiTheme="minorHAnsi" w:cstheme="minorHAnsi"/>
          <w:spacing w:val="-2"/>
          <w:sz w:val="22"/>
        </w:rPr>
        <w:tab/>
      </w:r>
      <w:r w:rsidRPr="009312EC">
        <w:rPr>
          <w:rFonts w:asciiTheme="minorHAnsi" w:hAnsiTheme="minorHAnsi" w:cstheme="minorHAnsi"/>
          <w:spacing w:val="-2"/>
          <w:sz w:val="22"/>
        </w:rPr>
        <w:tab/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 Written Warning </w:t>
      </w:r>
    </w:p>
    <w:p w14:paraId="20BF18F1" w14:textId="77777777" w:rsidR="008D32AC" w:rsidRDefault="008D32AC" w:rsidP="008D32AC">
      <w:pPr>
        <w:pStyle w:val="ListParagraph"/>
        <w:spacing w:before="240" w:after="120"/>
        <w:ind w:left="360"/>
        <w:contextualSpacing w:val="0"/>
        <w:rPr>
          <w:rFonts w:asciiTheme="minorHAnsi" w:hAnsiTheme="minorHAnsi" w:cstheme="minorHAnsi"/>
          <w:b/>
          <w:sz w:val="24"/>
        </w:rPr>
      </w:pPr>
      <w:r w:rsidRPr="009312EC">
        <w:rPr>
          <w:rFonts w:asciiTheme="minorHAnsi" w:hAnsiTheme="minorHAnsi" w:cstheme="minorHAnsi"/>
          <w:b/>
          <w:sz w:val="24"/>
        </w:rPr>
        <w:t>*Please contact your HR Business Partner to discuss Suspensions or Terminations</w:t>
      </w:r>
    </w:p>
    <w:p w14:paraId="20BF18F2" w14:textId="77777777" w:rsidR="004F3687" w:rsidRPr="009312EC" w:rsidRDefault="004F3687" w:rsidP="008D32AC">
      <w:pPr>
        <w:pStyle w:val="ListParagraph"/>
        <w:spacing w:before="240" w:after="120"/>
        <w:ind w:left="360"/>
        <w:contextualSpacing w:val="0"/>
        <w:rPr>
          <w:rFonts w:asciiTheme="minorHAnsi" w:hAnsiTheme="minorHAnsi" w:cstheme="minorHAnsi"/>
          <w:b/>
          <w:sz w:val="24"/>
        </w:rPr>
      </w:pPr>
    </w:p>
    <w:p w14:paraId="20BF18F3" w14:textId="77777777" w:rsidR="00426081" w:rsidRDefault="00426081" w:rsidP="009978B9">
      <w:pPr>
        <w:pStyle w:val="ListParagraph"/>
        <w:numPr>
          <w:ilvl w:val="0"/>
          <w:numId w:val="9"/>
        </w:numPr>
        <w:spacing w:before="240" w:after="120"/>
        <w:contextualSpacing w:val="0"/>
        <w:rPr>
          <w:rFonts w:asciiTheme="minorHAnsi" w:hAnsiTheme="minorHAnsi" w:cstheme="minorHAnsi"/>
          <w:b/>
          <w:sz w:val="24"/>
        </w:rPr>
      </w:pPr>
      <w:r w:rsidRPr="009312EC">
        <w:rPr>
          <w:rFonts w:asciiTheme="minorHAnsi" w:hAnsiTheme="minorHAnsi" w:cstheme="minorHAnsi"/>
          <w:b/>
          <w:sz w:val="24"/>
        </w:rPr>
        <w:t>INCIDENT TYPE</w:t>
      </w:r>
    </w:p>
    <w:p w14:paraId="20BF18F4" w14:textId="77777777" w:rsidR="00601F06" w:rsidRPr="009312EC" w:rsidRDefault="00601F06" w:rsidP="00601F06">
      <w:pPr>
        <w:pStyle w:val="ListParagraph"/>
        <w:spacing w:after="120"/>
        <w:ind w:left="360"/>
        <w:rPr>
          <w:rFonts w:asciiTheme="minorHAnsi" w:hAnsiTheme="minorHAnsi" w:cstheme="minorHAnsi"/>
          <w:spacing w:val="-2"/>
          <w:sz w:val="22"/>
        </w:rPr>
      </w:pPr>
      <w:r w:rsidRPr="009312EC">
        <w:rPr>
          <w:rFonts w:asciiTheme="minorHAnsi" w:hAnsiTheme="minorHAnsi" w:cstheme="minorHAnsi"/>
          <w:spacing w:val="-2"/>
        </w:rPr>
        <w:t xml:space="preserve">  </w:t>
      </w:r>
      <w:r w:rsidR="001C3304"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C3304"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="001C3304"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Tardiness/Absenteeism</w:t>
      </w:r>
      <w:r w:rsidRPr="009312EC">
        <w:rPr>
          <w:rFonts w:asciiTheme="minorHAnsi" w:hAnsiTheme="minorHAnsi" w:cstheme="minorHAnsi"/>
          <w:spacing w:val="-2"/>
          <w:sz w:val="22"/>
        </w:rPr>
        <w:tab/>
        <w:t xml:space="preserve"> </w:t>
      </w:r>
      <w:r w:rsidR="001C3304">
        <w:rPr>
          <w:rFonts w:asciiTheme="minorHAnsi" w:hAnsiTheme="minorHAnsi" w:cstheme="minorHAnsi"/>
          <w:spacing w:val="-2"/>
          <w:sz w:val="22"/>
        </w:rPr>
        <w:tab/>
        <w:t xml:space="preserve"> </w:t>
      </w:r>
      <w:r w:rsidRPr="009312EC">
        <w:rPr>
          <w:rFonts w:asciiTheme="minorHAnsi" w:hAnsiTheme="minorHAnsi" w:cstheme="minorHAnsi"/>
          <w:spacing w:val="-2"/>
          <w:sz w:val="22"/>
        </w:rPr>
        <w:t xml:space="preserve">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 Safety (Vehicle Related)</w:t>
      </w:r>
      <w:r w:rsidR="001C3304">
        <w:rPr>
          <w:rFonts w:asciiTheme="minorHAnsi" w:hAnsiTheme="minorHAnsi" w:cstheme="minorHAnsi"/>
          <w:spacing w:val="-2"/>
          <w:sz w:val="22"/>
        </w:rPr>
        <w:tab/>
      </w:r>
      <w:r w:rsidR="001C3304">
        <w:rPr>
          <w:rFonts w:asciiTheme="minorHAnsi" w:hAnsiTheme="minorHAnsi" w:cstheme="minorHAnsi"/>
          <w:spacing w:val="-2"/>
          <w:sz w:val="22"/>
        </w:rPr>
        <w:tab/>
      </w:r>
      <w:r w:rsidR="001C3304" w:rsidRPr="009312EC">
        <w:rPr>
          <w:rFonts w:asciiTheme="minorHAnsi" w:hAnsiTheme="minorHAnsi" w:cstheme="minorHAnsi"/>
          <w:spacing w:val="-2"/>
          <w:sz w:val="22"/>
        </w:rPr>
        <w:t xml:space="preserve">  </w:t>
      </w:r>
      <w:r w:rsidR="001C3304"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C3304"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="001C3304"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="001C3304" w:rsidRPr="009312EC">
        <w:rPr>
          <w:rFonts w:asciiTheme="minorHAnsi" w:hAnsiTheme="minorHAnsi" w:cstheme="minorHAnsi"/>
          <w:spacing w:val="-2"/>
          <w:sz w:val="22"/>
        </w:rPr>
        <w:t xml:space="preserve">   Other</w:t>
      </w:r>
    </w:p>
    <w:p w14:paraId="20BF18F5" w14:textId="77777777" w:rsidR="00601F06" w:rsidRPr="001C3304" w:rsidRDefault="00601F06" w:rsidP="00601F06">
      <w:pPr>
        <w:pStyle w:val="ListParagraph"/>
        <w:spacing w:after="120"/>
        <w:ind w:left="360"/>
        <w:rPr>
          <w:rFonts w:asciiTheme="minorHAnsi" w:hAnsiTheme="minorHAnsi" w:cstheme="minorHAnsi"/>
          <w:spacing w:val="-2"/>
          <w:sz w:val="22"/>
          <w:u w:val="single"/>
        </w:rPr>
      </w:pPr>
      <w:r w:rsidRPr="009312EC">
        <w:rPr>
          <w:rFonts w:asciiTheme="minorHAnsi" w:hAnsiTheme="minorHAnsi" w:cstheme="minorHAnsi"/>
          <w:spacing w:val="-2"/>
          <w:sz w:val="22"/>
        </w:rPr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="001C3304">
        <w:rPr>
          <w:rFonts w:asciiTheme="minorHAnsi" w:hAnsiTheme="minorHAnsi" w:cstheme="minorHAnsi"/>
          <w:spacing w:val="-2"/>
          <w:sz w:val="22"/>
        </w:rPr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t>Insubordination</w:t>
      </w:r>
      <w:r w:rsidRPr="009312EC">
        <w:rPr>
          <w:rFonts w:asciiTheme="minorHAnsi" w:hAnsiTheme="minorHAnsi" w:cstheme="minorHAnsi"/>
          <w:spacing w:val="-2"/>
          <w:sz w:val="22"/>
        </w:rPr>
        <w:tab/>
      </w:r>
      <w:r w:rsidRPr="009312EC">
        <w:rPr>
          <w:rFonts w:asciiTheme="minorHAnsi" w:hAnsiTheme="minorHAnsi" w:cstheme="minorHAnsi"/>
          <w:spacing w:val="-2"/>
          <w:sz w:val="22"/>
        </w:rPr>
        <w:tab/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 Safety (Non-Vehicle Related)</w:t>
      </w:r>
      <w:r w:rsidR="001C3304">
        <w:rPr>
          <w:rFonts w:asciiTheme="minorHAnsi" w:hAnsiTheme="minorHAnsi" w:cstheme="minorHAnsi"/>
          <w:spacing w:val="-2"/>
          <w:sz w:val="22"/>
        </w:rPr>
        <w:tab/>
        <w:t xml:space="preserve">  Please Specify: </w:t>
      </w:r>
      <w:r w:rsidR="001C3304">
        <w:rPr>
          <w:rFonts w:asciiTheme="minorHAnsi" w:hAnsiTheme="minorHAnsi" w:cstheme="minorHAnsi"/>
          <w:spacing w:val="-2"/>
          <w:sz w:val="22"/>
          <w:u w:val="single"/>
        </w:rPr>
        <w:t xml:space="preserve">  </w:t>
      </w:r>
    </w:p>
    <w:p w14:paraId="20BF18F6" w14:textId="77777777" w:rsidR="00601F06" w:rsidRPr="009312EC" w:rsidRDefault="00601F06" w:rsidP="00601F06">
      <w:pPr>
        <w:pStyle w:val="ListParagraph"/>
        <w:spacing w:after="120"/>
        <w:ind w:left="360"/>
        <w:rPr>
          <w:rFonts w:asciiTheme="minorHAnsi" w:hAnsiTheme="minorHAnsi" w:cstheme="minorHAnsi"/>
          <w:spacing w:val="-2"/>
          <w:sz w:val="22"/>
        </w:rPr>
      </w:pPr>
      <w:r w:rsidRPr="009312EC">
        <w:rPr>
          <w:rFonts w:asciiTheme="minorHAnsi" w:hAnsiTheme="minorHAnsi" w:cstheme="minorHAnsi"/>
          <w:spacing w:val="-2"/>
          <w:sz w:val="22"/>
        </w:rPr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Performance</w:t>
      </w:r>
      <w:r w:rsidRPr="009312EC">
        <w:rPr>
          <w:rFonts w:asciiTheme="minorHAnsi" w:hAnsiTheme="minorHAnsi" w:cstheme="minorHAnsi"/>
          <w:spacing w:val="-2"/>
          <w:sz w:val="22"/>
        </w:rPr>
        <w:tab/>
      </w:r>
      <w:r w:rsidRPr="009312EC">
        <w:rPr>
          <w:rFonts w:asciiTheme="minorHAnsi" w:hAnsiTheme="minorHAnsi" w:cstheme="minorHAnsi"/>
          <w:spacing w:val="-2"/>
          <w:sz w:val="22"/>
        </w:rPr>
        <w:tab/>
      </w:r>
      <w:r w:rsidRPr="009312EC">
        <w:rPr>
          <w:rFonts w:asciiTheme="minorHAnsi" w:hAnsiTheme="minorHAnsi" w:cstheme="minorHAnsi"/>
          <w:spacing w:val="-2"/>
          <w:sz w:val="22"/>
        </w:rPr>
        <w:tab/>
        <w:t xml:space="preserve">  </w:t>
      </w:r>
      <w:r w:rsidRPr="009312EC">
        <w:rPr>
          <w:rFonts w:asciiTheme="minorHAnsi" w:hAnsiTheme="minorHAnsi" w:cstheme="minorHAnsi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312EC">
        <w:rPr>
          <w:rFonts w:asciiTheme="minorHAnsi" w:hAnsiTheme="minorHAnsi" w:cstheme="minorHAnsi"/>
          <w:spacing w:val="-2"/>
          <w:sz w:val="22"/>
        </w:rPr>
        <w:instrText xml:space="preserve"> FORMCHECKBOX </w:instrText>
      </w:r>
      <w:r w:rsidR="00DF4F2C">
        <w:rPr>
          <w:rFonts w:asciiTheme="minorHAnsi" w:hAnsiTheme="minorHAnsi" w:cstheme="minorHAnsi"/>
          <w:spacing w:val="-2"/>
          <w:sz w:val="22"/>
        </w:rPr>
      </w:r>
      <w:r w:rsidR="00DF4F2C">
        <w:rPr>
          <w:rFonts w:asciiTheme="minorHAnsi" w:hAnsiTheme="minorHAnsi" w:cstheme="minorHAnsi"/>
          <w:spacing w:val="-2"/>
          <w:sz w:val="22"/>
        </w:rPr>
        <w:fldChar w:fldCharType="separate"/>
      </w:r>
      <w:r w:rsidRPr="009312EC">
        <w:rPr>
          <w:rFonts w:asciiTheme="minorHAnsi" w:hAnsiTheme="minorHAnsi" w:cstheme="minorHAnsi"/>
          <w:spacing w:val="-2"/>
          <w:sz w:val="22"/>
        </w:rPr>
        <w:fldChar w:fldCharType="end"/>
      </w:r>
      <w:r w:rsidRPr="009312EC">
        <w:rPr>
          <w:rFonts w:asciiTheme="minorHAnsi" w:hAnsiTheme="minorHAnsi" w:cstheme="minorHAnsi"/>
          <w:spacing w:val="-2"/>
          <w:sz w:val="22"/>
        </w:rPr>
        <w:t xml:space="preserve">   </w:t>
      </w:r>
      <w:r w:rsidR="001C3304">
        <w:rPr>
          <w:rFonts w:asciiTheme="minorHAnsi" w:hAnsiTheme="minorHAnsi" w:cstheme="minorHAnsi"/>
          <w:spacing w:val="-2"/>
          <w:sz w:val="22"/>
        </w:rPr>
        <w:t>Conduct</w:t>
      </w:r>
      <w:r w:rsidR="001C3304">
        <w:rPr>
          <w:rFonts w:asciiTheme="minorHAnsi" w:hAnsiTheme="minorHAnsi" w:cstheme="minorHAnsi"/>
          <w:spacing w:val="-2"/>
          <w:sz w:val="22"/>
        </w:rPr>
        <w:tab/>
      </w:r>
      <w:r w:rsidR="001C3304">
        <w:rPr>
          <w:rFonts w:asciiTheme="minorHAnsi" w:hAnsiTheme="minorHAnsi" w:cstheme="minorHAnsi"/>
          <w:spacing w:val="-2"/>
          <w:sz w:val="22"/>
        </w:rPr>
        <w:tab/>
      </w:r>
      <w:r w:rsidR="001C3304">
        <w:rPr>
          <w:rFonts w:asciiTheme="minorHAnsi" w:hAnsiTheme="minorHAnsi" w:cstheme="minorHAnsi"/>
          <w:spacing w:val="-2"/>
          <w:sz w:val="22"/>
        </w:rPr>
        <w:tab/>
      </w:r>
      <w:r w:rsidR="004F3687">
        <w:rPr>
          <w:rFonts w:asciiTheme="minorHAnsi" w:hAnsiTheme="minorHAnsi" w:cstheme="minorHAnsi"/>
          <w:spacing w:val="-2"/>
          <w:sz w:val="22"/>
        </w:rPr>
        <w:tab/>
        <w:t xml:space="preserve">  _________________________</w:t>
      </w:r>
    </w:p>
    <w:p w14:paraId="20BF18F7" w14:textId="77777777" w:rsidR="009978B9" w:rsidRPr="009312EC" w:rsidRDefault="00397DE1" w:rsidP="00E906B4">
      <w:pPr>
        <w:rPr>
          <w:rFonts w:asciiTheme="minorHAnsi" w:hAnsiTheme="minorHAnsi" w:cstheme="minorHAnsi"/>
          <w:sz w:val="18"/>
          <w:szCs w:val="18"/>
        </w:rPr>
      </w:pPr>
      <w:r w:rsidRPr="009312EC">
        <w:rPr>
          <w:rFonts w:asciiTheme="minorHAnsi" w:hAnsiTheme="minorHAnsi" w:cstheme="minorHAnsi"/>
          <w:sz w:val="18"/>
          <w:szCs w:val="18"/>
        </w:rPr>
        <w:t xml:space="preserve">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6"/>
      </w:tblGrid>
      <w:tr w:rsidR="00E906B4" w:rsidRPr="009312EC" w14:paraId="20BF18F9" w14:textId="77777777" w:rsidTr="009312EC">
        <w:trPr>
          <w:trHeight w:val="576"/>
          <w:tblHeader/>
        </w:trPr>
        <w:tc>
          <w:tcPr>
            <w:tcW w:w="10166" w:type="dxa"/>
            <w:shd w:val="clear" w:color="auto" w:fill="D9D9D9" w:themeFill="background1" w:themeFillShade="D9"/>
            <w:vAlign w:val="bottom"/>
          </w:tcPr>
          <w:p w14:paraId="20BF18F8" w14:textId="77777777" w:rsidR="00E906B4" w:rsidRPr="009312EC" w:rsidRDefault="00E906B4" w:rsidP="009312EC">
            <w:pPr>
              <w:pStyle w:val="ListParagraph"/>
              <w:numPr>
                <w:ilvl w:val="0"/>
                <w:numId w:val="9"/>
              </w:numPr>
              <w:spacing w:after="120" w:line="260" w:lineRule="atLeast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IDENTIFY THE SPECIFICS OF THE UNACCEPTABLE PERFORMANCE AND/OR CONDUCT</w:t>
            </w:r>
          </w:p>
        </w:tc>
      </w:tr>
      <w:tr w:rsidR="009978B9" w:rsidRPr="009312EC" w14:paraId="20BF18FB" w14:textId="77777777" w:rsidTr="00E906B4">
        <w:trPr>
          <w:trHeight w:val="1440"/>
        </w:trPr>
        <w:tc>
          <w:tcPr>
            <w:tcW w:w="10166" w:type="dxa"/>
            <w:vAlign w:val="center"/>
          </w:tcPr>
          <w:p w14:paraId="20BF18FA" w14:textId="77777777" w:rsidR="009978B9" w:rsidRPr="009312EC" w:rsidRDefault="009978B9" w:rsidP="00E906B4">
            <w:pPr>
              <w:spacing w:after="120" w:line="260" w:lineRule="atLeast"/>
              <w:rPr>
                <w:rFonts w:asciiTheme="minorHAnsi" w:hAnsiTheme="minorHAnsi" w:cstheme="minorHAnsi"/>
                <w:sz w:val="22"/>
              </w:rPr>
            </w:pPr>
          </w:p>
        </w:tc>
      </w:tr>
      <w:tr w:rsidR="00E906B4" w:rsidRPr="009312EC" w14:paraId="20BF18FD" w14:textId="77777777" w:rsidTr="009312EC">
        <w:trPr>
          <w:trHeight w:val="432"/>
        </w:trPr>
        <w:tc>
          <w:tcPr>
            <w:tcW w:w="10166" w:type="dxa"/>
            <w:shd w:val="clear" w:color="auto" w:fill="D9D9D9" w:themeFill="background1" w:themeFillShade="D9"/>
            <w:vAlign w:val="center"/>
          </w:tcPr>
          <w:p w14:paraId="20BF18FC" w14:textId="77777777" w:rsidR="00E906B4" w:rsidRPr="009312EC" w:rsidRDefault="00E906B4" w:rsidP="00E906B4">
            <w:pPr>
              <w:pStyle w:val="ListParagraph"/>
              <w:numPr>
                <w:ilvl w:val="0"/>
                <w:numId w:val="9"/>
              </w:numPr>
              <w:spacing w:before="240" w:after="120"/>
              <w:contextualSpacing w:val="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IDENTIFY THE ACTIONS AND STEPS THE EMPLOYEE MUST TAKE TO CORRECT THE SITUATION</w:t>
            </w:r>
          </w:p>
        </w:tc>
      </w:tr>
      <w:tr w:rsidR="00E906B4" w:rsidRPr="009312EC" w14:paraId="20BF18FF" w14:textId="77777777" w:rsidTr="009312EC">
        <w:trPr>
          <w:trHeight w:val="1439"/>
        </w:trPr>
        <w:tc>
          <w:tcPr>
            <w:tcW w:w="10166" w:type="dxa"/>
            <w:vAlign w:val="center"/>
          </w:tcPr>
          <w:p w14:paraId="20BF18FE" w14:textId="77777777" w:rsidR="00E906B4" w:rsidRPr="009312EC" w:rsidRDefault="00E906B4" w:rsidP="00E906B4">
            <w:pPr>
              <w:spacing w:after="120" w:line="260" w:lineRule="atLeast"/>
              <w:rPr>
                <w:rFonts w:asciiTheme="minorHAnsi" w:hAnsiTheme="minorHAnsi" w:cstheme="minorHAnsi"/>
                <w:sz w:val="22"/>
              </w:rPr>
            </w:pPr>
          </w:p>
        </w:tc>
      </w:tr>
      <w:tr w:rsidR="00E906B4" w:rsidRPr="009312EC" w14:paraId="20BF1901" w14:textId="77777777" w:rsidTr="00E906B4">
        <w:trPr>
          <w:trHeight w:val="576"/>
        </w:trPr>
        <w:tc>
          <w:tcPr>
            <w:tcW w:w="10166" w:type="dxa"/>
            <w:shd w:val="clear" w:color="auto" w:fill="D9D9D9" w:themeFill="background1" w:themeFillShade="D9"/>
            <w:vAlign w:val="center"/>
          </w:tcPr>
          <w:p w14:paraId="20BF1900" w14:textId="77777777" w:rsidR="00E906B4" w:rsidRPr="009312EC" w:rsidRDefault="00E906B4" w:rsidP="00E906B4">
            <w:pPr>
              <w:pStyle w:val="ListParagraph"/>
              <w:numPr>
                <w:ilvl w:val="0"/>
                <w:numId w:val="9"/>
              </w:numPr>
              <w:spacing w:before="240" w:after="120"/>
              <w:contextualSpacing w:val="0"/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IDENTIFY EXPECTED IMPROVEMENTS IN THE FOLLOWING AREAS</w:t>
            </w:r>
          </w:p>
        </w:tc>
      </w:tr>
      <w:tr w:rsidR="00E906B4" w14:paraId="20BF1903" w14:textId="77777777" w:rsidTr="00E906B4">
        <w:trPr>
          <w:trHeight w:val="1440"/>
        </w:trPr>
        <w:tc>
          <w:tcPr>
            <w:tcW w:w="10166" w:type="dxa"/>
            <w:vAlign w:val="center"/>
          </w:tcPr>
          <w:p w14:paraId="20BF1902" w14:textId="77777777" w:rsidR="00E906B4" w:rsidRDefault="00E906B4" w:rsidP="00E906B4">
            <w:pPr>
              <w:pStyle w:val="ListParagraph"/>
              <w:spacing w:before="240" w:after="120"/>
              <w:ind w:left="360"/>
              <w:contextualSpacing w:val="0"/>
              <w:rPr>
                <w:rFonts w:asciiTheme="minorHAnsi" w:hAnsiTheme="minorHAnsi" w:cstheme="minorHAnsi"/>
                <w:b/>
                <w:sz w:val="24"/>
              </w:rPr>
            </w:pPr>
          </w:p>
        </w:tc>
      </w:tr>
    </w:tbl>
    <w:p w14:paraId="20BF1904" w14:textId="77777777" w:rsidR="00E906B4" w:rsidRPr="00FE2F5F" w:rsidRDefault="00FE2F5F" w:rsidP="009978B9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Note: Please use an additional form if more space is required</w:t>
      </w:r>
    </w:p>
    <w:p w14:paraId="20BF1905" w14:textId="77777777" w:rsidR="004F3687" w:rsidRDefault="004F3687" w:rsidP="009978B9">
      <w:pPr>
        <w:rPr>
          <w:rFonts w:asciiTheme="minorHAnsi" w:hAnsiTheme="minorHAnsi" w:cstheme="minorHAnsi"/>
          <w:b/>
          <w:sz w:val="22"/>
        </w:rPr>
      </w:pPr>
    </w:p>
    <w:p w14:paraId="20BF1906" w14:textId="77777777" w:rsidR="004F3687" w:rsidRDefault="004F3687" w:rsidP="009978B9">
      <w:pPr>
        <w:rPr>
          <w:rFonts w:asciiTheme="minorHAnsi" w:hAnsiTheme="minorHAnsi" w:cstheme="minorHAnsi"/>
          <w:b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166"/>
      </w:tblGrid>
      <w:tr w:rsidR="00E906B4" w:rsidRPr="009312EC" w14:paraId="20BF1908" w14:textId="77777777" w:rsidTr="009312EC">
        <w:trPr>
          <w:trHeight w:val="576"/>
        </w:trPr>
        <w:tc>
          <w:tcPr>
            <w:tcW w:w="10166" w:type="dxa"/>
            <w:shd w:val="clear" w:color="auto" w:fill="D9D9D9" w:themeFill="background1" w:themeFillShade="D9"/>
            <w:vAlign w:val="center"/>
          </w:tcPr>
          <w:p w14:paraId="20BF1907" w14:textId="77777777" w:rsidR="00E906B4" w:rsidRPr="009312EC" w:rsidRDefault="00E906B4" w:rsidP="00E906B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9312EC">
              <w:rPr>
                <w:rFonts w:asciiTheme="minorHAnsi" w:hAnsiTheme="minorHAnsi" w:cstheme="minorHAnsi"/>
                <w:b/>
                <w:sz w:val="22"/>
              </w:rPr>
              <w:t>EMPLOYEE COMMENTS/ COMMITMENT TO IMPROVEMENT</w:t>
            </w:r>
          </w:p>
        </w:tc>
      </w:tr>
      <w:tr w:rsidR="00E906B4" w:rsidRPr="009312EC" w14:paraId="20BF190A" w14:textId="77777777" w:rsidTr="009312EC">
        <w:trPr>
          <w:trHeight w:val="1440"/>
        </w:trPr>
        <w:tc>
          <w:tcPr>
            <w:tcW w:w="10166" w:type="dxa"/>
          </w:tcPr>
          <w:p w14:paraId="20BF1909" w14:textId="77777777" w:rsidR="00E906B4" w:rsidRPr="009312EC" w:rsidRDefault="00E906B4" w:rsidP="009978B9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20BF190B" w14:textId="77777777" w:rsidR="00E906B4" w:rsidRPr="009312EC" w:rsidRDefault="00E906B4" w:rsidP="009978B9">
      <w:pPr>
        <w:rPr>
          <w:rFonts w:asciiTheme="minorHAnsi" w:hAnsiTheme="minorHAnsi" w:cstheme="minorHAnsi"/>
          <w:b/>
          <w:sz w:val="22"/>
        </w:rPr>
      </w:pPr>
    </w:p>
    <w:p w14:paraId="20BF190C" w14:textId="77777777" w:rsidR="009978B9" w:rsidRPr="009312EC" w:rsidRDefault="009978B9" w:rsidP="009312EC">
      <w:pPr>
        <w:tabs>
          <w:tab w:val="left" w:pos="90"/>
        </w:tabs>
        <w:rPr>
          <w:rFonts w:asciiTheme="minorHAnsi" w:hAnsiTheme="minorHAnsi" w:cstheme="minorHAnsi"/>
          <w:b/>
          <w:sz w:val="22"/>
        </w:rPr>
      </w:pPr>
      <w:r w:rsidRPr="009312EC">
        <w:rPr>
          <w:rFonts w:asciiTheme="minorHAnsi" w:hAnsiTheme="minorHAnsi" w:cstheme="minorHAnsi"/>
          <w:b/>
          <w:sz w:val="22"/>
        </w:rPr>
        <w:t>Employee Acknowledgement:</w:t>
      </w:r>
    </w:p>
    <w:p w14:paraId="20BF190D" w14:textId="77777777" w:rsidR="009312EC" w:rsidRPr="009312EC" w:rsidRDefault="009978B9" w:rsidP="009312EC">
      <w:pPr>
        <w:tabs>
          <w:tab w:val="left" w:pos="90"/>
        </w:tabs>
        <w:spacing w:after="240"/>
        <w:rPr>
          <w:rFonts w:asciiTheme="minorHAnsi" w:hAnsiTheme="minorHAnsi" w:cstheme="minorHAnsi"/>
          <w:sz w:val="22"/>
        </w:rPr>
      </w:pPr>
      <w:r w:rsidRPr="009312EC">
        <w:rPr>
          <w:rFonts w:asciiTheme="minorHAnsi" w:hAnsiTheme="minorHAnsi" w:cstheme="minorHAnsi"/>
          <w:sz w:val="22"/>
        </w:rPr>
        <w:t>I acknowledge that further instances of unsatisfactory performance or misconduct, whether related or not to the matter at hand, may lead to more severe disciplinary action, up to and including termination.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518"/>
        <w:gridCol w:w="630"/>
        <w:gridCol w:w="1800"/>
      </w:tblGrid>
      <w:tr w:rsidR="009978B9" w:rsidRPr="009312EC" w14:paraId="20BF1911" w14:textId="77777777" w:rsidTr="009312EC">
        <w:trPr>
          <w:trHeight w:val="144"/>
        </w:trPr>
        <w:tc>
          <w:tcPr>
            <w:tcW w:w="4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0E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BF190F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10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9978B9" w:rsidRPr="009312EC" w14:paraId="20BF1915" w14:textId="77777777" w:rsidTr="009312EC">
        <w:trPr>
          <w:trHeight w:val="144"/>
        </w:trPr>
        <w:tc>
          <w:tcPr>
            <w:tcW w:w="4518" w:type="dxa"/>
            <w:tcBorders>
              <w:left w:val="nil"/>
              <w:bottom w:val="nil"/>
              <w:right w:val="nil"/>
            </w:tcBorders>
          </w:tcPr>
          <w:p w14:paraId="20BF1912" w14:textId="77777777" w:rsidR="009978B9" w:rsidRPr="001C3304" w:rsidRDefault="009978B9" w:rsidP="00523C29">
            <w:pPr>
              <w:tabs>
                <w:tab w:val="left" w:pos="90"/>
              </w:tabs>
              <w:spacing w:before="120" w:after="120"/>
              <w:ind w:left="-18" w:firstLine="18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Employee Signature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BF1913" w14:textId="77777777" w:rsidR="009978B9" w:rsidRPr="001C3304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20BF1914" w14:textId="77777777" w:rsidR="009978B9" w:rsidRPr="001C3304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Date</w:t>
            </w:r>
          </w:p>
        </w:tc>
      </w:tr>
    </w:tbl>
    <w:p w14:paraId="20BF1916" w14:textId="77777777" w:rsidR="009978B9" w:rsidRPr="009312EC" w:rsidRDefault="009978B9" w:rsidP="009312EC">
      <w:pPr>
        <w:tabs>
          <w:tab w:val="left" w:pos="90"/>
        </w:tabs>
        <w:rPr>
          <w:rFonts w:asciiTheme="minorHAnsi" w:hAnsiTheme="minorHAnsi" w:cstheme="minorHAnsi"/>
        </w:rPr>
      </w:pPr>
    </w:p>
    <w:p w14:paraId="20BF1917" w14:textId="77777777" w:rsidR="009978B9" w:rsidRPr="009312EC" w:rsidRDefault="009978B9" w:rsidP="009312EC">
      <w:pPr>
        <w:tabs>
          <w:tab w:val="left" w:pos="90"/>
        </w:tabs>
        <w:rPr>
          <w:rFonts w:asciiTheme="minorHAnsi" w:hAnsiTheme="minorHAnsi" w:cstheme="minorHAnsi"/>
          <w:b/>
          <w:sz w:val="22"/>
        </w:rPr>
      </w:pPr>
      <w:r w:rsidRPr="009312EC">
        <w:rPr>
          <w:rFonts w:asciiTheme="minorHAnsi" w:hAnsiTheme="minorHAnsi" w:cstheme="minorHAnsi"/>
          <w:b/>
          <w:sz w:val="22"/>
        </w:rPr>
        <w:t>Manager / Leader Acknowledgement:</w:t>
      </w:r>
    </w:p>
    <w:p w14:paraId="20BF1918" w14:textId="77777777" w:rsidR="009978B9" w:rsidRPr="009312EC" w:rsidRDefault="009978B9" w:rsidP="009312EC">
      <w:pPr>
        <w:tabs>
          <w:tab w:val="left" w:pos="90"/>
        </w:tabs>
        <w:rPr>
          <w:rFonts w:asciiTheme="minorHAnsi" w:hAnsiTheme="minorHAnsi" w:cstheme="minorHAnsi"/>
          <w:sz w:val="22"/>
        </w:rPr>
      </w:pPr>
      <w:r w:rsidRPr="009312EC">
        <w:rPr>
          <w:rFonts w:asciiTheme="minorHAnsi" w:hAnsiTheme="minorHAnsi" w:cstheme="minorHAnsi"/>
          <w:sz w:val="22"/>
        </w:rPr>
        <w:t>Provide a copy to the employee, and forward a copy to Human Resources for inclusion in the Employee’s file. Please provide a note if the employee chooses not to sign.</w:t>
      </w:r>
    </w:p>
    <w:tbl>
      <w:tblPr>
        <w:tblStyle w:val="TableGrid"/>
        <w:tblW w:w="10080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7272"/>
      </w:tblGrid>
      <w:tr w:rsidR="009978B9" w:rsidRPr="009312EC" w14:paraId="20BF191B" w14:textId="77777777" w:rsidTr="009312EC">
        <w:tc>
          <w:tcPr>
            <w:tcW w:w="2808" w:type="dxa"/>
            <w:tcBorders>
              <w:top w:val="nil"/>
              <w:bottom w:val="single" w:sz="4" w:space="0" w:color="auto"/>
            </w:tcBorders>
          </w:tcPr>
          <w:p w14:paraId="20BF1919" w14:textId="77777777" w:rsidR="009978B9" w:rsidRPr="009312EC" w:rsidRDefault="009978B9" w:rsidP="009312EC">
            <w:pPr>
              <w:tabs>
                <w:tab w:val="left" w:pos="90"/>
              </w:tabs>
              <w:spacing w:before="120" w:after="120" w:line="280" w:lineRule="atLeas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72" w:type="dxa"/>
          </w:tcPr>
          <w:p w14:paraId="20BF191A" w14:textId="77777777" w:rsidR="009978B9" w:rsidRPr="009312EC" w:rsidRDefault="001C3304" w:rsidP="001C3304">
            <w:pPr>
              <w:tabs>
                <w:tab w:val="left" w:pos="90"/>
              </w:tabs>
              <w:spacing w:before="120" w:after="120" w:line="28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was provided a copy of the Employee Discipline Form</w:t>
            </w:r>
          </w:p>
        </w:tc>
      </w:tr>
    </w:tbl>
    <w:p w14:paraId="20BF191C" w14:textId="77777777" w:rsidR="009978B9" w:rsidRPr="001C3304" w:rsidRDefault="001C3304" w:rsidP="00A52539">
      <w:pPr>
        <w:tabs>
          <w:tab w:val="left" w:pos="90"/>
        </w:tabs>
        <w:rPr>
          <w:rFonts w:asciiTheme="minorHAnsi" w:hAnsiTheme="minorHAnsi" w:cstheme="minorHAnsi"/>
          <w:sz w:val="18"/>
        </w:rPr>
      </w:pPr>
      <w:r w:rsidRPr="001C3304">
        <w:rPr>
          <w:rFonts w:asciiTheme="minorHAnsi" w:hAnsiTheme="minorHAnsi" w:cstheme="minorHAnsi"/>
          <w:sz w:val="18"/>
        </w:rPr>
        <w:t xml:space="preserve">     </w:t>
      </w:r>
      <w:r w:rsidR="009978B9" w:rsidRPr="001C3304">
        <w:rPr>
          <w:rFonts w:asciiTheme="minorHAnsi" w:hAnsiTheme="minorHAnsi" w:cstheme="minorHAnsi"/>
          <w:sz w:val="18"/>
        </w:rPr>
        <w:t>Employee Name</w:t>
      </w:r>
    </w:p>
    <w:p w14:paraId="20BF191D" w14:textId="77777777" w:rsidR="009978B9" w:rsidRPr="009312EC" w:rsidRDefault="00A52539" w:rsidP="001C3304">
      <w:pPr>
        <w:tabs>
          <w:tab w:val="left" w:pos="90"/>
        </w:tabs>
        <w:spacing w:before="240" w:after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</w:t>
      </w:r>
      <w:r w:rsidR="009978B9" w:rsidRPr="009312EC">
        <w:rPr>
          <w:rFonts w:asciiTheme="minorHAnsi" w:hAnsiTheme="minorHAnsi" w:cstheme="minorHAnsi"/>
          <w:sz w:val="22"/>
        </w:rPr>
        <w:t>Form</w:t>
      </w:r>
      <w:r w:rsidR="004F3687">
        <w:rPr>
          <w:rFonts w:asciiTheme="minorHAnsi" w:hAnsiTheme="minorHAnsi" w:cstheme="minorHAnsi"/>
          <w:sz w:val="22"/>
        </w:rPr>
        <w:t xml:space="preserve"> provided</w:t>
      </w:r>
      <w:r w:rsidR="009978B9" w:rsidRPr="009312EC">
        <w:rPr>
          <w:rFonts w:asciiTheme="minorHAnsi" w:hAnsiTheme="minorHAnsi" w:cstheme="minorHAnsi"/>
          <w:sz w:val="22"/>
        </w:rPr>
        <w:t xml:space="preserve"> on: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150"/>
        <w:gridCol w:w="450"/>
        <w:gridCol w:w="3060"/>
        <w:gridCol w:w="630"/>
        <w:gridCol w:w="2808"/>
      </w:tblGrid>
      <w:tr w:rsidR="009978B9" w:rsidRPr="009312EC" w14:paraId="20BF1923" w14:textId="77777777" w:rsidTr="001C3304">
        <w:trPr>
          <w:trHeight w:val="467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1E" w14:textId="77777777" w:rsidR="009978B9" w:rsidRPr="009312EC" w:rsidRDefault="009978B9" w:rsidP="001C3304">
            <w:pPr>
              <w:tabs>
                <w:tab w:val="left" w:pos="90"/>
              </w:tabs>
              <w:spacing w:before="120"/>
              <w:rPr>
                <w:rFonts w:asciiTheme="minorHAnsi" w:hAnsiTheme="minorHAnsi" w:cstheme="minorHAnsi"/>
                <w:sz w:val="22"/>
              </w:rPr>
            </w:pPr>
            <w:r w:rsidRPr="009312EC">
              <w:rPr>
                <w:rFonts w:asciiTheme="minorHAnsi" w:hAnsiTheme="minorHAnsi" w:cstheme="minorHAnsi"/>
                <w:sz w:val="22"/>
              </w:rPr>
              <w:t xml:space="preserve">                                                          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0BF191F" w14:textId="77777777" w:rsidR="009978B9" w:rsidRPr="009312EC" w:rsidRDefault="009978B9" w:rsidP="001C3304">
            <w:pPr>
              <w:tabs>
                <w:tab w:val="left" w:pos="90"/>
              </w:tabs>
              <w:spacing w:before="12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20" w14:textId="77777777" w:rsidR="009978B9" w:rsidRPr="009312EC" w:rsidRDefault="009978B9" w:rsidP="001C3304">
            <w:pPr>
              <w:tabs>
                <w:tab w:val="left" w:pos="90"/>
              </w:tabs>
              <w:spacing w:before="120"/>
              <w:rPr>
                <w:rFonts w:asciiTheme="minorHAnsi" w:hAnsiTheme="minorHAnsi" w:cstheme="minorHAnsi"/>
                <w:sz w:val="22"/>
              </w:rPr>
            </w:pPr>
            <w:r w:rsidRPr="009312EC">
              <w:rPr>
                <w:rFonts w:asciiTheme="minorHAnsi" w:hAnsiTheme="minorHAnsi" w:cstheme="minorHAnsi"/>
                <w:sz w:val="22"/>
              </w:rPr>
              <w:t xml:space="preserve">                                                       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BF1921" w14:textId="77777777" w:rsidR="009978B9" w:rsidRPr="009312EC" w:rsidRDefault="009978B9" w:rsidP="001C3304">
            <w:pPr>
              <w:tabs>
                <w:tab w:val="left" w:pos="90"/>
              </w:tabs>
              <w:spacing w:before="12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22" w14:textId="77777777" w:rsidR="009978B9" w:rsidRPr="009312EC" w:rsidRDefault="009978B9" w:rsidP="001C3304">
            <w:pPr>
              <w:tabs>
                <w:tab w:val="left" w:pos="90"/>
              </w:tabs>
              <w:spacing w:before="12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9978B9" w:rsidRPr="009312EC" w14:paraId="20BF1929" w14:textId="77777777" w:rsidTr="001C3304">
        <w:trPr>
          <w:trHeight w:val="323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F1924" w14:textId="77777777" w:rsidR="009978B9" w:rsidRPr="001C3304" w:rsidRDefault="009978B9" w:rsidP="001C3304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Date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0BF1925" w14:textId="77777777" w:rsidR="009978B9" w:rsidRPr="001C3304" w:rsidRDefault="009978B9" w:rsidP="001C3304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F1926" w14:textId="77777777" w:rsidR="009978B9" w:rsidRPr="001C3304" w:rsidRDefault="009978B9" w:rsidP="001C3304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Location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BF1927" w14:textId="77777777" w:rsidR="009978B9" w:rsidRPr="001C3304" w:rsidRDefault="009978B9" w:rsidP="001C3304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F1928" w14:textId="77777777" w:rsidR="009978B9" w:rsidRPr="001C3304" w:rsidRDefault="009978B9" w:rsidP="001C3304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Time</w:t>
            </w:r>
          </w:p>
        </w:tc>
      </w:tr>
    </w:tbl>
    <w:p w14:paraId="20BF192A" w14:textId="77777777" w:rsidR="009978B9" w:rsidRPr="009312EC" w:rsidRDefault="009978B9" w:rsidP="009312EC">
      <w:pPr>
        <w:tabs>
          <w:tab w:val="left" w:pos="90"/>
        </w:tabs>
        <w:rPr>
          <w:rFonts w:asciiTheme="minorHAnsi" w:hAnsiTheme="minorHAnsi" w:cstheme="minorHAnsi"/>
          <w:sz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800"/>
        <w:gridCol w:w="2520"/>
        <w:gridCol w:w="630"/>
        <w:gridCol w:w="1800"/>
      </w:tblGrid>
      <w:tr w:rsidR="009978B9" w:rsidRPr="009312EC" w14:paraId="20BF192D" w14:textId="77777777" w:rsidTr="00CC179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0BF192B" w14:textId="77777777" w:rsidR="009978B9" w:rsidRPr="009312EC" w:rsidRDefault="009978B9" w:rsidP="00CC1797">
            <w:pPr>
              <w:tabs>
                <w:tab w:val="left" w:pos="0"/>
              </w:tabs>
              <w:spacing w:before="120" w:after="120"/>
              <w:rPr>
                <w:rFonts w:asciiTheme="minorHAnsi" w:hAnsiTheme="minorHAnsi" w:cstheme="minorHAnsi"/>
              </w:rPr>
            </w:pPr>
            <w:r w:rsidRPr="00CC1797">
              <w:rPr>
                <w:rFonts w:asciiTheme="minorHAnsi" w:hAnsiTheme="minorHAnsi" w:cstheme="minorHAnsi"/>
                <w:sz w:val="22"/>
              </w:rPr>
              <w:t>Manager Name</w:t>
            </w:r>
            <w:r w:rsidRPr="009312EC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2C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9978B9" w:rsidRPr="009312EC" w14:paraId="20BF1932" w14:textId="77777777" w:rsidTr="001C3304"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2E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  <w:p w14:paraId="20BF192F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BF1930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F1931" w14:textId="77777777" w:rsidR="009978B9" w:rsidRPr="009312EC" w:rsidRDefault="009978B9" w:rsidP="009312EC">
            <w:pPr>
              <w:tabs>
                <w:tab w:val="left" w:pos="90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9978B9" w:rsidRPr="009312EC" w14:paraId="20BF1936" w14:textId="77777777" w:rsidTr="001C3304">
        <w:tc>
          <w:tcPr>
            <w:tcW w:w="4320" w:type="dxa"/>
            <w:gridSpan w:val="2"/>
            <w:tcBorders>
              <w:left w:val="nil"/>
              <w:bottom w:val="nil"/>
              <w:right w:val="nil"/>
            </w:tcBorders>
          </w:tcPr>
          <w:p w14:paraId="20BF1933" w14:textId="77777777" w:rsidR="009978B9" w:rsidRPr="001C3304" w:rsidRDefault="009978B9" w:rsidP="00BD06AF">
            <w:pPr>
              <w:spacing w:before="120" w:after="120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Manager / Leader Signature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0BF1934" w14:textId="77777777" w:rsidR="009978B9" w:rsidRPr="001C3304" w:rsidRDefault="009978B9" w:rsidP="00BD06AF">
            <w:pPr>
              <w:spacing w:before="120" w:after="12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20BF1935" w14:textId="77777777" w:rsidR="009978B9" w:rsidRPr="001C3304" w:rsidRDefault="009978B9" w:rsidP="00BD06AF">
            <w:pPr>
              <w:spacing w:before="120" w:after="120"/>
              <w:rPr>
                <w:rFonts w:asciiTheme="minorHAnsi" w:hAnsiTheme="minorHAnsi" w:cstheme="minorHAnsi"/>
                <w:sz w:val="18"/>
              </w:rPr>
            </w:pPr>
            <w:r w:rsidRPr="001C3304">
              <w:rPr>
                <w:rFonts w:asciiTheme="minorHAnsi" w:hAnsiTheme="minorHAnsi" w:cstheme="minorHAnsi"/>
                <w:sz w:val="18"/>
              </w:rPr>
              <w:t>Date</w:t>
            </w:r>
          </w:p>
        </w:tc>
      </w:tr>
    </w:tbl>
    <w:p w14:paraId="20BF1937" w14:textId="77777777" w:rsidR="009978B9" w:rsidRDefault="009978B9" w:rsidP="009978B9"/>
    <w:sectPr w:rsidR="009978B9" w:rsidSect="009312EC">
      <w:headerReference w:type="default" r:id="rId12"/>
      <w:footerReference w:type="default" r:id="rId13"/>
      <w:headerReference w:type="first" r:id="rId14"/>
      <w:type w:val="continuous"/>
      <w:pgSz w:w="12240" w:h="15840" w:code="1"/>
      <w:pgMar w:top="720" w:right="720" w:bottom="720" w:left="720" w:header="1296" w:footer="1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0B05B" w14:textId="77777777" w:rsidR="00F8348E" w:rsidRDefault="00F8348E" w:rsidP="007A1D22">
      <w:pPr>
        <w:spacing w:after="0" w:line="240" w:lineRule="auto"/>
      </w:pPr>
      <w:r>
        <w:separator/>
      </w:r>
    </w:p>
  </w:endnote>
  <w:endnote w:type="continuationSeparator" w:id="0">
    <w:p w14:paraId="7A9FB1D3" w14:textId="77777777" w:rsidR="00F8348E" w:rsidRDefault="00F8348E" w:rsidP="007A1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 Std 45 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F193D" w14:textId="77777777" w:rsidR="0059530A" w:rsidRDefault="0059530A">
    <w:pPr>
      <w:pStyle w:val="Footer"/>
    </w:pPr>
  </w:p>
  <w:p w14:paraId="20BF193E" w14:textId="77777777" w:rsidR="000D6909" w:rsidRPr="004F7199" w:rsidRDefault="000D6909" w:rsidP="000D6909">
    <w:pPr>
      <w:pStyle w:val="Footer"/>
      <w:tabs>
        <w:tab w:val="clear" w:pos="9360"/>
        <w:tab w:val="right" w:pos="10080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  <w:sz w:val="16"/>
      </w:rPr>
      <w:t>Approved by: Vice President,</w:t>
    </w:r>
    <w:r w:rsidRPr="0059530A">
      <w:rPr>
        <w:rFonts w:asciiTheme="minorHAnsi" w:hAnsiTheme="minorHAnsi" w:cstheme="minorHAnsi"/>
        <w:sz w:val="16"/>
      </w:rPr>
      <w:t xml:space="preserve"> Human Resources and Organizational Transformation</w:t>
    </w:r>
    <w:r>
      <w:rPr>
        <w:rFonts w:asciiTheme="minorHAnsi" w:hAnsiTheme="minorHAnsi" w:cstheme="minorHAnsi"/>
        <w:sz w:val="16"/>
      </w:rPr>
      <w:t xml:space="preserve">, </w:t>
    </w:r>
    <w:r w:rsidRPr="0059530A">
      <w:rPr>
        <w:rFonts w:asciiTheme="minorHAnsi" w:hAnsiTheme="minorHAnsi" w:cstheme="minorHAnsi"/>
        <w:sz w:val="16"/>
      </w:rPr>
      <w:t>April 21, 2015</w:t>
    </w:r>
    <w:r>
      <w:rPr>
        <w:rFonts w:asciiTheme="minorHAnsi" w:hAnsiTheme="minorHAnsi" w:cstheme="minorHAnsi"/>
        <w:sz w:val="14"/>
      </w:rPr>
      <w:tab/>
    </w:r>
    <w:r>
      <w:rPr>
        <w:rFonts w:asciiTheme="minorHAnsi" w:hAnsiTheme="minorHAnsi" w:cstheme="minorHAnsi"/>
        <w:sz w:val="14"/>
      </w:rPr>
      <w:tab/>
    </w:r>
  </w:p>
  <w:p w14:paraId="20BF193F" w14:textId="77777777" w:rsidR="000D6909" w:rsidRDefault="000D6909" w:rsidP="000D6909">
    <w:pPr>
      <w:pStyle w:val="Footer"/>
      <w:spacing w:before="60" w:after="60"/>
      <w:jc w:val="center"/>
      <w:rPr>
        <w:rFonts w:asciiTheme="minorHAnsi" w:hAnsiTheme="minorHAnsi" w:cstheme="minorHAnsi"/>
        <w:sz w:val="18"/>
      </w:rPr>
    </w:pPr>
    <w:r w:rsidRPr="0067260A">
      <w:rPr>
        <w:rFonts w:asciiTheme="minorHAnsi" w:hAnsiTheme="minorHAnsi" w:cstheme="minorHAnsi"/>
        <w:sz w:val="18"/>
      </w:rPr>
      <w:t xml:space="preserve">INFORMATION IN THIS DOCUMENT IS CONFIDENTIAL PROPERTY OF </w:t>
    </w:r>
    <w:r w:rsidRPr="0067260A">
      <w:rPr>
        <w:rFonts w:asciiTheme="minorHAnsi" w:hAnsiTheme="minorHAnsi" w:cstheme="minorHAnsi"/>
        <w:b/>
        <w:sz w:val="18"/>
      </w:rPr>
      <w:t>CEDA</w:t>
    </w:r>
    <w:r w:rsidRPr="0067260A">
      <w:rPr>
        <w:rFonts w:asciiTheme="minorHAnsi" w:hAnsiTheme="minorHAnsi" w:cstheme="minorHAnsi"/>
        <w:sz w:val="18"/>
      </w:rPr>
      <w:t xml:space="preserve"> MAY NOT BE DISCLOSED OR DISTRIBUTED TO ANY THIRD PARTY OUTSIDE OF </w:t>
    </w:r>
    <w:r w:rsidRPr="0053135B">
      <w:rPr>
        <w:rFonts w:asciiTheme="minorHAnsi" w:hAnsiTheme="minorHAnsi" w:cstheme="minorHAnsi"/>
        <w:b/>
        <w:sz w:val="18"/>
      </w:rPr>
      <w:t>CEDA</w:t>
    </w:r>
    <w:r w:rsidRPr="0067260A">
      <w:rPr>
        <w:rFonts w:asciiTheme="minorHAnsi" w:hAnsiTheme="minorHAnsi" w:cstheme="minorHAnsi"/>
        <w:sz w:val="18"/>
      </w:rPr>
      <w:t>, WITHOUT THE PRIOR WRITTEN CONSENT OF THE VICE-PRESIDENT, HUMAN RESOURCES.</w:t>
    </w:r>
  </w:p>
  <w:p w14:paraId="20BF1940" w14:textId="77777777" w:rsidR="00F426DE" w:rsidRPr="003E7EDC" w:rsidRDefault="00F426DE" w:rsidP="00C932D5">
    <w:pPr>
      <w:pStyle w:val="Footer"/>
      <w:tabs>
        <w:tab w:val="clear" w:pos="9360"/>
        <w:tab w:val="right" w:pos="9810"/>
      </w:tabs>
      <w:ind w:left="-180" w:right="-432"/>
      <w:jc w:val="center"/>
      <w:rPr>
        <w:rFonts w:asciiTheme="minorHAnsi" w:hAnsiTheme="minorHAnsi" w:cstheme="minorHAnsi"/>
        <w:color w:val="C00000"/>
        <w:sz w:val="22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F69DA" w14:textId="77777777" w:rsidR="00F8348E" w:rsidRDefault="00F8348E" w:rsidP="007A1D22">
      <w:pPr>
        <w:spacing w:after="0" w:line="240" w:lineRule="auto"/>
      </w:pPr>
      <w:r>
        <w:separator/>
      </w:r>
    </w:p>
  </w:footnote>
  <w:footnote w:type="continuationSeparator" w:id="0">
    <w:p w14:paraId="35EBB301" w14:textId="77777777" w:rsidR="00F8348E" w:rsidRDefault="00F8348E" w:rsidP="007A1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F193C" w14:textId="34CD4F8F" w:rsidR="007A1D22" w:rsidRPr="005079BE" w:rsidRDefault="00D32F73" w:rsidP="007A1D22">
    <w:pPr>
      <w:pStyle w:val="Header"/>
      <w:spacing w:after="200" w:line="276" w:lineRule="auto"/>
      <w:jc w:val="right"/>
      <w:rPr>
        <w:rFonts w:asciiTheme="minorHAnsi" w:hAnsiTheme="minorHAnsi" w:cstheme="minorHAnsi"/>
      </w:rPr>
    </w:pPr>
    <w:r>
      <w:rPr>
        <w:rFonts w:ascii="Helvetica Neue LT Std 45 Light" w:hAnsi="Helvetica Neue LT Std 45 Light" w:cs="Helvetica Neue LT Std 45 Light"/>
        <w:noProof/>
        <w:color w:val="004A8D"/>
        <w:sz w:val="44"/>
        <w:szCs w:val="44"/>
        <w:lang w:val="en-US"/>
      </w:rPr>
      <w:drawing>
        <wp:anchor distT="0" distB="0" distL="114300" distR="114300" simplePos="0" relativeHeight="251665408" behindDoc="1" locked="0" layoutInCell="1" allowOverlap="1" wp14:anchorId="20BF1943" wp14:editId="20BF1944">
          <wp:simplePos x="0" y="0"/>
          <wp:positionH relativeFrom="column">
            <wp:posOffset>-95250</wp:posOffset>
          </wp:positionH>
          <wp:positionV relativeFrom="paragraph">
            <wp:posOffset>-499110</wp:posOffset>
          </wp:positionV>
          <wp:extent cx="1390650" cy="769296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da Union Logo- Vect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769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F1941" w14:textId="536BEB1C" w:rsidR="000D6909" w:rsidRPr="005079BE" w:rsidRDefault="000D6909" w:rsidP="00346A3C">
    <w:pPr>
      <w:pStyle w:val="Header"/>
      <w:spacing w:after="200" w:line="276" w:lineRule="auto"/>
      <w:jc w:val="center"/>
      <w:rPr>
        <w:rFonts w:asciiTheme="minorHAnsi" w:hAnsiTheme="minorHAnsi" w:cstheme="minorHAnsi"/>
      </w:rPr>
    </w:pPr>
    <w:r>
      <w:rPr>
        <w:rFonts w:ascii="Helvetica Neue LT Std 45 Light" w:hAnsi="Helvetica Neue LT Std 45 Light" w:cs="Helvetica Neue LT Std 45 Light"/>
        <w:noProof/>
        <w:color w:val="004A8D"/>
        <w:sz w:val="44"/>
        <w:szCs w:val="44"/>
        <w:lang w:val="en-US"/>
      </w:rPr>
      <w:drawing>
        <wp:anchor distT="0" distB="0" distL="114300" distR="114300" simplePos="0" relativeHeight="251668480" behindDoc="1" locked="0" layoutInCell="1" allowOverlap="1" wp14:anchorId="20BF1947" wp14:editId="20BF1948">
          <wp:simplePos x="0" y="0"/>
          <wp:positionH relativeFrom="column">
            <wp:posOffset>-95250</wp:posOffset>
          </wp:positionH>
          <wp:positionV relativeFrom="paragraph">
            <wp:posOffset>-499110</wp:posOffset>
          </wp:positionV>
          <wp:extent cx="1390650" cy="76929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da Union Logo- Vect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769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BF1942" w14:textId="77777777" w:rsidR="000D6909" w:rsidRDefault="000D69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2DC8"/>
    <w:multiLevelType w:val="hybridMultilevel"/>
    <w:tmpl w:val="F680292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67754"/>
    <w:multiLevelType w:val="hybridMultilevel"/>
    <w:tmpl w:val="2CAC1EF8"/>
    <w:lvl w:ilvl="0" w:tplc="D17036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72E2E"/>
    <w:multiLevelType w:val="hybridMultilevel"/>
    <w:tmpl w:val="D0783BEA"/>
    <w:lvl w:ilvl="0" w:tplc="D17036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C094B"/>
    <w:multiLevelType w:val="hybridMultilevel"/>
    <w:tmpl w:val="6088B4FC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E50B0A"/>
    <w:multiLevelType w:val="hybridMultilevel"/>
    <w:tmpl w:val="70087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B1BA6"/>
    <w:multiLevelType w:val="hybridMultilevel"/>
    <w:tmpl w:val="B9660D0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25A45"/>
    <w:multiLevelType w:val="hybridMultilevel"/>
    <w:tmpl w:val="AB125EE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17D2120"/>
    <w:multiLevelType w:val="hybridMultilevel"/>
    <w:tmpl w:val="F3583808"/>
    <w:lvl w:ilvl="0" w:tplc="D17036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73C13"/>
    <w:multiLevelType w:val="hybridMultilevel"/>
    <w:tmpl w:val="E6D6604A"/>
    <w:lvl w:ilvl="0" w:tplc="10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BCB5AEB"/>
    <w:multiLevelType w:val="hybridMultilevel"/>
    <w:tmpl w:val="522CD7C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B9"/>
    <w:rsid w:val="0003199D"/>
    <w:rsid w:val="0003218F"/>
    <w:rsid w:val="00044508"/>
    <w:rsid w:val="000A56C6"/>
    <w:rsid w:val="000B585D"/>
    <w:rsid w:val="000C4EBB"/>
    <w:rsid w:val="000D5975"/>
    <w:rsid w:val="000D5A49"/>
    <w:rsid w:val="000D6909"/>
    <w:rsid w:val="000E1262"/>
    <w:rsid w:val="001221FA"/>
    <w:rsid w:val="00157933"/>
    <w:rsid w:val="001A214C"/>
    <w:rsid w:val="001B25D0"/>
    <w:rsid w:val="001C3304"/>
    <w:rsid w:val="0020661C"/>
    <w:rsid w:val="002148BE"/>
    <w:rsid w:val="002454E0"/>
    <w:rsid w:val="002A6784"/>
    <w:rsid w:val="002E3748"/>
    <w:rsid w:val="00304B23"/>
    <w:rsid w:val="0030581A"/>
    <w:rsid w:val="0032303D"/>
    <w:rsid w:val="003249EE"/>
    <w:rsid w:val="003340E0"/>
    <w:rsid w:val="00346A3C"/>
    <w:rsid w:val="00361ACA"/>
    <w:rsid w:val="0036287C"/>
    <w:rsid w:val="00362F23"/>
    <w:rsid w:val="00364E79"/>
    <w:rsid w:val="003851F8"/>
    <w:rsid w:val="003867EC"/>
    <w:rsid w:val="00397DE1"/>
    <w:rsid w:val="003E7EDC"/>
    <w:rsid w:val="00404173"/>
    <w:rsid w:val="00426081"/>
    <w:rsid w:val="00427A09"/>
    <w:rsid w:val="00440D3E"/>
    <w:rsid w:val="00454454"/>
    <w:rsid w:val="0048017C"/>
    <w:rsid w:val="004A68B3"/>
    <w:rsid w:val="004E7B62"/>
    <w:rsid w:val="004F3687"/>
    <w:rsid w:val="004F628E"/>
    <w:rsid w:val="00506952"/>
    <w:rsid w:val="005079BE"/>
    <w:rsid w:val="00523C29"/>
    <w:rsid w:val="0059530A"/>
    <w:rsid w:val="005A3667"/>
    <w:rsid w:val="005B56F4"/>
    <w:rsid w:val="005B7602"/>
    <w:rsid w:val="00601F06"/>
    <w:rsid w:val="00604519"/>
    <w:rsid w:val="00641AA0"/>
    <w:rsid w:val="00653EAC"/>
    <w:rsid w:val="00657701"/>
    <w:rsid w:val="006771C0"/>
    <w:rsid w:val="00684518"/>
    <w:rsid w:val="00692F0F"/>
    <w:rsid w:val="006C702E"/>
    <w:rsid w:val="006D4E95"/>
    <w:rsid w:val="006F1151"/>
    <w:rsid w:val="00701AC1"/>
    <w:rsid w:val="00722477"/>
    <w:rsid w:val="0073108C"/>
    <w:rsid w:val="00784C3A"/>
    <w:rsid w:val="00793696"/>
    <w:rsid w:val="007A1D22"/>
    <w:rsid w:val="007B461A"/>
    <w:rsid w:val="007E793E"/>
    <w:rsid w:val="007F6912"/>
    <w:rsid w:val="00825DDA"/>
    <w:rsid w:val="00831B8C"/>
    <w:rsid w:val="00837DB3"/>
    <w:rsid w:val="008A04C2"/>
    <w:rsid w:val="008C4158"/>
    <w:rsid w:val="008D0859"/>
    <w:rsid w:val="008D32AC"/>
    <w:rsid w:val="009312EC"/>
    <w:rsid w:val="00931372"/>
    <w:rsid w:val="00937C3B"/>
    <w:rsid w:val="00956600"/>
    <w:rsid w:val="00975295"/>
    <w:rsid w:val="00990403"/>
    <w:rsid w:val="00994AD9"/>
    <w:rsid w:val="00995740"/>
    <w:rsid w:val="009978B9"/>
    <w:rsid w:val="009C38A1"/>
    <w:rsid w:val="009E2381"/>
    <w:rsid w:val="00A144E7"/>
    <w:rsid w:val="00A52539"/>
    <w:rsid w:val="00A74449"/>
    <w:rsid w:val="00A76FF9"/>
    <w:rsid w:val="00A9572D"/>
    <w:rsid w:val="00B02ECF"/>
    <w:rsid w:val="00B328D5"/>
    <w:rsid w:val="00B51A40"/>
    <w:rsid w:val="00B610D5"/>
    <w:rsid w:val="00B63870"/>
    <w:rsid w:val="00B77D74"/>
    <w:rsid w:val="00BB1034"/>
    <w:rsid w:val="00BC5517"/>
    <w:rsid w:val="00C0473B"/>
    <w:rsid w:val="00C0477C"/>
    <w:rsid w:val="00C24A51"/>
    <w:rsid w:val="00C932D5"/>
    <w:rsid w:val="00CA75D1"/>
    <w:rsid w:val="00CC1797"/>
    <w:rsid w:val="00CC1828"/>
    <w:rsid w:val="00CD3D10"/>
    <w:rsid w:val="00CD4BF5"/>
    <w:rsid w:val="00CF3A82"/>
    <w:rsid w:val="00D32F73"/>
    <w:rsid w:val="00D55CDB"/>
    <w:rsid w:val="00D662F8"/>
    <w:rsid w:val="00DA61A2"/>
    <w:rsid w:val="00DD6955"/>
    <w:rsid w:val="00DD6E1D"/>
    <w:rsid w:val="00DE74E0"/>
    <w:rsid w:val="00DF4F2C"/>
    <w:rsid w:val="00E139BE"/>
    <w:rsid w:val="00E323E0"/>
    <w:rsid w:val="00E34233"/>
    <w:rsid w:val="00E90101"/>
    <w:rsid w:val="00E906B4"/>
    <w:rsid w:val="00E93274"/>
    <w:rsid w:val="00EB2DA5"/>
    <w:rsid w:val="00F0793D"/>
    <w:rsid w:val="00F426DE"/>
    <w:rsid w:val="00F8348E"/>
    <w:rsid w:val="00F97D7A"/>
    <w:rsid w:val="00FA6ED4"/>
    <w:rsid w:val="00FB10E1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BF18E0"/>
  <w15:docId w15:val="{5DC77F13-4FF8-431C-9254-E9971B71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DB3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D22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A1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D22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D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1034"/>
    <w:pPr>
      <w:ind w:left="720"/>
      <w:contextualSpacing/>
    </w:pPr>
  </w:style>
  <w:style w:type="table" w:styleId="TableGrid">
    <w:name w:val="Table Grid"/>
    <w:basedOn w:val="TableNormal"/>
    <w:uiPriority w:val="59"/>
    <w:rsid w:val="0099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brien\AppData\Local\Microsoft\Windows\Temporary%20Internet%20Files\Content.IE5\D6L3DRZB\Blank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EDA Policy" ma:contentTypeID="0x010100775F75AB31751748AA6864B4D0DE087B00DED987E63894DA4098F09F4B5B6364C1" ma:contentTypeVersion="25" ma:contentTypeDescription="" ma:contentTypeScope="" ma:versionID="83abee0f7fd787292b5dc16a92733124">
  <xsd:schema xmlns:xsd="http://www.w3.org/2001/XMLSchema" xmlns:xs="http://www.w3.org/2001/XMLSchema" xmlns:p="http://schemas.microsoft.com/office/2006/metadata/properties" xmlns:ns1="http://schemas.microsoft.com/sharepoint/v3" xmlns:ns2="dd2398df-c0ed-4e2f-9e1e-c1caab6dc1c6" xmlns:ns4="d65b8114-d072-47b3-b029-13d0c10b2d69" targetNamespace="http://schemas.microsoft.com/office/2006/metadata/properties" ma:root="true" ma:fieldsID="0835fcef979259f5058162bbaf91cf25" ns1:_="" ns2:_="" ns4:_="">
    <xsd:import namespace="http://schemas.microsoft.com/sharepoint/v3"/>
    <xsd:import namespace="dd2398df-c0ed-4e2f-9e1e-c1caab6dc1c6"/>
    <xsd:import namespace="d65b8114-d072-47b3-b029-13d0c10b2d6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1:RoutingRuleDescription"/>
                <xsd:element ref="ns1:RoutingEnabled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5" ma:displayName="Description" ma:description="" ma:internalName="RoutingRuleDescription" ma:readOnly="false">
      <xsd:simpleType>
        <xsd:restriction base="dms:Text">
          <xsd:maxLength value="255"/>
        </xsd:restriction>
      </xsd:simpleType>
    </xsd:element>
    <xsd:element name="RoutingEnabled" ma:index="7" ma:displayName="Active" ma:description="" ma:internalName="RoutingEnabl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398df-c0ed-4e2f-9e1e-c1caab6dc1c6" elementFormDefault="qualified">
    <xsd:import namespace="http://schemas.microsoft.com/office/2006/documentManagement/types"/>
    <xsd:import namespace="http://schemas.microsoft.com/office/infopath/2007/PartnerControls"/>
    <xsd:element name="Owner" ma:index="4" nillable="true" ma:displayName="Owner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11" nillable="true" ma:displayName="Taxonomy Catch All Column" ma:description="" ma:hidden="true" ma:list="{acb23814-cd08-446e-9a9a-ec5f83d905b2}" ma:internalName="TaxCatchAll" ma:readOnly="false" ma:showField="CatchAllData" ma:web="dd2398df-c0ed-4e2f-9e1e-c1caab6dc1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acb23814-cd08-446e-9a9a-ec5f83d905b2}" ma:internalName="TaxCatchAllLabel" ma:readOnly="true" ma:showField="CatchAllDataLabel" ma:web="dd2398df-c0ed-4e2f-9e1e-c1caab6dc1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8114-d072-47b3-b029-13d0c10b2d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 ma:index="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Enabled xmlns="http://schemas.microsoft.com/sharepoint/v3">true</RoutingEnabled>
    <RoutingRuleDescription xmlns="http://schemas.microsoft.com/sharepoint/v3">Form for recording the actions and results of an employee disciplinary meeting between leader and employee.</RoutingRuleDescription>
    <_dlc_DocId xmlns="dd2398df-c0ed-4e2f-9e1e-c1caab6dc1c6">HVR3EWKQZASQ-80-234</_dlc_DocId>
    <_dlc_DocIdUrl xmlns="dd2398df-c0ed-4e2f-9e1e-c1caab6dc1c6">
      <Url>http://doclib2016.cedagroup.com/PolicyCentre/_layouts/15/DocIdRedir.aspx?ID=HVR3EWKQZASQ-80-234</Url>
      <Description>HVR3EWKQZASQ-80-234</Description>
    </_dlc_DocIdUrl>
    <TaxCatchAll xmlns="dd2398df-c0ed-4e2f-9e1e-c1caab6dc1c6">
      <Value>2</Value>
    </TaxCatchAll>
    <Owner xmlns="dd2398df-c0ed-4e2f-9e1e-c1caab6dc1c6">
      <UserInfo>
        <DisplayName>System Account</DisplayName>
        <AccountId>1073741823</AccountId>
        <AccountType/>
      </UserInfo>
    </Owner>
    <_dlc_DocIdPersistId xmlns="dd2398df-c0ed-4e2f-9e1e-c1caab6dc1c6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82747-57F8-4634-AB8F-1CB5E15E9D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03E7F8-56C8-40CD-B622-36885C67711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CEFD31-DE8E-43A6-8D62-41C2FDE7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2398df-c0ed-4e2f-9e1e-c1caab6dc1c6"/>
    <ds:schemaRef ds:uri="d65b8114-d072-47b3-b029-13d0c10b2d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05A02A-BAA2-4CC7-AFCC-333AEF6AF9D3}">
  <ds:schemaRefs>
    <ds:schemaRef ds:uri="http://schemas.microsoft.com/sharepoint/v3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d65b8114-d072-47b3-b029-13d0c10b2d69"/>
    <ds:schemaRef ds:uri="dd2398df-c0ed-4e2f-9e1e-c1caab6dc1c6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4CEC18B3-5BAB-42B1-B0D7-DF98D82C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Template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Discipline Form</vt:lpstr>
    </vt:vector>
  </TitlesOfParts>
  <Company>CEDA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Discipline Form</dc:title>
  <dc:creator>Jacquie O'Brien</dc:creator>
  <cp:keywords/>
  <cp:lastModifiedBy>Trish Kloberdanz</cp:lastModifiedBy>
  <cp:revision>2</cp:revision>
  <cp:lastPrinted>2015-04-21T21:35:00Z</cp:lastPrinted>
  <dcterms:created xsi:type="dcterms:W3CDTF">2026-01-19T18:11:00Z</dcterms:created>
  <dcterms:modified xsi:type="dcterms:W3CDTF">2026-01-19T18:11:00Z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0x010100775F75AB31751748AA6864B4D0DE087B00DED987E63894DA4098F09F4B5B6364C1</vt:lpwstr>
  </property>
  <property fmtid="{D5CDD505-2E9C-101B-9397-08002B2CF9AE}" pid="3" name="_dlc_DocIdItemGuid">
    <vt:lpwstr>5087e4f9-8ac6-4b22-9fcf-67aa225527a5</vt:lpwstr>
  </property>
  <property fmtid="{D5CDD505-2E9C-101B-9397-08002B2CF9AE}" pid="4" name="Order">
    <vt:r8>15800</vt:r8>
  </property>
  <property fmtid="{D5CDD505-2E9C-101B-9397-08002B2CF9AE}" pid="5" name="CEDAGroup">
    <vt:lpwstr>2;#HR|6c7cf0cf-735a-4c2e-814c-39dffef128ed</vt:lpwstr>
  </property>
  <property fmtid="{D5CDD505-2E9C-101B-9397-08002B2CF9AE}" pid="6" name="URL">
    <vt:lpwstr/>
  </property>
  <property fmtid="{D5CDD505-2E9C-101B-9397-08002B2CF9AE}" pid="7" name="DocumentSetDescription">
    <vt:lpwstr/>
  </property>
</Properties>
</file>