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2794" w14:textId="77777777" w:rsidR="006601A3" w:rsidRDefault="00000000">
      <w:pPr>
        <w:spacing w:after="60"/>
      </w:pPr>
      <w:r>
        <w:rPr>
          <w:b/>
          <w:color w:val="008143"/>
          <w:sz w:val="32"/>
          <w:szCs w:val="32"/>
        </w:rPr>
        <w:t>Protokoll der Sitzung des Arbeitsschutzausschusses (ASA)</w:t>
      </w:r>
    </w:p>
    <w:p w14:paraId="50012D49" w14:textId="77777777" w:rsidR="006601A3" w:rsidRDefault="00000000">
      <w:pPr>
        <w:spacing w:after="240"/>
      </w:pPr>
      <w:r>
        <w:rPr>
          <w:color w:val="666666"/>
          <w:sz w:val="20"/>
          <w:szCs w:val="20"/>
        </w:rPr>
        <w:t>gemäß § 11 Arbeitssicherheitsgesetz (ASiG)</w:t>
      </w:r>
    </w:p>
    <w:tbl>
      <w:tblPr>
        <w:tblW w:w="992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921"/>
      </w:tblGrid>
      <w:tr w:rsidR="006601A3" w14:paraId="6553123B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31F29" w14:textId="77777777" w:rsidR="006601A3" w:rsidRDefault="00000000">
            <w:r>
              <w:t>Unternehmen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3F5956" w14:textId="77777777" w:rsidR="006601A3" w:rsidRDefault="00000000">
            <w:r>
              <w:t>[Firmenname]</w:t>
            </w:r>
          </w:p>
        </w:tc>
      </w:tr>
      <w:tr w:rsidR="006601A3" w14:paraId="20D49E6B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EF410B" w14:textId="77777777" w:rsidR="006601A3" w:rsidRDefault="00000000">
            <w:r>
              <w:t>Betriebsstätte / Anschrift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9F1424" w14:textId="77777777" w:rsidR="006601A3" w:rsidRDefault="00000000">
            <w:r>
              <w:t>[Straße, PLZ Ort]</w:t>
            </w:r>
          </w:p>
        </w:tc>
      </w:tr>
      <w:tr w:rsidR="006601A3" w14:paraId="03403064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E33BC" w14:textId="77777777" w:rsidR="006601A3" w:rsidRDefault="00000000">
            <w:r>
              <w:t>Sitzung Nr. / Zeitraum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36400" w14:textId="77777777" w:rsidR="006601A3" w:rsidRDefault="00000000">
            <w:r>
              <w:t>[lfd. Nr.] / [Quartal, Jahr]</w:t>
            </w:r>
          </w:p>
        </w:tc>
      </w:tr>
      <w:tr w:rsidR="006601A3" w14:paraId="5695D6B2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8D1E61" w14:textId="77777777" w:rsidR="006601A3" w:rsidRDefault="00000000">
            <w:r>
              <w:t>Datum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355F7" w14:textId="77777777" w:rsidR="006601A3" w:rsidRDefault="00000000">
            <w:r>
              <w:t>[TT.MM.JJJJ]</w:t>
            </w:r>
          </w:p>
        </w:tc>
      </w:tr>
      <w:tr w:rsidR="006601A3" w14:paraId="144EE5BF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5A4F11" w14:textId="77777777" w:rsidR="006601A3" w:rsidRDefault="00000000">
            <w:r>
              <w:t>Beginn / Ende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98284D" w14:textId="77777777" w:rsidR="006601A3" w:rsidRDefault="00000000">
            <w:r>
              <w:t>[hh:mm] Uhr / [hh:mm] Uhr</w:t>
            </w:r>
          </w:p>
        </w:tc>
      </w:tr>
      <w:tr w:rsidR="006601A3" w14:paraId="753CF63C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D086B6" w14:textId="77777777" w:rsidR="006601A3" w:rsidRDefault="00000000">
            <w:r>
              <w:t>Sitzungsort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CC20B" w14:textId="77777777" w:rsidR="006601A3" w:rsidRDefault="00000000">
            <w:r>
              <w:t>[Raum / Videokonferenz]</w:t>
            </w:r>
          </w:p>
        </w:tc>
      </w:tr>
      <w:tr w:rsidR="006601A3" w14:paraId="18A602CB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BF5E9F" w14:textId="77777777" w:rsidR="006601A3" w:rsidRDefault="00000000">
            <w:r>
              <w:t>Vorsitz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DD94B" w14:textId="77777777" w:rsidR="006601A3" w:rsidRDefault="00000000">
            <w:r>
              <w:t>[Name, Funktion]</w:t>
            </w:r>
          </w:p>
        </w:tc>
      </w:tr>
      <w:tr w:rsidR="006601A3" w14:paraId="7750F577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5D27B" w14:textId="77777777" w:rsidR="006601A3" w:rsidRDefault="00000000">
            <w:r>
              <w:t>Protokollführung</w:t>
            </w:r>
          </w:p>
        </w:tc>
        <w:tc>
          <w:tcPr>
            <w:tcW w:w="69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287D05" w14:textId="77777777" w:rsidR="006601A3" w:rsidRDefault="00000000">
            <w:r>
              <w:t>[Name]</w:t>
            </w:r>
          </w:p>
        </w:tc>
      </w:tr>
    </w:tbl>
    <w:p w14:paraId="77E5CF76" w14:textId="77777777" w:rsidR="006601A3" w:rsidRDefault="006601A3"/>
    <w:p w14:paraId="4654DE2C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1. Teilnehmerinnen und Teilnehmer</w:t>
      </w:r>
    </w:p>
    <w:p w14:paraId="40DC2503" w14:textId="77777777" w:rsidR="006601A3" w:rsidRDefault="00000000">
      <w:pPr>
        <w:spacing w:after="120"/>
      </w:pPr>
      <w:r>
        <w:rPr>
          <w:i/>
          <w:color w:val="666666"/>
          <w:sz w:val="18"/>
          <w:szCs w:val="18"/>
        </w:rPr>
        <w:t>Ständige Mitglieder nach § 11 ASiG. Bitte Anwesenheit kennzeichnen (anwesend / entschuldigt).</w:t>
      </w:r>
    </w:p>
    <w:tbl>
      <w:tblPr>
        <w:tblW w:w="992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200"/>
        <w:gridCol w:w="4721"/>
        <w:gridCol w:w="2000"/>
      </w:tblGrid>
      <w:tr w:rsidR="006601A3" w14:paraId="5C0DB7E7" w14:textId="77777777">
        <w:tc>
          <w:tcPr>
            <w:tcW w:w="32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84B490" w14:textId="77777777" w:rsidR="006601A3" w:rsidRDefault="00000000">
            <w:r>
              <w:rPr>
                <w:b/>
              </w:rPr>
              <w:t>Name</w:t>
            </w:r>
          </w:p>
        </w:tc>
        <w:tc>
          <w:tcPr>
            <w:tcW w:w="4721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0FD54C" w14:textId="77777777" w:rsidR="006601A3" w:rsidRDefault="00000000">
            <w:r>
              <w:rPr>
                <w:b/>
              </w:rPr>
              <w:t>Funktion</w:t>
            </w:r>
          </w:p>
        </w:tc>
        <w:tc>
          <w:tcPr>
            <w:tcW w:w="20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76AE68" w14:textId="77777777" w:rsidR="006601A3" w:rsidRDefault="00000000">
            <w:r>
              <w:rPr>
                <w:b/>
              </w:rPr>
              <w:t>Anwesend</w:t>
            </w:r>
          </w:p>
        </w:tc>
      </w:tr>
      <w:tr w:rsidR="006601A3" w14:paraId="01C8C48C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4F6E2" w14:textId="77777777" w:rsidR="006601A3" w:rsidRDefault="00000000">
            <w:r>
              <w:t>[Name]</w:t>
            </w:r>
          </w:p>
        </w:tc>
        <w:tc>
          <w:tcPr>
            <w:tcW w:w="47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8FE708" w14:textId="77777777" w:rsidR="006601A3" w:rsidRDefault="00000000">
            <w:r>
              <w:t>Arbeitgeber oder beauftragte Person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F212E" w14:textId="77777777" w:rsidR="006601A3" w:rsidRDefault="00000000">
            <w:r>
              <w:t>[ja / entschuldigt]</w:t>
            </w:r>
          </w:p>
        </w:tc>
      </w:tr>
      <w:tr w:rsidR="006601A3" w14:paraId="67A29463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28D261" w14:textId="77777777" w:rsidR="006601A3" w:rsidRDefault="00000000">
            <w:r>
              <w:t>[Name]</w:t>
            </w:r>
          </w:p>
        </w:tc>
        <w:tc>
          <w:tcPr>
            <w:tcW w:w="47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1B8A76" w14:textId="77777777" w:rsidR="006601A3" w:rsidRDefault="00000000">
            <w:r>
              <w:t>Betriebsratsmitglied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BBCB0" w14:textId="77777777" w:rsidR="006601A3" w:rsidRDefault="00000000">
            <w:r>
              <w:t>[ja / entschuldigt]</w:t>
            </w:r>
          </w:p>
        </w:tc>
      </w:tr>
      <w:tr w:rsidR="006601A3" w14:paraId="77534485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37BE5" w14:textId="77777777" w:rsidR="006601A3" w:rsidRDefault="00000000">
            <w:r>
              <w:t>[Name]</w:t>
            </w:r>
          </w:p>
        </w:tc>
        <w:tc>
          <w:tcPr>
            <w:tcW w:w="47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4E98A" w14:textId="77777777" w:rsidR="006601A3" w:rsidRDefault="00000000">
            <w:r>
              <w:t>Betriebsratsmitglied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03BCF" w14:textId="77777777" w:rsidR="006601A3" w:rsidRDefault="00000000">
            <w:r>
              <w:t>[ja / entschuldigt]</w:t>
            </w:r>
          </w:p>
        </w:tc>
      </w:tr>
      <w:tr w:rsidR="006601A3" w14:paraId="6A789CE3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897BA" w14:textId="77777777" w:rsidR="006601A3" w:rsidRDefault="00000000">
            <w:r>
              <w:t>[Name]</w:t>
            </w:r>
          </w:p>
        </w:tc>
        <w:tc>
          <w:tcPr>
            <w:tcW w:w="47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61ACB0" w14:textId="77777777" w:rsidR="006601A3" w:rsidRDefault="00000000">
            <w:r>
              <w:t>Betriebsärztin / Betriebsarzt (IAAI)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AA7EA" w14:textId="77777777" w:rsidR="006601A3" w:rsidRDefault="00000000">
            <w:r>
              <w:t>[ja / entschuldigt]</w:t>
            </w:r>
          </w:p>
        </w:tc>
      </w:tr>
      <w:tr w:rsidR="006601A3" w14:paraId="7FC008B1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7AB59" w14:textId="77777777" w:rsidR="006601A3" w:rsidRDefault="00000000">
            <w:r>
              <w:t>[Name]</w:t>
            </w:r>
          </w:p>
        </w:tc>
        <w:tc>
          <w:tcPr>
            <w:tcW w:w="47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54AF9" w14:textId="77777777" w:rsidR="006601A3" w:rsidRDefault="00000000">
            <w:r>
              <w:t>Fachkraft für Arbeitssicherheit (IAAI)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7A23E7" w14:textId="77777777" w:rsidR="006601A3" w:rsidRDefault="00000000">
            <w:r>
              <w:t>[ja / entschuldigt]</w:t>
            </w:r>
          </w:p>
        </w:tc>
      </w:tr>
      <w:tr w:rsidR="006601A3" w14:paraId="5DABFD69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A5BDA" w14:textId="77777777" w:rsidR="006601A3" w:rsidRDefault="00000000">
            <w:r>
              <w:t>[Name]</w:t>
            </w:r>
          </w:p>
        </w:tc>
        <w:tc>
          <w:tcPr>
            <w:tcW w:w="47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25CE3" w14:textId="77777777" w:rsidR="006601A3" w:rsidRDefault="00000000">
            <w:r>
              <w:t>Sicherheitsbeauftragte Person (§ 22 SGB VII)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F24E21" w14:textId="77777777" w:rsidR="006601A3" w:rsidRDefault="00000000">
            <w:r>
              <w:t>[ja / entschuldigt]</w:t>
            </w:r>
          </w:p>
        </w:tc>
      </w:tr>
      <w:tr w:rsidR="006601A3" w14:paraId="4A9F5B98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25928B" w14:textId="77777777" w:rsidR="006601A3" w:rsidRDefault="00000000">
            <w:r>
              <w:t>[Name]</w:t>
            </w:r>
          </w:p>
        </w:tc>
        <w:tc>
          <w:tcPr>
            <w:tcW w:w="47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39976" w14:textId="77777777" w:rsidR="006601A3" w:rsidRDefault="00000000">
            <w:r>
              <w:t>[weitere Teilnehmende / Gäste]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34233" w14:textId="77777777" w:rsidR="006601A3" w:rsidRDefault="00000000">
            <w:r>
              <w:t>[ja / entschuldigt]</w:t>
            </w:r>
          </w:p>
        </w:tc>
      </w:tr>
    </w:tbl>
    <w:p w14:paraId="5E89B17B" w14:textId="77777777" w:rsidR="006601A3" w:rsidRDefault="006601A3"/>
    <w:p w14:paraId="636A9EA9" w14:textId="77777777" w:rsidR="006601A3" w:rsidRDefault="00000000">
      <w:pPr>
        <w:spacing w:after="160"/>
      </w:pPr>
      <w:r>
        <w:rPr>
          <w:b/>
        </w:rPr>
        <w:t xml:space="preserve">Verteiler: </w:t>
      </w:r>
      <w:r>
        <w:t>[Namen der Empfängerinnen und Empfänger des Protokolls]</w:t>
      </w:r>
    </w:p>
    <w:p w14:paraId="0C55B794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2. Tagesordnung</w:t>
      </w:r>
    </w:p>
    <w:p w14:paraId="4F7057BF" w14:textId="77777777" w:rsidR="006601A3" w:rsidRDefault="00000000">
      <w:pPr>
        <w:numPr>
          <w:ilvl w:val="0"/>
          <w:numId w:val="2"/>
        </w:numPr>
        <w:spacing w:after="60"/>
      </w:pPr>
      <w:r>
        <w:t>Begrüßung, Feststellung der Beschlussfähigkeit, Genehmigung des letzten Protokolls</w:t>
      </w:r>
    </w:p>
    <w:p w14:paraId="23E30FF5" w14:textId="77777777" w:rsidR="006601A3" w:rsidRDefault="00000000">
      <w:pPr>
        <w:numPr>
          <w:ilvl w:val="0"/>
          <w:numId w:val="2"/>
        </w:numPr>
        <w:spacing w:after="60"/>
      </w:pPr>
      <w:r>
        <w:t>Offene Maßnahmen aus der vorangegangenen Sitzung</w:t>
      </w:r>
    </w:p>
    <w:p w14:paraId="58E7EE1D" w14:textId="77777777" w:rsidR="006601A3" w:rsidRDefault="00000000">
      <w:pPr>
        <w:numPr>
          <w:ilvl w:val="0"/>
          <w:numId w:val="2"/>
        </w:numPr>
        <w:spacing w:after="60"/>
      </w:pPr>
      <w:r>
        <w:t>Unfallgeschehen und Kennzahlen im Berichtszeitraum</w:t>
      </w:r>
    </w:p>
    <w:p w14:paraId="54A6ACA5" w14:textId="77777777" w:rsidR="006601A3" w:rsidRDefault="00000000">
      <w:pPr>
        <w:numPr>
          <w:ilvl w:val="0"/>
          <w:numId w:val="2"/>
        </w:numPr>
        <w:spacing w:after="60"/>
      </w:pPr>
      <w:r>
        <w:t>Gefährdungsbeurteilungen</w:t>
      </w:r>
    </w:p>
    <w:p w14:paraId="193A152E" w14:textId="77777777" w:rsidR="006601A3" w:rsidRDefault="00000000">
      <w:pPr>
        <w:numPr>
          <w:ilvl w:val="0"/>
          <w:numId w:val="2"/>
        </w:numPr>
        <w:spacing w:after="60"/>
      </w:pPr>
      <w:r>
        <w:t>Betriebsbegehungen</w:t>
      </w:r>
    </w:p>
    <w:p w14:paraId="644B3404" w14:textId="77777777" w:rsidR="006601A3" w:rsidRDefault="00000000">
      <w:pPr>
        <w:numPr>
          <w:ilvl w:val="0"/>
          <w:numId w:val="2"/>
        </w:numPr>
        <w:spacing w:after="60"/>
      </w:pPr>
      <w:r>
        <w:t>Arbeitsmedizinische Vorsorge</w:t>
      </w:r>
    </w:p>
    <w:p w14:paraId="34176109" w14:textId="77777777" w:rsidR="006601A3" w:rsidRDefault="00000000">
      <w:pPr>
        <w:numPr>
          <w:ilvl w:val="0"/>
          <w:numId w:val="2"/>
        </w:numPr>
        <w:spacing w:after="60"/>
      </w:pPr>
      <w:r>
        <w:t>Unterweisungen und Qualifikation</w:t>
      </w:r>
    </w:p>
    <w:p w14:paraId="7FF2591A" w14:textId="77777777" w:rsidR="006601A3" w:rsidRDefault="00000000">
      <w:pPr>
        <w:numPr>
          <w:ilvl w:val="0"/>
          <w:numId w:val="2"/>
        </w:numPr>
        <w:spacing w:after="60"/>
      </w:pPr>
      <w:r>
        <w:t>Aktuelle Themen und rechtliche Neuerungen</w:t>
      </w:r>
    </w:p>
    <w:p w14:paraId="0F513B8D" w14:textId="77777777" w:rsidR="006601A3" w:rsidRDefault="00000000">
      <w:pPr>
        <w:numPr>
          <w:ilvl w:val="0"/>
          <w:numId w:val="2"/>
        </w:numPr>
        <w:spacing w:after="60"/>
      </w:pPr>
      <w:r>
        <w:t>Sonstiges und Anträge</w:t>
      </w:r>
    </w:p>
    <w:p w14:paraId="3A664280" w14:textId="77777777" w:rsidR="006601A3" w:rsidRDefault="00000000">
      <w:pPr>
        <w:numPr>
          <w:ilvl w:val="0"/>
          <w:numId w:val="2"/>
        </w:numPr>
        <w:spacing w:after="60"/>
      </w:pPr>
      <w:r>
        <w:t>Nächster Termin</w:t>
      </w:r>
    </w:p>
    <w:p w14:paraId="0011FDC6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1 — Begrüßung, Beschlussfähigkeit, Genehmigung des letzten Protokolls</w:t>
      </w:r>
    </w:p>
    <w:p w14:paraId="4D413D2A" w14:textId="77777777" w:rsidR="006601A3" w:rsidRDefault="00000000">
      <w:pPr>
        <w:spacing w:after="160"/>
      </w:pPr>
      <w:r>
        <w:t>[Die Vorsitzende oder der Vorsitzende eröffnet die Sitzung und begrüßt die Teilnehmenden. Die Beschlussfähigkeit wird festgestellt. Das Protokoll der Sitzung vom [Datum] wird ohne Änderungen / mit den nachfolgend genannten Änderungen genehmigt.]</w:t>
      </w:r>
    </w:p>
    <w:p w14:paraId="5AD462DA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lastRenderedPageBreak/>
        <w:t>TOP 2 — Offene Maßnahmen aus der vorangegangenen Sitzung</w:t>
      </w:r>
    </w:p>
    <w:p w14:paraId="20E13092" w14:textId="77777777" w:rsidR="006601A3" w:rsidRDefault="00000000">
      <w:pPr>
        <w:spacing w:after="120"/>
      </w:pPr>
      <w:r>
        <w:rPr>
          <w:i/>
          <w:color w:val="666666"/>
          <w:sz w:val="18"/>
          <w:szCs w:val="18"/>
        </w:rPr>
        <w:t>Statusverfolgung: offen / in Bearbeitung / erledigt. Erledigte Maßnahmen mit Datum abschließen.</w:t>
      </w:r>
    </w:p>
    <w:tbl>
      <w:tblPr>
        <w:tblW w:w="992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4021"/>
        <w:gridCol w:w="1900"/>
        <w:gridCol w:w="1800"/>
        <w:gridCol w:w="1500"/>
      </w:tblGrid>
      <w:tr w:rsidR="006601A3" w14:paraId="093DBE5D" w14:textId="77777777">
        <w:tc>
          <w:tcPr>
            <w:tcW w:w="7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10FAD" w14:textId="77777777" w:rsidR="006601A3" w:rsidRDefault="00000000">
            <w:r>
              <w:rPr>
                <w:b/>
              </w:rPr>
              <w:t>Nr.</w:t>
            </w:r>
          </w:p>
        </w:tc>
        <w:tc>
          <w:tcPr>
            <w:tcW w:w="4021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935A5A" w14:textId="77777777" w:rsidR="006601A3" w:rsidRDefault="00000000">
            <w:r>
              <w:rPr>
                <w:b/>
              </w:rPr>
              <w:t>Maßnahme</w:t>
            </w:r>
          </w:p>
        </w:tc>
        <w:tc>
          <w:tcPr>
            <w:tcW w:w="19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E2E4C" w14:textId="77777777" w:rsidR="006601A3" w:rsidRDefault="00000000">
            <w:r>
              <w:rPr>
                <w:b/>
              </w:rPr>
              <w:t>Verantwortlich</w:t>
            </w:r>
          </w:p>
        </w:tc>
        <w:tc>
          <w:tcPr>
            <w:tcW w:w="18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430056" w14:textId="77777777" w:rsidR="006601A3" w:rsidRDefault="00000000">
            <w:r>
              <w:rPr>
                <w:b/>
              </w:rPr>
              <w:t>Frist</w:t>
            </w:r>
          </w:p>
        </w:tc>
        <w:tc>
          <w:tcPr>
            <w:tcW w:w="15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70BE35" w14:textId="77777777" w:rsidR="006601A3" w:rsidRDefault="00000000">
            <w:r>
              <w:rPr>
                <w:b/>
              </w:rPr>
              <w:t>Status</w:t>
            </w:r>
          </w:p>
        </w:tc>
      </w:tr>
      <w:tr w:rsidR="006601A3" w14:paraId="5F66C54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CB7B9" w14:textId="77777777" w:rsidR="006601A3" w:rsidRDefault="00000000">
            <w:r>
              <w:t>[1]</w:t>
            </w:r>
          </w:p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E1080E" w14:textId="77777777" w:rsidR="006601A3" w:rsidRDefault="00000000">
            <w:r>
              <w:t>[Beschreibung]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EBE61" w14:textId="77777777" w:rsidR="006601A3" w:rsidRDefault="00000000">
            <w:r>
              <w:t>[Name]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A590D" w14:textId="77777777" w:rsidR="006601A3" w:rsidRDefault="00000000">
            <w:r>
              <w:t>[TT.MM.JJJJ]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96E89E" w14:textId="77777777" w:rsidR="006601A3" w:rsidRDefault="00000000">
            <w:r>
              <w:t>[offen]</w:t>
            </w:r>
          </w:p>
        </w:tc>
      </w:tr>
      <w:tr w:rsidR="006601A3" w14:paraId="1F45FD59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AE580" w14:textId="77777777" w:rsidR="006601A3" w:rsidRDefault="00000000">
            <w:r>
              <w:t>[2]</w:t>
            </w:r>
          </w:p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31586" w14:textId="77777777" w:rsidR="006601A3" w:rsidRDefault="00000000">
            <w:r>
              <w:t>[Beschreibung]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D8E18" w14:textId="77777777" w:rsidR="006601A3" w:rsidRDefault="00000000">
            <w:r>
              <w:t>[Name]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D11573" w14:textId="77777777" w:rsidR="006601A3" w:rsidRDefault="00000000">
            <w:r>
              <w:t>[TT.MM.JJJJ]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09160" w14:textId="77777777" w:rsidR="006601A3" w:rsidRDefault="00000000">
            <w:r>
              <w:t>[erledigt]</w:t>
            </w:r>
          </w:p>
        </w:tc>
      </w:tr>
      <w:tr w:rsidR="006601A3" w14:paraId="3EDB339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50145" w14:textId="77777777" w:rsidR="006601A3" w:rsidRDefault="006601A3"/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E87E9" w14:textId="77777777" w:rsidR="006601A3" w:rsidRDefault="006601A3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0D94D" w14:textId="77777777" w:rsidR="006601A3" w:rsidRDefault="006601A3"/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6D28C7" w14:textId="77777777" w:rsidR="006601A3" w:rsidRDefault="006601A3"/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230EA" w14:textId="77777777" w:rsidR="006601A3" w:rsidRDefault="006601A3"/>
        </w:tc>
      </w:tr>
    </w:tbl>
    <w:p w14:paraId="7A56CC44" w14:textId="77777777" w:rsidR="006601A3" w:rsidRDefault="006601A3"/>
    <w:p w14:paraId="6EE7578B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3 — Unfallgeschehen und Kennzahlen im Berichtszeitraum</w:t>
      </w:r>
    </w:p>
    <w:tbl>
      <w:tblPr>
        <w:tblW w:w="992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2350"/>
        <w:gridCol w:w="2350"/>
      </w:tblGrid>
      <w:tr w:rsidR="006601A3" w14:paraId="2AE5A099" w14:textId="77777777">
        <w:tc>
          <w:tcPr>
            <w:tcW w:w="5221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165FAA" w14:textId="77777777" w:rsidR="006601A3" w:rsidRDefault="00000000">
            <w:r>
              <w:rPr>
                <w:b/>
              </w:rPr>
              <w:t>Kennzahl</w:t>
            </w:r>
          </w:p>
        </w:tc>
        <w:tc>
          <w:tcPr>
            <w:tcW w:w="235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60D373" w14:textId="77777777" w:rsidR="006601A3" w:rsidRDefault="00000000">
            <w:r>
              <w:rPr>
                <w:b/>
              </w:rPr>
              <w:t>Berichtszeitraum</w:t>
            </w:r>
          </w:p>
        </w:tc>
        <w:tc>
          <w:tcPr>
            <w:tcW w:w="235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9CC2B0" w14:textId="77777777" w:rsidR="006601A3" w:rsidRDefault="00000000">
            <w:r>
              <w:rPr>
                <w:b/>
              </w:rPr>
              <w:t>Vorjahreszeitraum</w:t>
            </w:r>
          </w:p>
        </w:tc>
      </w:tr>
      <w:tr w:rsidR="006601A3" w14:paraId="74B9C6B2" w14:textId="77777777">
        <w:tc>
          <w:tcPr>
            <w:tcW w:w="52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4ECC12" w14:textId="77777777" w:rsidR="006601A3" w:rsidRDefault="00000000">
            <w:r>
              <w:t>Meldepflichtige Arbeitsunfälle (&gt; 3 Ausfalltage)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7BB1C" w14:textId="77777777" w:rsidR="006601A3" w:rsidRDefault="00000000">
            <w:r>
              <w:t>[Anzahl]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20294" w14:textId="77777777" w:rsidR="006601A3" w:rsidRDefault="00000000">
            <w:r>
              <w:t>[Anzahl]</w:t>
            </w:r>
          </w:p>
        </w:tc>
      </w:tr>
      <w:tr w:rsidR="006601A3" w14:paraId="5106C41D" w14:textId="77777777">
        <w:tc>
          <w:tcPr>
            <w:tcW w:w="52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8A030" w14:textId="77777777" w:rsidR="006601A3" w:rsidRDefault="00000000">
            <w:r>
              <w:t>Nicht meldepflichtige Unfälle (Verbandbuch)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61F49" w14:textId="77777777" w:rsidR="006601A3" w:rsidRDefault="00000000">
            <w:r>
              <w:t>[Anzahl]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B2927" w14:textId="77777777" w:rsidR="006601A3" w:rsidRDefault="00000000">
            <w:r>
              <w:t>[Anzahl]</w:t>
            </w:r>
          </w:p>
        </w:tc>
      </w:tr>
      <w:tr w:rsidR="006601A3" w14:paraId="183E29AC" w14:textId="77777777">
        <w:tc>
          <w:tcPr>
            <w:tcW w:w="52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9E6B9F" w14:textId="77777777" w:rsidR="006601A3" w:rsidRDefault="00000000">
            <w:r>
              <w:t>Wegeunfälle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3797E" w14:textId="77777777" w:rsidR="006601A3" w:rsidRDefault="00000000">
            <w:r>
              <w:t>[Anzahl]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A8C298" w14:textId="77777777" w:rsidR="006601A3" w:rsidRDefault="00000000">
            <w:r>
              <w:t>[Anzahl]</w:t>
            </w:r>
          </w:p>
        </w:tc>
      </w:tr>
      <w:tr w:rsidR="006601A3" w14:paraId="45CF7BE6" w14:textId="77777777">
        <w:tc>
          <w:tcPr>
            <w:tcW w:w="52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D166E8" w14:textId="77777777" w:rsidR="006601A3" w:rsidRDefault="00000000">
            <w:r>
              <w:t>Beinaheunfälle / gemeldete Gefahrenstellen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58755" w14:textId="77777777" w:rsidR="006601A3" w:rsidRDefault="00000000">
            <w:r>
              <w:t>[Anzahl]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05926E" w14:textId="77777777" w:rsidR="006601A3" w:rsidRDefault="00000000">
            <w:r>
              <w:t>[Anzahl]</w:t>
            </w:r>
          </w:p>
        </w:tc>
      </w:tr>
      <w:tr w:rsidR="006601A3" w14:paraId="5BE87B6F" w14:textId="77777777">
        <w:tc>
          <w:tcPr>
            <w:tcW w:w="52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0FCA6" w14:textId="77777777" w:rsidR="006601A3" w:rsidRDefault="00000000">
            <w:r>
              <w:t>Ausfalltage gesamt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93AD4" w14:textId="77777777" w:rsidR="006601A3" w:rsidRDefault="00000000">
            <w:r>
              <w:t>[Anzahl]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2BEA5" w14:textId="77777777" w:rsidR="006601A3" w:rsidRDefault="00000000">
            <w:r>
              <w:t>[Anzahl]</w:t>
            </w:r>
          </w:p>
        </w:tc>
      </w:tr>
      <w:tr w:rsidR="006601A3" w14:paraId="1FA4A601" w14:textId="77777777">
        <w:tc>
          <w:tcPr>
            <w:tcW w:w="52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433B6" w14:textId="77777777" w:rsidR="006601A3" w:rsidRDefault="00000000">
            <w:r>
              <w:t>Berufskrankheiten (Verdachtsanzeigen)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D06D2F" w14:textId="77777777" w:rsidR="006601A3" w:rsidRDefault="00000000">
            <w:r>
              <w:t>[Anzahl]</w:t>
            </w:r>
          </w:p>
        </w:tc>
        <w:tc>
          <w:tcPr>
            <w:tcW w:w="235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99A63" w14:textId="77777777" w:rsidR="006601A3" w:rsidRDefault="00000000">
            <w:r>
              <w:t>[Anzahl]</w:t>
            </w:r>
          </w:p>
        </w:tc>
      </w:tr>
    </w:tbl>
    <w:p w14:paraId="0A812645" w14:textId="77777777" w:rsidR="006601A3" w:rsidRDefault="006601A3"/>
    <w:p w14:paraId="17A5D77F" w14:textId="77777777" w:rsidR="006601A3" w:rsidRDefault="00000000">
      <w:pPr>
        <w:spacing w:after="160"/>
      </w:pPr>
      <w:r>
        <w:rPr>
          <w:b/>
        </w:rPr>
        <w:t xml:space="preserve">Bewertung und Ableitungen: </w:t>
      </w:r>
      <w:r>
        <w:t>[Unfallschwerpunkte, Ursachen, abgeleitete Maßnahmen. Einzelne Unfälle nur anonymisiert darstellen; keine Gesundheitsdaten im Protokoll.]</w:t>
      </w:r>
    </w:p>
    <w:p w14:paraId="5048DFFA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4 — Gefährdungsbeurteilungen</w:t>
      </w:r>
    </w:p>
    <w:p w14:paraId="16C5668B" w14:textId="77777777" w:rsidR="006601A3" w:rsidRDefault="00000000">
      <w:pPr>
        <w:spacing w:after="160"/>
      </w:pPr>
      <w:r>
        <w:t>[Stand der Gefährdungsbeurteilungen nach § 5 ArbSchG: neu erstellte und fortgeschriebene Beurteilungen, Anlässe für eine Aktualisierung (neue Arbeitsmittel, Verfahren, Unfälle), Stand der psychischen Gefährdungsbeurteilung, offene Bereiche.]</w:t>
      </w:r>
    </w:p>
    <w:p w14:paraId="2DFBAB7A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5 — Betriebsbegehungen</w:t>
      </w:r>
    </w:p>
    <w:p w14:paraId="2AEE3E04" w14:textId="77777777" w:rsidR="006601A3" w:rsidRDefault="00000000">
      <w:pPr>
        <w:spacing w:after="160"/>
      </w:pPr>
      <w:r>
        <w:t>[Durchgeführte Begehungen im Berichtszeitraum mit Datum und Bereich, wesentliche Feststellungen, Umsetzungsstand der vereinbarten Maßnahmen, geplante Begehungen.]</w:t>
      </w:r>
    </w:p>
    <w:p w14:paraId="10CDD900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6 — Arbeitsmedizinische Vorsorge</w:t>
      </w:r>
    </w:p>
    <w:p w14:paraId="440A9BA8" w14:textId="77777777" w:rsidR="006601A3" w:rsidRDefault="00000000">
      <w:pPr>
        <w:spacing w:after="160"/>
      </w:pPr>
      <w:r>
        <w:t>[Stand der Vorsorge nach ArbMedVV: Pflicht-, Angebots- und Wunschvorsorge, Teilnahmequoten, betriebsärztliche Sprechstunde, Impfangebote. Ausschließlich aggregierte Angaben; keine personenbezogenen Befunde.]</w:t>
      </w:r>
    </w:p>
    <w:p w14:paraId="660260E2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7 — Unterweisungen und Qualifikation</w:t>
      </w:r>
    </w:p>
    <w:p w14:paraId="044BAAAD" w14:textId="77777777" w:rsidR="006601A3" w:rsidRDefault="00000000">
      <w:pPr>
        <w:spacing w:after="160"/>
      </w:pPr>
      <w:r>
        <w:t>[Durchgeführte Unterweisungen nach § 12 ArbSchG und DGUV Vorschrift 1, Unterweisungsquote, Ausbildungsstand von Ersthelfenden und Brandschutzhelfenden, Bestellung von Sicherheitsbeauftragten, geplante Schulungen.]</w:t>
      </w:r>
    </w:p>
    <w:p w14:paraId="65DF69E4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8 — Aktuelle Themen und rechtliche Neuerungen</w:t>
      </w:r>
    </w:p>
    <w:p w14:paraId="46EE2EC3" w14:textId="77777777" w:rsidR="006601A3" w:rsidRDefault="00000000">
      <w:pPr>
        <w:spacing w:after="160"/>
      </w:pPr>
      <w:r>
        <w:t>[Neue oder geänderte Rechtsvorschriften und Regelwerke mit Bezug zum Betrieb, Hinweise der Berufsgenossenschaft, betriebliche Veränderungen wie Umbauten, neue Arbeitsstoffe oder Verfahren.]</w:t>
      </w:r>
    </w:p>
    <w:p w14:paraId="3A84CE00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TOP 9 — Sonstiges und Anträge</w:t>
      </w:r>
    </w:p>
    <w:p w14:paraId="13DFA3B4" w14:textId="77777777" w:rsidR="006601A3" w:rsidRDefault="00000000">
      <w:pPr>
        <w:spacing w:after="160"/>
      </w:pPr>
      <w:r>
        <w:t>[Anträge und Anregungen der Mitglieder, sonstige Themen.]</w:t>
      </w:r>
    </w:p>
    <w:p w14:paraId="0597F1BB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lastRenderedPageBreak/>
        <w:t>3. Beschlüsse und neue Maßnahmen</w:t>
      </w:r>
    </w:p>
    <w:p w14:paraId="31215565" w14:textId="77777777" w:rsidR="006601A3" w:rsidRDefault="00000000">
      <w:pPr>
        <w:spacing w:after="120"/>
      </w:pPr>
      <w:r>
        <w:rPr>
          <w:i/>
          <w:color w:val="666666"/>
          <w:sz w:val="18"/>
          <w:szCs w:val="18"/>
        </w:rPr>
        <w:t>Jede Maßnahme mit eindeutig verantwortlicher Person und Frist. Grundlage der Statusverfolgung in der nächsten Sitzung.</w:t>
      </w:r>
    </w:p>
    <w:tbl>
      <w:tblPr>
        <w:tblW w:w="992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4021"/>
        <w:gridCol w:w="1900"/>
        <w:gridCol w:w="1800"/>
        <w:gridCol w:w="1500"/>
      </w:tblGrid>
      <w:tr w:rsidR="006601A3" w14:paraId="6A0B5763" w14:textId="77777777">
        <w:tc>
          <w:tcPr>
            <w:tcW w:w="7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5E1F3" w14:textId="77777777" w:rsidR="006601A3" w:rsidRDefault="00000000">
            <w:r>
              <w:rPr>
                <w:b/>
              </w:rPr>
              <w:t>Nr.</w:t>
            </w:r>
          </w:p>
        </w:tc>
        <w:tc>
          <w:tcPr>
            <w:tcW w:w="4021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A1473" w14:textId="77777777" w:rsidR="006601A3" w:rsidRDefault="00000000">
            <w:r>
              <w:rPr>
                <w:b/>
              </w:rPr>
              <w:t>Beschluss / Maßnahme</w:t>
            </w:r>
          </w:p>
        </w:tc>
        <w:tc>
          <w:tcPr>
            <w:tcW w:w="19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FF4C34" w14:textId="77777777" w:rsidR="006601A3" w:rsidRDefault="00000000">
            <w:r>
              <w:rPr>
                <w:b/>
              </w:rPr>
              <w:t>Verantwortlich</w:t>
            </w:r>
          </w:p>
        </w:tc>
        <w:tc>
          <w:tcPr>
            <w:tcW w:w="18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B4B39" w14:textId="77777777" w:rsidR="006601A3" w:rsidRDefault="00000000">
            <w:r>
              <w:rPr>
                <w:b/>
              </w:rPr>
              <w:t>Bis wann</w:t>
            </w:r>
          </w:p>
        </w:tc>
        <w:tc>
          <w:tcPr>
            <w:tcW w:w="1500" w:type="dxa"/>
            <w:shd w:val="clear" w:color="auto" w:fill="E8F4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18580" w14:textId="77777777" w:rsidR="006601A3" w:rsidRDefault="00000000">
            <w:r>
              <w:rPr>
                <w:b/>
              </w:rPr>
              <w:t>Status</w:t>
            </w:r>
          </w:p>
        </w:tc>
      </w:tr>
      <w:tr w:rsidR="006601A3" w14:paraId="7D9CEDB9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473A4" w14:textId="77777777" w:rsidR="006601A3" w:rsidRDefault="00000000">
            <w:r>
              <w:t>[1]</w:t>
            </w:r>
          </w:p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52C07" w14:textId="77777777" w:rsidR="006601A3" w:rsidRDefault="00000000">
            <w:r>
              <w:t>[Beschreibung]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26CD07" w14:textId="77777777" w:rsidR="006601A3" w:rsidRDefault="00000000">
            <w:r>
              <w:t>[Name]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46022" w14:textId="77777777" w:rsidR="006601A3" w:rsidRDefault="00000000">
            <w:r>
              <w:t>[TT.MM.JJJJ]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38C2FB" w14:textId="77777777" w:rsidR="006601A3" w:rsidRDefault="00000000">
            <w:r>
              <w:t>[offen]</w:t>
            </w:r>
          </w:p>
        </w:tc>
      </w:tr>
      <w:tr w:rsidR="006601A3" w14:paraId="59CA19C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58CA8C" w14:textId="77777777" w:rsidR="006601A3" w:rsidRDefault="00000000">
            <w:r>
              <w:t>[2]</w:t>
            </w:r>
          </w:p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F058B" w14:textId="77777777" w:rsidR="006601A3" w:rsidRDefault="00000000">
            <w:r>
              <w:t>[Beschreibung]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49789" w14:textId="77777777" w:rsidR="006601A3" w:rsidRDefault="00000000">
            <w:r>
              <w:t>[Name]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64E24" w14:textId="77777777" w:rsidR="006601A3" w:rsidRDefault="00000000">
            <w:r>
              <w:t>[TT.MM.JJJJ]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C0A015" w14:textId="77777777" w:rsidR="006601A3" w:rsidRDefault="00000000">
            <w:r>
              <w:t>[offen]</w:t>
            </w:r>
          </w:p>
        </w:tc>
      </w:tr>
      <w:tr w:rsidR="006601A3" w14:paraId="19508F3A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B9A18" w14:textId="77777777" w:rsidR="006601A3" w:rsidRDefault="00000000">
            <w:r>
              <w:t>[3]</w:t>
            </w:r>
          </w:p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36A67" w14:textId="77777777" w:rsidR="006601A3" w:rsidRDefault="00000000">
            <w:r>
              <w:t>[Beschreibung]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F5C989" w14:textId="77777777" w:rsidR="006601A3" w:rsidRDefault="00000000">
            <w:r>
              <w:t>[Name]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157A0" w14:textId="77777777" w:rsidR="006601A3" w:rsidRDefault="00000000">
            <w:r>
              <w:t>[TT.MM.JJJJ]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CB5A35" w14:textId="77777777" w:rsidR="006601A3" w:rsidRDefault="00000000">
            <w:r>
              <w:t>[offen]</w:t>
            </w:r>
          </w:p>
        </w:tc>
      </w:tr>
      <w:tr w:rsidR="006601A3" w14:paraId="016864F9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37418" w14:textId="77777777" w:rsidR="006601A3" w:rsidRDefault="006601A3"/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D99642" w14:textId="77777777" w:rsidR="006601A3" w:rsidRDefault="006601A3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63E24" w14:textId="77777777" w:rsidR="006601A3" w:rsidRDefault="006601A3"/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AAE96" w14:textId="77777777" w:rsidR="006601A3" w:rsidRDefault="006601A3"/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B8A394" w14:textId="77777777" w:rsidR="006601A3" w:rsidRDefault="006601A3"/>
        </w:tc>
      </w:tr>
      <w:tr w:rsidR="006601A3" w14:paraId="388EBE7F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64FD8" w14:textId="77777777" w:rsidR="006601A3" w:rsidRDefault="006601A3"/>
        </w:tc>
        <w:tc>
          <w:tcPr>
            <w:tcW w:w="402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61CB77" w14:textId="77777777" w:rsidR="006601A3" w:rsidRDefault="006601A3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769D6" w14:textId="77777777" w:rsidR="006601A3" w:rsidRDefault="006601A3"/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41185" w14:textId="77777777" w:rsidR="006601A3" w:rsidRDefault="006601A3"/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90E430" w14:textId="77777777" w:rsidR="006601A3" w:rsidRDefault="006601A3"/>
        </w:tc>
      </w:tr>
    </w:tbl>
    <w:p w14:paraId="572EE10B" w14:textId="77777777" w:rsidR="006601A3" w:rsidRDefault="006601A3"/>
    <w:p w14:paraId="3C7C4F7E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4. Nächster Termin</w:t>
      </w:r>
    </w:p>
    <w:p w14:paraId="08026F37" w14:textId="77777777" w:rsidR="006601A3" w:rsidRDefault="00000000">
      <w:pPr>
        <w:spacing w:after="160"/>
      </w:pPr>
      <w:r>
        <w:t xml:space="preserve">Die nächste Sitzung des Arbeitsschutzausschusses findet statt am: </w:t>
      </w:r>
      <w:r>
        <w:rPr>
          <w:b/>
        </w:rPr>
        <w:t>[TT.MM.JJJJ], [hh:mm] Uhr, [Ort]</w:t>
      </w:r>
    </w:p>
    <w:p w14:paraId="60714DAC" w14:textId="77777777" w:rsidR="006601A3" w:rsidRDefault="00000000">
      <w:pPr>
        <w:spacing w:after="120"/>
      </w:pPr>
      <w:r>
        <w:rPr>
          <w:i/>
          <w:color w:val="666666"/>
          <w:sz w:val="18"/>
          <w:szCs w:val="18"/>
        </w:rPr>
        <w:t>Der Arbeitsschutzausschuss tritt nach § 11 ASiG mindestens einmal vierteljährlich zusammen.</w:t>
      </w:r>
    </w:p>
    <w:p w14:paraId="75BD9E44" w14:textId="77777777" w:rsidR="006601A3" w:rsidRDefault="00000000">
      <w:pPr>
        <w:keepNext/>
        <w:spacing w:before="240" w:after="120"/>
      </w:pPr>
      <w:r>
        <w:rPr>
          <w:b/>
          <w:color w:val="008143"/>
          <w:sz w:val="24"/>
          <w:szCs w:val="24"/>
        </w:rPr>
        <w:t>5. Unterschriften</w:t>
      </w:r>
    </w:p>
    <w:p w14:paraId="066D8E4B" w14:textId="77777777" w:rsidR="006601A3" w:rsidRDefault="006601A3"/>
    <w:p w14:paraId="33F882D4" w14:textId="77777777" w:rsidR="006601A3" w:rsidRDefault="006601A3"/>
    <w:p w14:paraId="5FBFBF9A" w14:textId="77777777" w:rsidR="006601A3" w:rsidRDefault="006601A3"/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4960"/>
        <w:gridCol w:w="4961"/>
      </w:tblGrid>
      <w:tr w:rsidR="006601A3" w14:paraId="16747848" w14:textId="77777777">
        <w:tc>
          <w:tcPr>
            <w:tcW w:w="4960" w:type="dxa"/>
          </w:tcPr>
          <w:p w14:paraId="5A2666D0" w14:textId="77777777" w:rsidR="006601A3" w:rsidRDefault="00000000">
            <w:r>
              <w:t>____________________________________</w:t>
            </w:r>
          </w:p>
          <w:p w14:paraId="0E431AAC" w14:textId="77777777" w:rsidR="006601A3" w:rsidRDefault="00000000">
            <w:r>
              <w:rPr>
                <w:sz w:val="20"/>
                <w:szCs w:val="20"/>
              </w:rPr>
              <w:t>Protokollführung, [Name]</w:t>
            </w:r>
          </w:p>
        </w:tc>
        <w:tc>
          <w:tcPr>
            <w:tcW w:w="4961" w:type="dxa"/>
          </w:tcPr>
          <w:p w14:paraId="3F62FB8C" w14:textId="77777777" w:rsidR="006601A3" w:rsidRDefault="00000000">
            <w:r>
              <w:t>____________________________________</w:t>
            </w:r>
          </w:p>
          <w:p w14:paraId="5358F323" w14:textId="77777777" w:rsidR="006601A3" w:rsidRDefault="00000000">
            <w:r>
              <w:rPr>
                <w:sz w:val="20"/>
                <w:szCs w:val="20"/>
              </w:rPr>
              <w:t>Vorsitz, [Name]</w:t>
            </w:r>
          </w:p>
        </w:tc>
      </w:tr>
    </w:tbl>
    <w:p w14:paraId="0D373195" w14:textId="77777777" w:rsidR="006601A3" w:rsidRDefault="006601A3"/>
    <w:p w14:paraId="1975E94A" w14:textId="77777777" w:rsidR="006601A3" w:rsidRDefault="006601A3"/>
    <w:p w14:paraId="5B836C49" w14:textId="77777777" w:rsidR="006601A3" w:rsidRDefault="00000000">
      <w:pPr>
        <w:spacing w:after="160"/>
      </w:pPr>
      <w:r>
        <w:t>Für Rückfragen stehen wir Ihnen jederzeit gerne zur Verfügung.</w:t>
      </w:r>
    </w:p>
    <w:p w14:paraId="5BDE1365" w14:textId="77777777" w:rsidR="006601A3" w:rsidRDefault="00000000">
      <w:pPr>
        <w:spacing w:before="240"/>
      </w:pPr>
      <w:r>
        <w:t>Mit freundlichen Grüßen</w:t>
      </w:r>
    </w:p>
    <w:p w14:paraId="719AF297" w14:textId="77777777" w:rsidR="006601A3" w:rsidRDefault="006601A3"/>
    <w:p w14:paraId="60597015" w14:textId="77777777" w:rsidR="006601A3" w:rsidRDefault="006601A3"/>
    <w:p w14:paraId="622DBEC0" w14:textId="77777777" w:rsidR="006601A3" w:rsidRDefault="00000000">
      <w:r>
        <w:rPr>
          <w:b/>
        </w:rPr>
        <w:t>[Name]</w:t>
      </w:r>
    </w:p>
    <w:p w14:paraId="0FFBC5E3" w14:textId="77777777" w:rsidR="006601A3" w:rsidRDefault="00000000">
      <w:r>
        <w:rPr>
          <w:sz w:val="20"/>
          <w:szCs w:val="20"/>
        </w:rPr>
        <w:t>[Funktion], IAAI Arbeitssicherheit GmbH</w:t>
      </w:r>
    </w:p>
    <w:sectPr w:rsidR="006601A3" w:rsidSect="006559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3E21" w14:textId="77777777" w:rsidR="00083655" w:rsidRDefault="00083655">
      <w:r>
        <w:separator/>
      </w:r>
    </w:p>
  </w:endnote>
  <w:endnote w:type="continuationSeparator" w:id="0">
    <w:p w14:paraId="193140BB" w14:textId="77777777" w:rsidR="00083655" w:rsidRDefault="0008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E811" w14:textId="77777777" w:rsidR="00C62AB6" w:rsidRDefault="00C62A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5153A" w14:textId="77777777" w:rsidR="00F967C5" w:rsidRPr="00611B8E" w:rsidRDefault="00657E21" w:rsidP="00F967C5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B090375" wp14:editId="486497D7">
              <wp:simplePos x="0" y="0"/>
              <wp:positionH relativeFrom="column">
                <wp:posOffset>-288290</wp:posOffset>
              </wp:positionH>
              <wp:positionV relativeFrom="page">
                <wp:posOffset>9753600</wp:posOffset>
              </wp:positionV>
              <wp:extent cx="6690360" cy="807085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0360" cy="807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B285E" w14:textId="77777777" w:rsidR="00F967C5" w:rsidRDefault="00F967C5" w:rsidP="00F967C5">
                          <w:pPr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</w:p>
                        <w:p w14:paraId="17087332" w14:textId="77777777" w:rsidR="00F967C5" w:rsidRDefault="00F967C5" w:rsidP="00F967C5">
                          <w:pPr>
                            <w:jc w:val="center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</w:p>
                        <w:p w14:paraId="3A37FEDC" w14:textId="77777777" w:rsidR="00F967C5" w:rsidRDefault="00F967C5" w:rsidP="007E7BD2">
                          <w:pPr>
                            <w:jc w:val="center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IAAI Arbeitssicherheit GmbH • Institut für Arbeits</w:t>
                          </w:r>
                          <w:r w:rsidR="00657E21">
                            <w:rPr>
                              <w:rFonts w:cs="Arial"/>
                              <w:sz w:val="14"/>
                              <w:szCs w:val="14"/>
                            </w:rPr>
                            <w:t>- und Umwelt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medizin, Arbeitssicherheit und Ingenieurdienstleistungen </w:t>
                          </w:r>
                        </w:p>
                        <w:p w14:paraId="11391285" w14:textId="77777777" w:rsidR="00C97988" w:rsidRPr="00C62AB6" w:rsidRDefault="00961534" w:rsidP="00640B27">
                          <w:pPr>
                            <w:jc w:val="center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Geschäftsführung</w:t>
                          </w:r>
                          <w:r w:rsidR="00F27333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und</w:t>
                          </w:r>
                          <w:r w:rsidR="002F294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Institutsleitung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: Dr. </w:t>
                          </w:r>
                          <w:r w:rsidR="002F294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med. 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Johannes A. Angerer</w:t>
                          </w:r>
                          <w:r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55882E90" w14:textId="77777777" w:rsidR="00C97988" w:rsidRPr="00C62AB6" w:rsidRDefault="00B93FD9" w:rsidP="00C97988">
                          <w:pPr>
                            <w:jc w:val="center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C62AB6">
                            <w:rPr>
                              <w:rFonts w:cs="Arial"/>
                              <w:sz w:val="14"/>
                              <w:szCs w:val="14"/>
                            </w:rPr>
                            <w:t>Firmens</w:t>
                          </w:r>
                          <w:r w:rsidR="00377361" w:rsidRPr="00C62AB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itz: </w:t>
                          </w:r>
                          <w:r w:rsidR="00901BEE"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Roßfeldstraße 102</w:t>
                          </w:r>
                          <w:r w:rsidR="00901BEE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, </w:t>
                          </w:r>
                          <w:r w:rsidR="00C429EA" w:rsidRPr="00C62AB6">
                            <w:rPr>
                              <w:rFonts w:cs="Arial"/>
                              <w:sz w:val="14"/>
                              <w:szCs w:val="14"/>
                            </w:rPr>
                            <w:t>D-</w:t>
                          </w:r>
                          <w:r w:rsidR="000F5596" w:rsidRPr="00C62AB6">
                            <w:rPr>
                              <w:rFonts w:cs="Arial"/>
                              <w:sz w:val="14"/>
                              <w:szCs w:val="14"/>
                            </w:rPr>
                            <w:t>83471 Berchtesgaden</w:t>
                          </w:r>
                          <w:r w:rsidR="008D727A" w:rsidRPr="00C62AB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•</w:t>
                          </w:r>
                          <w:r w:rsidR="000F5596" w:rsidRPr="00C62AB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8D727A" w:rsidRPr="00C62AB6">
                            <w:rPr>
                              <w:rFonts w:cs="Arial"/>
                              <w:sz w:val="14"/>
                              <w:szCs w:val="14"/>
                            </w:rPr>
                            <w:t>www.iaai.de • institut@iaai.de</w:t>
                          </w:r>
                          <w:r w:rsidR="008D727A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46F37A2" w14:textId="77777777" w:rsidR="00F967C5" w:rsidRPr="00C77ACE" w:rsidRDefault="00F967C5" w:rsidP="00C97988">
                          <w:pPr>
                            <w:jc w:val="center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AG Traunstein HRB 14414 • Steuernummer: 163/129/00029</w:t>
                          </w:r>
                          <w:r w:rsidR="00AF606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AF6066"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•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USt.-ID: DE </w:t>
                          </w:r>
                          <w:r w:rsidR="0059237A">
                            <w:rPr>
                              <w:rFonts w:cs="Arial"/>
                              <w:sz w:val="14"/>
                              <w:szCs w:val="14"/>
                            </w:rPr>
                            <w:t>117910645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• Gläubiger-ID: 17ZZZ00000326262 </w:t>
                          </w:r>
                        </w:p>
                        <w:p w14:paraId="19B61C38" w14:textId="77777777" w:rsidR="00F967C5" w:rsidRPr="00EE5796" w:rsidRDefault="00F967C5" w:rsidP="00F967C5">
                          <w:pPr>
                            <w:jc w:val="center"/>
                            <w:rPr>
                              <w:rFonts w:cs="Arial"/>
                            </w:rPr>
                          </w:pP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IBAN: DE91</w:t>
                          </w:r>
                          <w:r w:rsidR="009F1642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2855</w:t>
                          </w:r>
                          <w:r w:rsidR="009F1642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0000</w:t>
                          </w:r>
                          <w:r w:rsidR="009F1642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0000</w:t>
                          </w:r>
                          <w:r w:rsidR="009F1642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0900</w:t>
                          </w:r>
                          <w:r w:rsidR="009F1642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>01 • BIC: BRLADE21LER</w:t>
                          </w:r>
                          <w:r w:rsidR="00F56F2F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56F2F"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• </w:t>
                          </w:r>
                          <w:r w:rsidR="00F56F2F" w:rsidRPr="006B3B1A">
                            <w:rPr>
                              <w:rFonts w:cs="Arial"/>
                              <w:sz w:val="14"/>
                              <w:szCs w:val="14"/>
                            </w:rPr>
                            <w:t>Sparkasse</w:t>
                          </w:r>
                          <w:r w:rsidR="006B3B1A" w:rsidRPr="00EE5796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LeerWittmund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09037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22.7pt;margin-top:768pt;width:526.8pt;height:63.5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" stroked="f">
              <v:textbox style="mso-fit-shape-to-text:t">
                <w:txbxContent>
                  <w:p w14:paraId="30BB285E" w14:textId="77777777" w:rsidR="00F967C5" w:rsidRDefault="00F967C5" w:rsidP="00F967C5">
                    <w:pPr>
                      <w:rPr>
                        <w:rFonts w:cs="Arial"/>
                        <w:sz w:val="14"/>
                        <w:szCs w:val="14"/>
                      </w:rPr>
                    </w:pPr>
                  </w:p>
                  <w:p w14:paraId="17087332" w14:textId="77777777" w:rsidR="00F967C5" w:rsidRDefault="00F967C5" w:rsidP="00F967C5">
                    <w:pPr>
                      <w:jc w:val="center"/>
                      <w:rPr>
                        <w:rFonts w:cs="Arial"/>
                        <w:sz w:val="14"/>
                        <w:szCs w:val="14"/>
                      </w:rPr>
                    </w:pPr>
                  </w:p>
                  <w:p w14:paraId="3A37FEDC" w14:textId="77777777" w:rsidR="00F967C5" w:rsidRDefault="00F967C5" w:rsidP="007E7BD2">
                    <w:pPr>
                      <w:jc w:val="center"/>
                      <w:rPr>
                        <w:rFonts w:cs="Arial"/>
                        <w:sz w:val="14"/>
                        <w:szCs w:val="14"/>
                      </w:rPr>
                    </w:pPr>
                    <w:r w:rsidRPr="00EE5796">
                      <w:rPr>
                        <w:rFonts w:cs="Arial"/>
                        <w:sz w:val="14"/>
                        <w:szCs w:val="14"/>
                      </w:rPr>
                      <w:t>IAAI Arbeitssicherheit GmbH • Institut für Arbeits</w:t>
                    </w:r>
                    <w:r w:rsidR="00657E21">
                      <w:rPr>
                        <w:rFonts w:cs="Arial"/>
                        <w:sz w:val="14"/>
                        <w:szCs w:val="14"/>
                      </w:rPr>
                      <w:t>- und Umwelt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 xml:space="preserve">medizin, Arbeitssicherheit und Ingenieurdienstleistungen </w:t>
                    </w:r>
                  </w:p>
                  <w:p w14:paraId="11391285" w14:textId="77777777" w:rsidR="00C97988" w:rsidRPr="00C62AB6" w:rsidRDefault="00961534" w:rsidP="00640B27">
                    <w:pPr>
                      <w:jc w:val="center"/>
                      <w:rPr>
                        <w:rFonts w:cs="Arial"/>
                        <w:sz w:val="14"/>
                        <w:szCs w:val="14"/>
                      </w:rPr>
                    </w:pPr>
                    <w:r w:rsidRPr="00EE5796">
                      <w:rPr>
                        <w:rFonts w:cs="Arial"/>
                        <w:sz w:val="14"/>
                        <w:szCs w:val="14"/>
                      </w:rPr>
                      <w:t>Geschäftsführung</w:t>
                    </w:r>
                    <w:r w:rsidR="00F27333">
                      <w:rPr>
                        <w:rFonts w:cs="Arial"/>
                        <w:sz w:val="14"/>
                        <w:szCs w:val="14"/>
                      </w:rPr>
                      <w:t xml:space="preserve"> und</w:t>
                    </w:r>
                    <w:r w:rsidR="002F294C">
                      <w:rPr>
                        <w:rFonts w:cs="Arial"/>
                        <w:sz w:val="14"/>
                        <w:szCs w:val="14"/>
                      </w:rPr>
                      <w:t xml:space="preserve"> Institutsleitung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 xml:space="preserve">: Dr. </w:t>
                    </w:r>
                    <w:r w:rsidR="002F294C">
                      <w:rPr>
                        <w:rFonts w:cs="Arial"/>
                        <w:sz w:val="14"/>
                        <w:szCs w:val="14"/>
                      </w:rPr>
                      <w:t xml:space="preserve">med. 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>Johannes A. Angerer</w:t>
                    </w:r>
                    <w:r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55882E90" w14:textId="77777777" w:rsidR="00C97988" w:rsidRPr="00C62AB6" w:rsidRDefault="00B93FD9" w:rsidP="00C97988">
                    <w:pPr>
                      <w:jc w:val="center"/>
                      <w:rPr>
                        <w:rFonts w:cs="Arial"/>
                        <w:sz w:val="14"/>
                        <w:szCs w:val="14"/>
                      </w:rPr>
                    </w:pPr>
                    <w:r w:rsidRPr="00C62AB6">
                      <w:rPr>
                        <w:rFonts w:cs="Arial"/>
                        <w:sz w:val="14"/>
                        <w:szCs w:val="14"/>
                      </w:rPr>
                      <w:t>Firmens</w:t>
                    </w:r>
                    <w:r w:rsidR="00377361" w:rsidRPr="00C62AB6">
                      <w:rPr>
                        <w:rFonts w:cs="Arial"/>
                        <w:sz w:val="14"/>
                        <w:szCs w:val="14"/>
                      </w:rPr>
                      <w:t xml:space="preserve">itz: </w:t>
                    </w:r>
                    <w:r w:rsidR="00901BEE" w:rsidRPr="00EE5796">
                      <w:rPr>
                        <w:rFonts w:cs="Arial"/>
                        <w:sz w:val="14"/>
                        <w:szCs w:val="14"/>
                      </w:rPr>
                      <w:t>Roßfeldstraße 102</w:t>
                    </w:r>
                    <w:r w:rsidR="00901BEE">
                      <w:rPr>
                        <w:rFonts w:cs="Arial"/>
                        <w:sz w:val="14"/>
                        <w:szCs w:val="14"/>
                      </w:rPr>
                      <w:t xml:space="preserve">, </w:t>
                    </w:r>
                    <w:r w:rsidR="00C429EA" w:rsidRPr="00C62AB6">
                      <w:rPr>
                        <w:rFonts w:cs="Arial"/>
                        <w:sz w:val="14"/>
                        <w:szCs w:val="14"/>
                      </w:rPr>
                      <w:t>D-</w:t>
                    </w:r>
                    <w:r w:rsidR="000F5596" w:rsidRPr="00C62AB6">
                      <w:rPr>
                        <w:rFonts w:cs="Arial"/>
                        <w:sz w:val="14"/>
                        <w:szCs w:val="14"/>
                      </w:rPr>
                      <w:t>83471 Berchtesgaden</w:t>
                    </w:r>
                    <w:r w:rsidR="008D727A" w:rsidRPr="00C62AB6">
                      <w:rPr>
                        <w:rFonts w:cs="Arial"/>
                        <w:sz w:val="14"/>
                        <w:szCs w:val="14"/>
                      </w:rPr>
                      <w:t xml:space="preserve"> •</w:t>
                    </w:r>
                    <w:r w:rsidR="000F5596" w:rsidRPr="00C62AB6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="008D727A" w:rsidRPr="00C62AB6">
                      <w:rPr>
                        <w:rFonts w:cs="Arial"/>
                        <w:sz w:val="14"/>
                        <w:szCs w:val="14"/>
                      </w:rPr>
                      <w:t>www.iaai.de • institut@iaai.de</w:t>
                    </w:r>
                    <w:r w:rsidR="008D727A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646F37A2" w14:textId="77777777" w:rsidR="00F967C5" w:rsidRPr="00C77ACE" w:rsidRDefault="00F967C5" w:rsidP="00C97988">
                    <w:pPr>
                      <w:jc w:val="center"/>
                      <w:rPr>
                        <w:rFonts w:cs="Arial"/>
                        <w:sz w:val="14"/>
                        <w:szCs w:val="14"/>
                      </w:rPr>
                    </w:pPr>
                    <w:r w:rsidRPr="00EE5796">
                      <w:rPr>
                        <w:rFonts w:cs="Arial"/>
                        <w:sz w:val="14"/>
                        <w:szCs w:val="14"/>
                      </w:rPr>
                      <w:t>AG Traunstein HRB 14414 • Steuernummer: 163/129/00029</w:t>
                    </w:r>
                    <w:r w:rsidR="00AF6066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="00AF6066" w:rsidRPr="00EE5796">
                      <w:rPr>
                        <w:rFonts w:cs="Arial"/>
                        <w:sz w:val="14"/>
                        <w:szCs w:val="14"/>
                      </w:rPr>
                      <w:t>•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 xml:space="preserve"> USt.-ID: DE </w:t>
                    </w:r>
                    <w:r w:rsidR="0059237A">
                      <w:rPr>
                        <w:rFonts w:cs="Arial"/>
                        <w:sz w:val="14"/>
                        <w:szCs w:val="14"/>
                      </w:rPr>
                      <w:t>117910645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 xml:space="preserve"> • Gläubiger-ID: 17ZZZ00000326262 </w:t>
                    </w:r>
                  </w:p>
                  <w:p w14:paraId="19B61C38" w14:textId="77777777" w:rsidR="00F967C5" w:rsidRPr="00EE5796" w:rsidRDefault="00F967C5" w:rsidP="00F967C5">
                    <w:pPr>
                      <w:jc w:val="center"/>
                      <w:rPr>
                        <w:rFonts w:cs="Arial"/>
                      </w:rPr>
                    </w:pPr>
                    <w:r w:rsidRPr="00EE5796">
                      <w:rPr>
                        <w:rFonts w:cs="Arial"/>
                        <w:sz w:val="14"/>
                        <w:szCs w:val="14"/>
                      </w:rPr>
                      <w:t>IBAN: DE91</w:t>
                    </w:r>
                    <w:r w:rsidR="009F1642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>2855</w:t>
                    </w:r>
                    <w:r w:rsidR="009F1642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>0000</w:t>
                    </w:r>
                    <w:r w:rsidR="009F1642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>0000</w:t>
                    </w:r>
                    <w:r w:rsidR="009F1642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>0900</w:t>
                    </w:r>
                    <w:r w:rsidR="009F1642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Pr="00EE5796">
                      <w:rPr>
                        <w:rFonts w:cs="Arial"/>
                        <w:sz w:val="14"/>
                        <w:szCs w:val="14"/>
                      </w:rPr>
                      <w:t>01 • BIC: BRLADE21LER</w:t>
                    </w:r>
                    <w:r w:rsidR="00F56F2F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  <w:r w:rsidR="00F56F2F" w:rsidRPr="00EE5796">
                      <w:rPr>
                        <w:rFonts w:cs="Arial"/>
                        <w:sz w:val="14"/>
                        <w:szCs w:val="14"/>
                      </w:rPr>
                      <w:t xml:space="preserve">• </w:t>
                    </w:r>
                    <w:r w:rsidR="00F56F2F" w:rsidRPr="006B3B1A">
                      <w:rPr>
                        <w:rFonts w:cs="Arial"/>
                        <w:sz w:val="14"/>
                        <w:szCs w:val="14"/>
                      </w:rPr>
                      <w:t>Sparkasse</w:t>
                    </w:r>
                    <w:r w:rsidR="006B3B1A" w:rsidRPr="00EE5796">
                      <w:rPr>
                        <w:rFonts w:cs="Arial"/>
                        <w:sz w:val="14"/>
                        <w:szCs w:val="14"/>
                      </w:rPr>
                      <w:t xml:space="preserve"> LeerWittmund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967C5">
      <w:tab/>
    </w:r>
    <w:r w:rsidR="00F967C5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68331D1B" wp14:editId="0BF09131">
              <wp:simplePos x="0" y="0"/>
              <wp:positionH relativeFrom="column">
                <wp:posOffset>-360045</wp:posOffset>
              </wp:positionH>
              <wp:positionV relativeFrom="page">
                <wp:posOffset>9958704</wp:posOffset>
              </wp:positionV>
              <wp:extent cx="6607810" cy="0"/>
              <wp:effectExtent l="0" t="0" r="0" b="0"/>
              <wp:wrapNone/>
              <wp:docPr id="1" name="Gerader Verbinde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078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630197" id="Gerader Verbinder 11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page" from="-28.35pt,784.15pt" to="491.95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" strokecolor="windowText" strokeweight=".5pt">
              <v:stroke joinstyle="miter"/>
              <o:lock v:ext="edit" shapetype="f"/>
              <w10:wrap anchory="page"/>
            </v:line>
          </w:pict>
        </mc:Fallback>
      </mc:AlternateContent>
    </w:r>
  </w:p>
  <w:p w14:paraId="6FBC2FF4" w14:textId="77777777" w:rsidR="00F967C5" w:rsidRDefault="00F967C5" w:rsidP="00F967C5">
    <w:pPr>
      <w:pStyle w:val="Fuzeile"/>
      <w:tabs>
        <w:tab w:val="clear" w:pos="4536"/>
        <w:tab w:val="clear" w:pos="9072"/>
        <w:tab w:val="left" w:pos="12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54D9" w14:textId="77777777" w:rsidR="00C62AB6" w:rsidRDefault="00C62A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460C" w14:textId="77777777" w:rsidR="00083655" w:rsidRDefault="00083655">
      <w:r>
        <w:separator/>
      </w:r>
    </w:p>
  </w:footnote>
  <w:footnote w:type="continuationSeparator" w:id="0">
    <w:p w14:paraId="5A848850" w14:textId="77777777" w:rsidR="00083655" w:rsidRDefault="00083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646C" w14:textId="77777777" w:rsidR="00C62AB6" w:rsidRDefault="00C62A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C33D" w14:textId="77777777" w:rsidR="00457758" w:rsidRDefault="00457758" w:rsidP="00457758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61EA" w14:textId="77777777" w:rsidR="00C62AB6" w:rsidRDefault="00C62A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5733C"/>
    <w:multiLevelType w:val="hybridMultilevel"/>
    <w:tmpl w:val="31D884E8"/>
    <w:lvl w:ilvl="0" w:tplc="5BC6157C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BB44A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8A857C">
      <w:numFmt w:val="decimal"/>
      <w:lvlText w:val=""/>
      <w:lvlJc w:val="left"/>
    </w:lvl>
    <w:lvl w:ilvl="3" w:tplc="64D4AE34">
      <w:numFmt w:val="decimal"/>
      <w:lvlText w:val=""/>
      <w:lvlJc w:val="left"/>
    </w:lvl>
    <w:lvl w:ilvl="4" w:tplc="A37EA1F6">
      <w:numFmt w:val="decimal"/>
      <w:lvlText w:val=""/>
      <w:lvlJc w:val="left"/>
    </w:lvl>
    <w:lvl w:ilvl="5" w:tplc="C9AEA3E4">
      <w:numFmt w:val="decimal"/>
      <w:lvlText w:val=""/>
      <w:lvlJc w:val="left"/>
    </w:lvl>
    <w:lvl w:ilvl="6" w:tplc="1298C4BE">
      <w:numFmt w:val="decimal"/>
      <w:lvlText w:val=""/>
      <w:lvlJc w:val="left"/>
    </w:lvl>
    <w:lvl w:ilvl="7" w:tplc="567AE238">
      <w:numFmt w:val="decimal"/>
      <w:lvlText w:val=""/>
      <w:lvlJc w:val="left"/>
    </w:lvl>
    <w:lvl w:ilvl="8" w:tplc="1974F80E">
      <w:numFmt w:val="decimal"/>
      <w:lvlText w:val=""/>
      <w:lvlJc w:val="left"/>
    </w:lvl>
  </w:abstractNum>
  <w:abstractNum w:abstractNumId="1" w15:restartNumberingAfterBreak="0">
    <w:nsid w:val="440701E7"/>
    <w:multiLevelType w:val="hybridMultilevel"/>
    <w:tmpl w:val="57EC9196"/>
    <w:lvl w:ilvl="0" w:tplc="B6CA023C">
      <w:start w:val="1"/>
      <w:numFmt w:val="decimal"/>
      <w:lvlText w:val="%1."/>
      <w:lvlJc w:val="left"/>
      <w:pPr>
        <w:ind w:left="720" w:hanging="360"/>
      </w:pPr>
    </w:lvl>
    <w:lvl w:ilvl="1" w:tplc="F31AD3BC">
      <w:start w:val="1"/>
      <w:numFmt w:val="lowerLetter"/>
      <w:lvlText w:val="%2)"/>
      <w:lvlJc w:val="left"/>
      <w:pPr>
        <w:ind w:left="1440" w:hanging="360"/>
      </w:pPr>
    </w:lvl>
    <w:lvl w:ilvl="2" w:tplc="93C4585E">
      <w:numFmt w:val="decimal"/>
      <w:lvlText w:val=""/>
      <w:lvlJc w:val="left"/>
    </w:lvl>
    <w:lvl w:ilvl="3" w:tplc="9F724C76">
      <w:numFmt w:val="decimal"/>
      <w:lvlText w:val=""/>
      <w:lvlJc w:val="left"/>
    </w:lvl>
    <w:lvl w:ilvl="4" w:tplc="DB2E0CE6">
      <w:numFmt w:val="decimal"/>
      <w:lvlText w:val=""/>
      <w:lvlJc w:val="left"/>
    </w:lvl>
    <w:lvl w:ilvl="5" w:tplc="3512604E">
      <w:numFmt w:val="decimal"/>
      <w:lvlText w:val=""/>
      <w:lvlJc w:val="left"/>
    </w:lvl>
    <w:lvl w:ilvl="6" w:tplc="153C08C2">
      <w:numFmt w:val="decimal"/>
      <w:lvlText w:val=""/>
      <w:lvlJc w:val="left"/>
    </w:lvl>
    <w:lvl w:ilvl="7" w:tplc="6E866256">
      <w:numFmt w:val="decimal"/>
      <w:lvlText w:val=""/>
      <w:lvlJc w:val="left"/>
    </w:lvl>
    <w:lvl w:ilvl="8" w:tplc="FB885D2C">
      <w:numFmt w:val="decimal"/>
      <w:lvlText w:val=""/>
      <w:lvlJc w:val="left"/>
    </w:lvl>
  </w:abstractNum>
  <w:num w:numId="1" w16cid:durableId="682054003">
    <w:abstractNumId w:val="0"/>
  </w:num>
  <w:num w:numId="2" w16cid:durableId="2031181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21"/>
    <w:rsid w:val="00000034"/>
    <w:rsid w:val="00002952"/>
    <w:rsid w:val="000131AB"/>
    <w:rsid w:val="00036489"/>
    <w:rsid w:val="00075B7F"/>
    <w:rsid w:val="000823B2"/>
    <w:rsid w:val="00083655"/>
    <w:rsid w:val="000D6BB7"/>
    <w:rsid w:val="000E0053"/>
    <w:rsid w:val="000F5596"/>
    <w:rsid w:val="000F70BF"/>
    <w:rsid w:val="0011346B"/>
    <w:rsid w:val="00113A77"/>
    <w:rsid w:val="001305E1"/>
    <w:rsid w:val="001416BB"/>
    <w:rsid w:val="00163D80"/>
    <w:rsid w:val="00174812"/>
    <w:rsid w:val="001D74AD"/>
    <w:rsid w:val="001E6057"/>
    <w:rsid w:val="001E69EA"/>
    <w:rsid w:val="001E7A88"/>
    <w:rsid w:val="002D608C"/>
    <w:rsid w:val="002E6CD1"/>
    <w:rsid w:val="002F294C"/>
    <w:rsid w:val="00313CD5"/>
    <w:rsid w:val="00326765"/>
    <w:rsid w:val="003414E0"/>
    <w:rsid w:val="00364843"/>
    <w:rsid w:val="00377361"/>
    <w:rsid w:val="00377AB3"/>
    <w:rsid w:val="003B7222"/>
    <w:rsid w:val="003C1383"/>
    <w:rsid w:val="003D744F"/>
    <w:rsid w:val="003E06BC"/>
    <w:rsid w:val="003E24DE"/>
    <w:rsid w:val="003E6994"/>
    <w:rsid w:val="00407347"/>
    <w:rsid w:val="00456F62"/>
    <w:rsid w:val="00457758"/>
    <w:rsid w:val="00480320"/>
    <w:rsid w:val="004B1704"/>
    <w:rsid w:val="004B1EA9"/>
    <w:rsid w:val="00531E6C"/>
    <w:rsid w:val="005362E5"/>
    <w:rsid w:val="00553024"/>
    <w:rsid w:val="0059237A"/>
    <w:rsid w:val="005A29A4"/>
    <w:rsid w:val="005A2EE1"/>
    <w:rsid w:val="006101DE"/>
    <w:rsid w:val="00640B27"/>
    <w:rsid w:val="006559AF"/>
    <w:rsid w:val="00657E21"/>
    <w:rsid w:val="006601A3"/>
    <w:rsid w:val="00687B44"/>
    <w:rsid w:val="006B3B1A"/>
    <w:rsid w:val="006D206F"/>
    <w:rsid w:val="007807A1"/>
    <w:rsid w:val="00793489"/>
    <w:rsid w:val="00793F51"/>
    <w:rsid w:val="0079677C"/>
    <w:rsid w:val="007D5591"/>
    <w:rsid w:val="007E3843"/>
    <w:rsid w:val="007E7BD2"/>
    <w:rsid w:val="00803078"/>
    <w:rsid w:val="00816D9A"/>
    <w:rsid w:val="00821542"/>
    <w:rsid w:val="00835AF7"/>
    <w:rsid w:val="00836FEF"/>
    <w:rsid w:val="00841DB9"/>
    <w:rsid w:val="008A0E67"/>
    <w:rsid w:val="008A54A0"/>
    <w:rsid w:val="008D727A"/>
    <w:rsid w:val="008E7244"/>
    <w:rsid w:val="00901BEE"/>
    <w:rsid w:val="009347D0"/>
    <w:rsid w:val="00961534"/>
    <w:rsid w:val="00972909"/>
    <w:rsid w:val="00972D96"/>
    <w:rsid w:val="00974E51"/>
    <w:rsid w:val="0099211A"/>
    <w:rsid w:val="009A00C9"/>
    <w:rsid w:val="009A1EDE"/>
    <w:rsid w:val="009C34A9"/>
    <w:rsid w:val="009C5938"/>
    <w:rsid w:val="009F1642"/>
    <w:rsid w:val="009F5F04"/>
    <w:rsid w:val="00A269DD"/>
    <w:rsid w:val="00A313F6"/>
    <w:rsid w:val="00A5420D"/>
    <w:rsid w:val="00A5458A"/>
    <w:rsid w:val="00AB0378"/>
    <w:rsid w:val="00AE5D03"/>
    <w:rsid w:val="00AF6066"/>
    <w:rsid w:val="00B00F27"/>
    <w:rsid w:val="00B42FFA"/>
    <w:rsid w:val="00B46A5F"/>
    <w:rsid w:val="00B65500"/>
    <w:rsid w:val="00B93FD9"/>
    <w:rsid w:val="00BB7BAE"/>
    <w:rsid w:val="00BC744C"/>
    <w:rsid w:val="00BE507C"/>
    <w:rsid w:val="00C429EA"/>
    <w:rsid w:val="00C47F05"/>
    <w:rsid w:val="00C616C4"/>
    <w:rsid w:val="00C62AB6"/>
    <w:rsid w:val="00C7676A"/>
    <w:rsid w:val="00C77ACE"/>
    <w:rsid w:val="00C97988"/>
    <w:rsid w:val="00CA5B81"/>
    <w:rsid w:val="00D2616F"/>
    <w:rsid w:val="00D50033"/>
    <w:rsid w:val="00D86083"/>
    <w:rsid w:val="00DA03CD"/>
    <w:rsid w:val="00DA2329"/>
    <w:rsid w:val="00DA4CA2"/>
    <w:rsid w:val="00DC0D8B"/>
    <w:rsid w:val="00DC6A49"/>
    <w:rsid w:val="00E219EE"/>
    <w:rsid w:val="00E41DB3"/>
    <w:rsid w:val="00E44824"/>
    <w:rsid w:val="00E51AF0"/>
    <w:rsid w:val="00E528CF"/>
    <w:rsid w:val="00E70680"/>
    <w:rsid w:val="00E8578B"/>
    <w:rsid w:val="00E87260"/>
    <w:rsid w:val="00E92276"/>
    <w:rsid w:val="00EA2249"/>
    <w:rsid w:val="00EF7130"/>
    <w:rsid w:val="00F03386"/>
    <w:rsid w:val="00F039FA"/>
    <w:rsid w:val="00F049A6"/>
    <w:rsid w:val="00F06F39"/>
    <w:rsid w:val="00F27333"/>
    <w:rsid w:val="00F56F2F"/>
    <w:rsid w:val="00F967C5"/>
    <w:rsid w:val="00FA3B21"/>
    <w:rsid w:val="00FB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2B04C8"/>
  <w15:chartTrackingRefBased/>
  <w15:docId w15:val="{B684E7B0-3AFF-4077-91E7-35A16E85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imes New Roman" w:hAnsi="Times New Roman"/>
      <w:b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41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4577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57758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uiPriority w:val="99"/>
    <w:unhideWhenUsed/>
    <w:rsid w:val="007E7BD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7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7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sFAngerer-IAA\OneDrive%20-%20iaai.de\IAAI_Programm\DOT.M\ASA_Sitzungsprotokol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f3576d-bcb5-4c4d-ad74-9f7bc5bb6816" xsi:nil="true"/>
    <lcf76f155ced4ddcb4097134ff3c332f xmlns="b1d892a0-f4c2-4503-9dc7-083e671163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62C1D73543E5499282380B90967D79" ma:contentTypeVersion="10" ma:contentTypeDescription="Ein neues Dokument erstellen." ma:contentTypeScope="" ma:versionID="89466673f5fe2b6d29f8349c58d6b4a0">
  <xsd:schema xmlns:xsd="http://www.w3.org/2001/XMLSchema" xmlns:xs="http://www.w3.org/2001/XMLSchema" xmlns:p="http://schemas.microsoft.com/office/2006/metadata/properties" xmlns:ns2="b1d892a0-f4c2-4503-9dc7-083e671163d3" xmlns:ns3="17f3576d-bcb5-4c4d-ad74-9f7bc5bb6816" targetNamespace="http://schemas.microsoft.com/office/2006/metadata/properties" ma:root="true" ma:fieldsID="7874ddb4753627b1fa21780e8f13936b" ns2:_="" ns3:_="">
    <xsd:import namespace="b1d892a0-f4c2-4503-9dc7-083e671163d3"/>
    <xsd:import namespace="17f3576d-bcb5-4c4d-ad74-9f7bc5bb6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892a0-f4c2-4503-9dc7-083e67116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71ea385e-0334-40dc-96f9-1a5311aee3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3576d-bcb5-4c4d-ad74-9f7bc5bb681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513dff3-06d3-453a-8eb6-89b749c60083}" ma:internalName="TaxCatchAll" ma:showField="CatchAllData" ma:web="17f3576d-bcb5-4c4d-ad74-9f7bc5bb6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DB149-9344-44FE-A07D-DE335AD13161}">
  <ds:schemaRefs>
    <ds:schemaRef ds:uri="http://schemas.microsoft.com/office/2006/metadata/properties"/>
    <ds:schemaRef ds:uri="http://schemas.microsoft.com/office/infopath/2007/PartnerControls"/>
    <ds:schemaRef ds:uri="17f3576d-bcb5-4c4d-ad74-9f7bc5bb6816"/>
    <ds:schemaRef ds:uri="b1d892a0-f4c2-4503-9dc7-083e671163d3"/>
  </ds:schemaRefs>
</ds:datastoreItem>
</file>

<file path=customXml/itemProps2.xml><?xml version="1.0" encoding="utf-8"?>
<ds:datastoreItem xmlns:ds="http://schemas.openxmlformats.org/officeDocument/2006/customXml" ds:itemID="{E9E41E34-4F51-4D98-A9AB-5460B9FB42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4C422-F272-46C7-9F34-DCD7634D6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892a0-f4c2-4503-9dc7-083e671163d3"/>
    <ds:schemaRef ds:uri="17f3576d-bcb5-4c4d-ad74-9f7bc5bb6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ASA_Sitzungsprotokoll.dotx</Template>
  <TotalTime>0</TotalTime>
  <Pages>3</Pages>
  <Words>540</Words>
  <Characters>4220</Characters>
  <Application>Microsoft Office Word</Application>
  <DocSecurity>0</DocSecurity>
  <Lines>191</Lines>
  <Paragraphs>158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IAAI ∙ Rossfeldstr</vt:lpstr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IAAI ∙ Rossfeldstr</dc:title>
  <dc:subject/>
  <dc:creator>Johannes F. Angerer - IAAI Betriebsarzt</dc:creator>
  <cp:keywords/>
  <dc:description/>
  <cp:lastModifiedBy>Johannes F. Angerer - IAAI Betriebsarzt</cp:lastModifiedBy>
  <cp:revision>1</cp:revision>
  <cp:lastPrinted>2006-04-25T14:27:00Z</cp:lastPrinted>
  <dcterms:created xsi:type="dcterms:W3CDTF">2026-07-16T09:33:00Z</dcterms:created>
  <dcterms:modified xsi:type="dcterms:W3CDTF">2026-07-16T09:33:00Z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0x010100AB62C1D73543E5499282380B90967D79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  <property fmtid="{D5CDD505-2E9C-101B-9397-08002B2CF9AE}" pid="5" name="Firmen">
    <vt:lpwstr/>
  </property>
</Properties>
</file>