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14EB6E29" w14:textId="2772665C" w:rsidR="00623696" w:rsidRPr="00993CA9" w:rsidRDefault="004150E3" w:rsidP="00623696">
      <w:pPr>
        <w:pStyle w:val="Heading3"/>
        <w:rPr>
          <w:color w:val="auto"/>
          <w:sz w:val="40"/>
          <w:szCs w:val="40"/>
        </w:rPr>
      </w:pPr>
      <w:r w:rsidRPr="00993CA9">
        <w:rPr>
          <w:color w:val="auto"/>
          <w:sz w:val="40"/>
          <w:szCs w:val="40"/>
        </w:rPr>
        <w:t>Tenant survey – Tell us about your experience</w:t>
      </w:r>
      <w:r w:rsidR="00993CA9">
        <w:rPr>
          <w:color w:val="auto"/>
          <w:sz w:val="40"/>
          <w:szCs w:val="40"/>
        </w:rPr>
        <w:t>!</w:t>
      </w:r>
    </w:p>
    <w:p w14:paraId="577A1E2A" w14:textId="77BC5B8A" w:rsidR="00FB322E" w:rsidRPr="00B91EF9" w:rsidRDefault="00FB322E" w:rsidP="00623696">
      <w:pPr>
        <w:pStyle w:val="Heading3"/>
        <w:rPr>
          <w:b w:val="0"/>
          <w:color w:val="auto"/>
          <w:sz w:val="22"/>
        </w:rPr>
      </w:pPr>
      <w:r w:rsidRPr="00B91EF9">
        <w:rPr>
          <w:b w:val="0"/>
          <w:color w:val="auto"/>
          <w:sz w:val="22"/>
        </w:rPr>
        <w:t xml:space="preserve">{ORGANISATION NAME} </w:t>
      </w:r>
      <w:r w:rsidRPr="00B91EF9">
        <w:rPr>
          <w:b w:val="0"/>
          <w:color w:val="auto"/>
          <w:sz w:val="22"/>
        </w:rPr>
        <w:t>invites you to complete this</w:t>
      </w:r>
      <w:r w:rsidR="001223F8" w:rsidRPr="00B91EF9">
        <w:rPr>
          <w:b w:val="0"/>
          <w:color w:val="auto"/>
          <w:sz w:val="22"/>
        </w:rPr>
        <w:t xml:space="preserve"> survey </w:t>
      </w:r>
      <w:r w:rsidR="0069070D" w:rsidRPr="00B91EF9">
        <w:rPr>
          <w:b w:val="0"/>
          <w:color w:val="auto"/>
          <w:sz w:val="22"/>
        </w:rPr>
        <w:t xml:space="preserve">to help us understand more about </w:t>
      </w:r>
      <w:r w:rsidR="005F26EE" w:rsidRPr="00B91EF9">
        <w:rPr>
          <w:b w:val="0"/>
          <w:color w:val="auto"/>
          <w:sz w:val="22"/>
        </w:rPr>
        <w:t>how the housing and services we provide to you affect you and your family</w:t>
      </w:r>
      <w:r w:rsidR="009D6EE7" w:rsidRPr="00B91EF9">
        <w:rPr>
          <w:b w:val="0"/>
          <w:color w:val="auto"/>
          <w:sz w:val="22"/>
        </w:rPr>
        <w:t xml:space="preserve">. </w:t>
      </w:r>
    </w:p>
    <w:p w14:paraId="771AFA85" w14:textId="0B6C23E0" w:rsidR="00C9591E" w:rsidRPr="00B91EF9" w:rsidRDefault="00245798" w:rsidP="00623696">
      <w:pPr>
        <w:pStyle w:val="Heading3"/>
        <w:rPr>
          <w:b w:val="0"/>
          <w:color w:val="auto"/>
          <w:sz w:val="22"/>
        </w:rPr>
      </w:pPr>
      <w:r w:rsidRPr="00B91EF9">
        <w:rPr>
          <w:b w:val="0"/>
          <w:color w:val="auto"/>
          <w:sz w:val="22"/>
        </w:rPr>
        <w:t xml:space="preserve">Your responses </w:t>
      </w:r>
      <w:r w:rsidR="001223F8" w:rsidRPr="00B91EF9">
        <w:rPr>
          <w:b w:val="0"/>
          <w:color w:val="auto"/>
          <w:sz w:val="22"/>
        </w:rPr>
        <w:t>are</w:t>
      </w:r>
      <w:r w:rsidRPr="00B91EF9">
        <w:rPr>
          <w:b w:val="0"/>
          <w:color w:val="auto"/>
          <w:sz w:val="22"/>
        </w:rPr>
        <w:t xml:space="preserve"> confidential and will not affect your housing</w:t>
      </w:r>
      <w:r w:rsidR="000C6371" w:rsidRPr="00B91EF9">
        <w:rPr>
          <w:b w:val="0"/>
          <w:color w:val="auto"/>
          <w:sz w:val="22"/>
        </w:rPr>
        <w:t xml:space="preserve"> in any way</w:t>
      </w:r>
      <w:r w:rsidR="001223F8" w:rsidRPr="00B91EF9">
        <w:rPr>
          <w:b w:val="0"/>
          <w:color w:val="auto"/>
          <w:sz w:val="22"/>
        </w:rPr>
        <w:t xml:space="preserve"> so please answer as honestly as possible</w:t>
      </w:r>
      <w:r w:rsidR="000C6371" w:rsidRPr="00B91EF9">
        <w:rPr>
          <w:b w:val="0"/>
          <w:color w:val="auto"/>
          <w:sz w:val="22"/>
        </w:rPr>
        <w:t xml:space="preserve">. </w:t>
      </w:r>
      <w:r w:rsidR="000C6371" w:rsidRPr="00B91EF9">
        <w:rPr>
          <w:b w:val="0"/>
          <w:color w:val="auto"/>
          <w:sz w:val="22"/>
        </w:rPr>
        <w:t>{ORGANISATION NAME}</w:t>
      </w:r>
      <w:r w:rsidR="000C6371" w:rsidRPr="00B91EF9">
        <w:rPr>
          <w:b w:val="0"/>
          <w:color w:val="auto"/>
          <w:sz w:val="22"/>
        </w:rPr>
        <w:t xml:space="preserve"> will use your responses to </w:t>
      </w:r>
      <w:r w:rsidR="002B07FA" w:rsidRPr="00B91EF9">
        <w:rPr>
          <w:b w:val="0"/>
          <w:color w:val="auto"/>
          <w:sz w:val="22"/>
        </w:rPr>
        <w:t xml:space="preserve">shape services in the future. </w:t>
      </w:r>
      <w:r w:rsidR="000C6371" w:rsidRPr="00B91EF9">
        <w:rPr>
          <w:b w:val="0"/>
          <w:color w:val="auto"/>
          <w:sz w:val="22"/>
        </w:rPr>
        <w:t xml:space="preserve"> </w:t>
      </w:r>
    </w:p>
    <w:p w14:paraId="6D8B7EE2" w14:textId="5DD1C785" w:rsidR="00AF6415" w:rsidRPr="00B91EF9" w:rsidRDefault="002B07FA" w:rsidP="00BC217F">
      <w:pPr>
        <w:pStyle w:val="Heading3"/>
        <w:rPr>
          <w:b w:val="0"/>
          <w:color w:val="auto"/>
          <w:sz w:val="22"/>
        </w:rPr>
      </w:pPr>
      <w:r w:rsidRPr="00B91EF9">
        <w:rPr>
          <w:b w:val="0"/>
          <w:color w:val="auto"/>
          <w:sz w:val="22"/>
        </w:rPr>
        <w:t>The survey will take 5-10 minutes. Thank</w:t>
      </w:r>
      <w:r w:rsidR="00FB322E" w:rsidRPr="00B91EF9">
        <w:rPr>
          <w:b w:val="0"/>
          <w:color w:val="auto"/>
          <w:sz w:val="22"/>
        </w:rPr>
        <w:t xml:space="preserve"> you for taking the time to share your thoughts. </w:t>
      </w:r>
    </w:p>
    <w:p w14:paraId="53E03120" w14:textId="77777777" w:rsidR="00BC217F" w:rsidRPr="00BC217F" w:rsidRDefault="00BC217F" w:rsidP="00BC217F">
      <w:pPr>
        <w:spacing w:after="0"/>
        <w:rPr>
          <w:sz w:val="10"/>
          <w:szCs w:val="10"/>
          <w:lang w:eastAsia="en-AU"/>
        </w:rPr>
      </w:pP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3119"/>
        <w:gridCol w:w="567"/>
        <w:gridCol w:w="2977"/>
        <w:gridCol w:w="567"/>
        <w:gridCol w:w="2398"/>
        <w:gridCol w:w="11"/>
      </w:tblGrid>
      <w:tr w:rsidR="00B6236F" w:rsidRPr="00B6236F" w14:paraId="4E78FAB7" w14:textId="77777777" w:rsidTr="00B6236F">
        <w:trPr>
          <w:gridAfter w:val="1"/>
          <w:wAfter w:w="11" w:type="dxa"/>
        </w:trPr>
        <w:tc>
          <w:tcPr>
            <w:tcW w:w="9628" w:type="dxa"/>
            <w:gridSpan w:val="5"/>
            <w:shd w:val="clear" w:color="auto" w:fill="D9D9D9" w:themeFill="background1" w:themeFillShade="D9"/>
          </w:tcPr>
          <w:p w14:paraId="0F4E6B59" w14:textId="04F3A44E" w:rsidR="00AF6415" w:rsidRPr="00B6236F" w:rsidRDefault="00AF6415" w:rsidP="00B6236F">
            <w:pPr>
              <w:spacing w:after="0"/>
              <w:rPr>
                <w:b/>
                <w:color w:val="FFFFFF" w:themeColor="background1"/>
                <w:lang w:eastAsia="en-AU"/>
              </w:rPr>
            </w:pPr>
            <w:r w:rsidRPr="00B6236F">
              <w:rPr>
                <w:b/>
                <w:lang w:eastAsia="en-AU"/>
              </w:rPr>
              <w:t>YOUR HOUSING</w:t>
            </w:r>
          </w:p>
        </w:tc>
      </w:tr>
      <w:tr w:rsidR="00AF6415" w:rsidRPr="00B07ACF" w14:paraId="4CC58C63" w14:textId="77777777" w:rsidTr="001146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top w:w="57" w:type="dxa"/>
            <w:left w:w="57" w:type="dxa"/>
            <w:right w:w="57" w:type="dxa"/>
          </w:tblCellMar>
        </w:tblPrEx>
        <w:trPr>
          <w:trHeight w:val="200"/>
        </w:trPr>
        <w:tc>
          <w:tcPr>
            <w:tcW w:w="3119" w:type="dxa"/>
            <w:vMerge w:val="restart"/>
            <w:tcBorders>
              <w:top w:val="single" w:sz="4" w:space="0" w:color="auto"/>
            </w:tcBorders>
          </w:tcPr>
          <w:p w14:paraId="04287300" w14:textId="77777777" w:rsidR="00AF6415" w:rsidRPr="00D21AF9" w:rsidRDefault="00AF6415" w:rsidP="000A007B">
            <w:pPr>
              <w:pStyle w:val="BodyText"/>
              <w:ind w:firstLine="0"/>
              <w:rPr>
                <w:rFonts w:eastAsia="Liberation Sans" w:cstheme="minorHAnsi"/>
              </w:rPr>
            </w:pPr>
            <w:r w:rsidRPr="00D21AF9">
              <w:rPr>
                <w:rFonts w:eastAsia="Liberation Sans" w:cstheme="minorHAnsi"/>
              </w:rPr>
              <w:t>Please select your housing type</w:t>
            </w:r>
          </w:p>
          <w:p w14:paraId="1ED08AE3" w14:textId="77777777" w:rsidR="00AF6415" w:rsidRPr="00D21AF9" w:rsidRDefault="00AF6415" w:rsidP="000A007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6CEFAC" w14:textId="77777777" w:rsidR="00AF6415" w:rsidRPr="00A153C3" w:rsidRDefault="00AF6415" w:rsidP="000A007B">
            <w:pPr>
              <w:spacing w:after="0" w:line="240" w:lineRule="auto"/>
            </w:pPr>
          </w:p>
        </w:tc>
        <w:tc>
          <w:tcPr>
            <w:tcW w:w="5953" w:type="dxa"/>
            <w:gridSpan w:val="4"/>
            <w:tcBorders>
              <w:top w:val="single" w:sz="4" w:space="0" w:color="auto"/>
              <w:bottom w:val="nil"/>
            </w:tcBorders>
            <w:vAlign w:val="center"/>
          </w:tcPr>
          <w:p w14:paraId="0B335EB9" w14:textId="44AF6B78" w:rsidR="00AF6415" w:rsidRPr="00A153C3" w:rsidRDefault="00AF6415" w:rsidP="000A007B">
            <w:pPr>
              <w:spacing w:after="0"/>
            </w:pPr>
            <w:r>
              <w:t xml:space="preserve"> </w:t>
            </w:r>
            <w:r w:rsidR="00245946">
              <w:t>Rooming house (</w:t>
            </w:r>
            <w:proofErr w:type="spellStart"/>
            <w:r w:rsidR="00245946">
              <w:t>self contained</w:t>
            </w:r>
            <w:proofErr w:type="spellEnd"/>
            <w:r w:rsidR="00245946">
              <w:t>)</w:t>
            </w:r>
          </w:p>
        </w:tc>
      </w:tr>
      <w:tr w:rsidR="00AF6415" w:rsidRPr="00B07ACF" w14:paraId="343ECD93" w14:textId="77777777" w:rsidTr="001146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top w:w="57" w:type="dxa"/>
            <w:left w:w="57" w:type="dxa"/>
            <w:right w:w="57" w:type="dxa"/>
          </w:tblCellMar>
        </w:tblPrEx>
        <w:trPr>
          <w:trHeight w:val="170"/>
        </w:trPr>
        <w:tc>
          <w:tcPr>
            <w:tcW w:w="3119" w:type="dxa"/>
            <w:vMerge/>
          </w:tcPr>
          <w:p w14:paraId="51A7A01C" w14:textId="77777777" w:rsidR="00AF6415" w:rsidRPr="00D21AF9" w:rsidRDefault="00AF6415" w:rsidP="000A007B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26B62C76" w14:textId="77777777" w:rsidR="00AF6415" w:rsidRPr="00A153C3" w:rsidRDefault="00AF6415" w:rsidP="000A007B">
            <w:pPr>
              <w:spacing w:after="0" w:line="240" w:lineRule="auto"/>
            </w:pPr>
          </w:p>
        </w:tc>
        <w:tc>
          <w:tcPr>
            <w:tcW w:w="5953" w:type="dxa"/>
            <w:gridSpan w:val="4"/>
            <w:tcBorders>
              <w:top w:val="nil"/>
              <w:bottom w:val="nil"/>
            </w:tcBorders>
            <w:vAlign w:val="center"/>
          </w:tcPr>
          <w:p w14:paraId="35D47FFD" w14:textId="3BA043B2" w:rsidR="00AF6415" w:rsidRPr="00A153C3" w:rsidRDefault="00AF6415" w:rsidP="000A007B">
            <w:pPr>
              <w:spacing w:after="0"/>
            </w:pPr>
            <w:r>
              <w:t xml:space="preserve"> </w:t>
            </w:r>
            <w:r w:rsidR="00245946">
              <w:t>Rooming house (shared facilities)</w:t>
            </w:r>
          </w:p>
        </w:tc>
      </w:tr>
      <w:tr w:rsidR="00AF6415" w:rsidRPr="00B07ACF" w14:paraId="1B6B4578" w14:textId="77777777" w:rsidTr="001146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top w:w="57" w:type="dxa"/>
            <w:left w:w="57" w:type="dxa"/>
            <w:right w:w="57" w:type="dxa"/>
          </w:tblCellMar>
        </w:tblPrEx>
        <w:trPr>
          <w:trHeight w:val="170"/>
        </w:trPr>
        <w:tc>
          <w:tcPr>
            <w:tcW w:w="3119" w:type="dxa"/>
            <w:vMerge/>
          </w:tcPr>
          <w:p w14:paraId="686150E0" w14:textId="77777777" w:rsidR="00AF6415" w:rsidRPr="00D21AF9" w:rsidRDefault="00AF6415" w:rsidP="000A007B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78687E5C" w14:textId="77777777" w:rsidR="00AF6415" w:rsidRPr="00A153C3" w:rsidRDefault="00AF6415" w:rsidP="000A007B">
            <w:pPr>
              <w:spacing w:after="0" w:line="240" w:lineRule="auto"/>
            </w:pPr>
          </w:p>
        </w:tc>
        <w:tc>
          <w:tcPr>
            <w:tcW w:w="5953" w:type="dxa"/>
            <w:gridSpan w:val="4"/>
            <w:tcBorders>
              <w:top w:val="nil"/>
              <w:bottom w:val="nil"/>
            </w:tcBorders>
            <w:vAlign w:val="center"/>
          </w:tcPr>
          <w:p w14:paraId="5BC47938" w14:textId="0E51E7C6" w:rsidR="00AF6415" w:rsidRPr="00A153C3" w:rsidRDefault="004C2B6E" w:rsidP="000A007B">
            <w:pPr>
              <w:spacing w:after="0"/>
            </w:pPr>
            <w:r>
              <w:t xml:space="preserve"> </w:t>
            </w:r>
            <w:r w:rsidR="00245946">
              <w:t>Short term (crisis or transitional)</w:t>
            </w:r>
          </w:p>
        </w:tc>
      </w:tr>
      <w:tr w:rsidR="00AF6415" w:rsidRPr="00B07ACF" w14:paraId="5B2126F9" w14:textId="77777777" w:rsidTr="001146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top w:w="57" w:type="dxa"/>
            <w:left w:w="57" w:type="dxa"/>
            <w:right w:w="57" w:type="dxa"/>
          </w:tblCellMar>
        </w:tblPrEx>
        <w:trPr>
          <w:trHeight w:val="170"/>
        </w:trPr>
        <w:tc>
          <w:tcPr>
            <w:tcW w:w="3119" w:type="dxa"/>
            <w:vMerge/>
          </w:tcPr>
          <w:p w14:paraId="7D54C430" w14:textId="77777777" w:rsidR="00AF6415" w:rsidRPr="00D21AF9" w:rsidRDefault="00AF6415" w:rsidP="000A007B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37F75D19" w14:textId="77777777" w:rsidR="00AF6415" w:rsidRPr="00A153C3" w:rsidRDefault="00AF6415" w:rsidP="000A007B">
            <w:pPr>
              <w:spacing w:after="0" w:line="240" w:lineRule="auto"/>
            </w:pPr>
          </w:p>
        </w:tc>
        <w:tc>
          <w:tcPr>
            <w:tcW w:w="5953" w:type="dxa"/>
            <w:gridSpan w:val="4"/>
            <w:tcBorders>
              <w:top w:val="nil"/>
              <w:bottom w:val="nil"/>
            </w:tcBorders>
            <w:vAlign w:val="center"/>
          </w:tcPr>
          <w:p w14:paraId="27BB6512" w14:textId="3A4C9282" w:rsidR="00AF6415" w:rsidRPr="00A153C3" w:rsidRDefault="00AF6415" w:rsidP="000A007B">
            <w:pPr>
              <w:spacing w:after="0"/>
            </w:pPr>
            <w:r>
              <w:t xml:space="preserve"> </w:t>
            </w:r>
            <w:r w:rsidR="00245946">
              <w:t>Long term community housing</w:t>
            </w:r>
          </w:p>
        </w:tc>
      </w:tr>
      <w:tr w:rsidR="00AF6415" w:rsidRPr="00B07ACF" w14:paraId="1CEDE690" w14:textId="77777777" w:rsidTr="001146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top w:w="57" w:type="dxa"/>
            <w:left w:w="57" w:type="dxa"/>
            <w:right w:w="57" w:type="dxa"/>
          </w:tblCellMar>
        </w:tblPrEx>
        <w:trPr>
          <w:trHeight w:val="170"/>
        </w:trPr>
        <w:tc>
          <w:tcPr>
            <w:tcW w:w="3119" w:type="dxa"/>
            <w:vMerge/>
          </w:tcPr>
          <w:p w14:paraId="21E10A95" w14:textId="77777777" w:rsidR="00AF6415" w:rsidRPr="00D21AF9" w:rsidRDefault="00AF6415" w:rsidP="000A007B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515FADBA" w14:textId="77777777" w:rsidR="00AF6415" w:rsidRPr="00A153C3" w:rsidRDefault="00AF6415" w:rsidP="000A007B">
            <w:pPr>
              <w:spacing w:after="0" w:line="240" w:lineRule="auto"/>
            </w:pPr>
          </w:p>
        </w:tc>
        <w:tc>
          <w:tcPr>
            <w:tcW w:w="5953" w:type="dxa"/>
            <w:gridSpan w:val="4"/>
            <w:tcBorders>
              <w:top w:val="nil"/>
              <w:bottom w:val="nil"/>
            </w:tcBorders>
            <w:vAlign w:val="center"/>
          </w:tcPr>
          <w:p w14:paraId="5E9889DE" w14:textId="3C66C937" w:rsidR="00AF6415" w:rsidRPr="00A153C3" w:rsidRDefault="00AF6415" w:rsidP="000A007B">
            <w:pPr>
              <w:spacing w:after="0"/>
            </w:pPr>
            <w:r>
              <w:t xml:space="preserve"> </w:t>
            </w:r>
            <w:r w:rsidR="00245946">
              <w:t xml:space="preserve">Long term </w:t>
            </w:r>
            <w:r w:rsidR="00943A8D">
              <w:t>co-operative housing</w:t>
            </w:r>
          </w:p>
        </w:tc>
      </w:tr>
      <w:tr w:rsidR="00AF6415" w:rsidRPr="00B07ACF" w14:paraId="6AFA909E" w14:textId="77777777" w:rsidTr="001146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top w:w="57" w:type="dxa"/>
            <w:left w:w="57" w:type="dxa"/>
            <w:right w:w="57" w:type="dxa"/>
          </w:tblCellMar>
        </w:tblPrEx>
        <w:trPr>
          <w:trHeight w:val="148"/>
        </w:trPr>
        <w:tc>
          <w:tcPr>
            <w:tcW w:w="3119" w:type="dxa"/>
            <w:vMerge/>
          </w:tcPr>
          <w:p w14:paraId="6DB2DEC7" w14:textId="77777777" w:rsidR="00AF6415" w:rsidRPr="00D21AF9" w:rsidRDefault="00AF6415" w:rsidP="000A007B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0219688A" w14:textId="77777777" w:rsidR="00AF6415" w:rsidRPr="00A153C3" w:rsidRDefault="00AF6415" w:rsidP="000A007B">
            <w:pPr>
              <w:spacing w:after="0" w:line="240" w:lineRule="auto"/>
            </w:pPr>
          </w:p>
        </w:tc>
        <w:tc>
          <w:tcPr>
            <w:tcW w:w="5953" w:type="dxa"/>
            <w:gridSpan w:val="4"/>
            <w:tcBorders>
              <w:top w:val="nil"/>
              <w:bottom w:val="nil"/>
            </w:tcBorders>
            <w:vAlign w:val="center"/>
          </w:tcPr>
          <w:p w14:paraId="23CC2D82" w14:textId="0A927908" w:rsidR="00AF6415" w:rsidRPr="00A153C3" w:rsidRDefault="00AF6415" w:rsidP="000A007B">
            <w:pPr>
              <w:spacing w:after="0"/>
            </w:pPr>
            <w:r>
              <w:t xml:space="preserve"> </w:t>
            </w:r>
            <w:r w:rsidR="00A82A3F">
              <w:rPr>
                <w:lang w:val="en-US"/>
              </w:rPr>
              <w:t>Other. Please describe________________________________</w:t>
            </w:r>
            <w:r w:rsidR="00A82A3F">
              <w:rPr>
                <w:lang w:val="en-US"/>
              </w:rPr>
              <w:t>__</w:t>
            </w:r>
          </w:p>
        </w:tc>
      </w:tr>
      <w:tr w:rsidR="00AF6415" w:rsidRPr="00B07ACF" w14:paraId="1C89AC84" w14:textId="77777777" w:rsidTr="001146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top w:w="57" w:type="dxa"/>
            <w:left w:w="57" w:type="dxa"/>
            <w:right w:w="57" w:type="dxa"/>
          </w:tblCellMar>
        </w:tblPrEx>
        <w:trPr>
          <w:trHeight w:val="335"/>
        </w:trPr>
        <w:tc>
          <w:tcPr>
            <w:tcW w:w="3119" w:type="dxa"/>
            <w:vMerge w:val="restart"/>
          </w:tcPr>
          <w:p w14:paraId="5432AE7D" w14:textId="31A7A852" w:rsidR="00AF6415" w:rsidRPr="00284AD8" w:rsidRDefault="00AF6415" w:rsidP="00284AD8">
            <w:pPr>
              <w:pStyle w:val="BodyText"/>
              <w:ind w:firstLine="0"/>
              <w:jc w:val="left"/>
              <w:rPr>
                <w:rFonts w:eastAsia="Liberation Sans" w:cstheme="minorHAnsi"/>
              </w:rPr>
            </w:pPr>
            <w:r w:rsidRPr="00D21AF9">
              <w:rPr>
                <w:rFonts w:eastAsia="Liberation Sans" w:cstheme="minorHAnsi"/>
              </w:rPr>
              <w:t>How long have you been a tenant with your current housing provider?</w:t>
            </w:r>
          </w:p>
        </w:tc>
        <w:tc>
          <w:tcPr>
            <w:tcW w:w="567" w:type="dxa"/>
            <w:vAlign w:val="center"/>
          </w:tcPr>
          <w:p w14:paraId="375CC6AE" w14:textId="77777777" w:rsidR="00AF6415" w:rsidRPr="00A153C3" w:rsidRDefault="00AF6415" w:rsidP="000A007B">
            <w:pPr>
              <w:spacing w:after="0" w:line="240" w:lineRule="auto"/>
            </w:pPr>
          </w:p>
        </w:tc>
        <w:tc>
          <w:tcPr>
            <w:tcW w:w="2977" w:type="dxa"/>
            <w:tcBorders>
              <w:top w:val="single" w:sz="4" w:space="0" w:color="000000"/>
              <w:bottom w:val="nil"/>
            </w:tcBorders>
          </w:tcPr>
          <w:p w14:paraId="7D3ECFCF" w14:textId="77777777" w:rsidR="00AF6415" w:rsidRDefault="00AF6415" w:rsidP="000A007B">
            <w:pPr>
              <w:spacing w:after="0"/>
            </w:pPr>
            <w:r w:rsidRPr="00E60468">
              <w:rPr>
                <w:rFonts w:eastAsia="Liberation Sans" w:cstheme="minorHAnsi"/>
              </w:rPr>
              <w:t>Less than 6 months</w:t>
            </w:r>
          </w:p>
        </w:tc>
        <w:tc>
          <w:tcPr>
            <w:tcW w:w="567" w:type="dxa"/>
            <w:tcBorders>
              <w:top w:val="single" w:sz="4" w:space="0" w:color="000000"/>
            </w:tcBorders>
          </w:tcPr>
          <w:p w14:paraId="6DB726CA" w14:textId="77777777" w:rsidR="00AF6415" w:rsidRDefault="00AF6415" w:rsidP="000A007B">
            <w:pPr>
              <w:spacing w:after="0"/>
            </w:pPr>
            <w:r>
              <w:rPr>
                <w:rFonts w:eastAsia="Liberation Sans" w:cstheme="minorHAnsi"/>
              </w:rPr>
              <w:t xml:space="preserve"> 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</w:tcBorders>
          </w:tcPr>
          <w:p w14:paraId="2658177C" w14:textId="54240596" w:rsidR="00AF6415" w:rsidRDefault="00284AD8" w:rsidP="000A007B">
            <w:pPr>
              <w:spacing w:after="0"/>
            </w:pPr>
            <w:r>
              <w:rPr>
                <w:rFonts w:eastAsia="Liberation Sans" w:cstheme="minorHAnsi"/>
              </w:rPr>
              <w:t>3 to 5</w:t>
            </w:r>
            <w:r w:rsidR="00AF6415" w:rsidRPr="007678F2">
              <w:rPr>
                <w:rFonts w:eastAsia="Liberation Sans" w:cstheme="minorHAnsi"/>
              </w:rPr>
              <w:t xml:space="preserve"> years</w:t>
            </w:r>
          </w:p>
        </w:tc>
      </w:tr>
      <w:tr w:rsidR="00AF6415" w:rsidRPr="00B07ACF" w14:paraId="3878F2DE" w14:textId="77777777" w:rsidTr="001146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top w:w="57" w:type="dxa"/>
            <w:left w:w="57" w:type="dxa"/>
            <w:right w:w="57" w:type="dxa"/>
          </w:tblCellMar>
        </w:tblPrEx>
        <w:trPr>
          <w:trHeight w:val="335"/>
        </w:trPr>
        <w:tc>
          <w:tcPr>
            <w:tcW w:w="3119" w:type="dxa"/>
            <w:vMerge/>
          </w:tcPr>
          <w:p w14:paraId="68AC0DD5" w14:textId="77777777" w:rsidR="00AF6415" w:rsidRPr="00D21AF9" w:rsidRDefault="00AF6415" w:rsidP="000A007B">
            <w:pPr>
              <w:pStyle w:val="BodyText"/>
              <w:ind w:firstLine="0"/>
              <w:rPr>
                <w:rFonts w:eastAsia="Liberation Sans" w:cstheme="minorHAnsi"/>
              </w:rPr>
            </w:pPr>
          </w:p>
        </w:tc>
        <w:tc>
          <w:tcPr>
            <w:tcW w:w="567" w:type="dxa"/>
            <w:vAlign w:val="center"/>
          </w:tcPr>
          <w:p w14:paraId="2B9B81F7" w14:textId="77777777" w:rsidR="00AF6415" w:rsidRPr="00A153C3" w:rsidRDefault="00AF6415" w:rsidP="000A007B">
            <w:pPr>
              <w:spacing w:after="0" w:line="240" w:lineRule="auto"/>
            </w:pPr>
          </w:p>
        </w:tc>
        <w:tc>
          <w:tcPr>
            <w:tcW w:w="2977" w:type="dxa"/>
            <w:tcBorders>
              <w:top w:val="single" w:sz="4" w:space="0" w:color="000000"/>
              <w:bottom w:val="nil"/>
            </w:tcBorders>
          </w:tcPr>
          <w:p w14:paraId="07D5B58E" w14:textId="77AC372A" w:rsidR="00AF6415" w:rsidRDefault="00AF6415" w:rsidP="000A007B">
            <w:pPr>
              <w:spacing w:after="0"/>
            </w:pPr>
            <w:r w:rsidRPr="00E60468">
              <w:rPr>
                <w:rFonts w:eastAsia="Liberation Sans" w:cstheme="minorHAnsi"/>
              </w:rPr>
              <w:t xml:space="preserve">Between 6 months and </w:t>
            </w:r>
            <w:r w:rsidR="00BC217F">
              <w:rPr>
                <w:rFonts w:eastAsia="Liberation Sans" w:cstheme="minorHAnsi"/>
              </w:rPr>
              <w:t>1</w:t>
            </w:r>
            <w:r w:rsidRPr="00E60468">
              <w:rPr>
                <w:rFonts w:eastAsia="Liberation Sans" w:cstheme="minorHAnsi"/>
              </w:rPr>
              <w:t xml:space="preserve"> year</w:t>
            </w:r>
          </w:p>
        </w:tc>
        <w:tc>
          <w:tcPr>
            <w:tcW w:w="567" w:type="dxa"/>
          </w:tcPr>
          <w:p w14:paraId="2CA2AD61" w14:textId="77777777" w:rsidR="00AF6415" w:rsidRDefault="00AF6415" w:rsidP="000A007B">
            <w:pPr>
              <w:spacing w:after="0"/>
            </w:pPr>
          </w:p>
        </w:tc>
        <w:tc>
          <w:tcPr>
            <w:tcW w:w="2409" w:type="dxa"/>
            <w:gridSpan w:val="2"/>
          </w:tcPr>
          <w:p w14:paraId="77E21CD4" w14:textId="77777777" w:rsidR="00AF6415" w:rsidRDefault="00AF6415" w:rsidP="000A007B">
            <w:pPr>
              <w:spacing w:after="0"/>
            </w:pPr>
            <w:r w:rsidRPr="007678F2">
              <w:rPr>
                <w:rFonts w:eastAsia="Liberation Sans" w:cstheme="minorHAnsi"/>
              </w:rPr>
              <w:t>6 to 10 years</w:t>
            </w:r>
          </w:p>
        </w:tc>
      </w:tr>
      <w:tr w:rsidR="00AF6415" w:rsidRPr="00B07ACF" w14:paraId="2F8C52C8" w14:textId="77777777" w:rsidTr="001146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top w:w="57" w:type="dxa"/>
            <w:left w:w="57" w:type="dxa"/>
            <w:right w:w="57" w:type="dxa"/>
          </w:tblCellMar>
        </w:tblPrEx>
        <w:trPr>
          <w:trHeight w:val="232"/>
        </w:trPr>
        <w:tc>
          <w:tcPr>
            <w:tcW w:w="3119" w:type="dxa"/>
            <w:vMerge/>
          </w:tcPr>
          <w:p w14:paraId="0F2AD7E6" w14:textId="77777777" w:rsidR="00AF6415" w:rsidRPr="00D21AF9" w:rsidRDefault="00AF6415" w:rsidP="000A007B">
            <w:pPr>
              <w:pStyle w:val="BodyText"/>
              <w:ind w:firstLine="0"/>
              <w:rPr>
                <w:rFonts w:eastAsia="Liberation Sans" w:cstheme="minorHAnsi"/>
              </w:rPr>
            </w:pPr>
          </w:p>
        </w:tc>
        <w:tc>
          <w:tcPr>
            <w:tcW w:w="567" w:type="dxa"/>
            <w:vAlign w:val="center"/>
          </w:tcPr>
          <w:p w14:paraId="79A9535D" w14:textId="77777777" w:rsidR="00AF6415" w:rsidRPr="00A153C3" w:rsidRDefault="00AF6415" w:rsidP="000A007B">
            <w:pPr>
              <w:spacing w:after="0" w:line="240" w:lineRule="auto"/>
            </w:pPr>
          </w:p>
        </w:tc>
        <w:tc>
          <w:tcPr>
            <w:tcW w:w="297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FF01B8E" w14:textId="40E07171" w:rsidR="00AF6415" w:rsidRDefault="00284AD8" w:rsidP="000A007B">
            <w:pPr>
              <w:spacing w:after="0"/>
            </w:pPr>
            <w:r w:rsidRPr="00E60468">
              <w:rPr>
                <w:rFonts w:eastAsia="Liberation Sans" w:cstheme="minorHAnsi"/>
              </w:rPr>
              <w:t>1 to 2 years</w:t>
            </w:r>
          </w:p>
        </w:tc>
        <w:tc>
          <w:tcPr>
            <w:tcW w:w="567" w:type="dxa"/>
            <w:vAlign w:val="center"/>
          </w:tcPr>
          <w:p w14:paraId="695E11B1" w14:textId="77777777" w:rsidR="00AF6415" w:rsidRDefault="00AF6415" w:rsidP="000A007B">
            <w:pPr>
              <w:spacing w:after="0"/>
            </w:pPr>
          </w:p>
        </w:tc>
        <w:tc>
          <w:tcPr>
            <w:tcW w:w="2409" w:type="dxa"/>
            <w:gridSpan w:val="2"/>
            <w:vAlign w:val="center"/>
          </w:tcPr>
          <w:p w14:paraId="58D99DEC" w14:textId="60740A97" w:rsidR="00AF6415" w:rsidRDefault="00284AD8" w:rsidP="000A007B">
            <w:pPr>
              <w:spacing w:after="0"/>
            </w:pPr>
            <w:r>
              <w:rPr>
                <w:rFonts w:eastAsia="Liberation Sans" w:cstheme="minorHAnsi"/>
              </w:rPr>
              <w:t>More than 10 years</w:t>
            </w:r>
          </w:p>
        </w:tc>
      </w:tr>
    </w:tbl>
    <w:p w14:paraId="0C85CD7A" w14:textId="1714F75E" w:rsidR="00AF6415" w:rsidRDefault="00AF6415" w:rsidP="00AF6415">
      <w:pPr>
        <w:rPr>
          <w:lang w:eastAsia="en-AU"/>
        </w:rPr>
      </w:pP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639"/>
      </w:tblGrid>
      <w:tr w:rsidR="00BC217F" w:rsidRPr="00B6236F" w14:paraId="56DC51D1" w14:textId="77777777" w:rsidTr="000A007B">
        <w:tc>
          <w:tcPr>
            <w:tcW w:w="9628" w:type="dxa"/>
            <w:shd w:val="clear" w:color="auto" w:fill="D9D9D9" w:themeFill="background1" w:themeFillShade="D9"/>
          </w:tcPr>
          <w:p w14:paraId="42411C02" w14:textId="779745FD" w:rsidR="00BC217F" w:rsidRPr="00B6236F" w:rsidRDefault="005F18DD" w:rsidP="000A007B">
            <w:pPr>
              <w:spacing w:after="0"/>
              <w:rPr>
                <w:b/>
                <w:color w:val="FFFFFF" w:themeColor="background1"/>
                <w:lang w:eastAsia="en-AU"/>
              </w:rPr>
            </w:pPr>
            <w:r>
              <w:rPr>
                <w:b/>
                <w:lang w:eastAsia="en-AU"/>
              </w:rPr>
              <w:t xml:space="preserve">TELL US ABOUT </w:t>
            </w:r>
            <w:r w:rsidR="00BC217F" w:rsidRPr="00B6236F">
              <w:rPr>
                <w:b/>
                <w:lang w:eastAsia="en-AU"/>
              </w:rPr>
              <w:t xml:space="preserve">YOUR </w:t>
            </w:r>
            <w:r>
              <w:rPr>
                <w:b/>
                <w:lang w:eastAsia="en-AU"/>
              </w:rPr>
              <w:t>SITUATION</w:t>
            </w:r>
          </w:p>
        </w:tc>
      </w:tr>
    </w:tbl>
    <w:p w14:paraId="4EB442BA" w14:textId="7CB5F8AB" w:rsidR="00BC217F" w:rsidRPr="00472356" w:rsidRDefault="00BC217F" w:rsidP="00BC217F">
      <w:pPr>
        <w:rPr>
          <w:b/>
          <w:bCs/>
          <w:noProof/>
          <w:sz w:val="24"/>
          <w:lang w:eastAsia="en-AU"/>
        </w:rPr>
      </w:pPr>
      <w:r w:rsidRPr="00B07ACF">
        <w:rPr>
          <w:noProof/>
          <w:lang w:val="en-US"/>
        </w:rPr>
        <w:drawing>
          <wp:anchor distT="0" distB="0" distL="114300" distR="114300" simplePos="0" relativeHeight="251669504" behindDoc="0" locked="0" layoutInCell="1" allowOverlap="1" wp14:anchorId="02AFC104" wp14:editId="7648B014">
            <wp:simplePos x="0" y="0"/>
            <wp:positionH relativeFrom="column">
              <wp:posOffset>3241463</wp:posOffset>
            </wp:positionH>
            <wp:positionV relativeFrom="paragraph">
              <wp:posOffset>524510</wp:posOffset>
            </wp:positionV>
            <wp:extent cx="2884170" cy="480060"/>
            <wp:effectExtent l="0" t="0" r="0" b="2540"/>
            <wp:wrapTight wrapText="bothSides">
              <wp:wrapPolygon edited="0">
                <wp:start x="0" y="0"/>
                <wp:lineTo x="0" y="21143"/>
                <wp:lineTo x="21495" y="21143"/>
                <wp:lineTo x="21495" y="0"/>
                <wp:lineTo x="0" y="0"/>
              </wp:wrapPolygon>
            </wp:wrapTight>
            <wp:docPr id="7" name="Picture 7" descr="A picture containing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ace-scale2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4170" cy="4800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048CF">
        <w:rPr>
          <w:rFonts w:eastAsia="Liberation Sans" w:cstheme="minorHAnsi"/>
          <w:b/>
          <w:bCs/>
          <w:w w:val="102"/>
        </w:rPr>
        <w:t>Thinking</w:t>
      </w:r>
      <w:r w:rsidR="00A2762D">
        <w:rPr>
          <w:rFonts w:eastAsia="Liberation Sans" w:cstheme="minorHAnsi"/>
          <w:b/>
          <w:bCs/>
          <w:w w:val="102"/>
        </w:rPr>
        <w:t xml:space="preserve"> generally</w:t>
      </w:r>
      <w:r w:rsidRPr="004048CF">
        <w:rPr>
          <w:rFonts w:eastAsia="Liberation Sans" w:cstheme="minorHAnsi"/>
          <w:b/>
          <w:bCs/>
        </w:rPr>
        <w:t xml:space="preserve"> </w:t>
      </w:r>
      <w:r w:rsidRPr="004048CF">
        <w:rPr>
          <w:rFonts w:eastAsia="Liberation Sans" w:cstheme="minorHAnsi"/>
          <w:b/>
          <w:bCs/>
          <w:w w:val="102"/>
        </w:rPr>
        <w:t>about</w:t>
      </w:r>
      <w:r w:rsidRPr="004048CF">
        <w:rPr>
          <w:rFonts w:eastAsia="Liberation Sans" w:cstheme="minorHAnsi"/>
          <w:b/>
          <w:bCs/>
        </w:rPr>
        <w:t xml:space="preserve"> </w:t>
      </w:r>
      <w:r w:rsidRPr="004048CF">
        <w:rPr>
          <w:rFonts w:eastAsia="Liberation Sans" w:cstheme="minorHAnsi"/>
          <w:b/>
          <w:bCs/>
          <w:w w:val="102"/>
        </w:rPr>
        <w:t>the</w:t>
      </w:r>
      <w:r w:rsidRPr="004048CF">
        <w:rPr>
          <w:rFonts w:eastAsia="Liberation Sans" w:cstheme="minorHAnsi"/>
          <w:b/>
          <w:bCs/>
        </w:rPr>
        <w:t xml:space="preserve"> </w:t>
      </w:r>
      <w:r w:rsidRPr="004048CF">
        <w:rPr>
          <w:rFonts w:eastAsia="Liberation Sans" w:cstheme="minorHAnsi"/>
          <w:b/>
          <w:bCs/>
          <w:w w:val="102"/>
        </w:rPr>
        <w:t>last</w:t>
      </w:r>
      <w:r w:rsidRPr="004048CF">
        <w:rPr>
          <w:rFonts w:eastAsia="Liberation Sans" w:cstheme="minorHAnsi"/>
          <w:b/>
          <w:bCs/>
        </w:rPr>
        <w:t xml:space="preserve"> </w:t>
      </w:r>
      <w:r w:rsidRPr="004048CF">
        <w:rPr>
          <w:rFonts w:eastAsia="Liberation Sans" w:cstheme="minorHAnsi"/>
          <w:b/>
          <w:bCs/>
          <w:w w:val="102"/>
        </w:rPr>
        <w:t>3</w:t>
      </w:r>
      <w:r w:rsidRPr="004048CF">
        <w:rPr>
          <w:rFonts w:eastAsia="Liberation Sans" w:cstheme="minorHAnsi"/>
          <w:b/>
          <w:bCs/>
        </w:rPr>
        <w:t xml:space="preserve"> </w:t>
      </w:r>
      <w:r w:rsidRPr="004048CF">
        <w:rPr>
          <w:rFonts w:eastAsia="Liberation Sans" w:cstheme="minorHAnsi"/>
          <w:b/>
          <w:bCs/>
          <w:w w:val="102"/>
        </w:rPr>
        <w:t>months,</w:t>
      </w:r>
      <w:r w:rsidRPr="004048CF">
        <w:rPr>
          <w:rFonts w:eastAsia="Liberation Sans" w:cstheme="minorHAnsi"/>
          <w:b/>
          <w:bCs/>
        </w:rPr>
        <w:t xml:space="preserve"> </w:t>
      </w:r>
      <w:r w:rsidRPr="004048CF">
        <w:rPr>
          <w:rFonts w:eastAsia="Liberation Sans" w:cstheme="minorHAnsi"/>
          <w:b/>
          <w:bCs/>
          <w:w w:val="102"/>
        </w:rPr>
        <w:t>please</w:t>
      </w:r>
      <w:r w:rsidRPr="004048CF">
        <w:rPr>
          <w:rFonts w:eastAsia="Liberation Sans" w:cstheme="minorHAnsi"/>
          <w:b/>
          <w:bCs/>
        </w:rPr>
        <w:t xml:space="preserve"> </w:t>
      </w:r>
      <w:r>
        <w:rPr>
          <w:rFonts w:eastAsia="Liberation Sans" w:cstheme="minorHAnsi"/>
          <w:b/>
          <w:bCs/>
          <w:w w:val="102"/>
        </w:rPr>
        <w:t xml:space="preserve">circle </w:t>
      </w:r>
      <w:r w:rsidRPr="004048CF">
        <w:rPr>
          <w:rFonts w:eastAsia="Liberation Sans" w:cstheme="minorHAnsi"/>
          <w:b/>
          <w:bCs/>
          <w:w w:val="102"/>
        </w:rPr>
        <w:t>the</w:t>
      </w:r>
      <w:r w:rsidRPr="004048CF">
        <w:rPr>
          <w:rFonts w:eastAsia="Liberation Sans" w:cstheme="minorHAnsi"/>
          <w:b/>
          <w:bCs/>
        </w:rPr>
        <w:t xml:space="preserve"> </w:t>
      </w:r>
      <w:r w:rsidRPr="004048CF">
        <w:rPr>
          <w:rFonts w:eastAsia="Liberation Sans" w:cstheme="minorHAnsi"/>
          <w:b/>
          <w:bCs/>
          <w:w w:val="102"/>
        </w:rPr>
        <w:t>statement</w:t>
      </w:r>
      <w:r w:rsidRPr="004048CF">
        <w:rPr>
          <w:rFonts w:eastAsia="Liberation Sans" w:cstheme="minorHAnsi"/>
          <w:b/>
          <w:bCs/>
        </w:rPr>
        <w:t xml:space="preserve"> </w:t>
      </w:r>
      <w:r w:rsidRPr="004048CF">
        <w:rPr>
          <w:rFonts w:eastAsia="Liberation Sans" w:cstheme="minorHAnsi"/>
          <w:b/>
          <w:bCs/>
          <w:w w:val="102"/>
        </w:rPr>
        <w:t>which</w:t>
      </w:r>
      <w:r w:rsidRPr="004048CF">
        <w:rPr>
          <w:rFonts w:eastAsia="Liberation Sans" w:cstheme="minorHAnsi"/>
          <w:b/>
          <w:bCs/>
        </w:rPr>
        <w:t xml:space="preserve"> </w:t>
      </w:r>
      <w:r w:rsidRPr="004048CF">
        <w:rPr>
          <w:rFonts w:eastAsia="Liberation Sans" w:cstheme="minorHAnsi"/>
          <w:b/>
          <w:bCs/>
          <w:w w:val="102"/>
        </w:rPr>
        <w:t>best</w:t>
      </w:r>
      <w:r w:rsidRPr="004048CF">
        <w:rPr>
          <w:rFonts w:eastAsia="Liberation Sans" w:cstheme="minorHAnsi"/>
          <w:b/>
          <w:bCs/>
        </w:rPr>
        <w:t xml:space="preserve"> </w:t>
      </w:r>
      <w:r w:rsidRPr="004048CF">
        <w:rPr>
          <w:rFonts w:eastAsia="Liberation Sans" w:cstheme="minorHAnsi"/>
          <w:b/>
          <w:bCs/>
          <w:w w:val="102"/>
        </w:rPr>
        <w:t>describes</w:t>
      </w:r>
      <w:r w:rsidRPr="004048CF">
        <w:rPr>
          <w:rFonts w:eastAsia="Liberation Sans" w:cstheme="minorHAnsi"/>
          <w:b/>
          <w:bCs/>
        </w:rPr>
        <w:t xml:space="preserve"> </w:t>
      </w:r>
      <w:r w:rsidRPr="004048CF">
        <w:rPr>
          <w:rFonts w:eastAsia="Liberation Sans" w:cstheme="minorHAnsi"/>
          <w:b/>
          <w:bCs/>
          <w:w w:val="102"/>
        </w:rPr>
        <w:t>the</w:t>
      </w:r>
      <w:r w:rsidRPr="004048CF">
        <w:rPr>
          <w:rFonts w:eastAsia="Liberation Sans" w:cstheme="minorHAnsi"/>
          <w:b/>
          <w:bCs/>
        </w:rPr>
        <w:t xml:space="preserve"> </w:t>
      </w:r>
      <w:r w:rsidRPr="004048CF">
        <w:rPr>
          <w:rFonts w:eastAsia="Liberation Sans" w:cstheme="minorHAnsi"/>
          <w:b/>
          <w:bCs/>
          <w:w w:val="102"/>
        </w:rPr>
        <w:t>following</w:t>
      </w:r>
      <w:r w:rsidRPr="004048CF">
        <w:rPr>
          <w:rFonts w:eastAsia="Liberation Sans" w:cstheme="minorHAnsi"/>
          <w:b/>
          <w:bCs/>
        </w:rPr>
        <w:t xml:space="preserve"> </w:t>
      </w:r>
      <w:r w:rsidRPr="004048CF">
        <w:rPr>
          <w:rFonts w:eastAsia="Liberation Sans" w:cstheme="minorHAnsi"/>
          <w:b/>
          <w:bCs/>
          <w:w w:val="102"/>
        </w:rPr>
        <w:t>aspects of</w:t>
      </w:r>
      <w:r w:rsidRPr="004048CF">
        <w:rPr>
          <w:rFonts w:eastAsia="Liberation Sans" w:cstheme="minorHAnsi"/>
          <w:b/>
          <w:bCs/>
        </w:rPr>
        <w:t xml:space="preserve"> </w:t>
      </w:r>
      <w:r w:rsidRPr="004048CF">
        <w:rPr>
          <w:rFonts w:eastAsia="Liberation Sans" w:cstheme="minorHAnsi"/>
          <w:b/>
          <w:bCs/>
          <w:w w:val="102"/>
        </w:rPr>
        <w:t>your</w:t>
      </w:r>
      <w:r w:rsidRPr="004048CF">
        <w:rPr>
          <w:rFonts w:eastAsia="Liberation Sans" w:cstheme="minorHAnsi"/>
          <w:b/>
          <w:bCs/>
        </w:rPr>
        <w:t xml:space="preserve"> </w:t>
      </w:r>
      <w:r w:rsidRPr="005F18DD">
        <w:rPr>
          <w:rFonts w:eastAsia="Liberation Sans" w:cstheme="minorHAnsi"/>
          <w:b/>
          <w:bCs/>
          <w:w w:val="102"/>
        </w:rPr>
        <w:t>life.</w:t>
      </w:r>
      <w:r w:rsidRPr="005F18DD">
        <w:rPr>
          <w:b/>
          <w:noProof/>
          <w:lang w:val="en-US"/>
        </w:rPr>
        <w:t xml:space="preserve"> </w:t>
      </w:r>
      <w:r w:rsidR="005F18DD" w:rsidRPr="005F18DD">
        <w:rPr>
          <w:b/>
          <w:noProof/>
          <w:lang w:val="en-US"/>
        </w:rPr>
        <w:t xml:space="preserve">This will help us </w:t>
      </w:r>
      <w:r w:rsidR="005F18DD">
        <w:rPr>
          <w:b/>
          <w:noProof/>
          <w:lang w:val="en-US"/>
        </w:rPr>
        <w:t xml:space="preserve">better </w:t>
      </w:r>
      <w:r w:rsidR="005F18DD" w:rsidRPr="005F18DD">
        <w:rPr>
          <w:b/>
          <w:noProof/>
          <w:lang w:val="en-US"/>
        </w:rPr>
        <w:t>understand your current needs and priorities.</w:t>
      </w:r>
      <w:r w:rsidR="005F18DD">
        <w:rPr>
          <w:noProof/>
          <w:lang w:val="en-US"/>
        </w:rPr>
        <w:t xml:space="preserve"> </w:t>
      </w:r>
    </w:p>
    <w:tbl>
      <w:tblPr>
        <w:tblStyle w:val="TableGrid"/>
        <w:tblW w:w="9634" w:type="dxa"/>
        <w:tblLayout w:type="fixed"/>
        <w:tblCellMar>
          <w:top w:w="57" w:type="dxa"/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098"/>
        <w:gridCol w:w="993"/>
        <w:gridCol w:w="850"/>
        <w:gridCol w:w="851"/>
        <w:gridCol w:w="850"/>
        <w:gridCol w:w="992"/>
      </w:tblGrid>
      <w:tr w:rsidR="00BC217F" w:rsidRPr="00B07ACF" w14:paraId="77C9204A" w14:textId="77777777" w:rsidTr="00A2762D">
        <w:trPr>
          <w:trHeight w:hRule="exact" w:val="567"/>
        </w:trPr>
        <w:tc>
          <w:tcPr>
            <w:tcW w:w="5098" w:type="dxa"/>
            <w:vAlign w:val="center"/>
          </w:tcPr>
          <w:p w14:paraId="7470AB2A" w14:textId="77777777" w:rsidR="00BC217F" w:rsidRPr="002D79F2" w:rsidRDefault="00BC217F" w:rsidP="00A2762D">
            <w:pPr>
              <w:spacing w:after="0" w:line="240" w:lineRule="auto"/>
            </w:pPr>
            <w:r>
              <w:rPr>
                <w:rFonts w:eastAsia="Liberation Sans" w:cstheme="minorHAnsi"/>
                <w:w w:val="102"/>
              </w:rPr>
              <w:t>Having s</w:t>
            </w:r>
            <w:r w:rsidRPr="004048CF">
              <w:rPr>
                <w:rFonts w:eastAsia="Liberation Sans" w:cstheme="minorHAnsi"/>
                <w:w w:val="102"/>
              </w:rPr>
              <w:t>table housing</w:t>
            </w:r>
          </w:p>
        </w:tc>
        <w:tc>
          <w:tcPr>
            <w:tcW w:w="993" w:type="dxa"/>
            <w:vAlign w:val="center"/>
          </w:tcPr>
          <w:p w14:paraId="2163630B" w14:textId="69E318CB" w:rsidR="00BC217F" w:rsidRPr="00BC217F" w:rsidRDefault="00BC217F" w:rsidP="000A007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C217F">
              <w:rPr>
                <w:sz w:val="18"/>
                <w:szCs w:val="18"/>
              </w:rPr>
              <w:t>Big challenge</w:t>
            </w:r>
          </w:p>
        </w:tc>
        <w:tc>
          <w:tcPr>
            <w:tcW w:w="850" w:type="dxa"/>
            <w:vAlign w:val="center"/>
          </w:tcPr>
          <w:p w14:paraId="7CDB6F57" w14:textId="77777777" w:rsidR="00BC217F" w:rsidRPr="00BC217F" w:rsidRDefault="00BC217F" w:rsidP="000A007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C217F">
              <w:rPr>
                <w:sz w:val="18"/>
                <w:szCs w:val="18"/>
              </w:rPr>
              <w:t>Could be better</w:t>
            </w:r>
          </w:p>
        </w:tc>
        <w:tc>
          <w:tcPr>
            <w:tcW w:w="851" w:type="dxa"/>
            <w:vAlign w:val="center"/>
          </w:tcPr>
          <w:p w14:paraId="094B4E5A" w14:textId="5376A810" w:rsidR="00BC217F" w:rsidRPr="00BC217F" w:rsidRDefault="00BC217F" w:rsidP="000A007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C217F">
              <w:rPr>
                <w:sz w:val="18"/>
                <w:szCs w:val="18"/>
              </w:rPr>
              <w:t>Feel ok about</w:t>
            </w:r>
          </w:p>
        </w:tc>
        <w:tc>
          <w:tcPr>
            <w:tcW w:w="850" w:type="dxa"/>
            <w:vAlign w:val="center"/>
          </w:tcPr>
          <w:p w14:paraId="29097BFC" w14:textId="07F2D2EF" w:rsidR="00BC217F" w:rsidRPr="00BC217F" w:rsidRDefault="00BC217F" w:rsidP="000A007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C217F">
              <w:rPr>
                <w:sz w:val="18"/>
                <w:szCs w:val="18"/>
              </w:rPr>
              <w:t>Feel good about</w:t>
            </w:r>
          </w:p>
        </w:tc>
        <w:tc>
          <w:tcPr>
            <w:tcW w:w="992" w:type="dxa"/>
            <w:vAlign w:val="center"/>
          </w:tcPr>
          <w:p w14:paraId="6BE6293E" w14:textId="5B453999" w:rsidR="00BC217F" w:rsidRPr="00BC217F" w:rsidRDefault="00BC217F" w:rsidP="000A007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C217F">
              <w:rPr>
                <w:sz w:val="18"/>
                <w:szCs w:val="18"/>
              </w:rPr>
              <w:t>Feel really good about</w:t>
            </w:r>
          </w:p>
        </w:tc>
      </w:tr>
      <w:tr w:rsidR="009664BB" w:rsidRPr="00B07ACF" w14:paraId="50F68223" w14:textId="77777777" w:rsidTr="00A2762D">
        <w:trPr>
          <w:trHeight w:hRule="exact" w:val="567"/>
        </w:trPr>
        <w:tc>
          <w:tcPr>
            <w:tcW w:w="5098" w:type="dxa"/>
            <w:vAlign w:val="center"/>
          </w:tcPr>
          <w:p w14:paraId="79E89EF4" w14:textId="77777777" w:rsidR="009664BB" w:rsidRPr="00A2762D" w:rsidRDefault="009664BB" w:rsidP="00A2762D">
            <w:pPr>
              <w:spacing w:after="0" w:line="240" w:lineRule="auto"/>
              <w:rPr>
                <w:rFonts w:eastAsia="Liberation Sans" w:cstheme="minorHAnsi"/>
                <w:w w:val="102"/>
              </w:rPr>
            </w:pPr>
            <w:r w:rsidRPr="004048CF">
              <w:rPr>
                <w:rFonts w:eastAsia="Liberation Sans" w:cstheme="minorHAnsi"/>
                <w:w w:val="102"/>
              </w:rPr>
              <w:t xml:space="preserve">Managing </w:t>
            </w:r>
            <w:r>
              <w:rPr>
                <w:rFonts w:eastAsia="Liberation Sans" w:cstheme="minorHAnsi"/>
                <w:w w:val="102"/>
              </w:rPr>
              <w:t>finances</w:t>
            </w:r>
          </w:p>
        </w:tc>
        <w:tc>
          <w:tcPr>
            <w:tcW w:w="993" w:type="dxa"/>
          </w:tcPr>
          <w:p w14:paraId="6C270261" w14:textId="27377D5A" w:rsidR="009664BB" w:rsidRPr="00BC217F" w:rsidRDefault="009664BB" w:rsidP="009664B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1139E0">
              <w:rPr>
                <w:sz w:val="18"/>
                <w:szCs w:val="18"/>
              </w:rPr>
              <w:t>Big challenge</w:t>
            </w:r>
          </w:p>
        </w:tc>
        <w:tc>
          <w:tcPr>
            <w:tcW w:w="850" w:type="dxa"/>
            <w:vAlign w:val="center"/>
          </w:tcPr>
          <w:p w14:paraId="2F933A4D" w14:textId="77ABB366" w:rsidR="009664BB" w:rsidRPr="00BC217F" w:rsidRDefault="009664BB" w:rsidP="009664B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C217F">
              <w:rPr>
                <w:sz w:val="18"/>
                <w:szCs w:val="18"/>
              </w:rPr>
              <w:t>Could be better</w:t>
            </w:r>
          </w:p>
        </w:tc>
        <w:tc>
          <w:tcPr>
            <w:tcW w:w="851" w:type="dxa"/>
          </w:tcPr>
          <w:p w14:paraId="3E306793" w14:textId="3BB348EA" w:rsidR="009664BB" w:rsidRPr="00BC217F" w:rsidRDefault="009664BB" w:rsidP="009664B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E6B52">
              <w:rPr>
                <w:sz w:val="18"/>
                <w:szCs w:val="18"/>
              </w:rPr>
              <w:t>Feel ok about</w:t>
            </w:r>
          </w:p>
        </w:tc>
        <w:tc>
          <w:tcPr>
            <w:tcW w:w="850" w:type="dxa"/>
          </w:tcPr>
          <w:p w14:paraId="620256CE" w14:textId="76399C0E" w:rsidR="009664BB" w:rsidRPr="00BC217F" w:rsidRDefault="009664BB" w:rsidP="009664B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777D91">
              <w:rPr>
                <w:sz w:val="18"/>
                <w:szCs w:val="18"/>
              </w:rPr>
              <w:t>Feel good about</w:t>
            </w:r>
          </w:p>
        </w:tc>
        <w:tc>
          <w:tcPr>
            <w:tcW w:w="992" w:type="dxa"/>
          </w:tcPr>
          <w:p w14:paraId="0EC905F7" w14:textId="1E3F51DF" w:rsidR="009664BB" w:rsidRPr="00BC217F" w:rsidRDefault="009664BB" w:rsidP="009664B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951140">
              <w:rPr>
                <w:sz w:val="18"/>
                <w:szCs w:val="18"/>
              </w:rPr>
              <w:t>Feel really good about</w:t>
            </w:r>
          </w:p>
        </w:tc>
      </w:tr>
      <w:tr w:rsidR="009664BB" w:rsidRPr="00B07ACF" w14:paraId="69BBFDFB" w14:textId="77777777" w:rsidTr="00A2762D">
        <w:trPr>
          <w:trHeight w:hRule="exact" w:val="567"/>
        </w:trPr>
        <w:tc>
          <w:tcPr>
            <w:tcW w:w="5098" w:type="dxa"/>
            <w:vAlign w:val="center"/>
          </w:tcPr>
          <w:p w14:paraId="1BEB5567" w14:textId="77777777" w:rsidR="009664BB" w:rsidRPr="00A2762D" w:rsidRDefault="009664BB" w:rsidP="00A2762D">
            <w:pPr>
              <w:spacing w:after="0" w:line="240" w:lineRule="auto"/>
              <w:rPr>
                <w:rFonts w:eastAsia="Liberation Sans" w:cstheme="minorHAnsi"/>
                <w:w w:val="102"/>
              </w:rPr>
            </w:pPr>
            <w:r w:rsidRPr="004048CF">
              <w:rPr>
                <w:rFonts w:eastAsia="Liberation Sans" w:cstheme="minorHAnsi"/>
                <w:w w:val="102"/>
              </w:rPr>
              <w:t>Suitable housing</w:t>
            </w:r>
            <w:r>
              <w:rPr>
                <w:rFonts w:eastAsia="Liberation Sans" w:cstheme="minorHAnsi"/>
                <w:w w:val="102"/>
              </w:rPr>
              <w:t xml:space="preserve"> for my needs</w:t>
            </w:r>
          </w:p>
        </w:tc>
        <w:tc>
          <w:tcPr>
            <w:tcW w:w="993" w:type="dxa"/>
          </w:tcPr>
          <w:p w14:paraId="2E381E58" w14:textId="350D770C" w:rsidR="009664BB" w:rsidRPr="00BC217F" w:rsidRDefault="009664BB" w:rsidP="009664B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1139E0">
              <w:rPr>
                <w:sz w:val="18"/>
                <w:szCs w:val="18"/>
              </w:rPr>
              <w:t>Big challenge</w:t>
            </w:r>
          </w:p>
        </w:tc>
        <w:tc>
          <w:tcPr>
            <w:tcW w:w="850" w:type="dxa"/>
            <w:vAlign w:val="center"/>
          </w:tcPr>
          <w:p w14:paraId="39F0EC36" w14:textId="656A3151" w:rsidR="009664BB" w:rsidRPr="00BC217F" w:rsidRDefault="009664BB" w:rsidP="009664B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C217F">
              <w:rPr>
                <w:sz w:val="18"/>
                <w:szCs w:val="18"/>
              </w:rPr>
              <w:t>Could be better</w:t>
            </w:r>
          </w:p>
        </w:tc>
        <w:tc>
          <w:tcPr>
            <w:tcW w:w="851" w:type="dxa"/>
          </w:tcPr>
          <w:p w14:paraId="6AA2B014" w14:textId="6C428E73" w:rsidR="009664BB" w:rsidRPr="00BC217F" w:rsidRDefault="009664BB" w:rsidP="009664B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E6B52">
              <w:rPr>
                <w:sz w:val="18"/>
                <w:szCs w:val="18"/>
              </w:rPr>
              <w:t>Feel ok about</w:t>
            </w:r>
          </w:p>
        </w:tc>
        <w:tc>
          <w:tcPr>
            <w:tcW w:w="850" w:type="dxa"/>
          </w:tcPr>
          <w:p w14:paraId="7E49CEA5" w14:textId="60E360A4" w:rsidR="009664BB" w:rsidRPr="00BC217F" w:rsidRDefault="009664BB" w:rsidP="009664B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777D91">
              <w:rPr>
                <w:sz w:val="18"/>
                <w:szCs w:val="18"/>
              </w:rPr>
              <w:t>Feel good about</w:t>
            </w:r>
          </w:p>
        </w:tc>
        <w:tc>
          <w:tcPr>
            <w:tcW w:w="992" w:type="dxa"/>
          </w:tcPr>
          <w:p w14:paraId="708998E8" w14:textId="1011578B" w:rsidR="009664BB" w:rsidRPr="00BC217F" w:rsidRDefault="009664BB" w:rsidP="009664B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951140">
              <w:rPr>
                <w:sz w:val="18"/>
                <w:szCs w:val="18"/>
              </w:rPr>
              <w:t>Feel really good about</w:t>
            </w:r>
          </w:p>
        </w:tc>
      </w:tr>
      <w:tr w:rsidR="009664BB" w:rsidRPr="00B07ACF" w14:paraId="08D618F0" w14:textId="77777777" w:rsidTr="00A2762D">
        <w:trPr>
          <w:trHeight w:hRule="exact" w:val="567"/>
        </w:trPr>
        <w:tc>
          <w:tcPr>
            <w:tcW w:w="5098" w:type="dxa"/>
            <w:vAlign w:val="center"/>
          </w:tcPr>
          <w:p w14:paraId="6C0B7034" w14:textId="77777777" w:rsidR="009664BB" w:rsidRPr="00A2762D" w:rsidRDefault="009664BB" w:rsidP="00A2762D">
            <w:pPr>
              <w:spacing w:after="0" w:line="240" w:lineRule="auto"/>
              <w:rPr>
                <w:rFonts w:eastAsia="Liberation Sans" w:cstheme="minorHAnsi"/>
                <w:w w:val="102"/>
              </w:rPr>
            </w:pPr>
            <w:r w:rsidRPr="004048CF">
              <w:rPr>
                <w:rFonts w:eastAsia="Liberation Sans" w:cstheme="minorHAnsi"/>
                <w:w w:val="102"/>
              </w:rPr>
              <w:t>My</w:t>
            </w:r>
            <w:r>
              <w:rPr>
                <w:rFonts w:eastAsia="Liberation Sans" w:cstheme="minorHAnsi"/>
                <w:w w:val="102"/>
              </w:rPr>
              <w:t>/our</w:t>
            </w:r>
            <w:r w:rsidRPr="004048CF">
              <w:rPr>
                <w:rFonts w:eastAsia="Liberation Sans" w:cstheme="minorHAnsi"/>
                <w:w w:val="102"/>
              </w:rPr>
              <w:t xml:space="preserve"> safety</w:t>
            </w:r>
          </w:p>
        </w:tc>
        <w:tc>
          <w:tcPr>
            <w:tcW w:w="993" w:type="dxa"/>
          </w:tcPr>
          <w:p w14:paraId="0DDC7BEC" w14:textId="0918CBE1" w:rsidR="009664BB" w:rsidRPr="00BC217F" w:rsidRDefault="009664BB" w:rsidP="009664B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1139E0">
              <w:rPr>
                <w:sz w:val="18"/>
                <w:szCs w:val="18"/>
              </w:rPr>
              <w:t>Big challenge</w:t>
            </w:r>
          </w:p>
        </w:tc>
        <w:tc>
          <w:tcPr>
            <w:tcW w:w="850" w:type="dxa"/>
            <w:vAlign w:val="center"/>
          </w:tcPr>
          <w:p w14:paraId="5E8AB81E" w14:textId="15CA6939" w:rsidR="009664BB" w:rsidRPr="00BC217F" w:rsidRDefault="009664BB" w:rsidP="009664B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C217F">
              <w:rPr>
                <w:sz w:val="18"/>
                <w:szCs w:val="18"/>
              </w:rPr>
              <w:t>Could be better</w:t>
            </w:r>
          </w:p>
        </w:tc>
        <w:tc>
          <w:tcPr>
            <w:tcW w:w="851" w:type="dxa"/>
          </w:tcPr>
          <w:p w14:paraId="0AC63743" w14:textId="2F7ECF76" w:rsidR="009664BB" w:rsidRPr="00BC217F" w:rsidRDefault="009664BB" w:rsidP="009664B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E6B52">
              <w:rPr>
                <w:sz w:val="18"/>
                <w:szCs w:val="18"/>
              </w:rPr>
              <w:t>Feel ok about</w:t>
            </w:r>
          </w:p>
        </w:tc>
        <w:tc>
          <w:tcPr>
            <w:tcW w:w="850" w:type="dxa"/>
          </w:tcPr>
          <w:p w14:paraId="7142A914" w14:textId="73BB3B3C" w:rsidR="009664BB" w:rsidRPr="00BC217F" w:rsidRDefault="009664BB" w:rsidP="009664B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777D91">
              <w:rPr>
                <w:sz w:val="18"/>
                <w:szCs w:val="18"/>
              </w:rPr>
              <w:t>Feel good about</w:t>
            </w:r>
          </w:p>
        </w:tc>
        <w:tc>
          <w:tcPr>
            <w:tcW w:w="992" w:type="dxa"/>
          </w:tcPr>
          <w:p w14:paraId="255D56C2" w14:textId="1DC45180" w:rsidR="009664BB" w:rsidRPr="00BC217F" w:rsidRDefault="009664BB" w:rsidP="009664B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951140">
              <w:rPr>
                <w:sz w:val="18"/>
                <w:szCs w:val="18"/>
              </w:rPr>
              <w:t>Feel really good about</w:t>
            </w:r>
          </w:p>
        </w:tc>
      </w:tr>
      <w:tr w:rsidR="009664BB" w:rsidRPr="00B07ACF" w14:paraId="494E0B34" w14:textId="77777777" w:rsidTr="00A2762D">
        <w:trPr>
          <w:trHeight w:hRule="exact" w:val="567"/>
        </w:trPr>
        <w:tc>
          <w:tcPr>
            <w:tcW w:w="5098" w:type="dxa"/>
            <w:vAlign w:val="center"/>
          </w:tcPr>
          <w:p w14:paraId="1887551B" w14:textId="77777777" w:rsidR="009664BB" w:rsidRPr="00A2762D" w:rsidRDefault="009664BB" w:rsidP="00A2762D">
            <w:pPr>
              <w:spacing w:after="0" w:line="240" w:lineRule="auto"/>
              <w:rPr>
                <w:rFonts w:eastAsia="Liberation Sans" w:cstheme="minorHAnsi"/>
                <w:w w:val="102"/>
              </w:rPr>
            </w:pPr>
            <w:r w:rsidRPr="004048CF">
              <w:rPr>
                <w:rFonts w:eastAsia="Liberation Sans" w:cstheme="minorHAnsi"/>
                <w:w w:val="102"/>
              </w:rPr>
              <w:t>My</w:t>
            </w:r>
            <w:r>
              <w:rPr>
                <w:rFonts w:eastAsia="Liberation Sans" w:cstheme="minorHAnsi"/>
                <w:w w:val="102"/>
              </w:rPr>
              <w:t>/our</w:t>
            </w:r>
            <w:r w:rsidRPr="004048CF">
              <w:rPr>
                <w:rFonts w:eastAsia="Liberation Sans" w:cstheme="minorHAnsi"/>
                <w:w w:val="102"/>
              </w:rPr>
              <w:t xml:space="preserve"> health</w:t>
            </w:r>
          </w:p>
        </w:tc>
        <w:tc>
          <w:tcPr>
            <w:tcW w:w="993" w:type="dxa"/>
          </w:tcPr>
          <w:p w14:paraId="1AD89CD7" w14:textId="74891E8C" w:rsidR="009664BB" w:rsidRPr="00BC217F" w:rsidRDefault="009664BB" w:rsidP="009664B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1139E0">
              <w:rPr>
                <w:sz w:val="18"/>
                <w:szCs w:val="18"/>
              </w:rPr>
              <w:t>Big challenge</w:t>
            </w:r>
          </w:p>
        </w:tc>
        <w:tc>
          <w:tcPr>
            <w:tcW w:w="850" w:type="dxa"/>
            <w:vAlign w:val="center"/>
          </w:tcPr>
          <w:p w14:paraId="0305A825" w14:textId="702C7A02" w:rsidR="009664BB" w:rsidRPr="00BC217F" w:rsidRDefault="009664BB" w:rsidP="009664B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C217F">
              <w:rPr>
                <w:sz w:val="18"/>
                <w:szCs w:val="18"/>
              </w:rPr>
              <w:t>Could be better</w:t>
            </w:r>
          </w:p>
        </w:tc>
        <w:tc>
          <w:tcPr>
            <w:tcW w:w="851" w:type="dxa"/>
          </w:tcPr>
          <w:p w14:paraId="0B104439" w14:textId="3C985685" w:rsidR="009664BB" w:rsidRPr="00BC217F" w:rsidRDefault="009664BB" w:rsidP="009664B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E6B52">
              <w:rPr>
                <w:sz w:val="18"/>
                <w:szCs w:val="18"/>
              </w:rPr>
              <w:t>Feel ok about</w:t>
            </w:r>
          </w:p>
        </w:tc>
        <w:tc>
          <w:tcPr>
            <w:tcW w:w="850" w:type="dxa"/>
          </w:tcPr>
          <w:p w14:paraId="0A15FBB4" w14:textId="1868B45C" w:rsidR="009664BB" w:rsidRPr="00BC217F" w:rsidRDefault="009664BB" w:rsidP="009664B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777D91">
              <w:rPr>
                <w:sz w:val="18"/>
                <w:szCs w:val="18"/>
              </w:rPr>
              <w:t>Feel good about</w:t>
            </w:r>
          </w:p>
        </w:tc>
        <w:tc>
          <w:tcPr>
            <w:tcW w:w="992" w:type="dxa"/>
          </w:tcPr>
          <w:p w14:paraId="0865ED52" w14:textId="38BDD6AB" w:rsidR="009664BB" w:rsidRPr="00BC217F" w:rsidRDefault="009664BB" w:rsidP="009664B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951140">
              <w:rPr>
                <w:sz w:val="18"/>
                <w:szCs w:val="18"/>
              </w:rPr>
              <w:t>Feel really good about</w:t>
            </w:r>
          </w:p>
        </w:tc>
      </w:tr>
      <w:tr w:rsidR="009664BB" w:rsidRPr="00B07ACF" w14:paraId="08268C20" w14:textId="77777777" w:rsidTr="00A2762D">
        <w:trPr>
          <w:trHeight w:hRule="exact" w:val="567"/>
        </w:trPr>
        <w:tc>
          <w:tcPr>
            <w:tcW w:w="5098" w:type="dxa"/>
            <w:vAlign w:val="center"/>
          </w:tcPr>
          <w:p w14:paraId="5210A777" w14:textId="77777777" w:rsidR="009664BB" w:rsidRPr="00A2762D" w:rsidRDefault="009664BB" w:rsidP="00A2762D">
            <w:pPr>
              <w:spacing w:after="0" w:line="240" w:lineRule="auto"/>
              <w:rPr>
                <w:rFonts w:eastAsia="Liberation Sans" w:cstheme="minorHAnsi"/>
                <w:w w:val="102"/>
              </w:rPr>
            </w:pPr>
            <w:r w:rsidRPr="004048CF">
              <w:rPr>
                <w:rFonts w:eastAsia="Liberation Sans" w:cstheme="minorHAnsi"/>
                <w:w w:val="102"/>
              </w:rPr>
              <w:t xml:space="preserve">Employment </w:t>
            </w:r>
            <w:r>
              <w:rPr>
                <w:rFonts w:eastAsia="Liberation Sans" w:cstheme="minorHAnsi"/>
                <w:w w:val="102"/>
              </w:rPr>
              <w:t>and/</w:t>
            </w:r>
            <w:r w:rsidRPr="004048CF">
              <w:rPr>
                <w:rFonts w:eastAsia="Liberation Sans" w:cstheme="minorHAnsi"/>
                <w:w w:val="102"/>
              </w:rPr>
              <w:t>or education</w:t>
            </w:r>
          </w:p>
        </w:tc>
        <w:tc>
          <w:tcPr>
            <w:tcW w:w="993" w:type="dxa"/>
          </w:tcPr>
          <w:p w14:paraId="63F56C20" w14:textId="33E59CE5" w:rsidR="009664BB" w:rsidRPr="00BC217F" w:rsidRDefault="009664BB" w:rsidP="009664B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1139E0">
              <w:rPr>
                <w:sz w:val="18"/>
                <w:szCs w:val="18"/>
              </w:rPr>
              <w:t>Big challenge</w:t>
            </w:r>
          </w:p>
        </w:tc>
        <w:tc>
          <w:tcPr>
            <w:tcW w:w="850" w:type="dxa"/>
            <w:vAlign w:val="center"/>
          </w:tcPr>
          <w:p w14:paraId="5941F70B" w14:textId="19E0B6D7" w:rsidR="009664BB" w:rsidRPr="00BC217F" w:rsidRDefault="009664BB" w:rsidP="009664B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C217F">
              <w:rPr>
                <w:sz w:val="18"/>
                <w:szCs w:val="18"/>
              </w:rPr>
              <w:t>Could be better</w:t>
            </w:r>
          </w:p>
        </w:tc>
        <w:tc>
          <w:tcPr>
            <w:tcW w:w="851" w:type="dxa"/>
          </w:tcPr>
          <w:p w14:paraId="52AF3EA8" w14:textId="41EF0645" w:rsidR="009664BB" w:rsidRPr="00BC217F" w:rsidRDefault="009664BB" w:rsidP="009664B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E6B52">
              <w:rPr>
                <w:sz w:val="18"/>
                <w:szCs w:val="18"/>
              </w:rPr>
              <w:t>Feel ok about</w:t>
            </w:r>
          </w:p>
        </w:tc>
        <w:tc>
          <w:tcPr>
            <w:tcW w:w="850" w:type="dxa"/>
          </w:tcPr>
          <w:p w14:paraId="28038ED2" w14:textId="6C8777A0" w:rsidR="009664BB" w:rsidRPr="00BC217F" w:rsidRDefault="009664BB" w:rsidP="009664B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777D91">
              <w:rPr>
                <w:sz w:val="18"/>
                <w:szCs w:val="18"/>
              </w:rPr>
              <w:t>Feel good about</w:t>
            </w:r>
          </w:p>
        </w:tc>
        <w:tc>
          <w:tcPr>
            <w:tcW w:w="992" w:type="dxa"/>
          </w:tcPr>
          <w:p w14:paraId="2B8AD553" w14:textId="095B2B5D" w:rsidR="009664BB" w:rsidRPr="00BC217F" w:rsidRDefault="009664BB" w:rsidP="009664B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951140">
              <w:rPr>
                <w:sz w:val="18"/>
                <w:szCs w:val="18"/>
              </w:rPr>
              <w:t>Feel really good about</w:t>
            </w:r>
          </w:p>
        </w:tc>
      </w:tr>
      <w:tr w:rsidR="009664BB" w:rsidRPr="00B07ACF" w14:paraId="53A649EC" w14:textId="77777777" w:rsidTr="00A2762D">
        <w:trPr>
          <w:trHeight w:hRule="exact" w:val="567"/>
        </w:trPr>
        <w:tc>
          <w:tcPr>
            <w:tcW w:w="5098" w:type="dxa"/>
            <w:vAlign w:val="center"/>
          </w:tcPr>
          <w:p w14:paraId="49DA593A" w14:textId="77777777" w:rsidR="009664BB" w:rsidRPr="00A2762D" w:rsidRDefault="009664BB" w:rsidP="00A2762D">
            <w:pPr>
              <w:spacing w:after="0" w:line="240" w:lineRule="auto"/>
              <w:rPr>
                <w:rFonts w:eastAsia="Liberation Sans" w:cstheme="minorHAnsi"/>
                <w:w w:val="102"/>
              </w:rPr>
            </w:pPr>
            <w:r w:rsidRPr="004048CF">
              <w:rPr>
                <w:rFonts w:eastAsia="Liberation Sans" w:cstheme="minorHAnsi"/>
                <w:w w:val="102"/>
              </w:rPr>
              <w:t>Personal relationships</w:t>
            </w:r>
          </w:p>
        </w:tc>
        <w:tc>
          <w:tcPr>
            <w:tcW w:w="993" w:type="dxa"/>
          </w:tcPr>
          <w:p w14:paraId="589DE959" w14:textId="0865195E" w:rsidR="009664BB" w:rsidRPr="00BC217F" w:rsidRDefault="009664BB" w:rsidP="009664B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1139E0">
              <w:rPr>
                <w:sz w:val="18"/>
                <w:szCs w:val="18"/>
              </w:rPr>
              <w:t>Big challenge</w:t>
            </w:r>
          </w:p>
        </w:tc>
        <w:tc>
          <w:tcPr>
            <w:tcW w:w="850" w:type="dxa"/>
            <w:vAlign w:val="center"/>
          </w:tcPr>
          <w:p w14:paraId="3D0DEF06" w14:textId="3E263F21" w:rsidR="009664BB" w:rsidRPr="00BC217F" w:rsidRDefault="009664BB" w:rsidP="009664B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C217F">
              <w:rPr>
                <w:sz w:val="18"/>
                <w:szCs w:val="18"/>
              </w:rPr>
              <w:t>Could be better</w:t>
            </w:r>
          </w:p>
        </w:tc>
        <w:tc>
          <w:tcPr>
            <w:tcW w:w="851" w:type="dxa"/>
          </w:tcPr>
          <w:p w14:paraId="5A977E0A" w14:textId="39601FFD" w:rsidR="009664BB" w:rsidRPr="00BC217F" w:rsidRDefault="009664BB" w:rsidP="009664B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E6B52">
              <w:rPr>
                <w:sz w:val="18"/>
                <w:szCs w:val="18"/>
              </w:rPr>
              <w:t>Feel ok about</w:t>
            </w:r>
          </w:p>
        </w:tc>
        <w:tc>
          <w:tcPr>
            <w:tcW w:w="850" w:type="dxa"/>
          </w:tcPr>
          <w:p w14:paraId="00CB1CB4" w14:textId="5E44A381" w:rsidR="009664BB" w:rsidRPr="00BC217F" w:rsidRDefault="009664BB" w:rsidP="009664B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777D91">
              <w:rPr>
                <w:sz w:val="18"/>
                <w:szCs w:val="18"/>
              </w:rPr>
              <w:t>Feel good about</w:t>
            </w:r>
          </w:p>
        </w:tc>
        <w:tc>
          <w:tcPr>
            <w:tcW w:w="992" w:type="dxa"/>
          </w:tcPr>
          <w:p w14:paraId="0B18DB6B" w14:textId="78DCCF25" w:rsidR="009664BB" w:rsidRPr="00BC217F" w:rsidRDefault="009664BB" w:rsidP="009664B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951140">
              <w:rPr>
                <w:sz w:val="18"/>
                <w:szCs w:val="18"/>
              </w:rPr>
              <w:t>Feel really good about</w:t>
            </w:r>
          </w:p>
        </w:tc>
      </w:tr>
      <w:tr w:rsidR="009664BB" w:rsidRPr="00B07ACF" w14:paraId="544F5654" w14:textId="77777777" w:rsidTr="00A2762D">
        <w:trPr>
          <w:trHeight w:hRule="exact" w:val="567"/>
        </w:trPr>
        <w:tc>
          <w:tcPr>
            <w:tcW w:w="5098" w:type="dxa"/>
            <w:vAlign w:val="center"/>
          </w:tcPr>
          <w:p w14:paraId="2D6ED4F7" w14:textId="77777777" w:rsidR="009664BB" w:rsidRPr="00A2762D" w:rsidRDefault="009664BB" w:rsidP="00A2762D">
            <w:pPr>
              <w:spacing w:after="0" w:line="240" w:lineRule="auto"/>
              <w:rPr>
                <w:rFonts w:eastAsia="Liberation Sans" w:cstheme="minorHAnsi"/>
                <w:w w:val="102"/>
              </w:rPr>
            </w:pPr>
            <w:r>
              <w:rPr>
                <w:rFonts w:eastAsia="Liberation Sans" w:cstheme="minorHAnsi"/>
                <w:w w:val="102"/>
              </w:rPr>
              <w:t>Feeling in</w:t>
            </w:r>
            <w:r w:rsidRPr="004048CF">
              <w:rPr>
                <w:rFonts w:eastAsia="Liberation Sans" w:cstheme="minorHAnsi"/>
                <w:w w:val="102"/>
              </w:rPr>
              <w:t xml:space="preserve"> control</w:t>
            </w:r>
            <w:r>
              <w:rPr>
                <w:rFonts w:eastAsia="Liberation Sans" w:cstheme="minorHAnsi"/>
                <w:w w:val="102"/>
              </w:rPr>
              <w:t xml:space="preserve"> of things</w:t>
            </w:r>
          </w:p>
        </w:tc>
        <w:tc>
          <w:tcPr>
            <w:tcW w:w="993" w:type="dxa"/>
          </w:tcPr>
          <w:p w14:paraId="0FECCB05" w14:textId="0E9CBF8A" w:rsidR="009664BB" w:rsidRPr="00BC217F" w:rsidRDefault="009664BB" w:rsidP="009664B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1139E0">
              <w:rPr>
                <w:sz w:val="18"/>
                <w:szCs w:val="18"/>
              </w:rPr>
              <w:t>Big challenge</w:t>
            </w:r>
          </w:p>
        </w:tc>
        <w:tc>
          <w:tcPr>
            <w:tcW w:w="850" w:type="dxa"/>
            <w:vAlign w:val="center"/>
          </w:tcPr>
          <w:p w14:paraId="0A3536A4" w14:textId="48375C70" w:rsidR="009664BB" w:rsidRPr="00BC217F" w:rsidRDefault="009664BB" w:rsidP="009664B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C217F">
              <w:rPr>
                <w:sz w:val="18"/>
                <w:szCs w:val="18"/>
              </w:rPr>
              <w:t>Could be better</w:t>
            </w:r>
          </w:p>
        </w:tc>
        <w:tc>
          <w:tcPr>
            <w:tcW w:w="851" w:type="dxa"/>
          </w:tcPr>
          <w:p w14:paraId="367DF16B" w14:textId="72FE9755" w:rsidR="009664BB" w:rsidRPr="00BC217F" w:rsidRDefault="009664BB" w:rsidP="009664B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E6B52">
              <w:rPr>
                <w:sz w:val="18"/>
                <w:szCs w:val="18"/>
              </w:rPr>
              <w:t>Feel ok about</w:t>
            </w:r>
          </w:p>
        </w:tc>
        <w:tc>
          <w:tcPr>
            <w:tcW w:w="850" w:type="dxa"/>
          </w:tcPr>
          <w:p w14:paraId="18A3666C" w14:textId="74797506" w:rsidR="009664BB" w:rsidRPr="00BC217F" w:rsidRDefault="009664BB" w:rsidP="009664B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777D91">
              <w:rPr>
                <w:sz w:val="18"/>
                <w:szCs w:val="18"/>
              </w:rPr>
              <w:t>Feel good about</w:t>
            </w:r>
          </w:p>
        </w:tc>
        <w:tc>
          <w:tcPr>
            <w:tcW w:w="992" w:type="dxa"/>
          </w:tcPr>
          <w:p w14:paraId="4F9CFAD3" w14:textId="12F06F9D" w:rsidR="009664BB" w:rsidRPr="00BC217F" w:rsidRDefault="009664BB" w:rsidP="009664B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951140">
              <w:rPr>
                <w:sz w:val="18"/>
                <w:szCs w:val="18"/>
              </w:rPr>
              <w:t>Feel really good about</w:t>
            </w:r>
          </w:p>
        </w:tc>
      </w:tr>
    </w:tbl>
    <w:p w14:paraId="701948AB" w14:textId="6DB5AD5D" w:rsidR="00BC217F" w:rsidRDefault="00BC217F" w:rsidP="00AF6415">
      <w:pPr>
        <w:rPr>
          <w:lang w:eastAsia="en-AU"/>
        </w:rPr>
      </w:pPr>
    </w:p>
    <w:p w14:paraId="6DC8AD1D" w14:textId="71E262D1" w:rsidR="00B91EF9" w:rsidRDefault="00B91EF9" w:rsidP="00AF6415">
      <w:pPr>
        <w:rPr>
          <w:lang w:eastAsia="en-AU"/>
        </w:rPr>
      </w:pPr>
    </w:p>
    <w:p w14:paraId="14F5E144" w14:textId="77777777" w:rsidR="003C4551" w:rsidRDefault="003C4551" w:rsidP="00AF6415">
      <w:pPr>
        <w:rPr>
          <w:lang w:eastAsia="en-AU"/>
        </w:rPr>
      </w:pP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639"/>
      </w:tblGrid>
      <w:tr w:rsidR="00993783" w:rsidRPr="00B6236F" w14:paraId="0A92CF56" w14:textId="77777777" w:rsidTr="003E7D18">
        <w:tc>
          <w:tcPr>
            <w:tcW w:w="9639" w:type="dxa"/>
            <w:shd w:val="clear" w:color="auto" w:fill="D9D9D9" w:themeFill="background1" w:themeFillShade="D9"/>
          </w:tcPr>
          <w:p w14:paraId="56300092" w14:textId="6A00B5D8" w:rsidR="00993783" w:rsidRPr="00B6236F" w:rsidRDefault="00574638" w:rsidP="000A007B">
            <w:pPr>
              <w:spacing w:after="0"/>
              <w:rPr>
                <w:b/>
                <w:color w:val="FFFFFF" w:themeColor="background1"/>
                <w:lang w:eastAsia="en-AU"/>
              </w:rPr>
            </w:pPr>
            <w:r>
              <w:rPr>
                <w:b/>
                <w:lang w:eastAsia="en-AU"/>
              </w:rPr>
              <w:lastRenderedPageBreak/>
              <w:t>TELL US ABOUT YOUR EXPERIENCES</w:t>
            </w:r>
          </w:p>
        </w:tc>
      </w:tr>
    </w:tbl>
    <w:p w14:paraId="0FBC1D4B" w14:textId="3CA6D8C1" w:rsidR="001B0F04" w:rsidRPr="000427AD" w:rsidRDefault="001B0F04" w:rsidP="001B0F04">
      <w:pPr>
        <w:rPr>
          <w:b/>
          <w:lang w:eastAsia="en-AU"/>
        </w:rPr>
      </w:pPr>
      <w:r w:rsidRPr="000427AD">
        <w:rPr>
          <w:b/>
          <w:lang w:eastAsia="en-AU"/>
        </w:rPr>
        <w:t xml:space="preserve">For each of the following statements, please </w:t>
      </w:r>
      <w:r w:rsidR="000427AD" w:rsidRPr="000427AD">
        <w:rPr>
          <w:b/>
          <w:lang w:eastAsia="en-AU"/>
        </w:rPr>
        <w:t xml:space="preserve">select the response that best describes your feelings. </w:t>
      </w:r>
    </w:p>
    <w:p w14:paraId="678C0602" w14:textId="3F1F812F" w:rsidR="003E7D18" w:rsidRPr="00E339DF" w:rsidRDefault="000427AD" w:rsidP="00AE3C32">
      <w:pPr>
        <w:pStyle w:val="Heading3"/>
        <w:spacing w:before="0"/>
        <w:rPr>
          <w:color w:val="000000" w:themeColor="text1"/>
        </w:rPr>
      </w:pPr>
      <w:r w:rsidRPr="00E339DF">
        <w:rPr>
          <w:color w:val="000000" w:themeColor="text1"/>
        </w:rPr>
        <w:t>AS A RESULT OF MY CURRENT HOUSING SITUATION</w:t>
      </w:r>
      <w:r w:rsidR="003E7D18" w:rsidRPr="00E339DF">
        <w:rPr>
          <w:color w:val="000000" w:themeColor="text1"/>
        </w:rPr>
        <w:t>…</w:t>
      </w:r>
    </w:p>
    <w:p w14:paraId="01CF5DDC" w14:textId="77777777" w:rsidR="003E7D18" w:rsidRPr="00E339DF" w:rsidRDefault="003E7D18" w:rsidP="003E7D18">
      <w:pPr>
        <w:rPr>
          <w:noProof/>
          <w:color w:val="000000" w:themeColor="text1"/>
          <w:lang w:eastAsia="en-AU"/>
        </w:rPr>
      </w:pPr>
      <w:r w:rsidRPr="00E339DF">
        <w:rPr>
          <w:noProof/>
          <w:color w:val="000000" w:themeColor="text1"/>
          <w:lang w:val="en-US"/>
        </w:rPr>
        <w:drawing>
          <wp:anchor distT="0" distB="0" distL="114300" distR="114300" simplePos="0" relativeHeight="251671552" behindDoc="0" locked="0" layoutInCell="1" allowOverlap="1" wp14:anchorId="120CCDF6" wp14:editId="7EF88AFC">
            <wp:simplePos x="0" y="0"/>
            <wp:positionH relativeFrom="column">
              <wp:posOffset>3766820</wp:posOffset>
            </wp:positionH>
            <wp:positionV relativeFrom="paragraph">
              <wp:posOffset>65405</wp:posOffset>
            </wp:positionV>
            <wp:extent cx="2378710" cy="480060"/>
            <wp:effectExtent l="0" t="0" r="0" b="2540"/>
            <wp:wrapTight wrapText="bothSides">
              <wp:wrapPolygon edited="0">
                <wp:start x="0" y="0"/>
                <wp:lineTo x="0" y="21143"/>
                <wp:lineTo x="21450" y="21143"/>
                <wp:lineTo x="21450" y="0"/>
                <wp:lineTo x="0" y="0"/>
              </wp:wrapPolygon>
            </wp:wrapTight>
            <wp:docPr id="4" name="Picture 4" descr="A picture containing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ace-scale2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8710" cy="4800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B508051" w14:textId="77777777" w:rsidR="003E7D18" w:rsidRPr="00E339DF" w:rsidRDefault="003E7D18" w:rsidP="003E7D18">
      <w:pPr>
        <w:pStyle w:val="Heading3"/>
        <w:rPr>
          <w:color w:val="000000" w:themeColor="text1"/>
        </w:rPr>
      </w:pPr>
    </w:p>
    <w:tbl>
      <w:tblPr>
        <w:tblStyle w:val="TableGrid"/>
        <w:tblW w:w="9696" w:type="dxa"/>
        <w:tblLayout w:type="fixed"/>
        <w:tblCellMar>
          <w:top w:w="57" w:type="dxa"/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940"/>
        <w:gridCol w:w="724"/>
        <w:gridCol w:w="758"/>
        <w:gridCol w:w="758"/>
        <w:gridCol w:w="758"/>
        <w:gridCol w:w="758"/>
      </w:tblGrid>
      <w:tr w:rsidR="003E7D18" w:rsidRPr="00B07ACF" w14:paraId="128DA1B0" w14:textId="77777777" w:rsidTr="001440E1">
        <w:trPr>
          <w:trHeight w:hRule="exact" w:val="558"/>
        </w:trPr>
        <w:tc>
          <w:tcPr>
            <w:tcW w:w="5940" w:type="dxa"/>
            <w:vAlign w:val="center"/>
          </w:tcPr>
          <w:p w14:paraId="2A574A2B" w14:textId="77777777" w:rsidR="003E7D18" w:rsidRPr="003E7D18" w:rsidRDefault="003E7D18" w:rsidP="00E93D56">
            <w:pPr>
              <w:spacing w:before="20" w:after="20" w:line="240" w:lineRule="auto"/>
              <w:rPr>
                <w:rFonts w:eastAsia="Liberation Sans" w:cstheme="minorHAnsi"/>
                <w:w w:val="102"/>
              </w:rPr>
            </w:pPr>
            <w:r w:rsidRPr="004048CF">
              <w:rPr>
                <w:rFonts w:eastAsia="Liberation Sans" w:cstheme="minorHAnsi"/>
                <w:w w:val="102"/>
              </w:rPr>
              <w:t>I feel my rent is affordable</w:t>
            </w:r>
          </w:p>
        </w:tc>
        <w:tc>
          <w:tcPr>
            <w:tcW w:w="724" w:type="dxa"/>
            <w:vAlign w:val="center"/>
          </w:tcPr>
          <w:p w14:paraId="71C51A91" w14:textId="77777777" w:rsidR="003E7D18" w:rsidRPr="00B07ACF" w:rsidRDefault="003E7D18" w:rsidP="001440E1">
            <w:pPr>
              <w:spacing w:before="20" w:after="0" w:line="240" w:lineRule="auto"/>
              <w:jc w:val="center"/>
              <w:rPr>
                <w:sz w:val="16"/>
                <w:szCs w:val="16"/>
              </w:rPr>
            </w:pPr>
            <w:r w:rsidRPr="00B07ACF">
              <w:rPr>
                <w:sz w:val="16"/>
                <w:szCs w:val="16"/>
              </w:rPr>
              <w:t>Strongly disagree</w:t>
            </w:r>
          </w:p>
        </w:tc>
        <w:tc>
          <w:tcPr>
            <w:tcW w:w="758" w:type="dxa"/>
            <w:vAlign w:val="center"/>
          </w:tcPr>
          <w:p w14:paraId="31991E28" w14:textId="77777777" w:rsidR="003E7D18" w:rsidRPr="00B07ACF" w:rsidRDefault="003E7D18" w:rsidP="001440E1">
            <w:pPr>
              <w:spacing w:before="20" w:after="0" w:line="240" w:lineRule="auto"/>
              <w:jc w:val="center"/>
              <w:rPr>
                <w:sz w:val="16"/>
                <w:szCs w:val="16"/>
              </w:rPr>
            </w:pPr>
            <w:r w:rsidRPr="00B07ACF">
              <w:rPr>
                <w:sz w:val="16"/>
                <w:szCs w:val="16"/>
              </w:rPr>
              <w:t>Disagree</w:t>
            </w:r>
          </w:p>
        </w:tc>
        <w:tc>
          <w:tcPr>
            <w:tcW w:w="758" w:type="dxa"/>
            <w:vAlign w:val="center"/>
          </w:tcPr>
          <w:p w14:paraId="5A26AEEF" w14:textId="77777777" w:rsidR="003E7D18" w:rsidRPr="00B07ACF" w:rsidRDefault="003E7D18" w:rsidP="001440E1">
            <w:pPr>
              <w:spacing w:before="20" w:after="0" w:line="240" w:lineRule="auto"/>
              <w:jc w:val="center"/>
              <w:rPr>
                <w:sz w:val="16"/>
                <w:szCs w:val="16"/>
              </w:rPr>
            </w:pPr>
            <w:r w:rsidRPr="00B07ACF">
              <w:rPr>
                <w:sz w:val="16"/>
                <w:szCs w:val="16"/>
              </w:rPr>
              <w:t>Neutral</w:t>
            </w:r>
          </w:p>
        </w:tc>
        <w:tc>
          <w:tcPr>
            <w:tcW w:w="758" w:type="dxa"/>
            <w:vAlign w:val="center"/>
          </w:tcPr>
          <w:p w14:paraId="1911EED4" w14:textId="77777777" w:rsidR="003E7D18" w:rsidRPr="00B07ACF" w:rsidRDefault="003E7D18" w:rsidP="001440E1">
            <w:pPr>
              <w:spacing w:before="20" w:after="0" w:line="240" w:lineRule="auto"/>
              <w:jc w:val="center"/>
              <w:rPr>
                <w:sz w:val="16"/>
                <w:szCs w:val="16"/>
              </w:rPr>
            </w:pPr>
            <w:r w:rsidRPr="00B07ACF">
              <w:rPr>
                <w:sz w:val="16"/>
                <w:szCs w:val="16"/>
              </w:rPr>
              <w:t>Agree</w:t>
            </w:r>
          </w:p>
        </w:tc>
        <w:tc>
          <w:tcPr>
            <w:tcW w:w="758" w:type="dxa"/>
            <w:vAlign w:val="center"/>
          </w:tcPr>
          <w:p w14:paraId="6003F2FC" w14:textId="77777777" w:rsidR="003E7D18" w:rsidRPr="00B07ACF" w:rsidRDefault="003E7D18" w:rsidP="001440E1">
            <w:pPr>
              <w:spacing w:before="20" w:after="0" w:line="240" w:lineRule="auto"/>
              <w:jc w:val="center"/>
              <w:rPr>
                <w:sz w:val="16"/>
                <w:szCs w:val="16"/>
              </w:rPr>
            </w:pPr>
            <w:r w:rsidRPr="00B07ACF">
              <w:rPr>
                <w:sz w:val="16"/>
                <w:szCs w:val="16"/>
              </w:rPr>
              <w:t>Strongly agree</w:t>
            </w:r>
          </w:p>
        </w:tc>
      </w:tr>
      <w:tr w:rsidR="003E7D18" w:rsidRPr="00B07ACF" w14:paraId="0351ED8A" w14:textId="77777777" w:rsidTr="001440E1">
        <w:trPr>
          <w:trHeight w:hRule="exact" w:val="624"/>
        </w:trPr>
        <w:tc>
          <w:tcPr>
            <w:tcW w:w="5940" w:type="dxa"/>
            <w:vAlign w:val="center"/>
          </w:tcPr>
          <w:p w14:paraId="5E80A53E" w14:textId="77777777" w:rsidR="003E7D18" w:rsidRPr="003E7D18" w:rsidRDefault="003E7D18" w:rsidP="00E93D56">
            <w:pPr>
              <w:spacing w:before="20" w:after="20" w:line="240" w:lineRule="auto"/>
              <w:rPr>
                <w:rFonts w:eastAsia="Liberation Sans" w:cstheme="minorHAnsi"/>
                <w:w w:val="102"/>
              </w:rPr>
            </w:pPr>
            <w:r w:rsidRPr="004048CF">
              <w:rPr>
                <w:rFonts w:eastAsia="Liberation Sans" w:cstheme="minorHAnsi"/>
                <w:w w:val="102"/>
              </w:rPr>
              <w:t>I feel my housing situation is secure</w:t>
            </w:r>
          </w:p>
        </w:tc>
        <w:tc>
          <w:tcPr>
            <w:tcW w:w="724" w:type="dxa"/>
            <w:vAlign w:val="center"/>
          </w:tcPr>
          <w:p w14:paraId="0850203B" w14:textId="77777777" w:rsidR="003E7D18" w:rsidRPr="00B07ACF" w:rsidRDefault="003E7D18" w:rsidP="001440E1">
            <w:pPr>
              <w:spacing w:before="20" w:after="0" w:line="240" w:lineRule="auto"/>
              <w:jc w:val="center"/>
              <w:rPr>
                <w:sz w:val="16"/>
                <w:szCs w:val="16"/>
              </w:rPr>
            </w:pPr>
            <w:r w:rsidRPr="00B07ACF">
              <w:rPr>
                <w:sz w:val="16"/>
                <w:szCs w:val="16"/>
              </w:rPr>
              <w:t>Strongly disagree</w:t>
            </w:r>
          </w:p>
        </w:tc>
        <w:tc>
          <w:tcPr>
            <w:tcW w:w="758" w:type="dxa"/>
            <w:vAlign w:val="center"/>
          </w:tcPr>
          <w:p w14:paraId="04F12FB5" w14:textId="77777777" w:rsidR="003E7D18" w:rsidRPr="00B07ACF" w:rsidRDefault="003E7D18" w:rsidP="001440E1">
            <w:pPr>
              <w:spacing w:before="20" w:after="0" w:line="240" w:lineRule="auto"/>
              <w:jc w:val="center"/>
              <w:rPr>
                <w:sz w:val="16"/>
                <w:szCs w:val="16"/>
              </w:rPr>
            </w:pPr>
            <w:r w:rsidRPr="00B07ACF">
              <w:rPr>
                <w:sz w:val="16"/>
                <w:szCs w:val="16"/>
              </w:rPr>
              <w:t>Disagree</w:t>
            </w:r>
          </w:p>
        </w:tc>
        <w:tc>
          <w:tcPr>
            <w:tcW w:w="758" w:type="dxa"/>
            <w:vAlign w:val="center"/>
          </w:tcPr>
          <w:p w14:paraId="33BFF60A" w14:textId="77777777" w:rsidR="003E7D18" w:rsidRPr="00B07ACF" w:rsidRDefault="003E7D18" w:rsidP="001440E1">
            <w:pPr>
              <w:spacing w:before="20" w:after="0" w:line="240" w:lineRule="auto"/>
              <w:jc w:val="center"/>
              <w:rPr>
                <w:sz w:val="16"/>
                <w:szCs w:val="16"/>
              </w:rPr>
            </w:pPr>
            <w:r w:rsidRPr="00B07ACF">
              <w:rPr>
                <w:sz w:val="16"/>
                <w:szCs w:val="16"/>
              </w:rPr>
              <w:t>Neutral</w:t>
            </w:r>
          </w:p>
        </w:tc>
        <w:tc>
          <w:tcPr>
            <w:tcW w:w="758" w:type="dxa"/>
            <w:vAlign w:val="center"/>
          </w:tcPr>
          <w:p w14:paraId="664EBBD1" w14:textId="77777777" w:rsidR="003E7D18" w:rsidRPr="00B07ACF" w:rsidRDefault="003E7D18" w:rsidP="001440E1">
            <w:pPr>
              <w:spacing w:before="20" w:after="0" w:line="240" w:lineRule="auto"/>
              <w:jc w:val="center"/>
              <w:rPr>
                <w:sz w:val="16"/>
                <w:szCs w:val="16"/>
              </w:rPr>
            </w:pPr>
            <w:r w:rsidRPr="00B07ACF">
              <w:rPr>
                <w:sz w:val="16"/>
                <w:szCs w:val="16"/>
              </w:rPr>
              <w:t>Agree</w:t>
            </w:r>
          </w:p>
        </w:tc>
        <w:tc>
          <w:tcPr>
            <w:tcW w:w="758" w:type="dxa"/>
            <w:vAlign w:val="center"/>
          </w:tcPr>
          <w:p w14:paraId="75882720" w14:textId="77777777" w:rsidR="003E7D18" w:rsidRPr="00B07ACF" w:rsidRDefault="003E7D18" w:rsidP="001440E1">
            <w:pPr>
              <w:spacing w:before="20" w:after="0" w:line="240" w:lineRule="auto"/>
              <w:jc w:val="center"/>
              <w:rPr>
                <w:sz w:val="16"/>
                <w:szCs w:val="16"/>
              </w:rPr>
            </w:pPr>
            <w:r w:rsidRPr="00B07ACF">
              <w:rPr>
                <w:sz w:val="16"/>
                <w:szCs w:val="16"/>
              </w:rPr>
              <w:t>Strongly agree</w:t>
            </w:r>
          </w:p>
        </w:tc>
      </w:tr>
      <w:tr w:rsidR="003E7D18" w:rsidRPr="00B07ACF" w14:paraId="61D4F423" w14:textId="77777777" w:rsidTr="001440E1">
        <w:trPr>
          <w:trHeight w:hRule="exact" w:val="574"/>
        </w:trPr>
        <w:tc>
          <w:tcPr>
            <w:tcW w:w="5940" w:type="dxa"/>
            <w:tcBorders>
              <w:bottom w:val="single" w:sz="4" w:space="0" w:color="auto"/>
            </w:tcBorders>
            <w:vAlign w:val="center"/>
          </w:tcPr>
          <w:p w14:paraId="791284CC" w14:textId="77777777" w:rsidR="003E7D18" w:rsidRPr="003E7D18" w:rsidRDefault="003E7D18" w:rsidP="00E93D56">
            <w:pPr>
              <w:spacing w:before="20" w:after="20" w:line="240" w:lineRule="auto"/>
              <w:rPr>
                <w:rFonts w:eastAsia="Liberation Sans" w:cstheme="minorHAnsi"/>
                <w:w w:val="102"/>
              </w:rPr>
            </w:pPr>
            <w:r w:rsidRPr="004048CF">
              <w:rPr>
                <w:rFonts w:eastAsia="Liberation Sans" w:cstheme="minorHAnsi"/>
                <w:w w:val="102"/>
              </w:rPr>
              <w:t>I am confident I can manage my rental obligations</w:t>
            </w:r>
          </w:p>
        </w:tc>
        <w:tc>
          <w:tcPr>
            <w:tcW w:w="724" w:type="dxa"/>
            <w:tcBorders>
              <w:bottom w:val="single" w:sz="4" w:space="0" w:color="auto"/>
            </w:tcBorders>
            <w:vAlign w:val="center"/>
          </w:tcPr>
          <w:p w14:paraId="567D72C2" w14:textId="77777777" w:rsidR="003E7D18" w:rsidRPr="00B07ACF" w:rsidRDefault="003E7D18" w:rsidP="001440E1">
            <w:pPr>
              <w:spacing w:before="20" w:after="0" w:line="240" w:lineRule="auto"/>
              <w:jc w:val="center"/>
              <w:rPr>
                <w:sz w:val="16"/>
                <w:szCs w:val="16"/>
              </w:rPr>
            </w:pPr>
            <w:r w:rsidRPr="00B07ACF">
              <w:rPr>
                <w:sz w:val="16"/>
                <w:szCs w:val="16"/>
              </w:rPr>
              <w:t>Strongly disagree</w:t>
            </w:r>
          </w:p>
        </w:tc>
        <w:tc>
          <w:tcPr>
            <w:tcW w:w="758" w:type="dxa"/>
            <w:tcBorders>
              <w:bottom w:val="single" w:sz="4" w:space="0" w:color="auto"/>
            </w:tcBorders>
            <w:vAlign w:val="center"/>
          </w:tcPr>
          <w:p w14:paraId="25A85591" w14:textId="77777777" w:rsidR="003E7D18" w:rsidRPr="00B07ACF" w:rsidRDefault="003E7D18" w:rsidP="001440E1">
            <w:pPr>
              <w:spacing w:before="20" w:after="0" w:line="240" w:lineRule="auto"/>
              <w:jc w:val="center"/>
              <w:rPr>
                <w:sz w:val="16"/>
                <w:szCs w:val="16"/>
              </w:rPr>
            </w:pPr>
            <w:r w:rsidRPr="00B07ACF">
              <w:rPr>
                <w:sz w:val="16"/>
                <w:szCs w:val="16"/>
              </w:rPr>
              <w:t>Disagree</w:t>
            </w:r>
          </w:p>
        </w:tc>
        <w:tc>
          <w:tcPr>
            <w:tcW w:w="758" w:type="dxa"/>
            <w:tcBorders>
              <w:bottom w:val="single" w:sz="4" w:space="0" w:color="auto"/>
            </w:tcBorders>
            <w:vAlign w:val="center"/>
          </w:tcPr>
          <w:p w14:paraId="45E77464" w14:textId="77777777" w:rsidR="003E7D18" w:rsidRPr="00B07ACF" w:rsidRDefault="003E7D18" w:rsidP="001440E1">
            <w:pPr>
              <w:spacing w:before="20" w:after="0" w:line="240" w:lineRule="auto"/>
              <w:jc w:val="center"/>
              <w:rPr>
                <w:sz w:val="16"/>
                <w:szCs w:val="16"/>
              </w:rPr>
            </w:pPr>
            <w:r w:rsidRPr="00B07ACF">
              <w:rPr>
                <w:sz w:val="16"/>
                <w:szCs w:val="16"/>
              </w:rPr>
              <w:t>Neutral</w:t>
            </w:r>
          </w:p>
        </w:tc>
        <w:tc>
          <w:tcPr>
            <w:tcW w:w="758" w:type="dxa"/>
            <w:tcBorders>
              <w:bottom w:val="single" w:sz="4" w:space="0" w:color="auto"/>
            </w:tcBorders>
            <w:vAlign w:val="center"/>
          </w:tcPr>
          <w:p w14:paraId="5B68FC90" w14:textId="77777777" w:rsidR="003E7D18" w:rsidRPr="00B07ACF" w:rsidRDefault="003E7D18" w:rsidP="001440E1">
            <w:pPr>
              <w:spacing w:before="20" w:after="0" w:line="240" w:lineRule="auto"/>
              <w:jc w:val="center"/>
              <w:rPr>
                <w:sz w:val="16"/>
                <w:szCs w:val="16"/>
              </w:rPr>
            </w:pPr>
            <w:r w:rsidRPr="00B07ACF">
              <w:rPr>
                <w:sz w:val="16"/>
                <w:szCs w:val="16"/>
              </w:rPr>
              <w:t>Agree</w:t>
            </w:r>
          </w:p>
        </w:tc>
        <w:tc>
          <w:tcPr>
            <w:tcW w:w="758" w:type="dxa"/>
            <w:tcBorders>
              <w:bottom w:val="single" w:sz="4" w:space="0" w:color="auto"/>
            </w:tcBorders>
            <w:vAlign w:val="center"/>
          </w:tcPr>
          <w:p w14:paraId="65AE1127" w14:textId="77777777" w:rsidR="003E7D18" w:rsidRPr="00B07ACF" w:rsidRDefault="003E7D18" w:rsidP="001440E1">
            <w:pPr>
              <w:spacing w:before="20" w:after="0" w:line="240" w:lineRule="auto"/>
              <w:jc w:val="center"/>
              <w:rPr>
                <w:sz w:val="16"/>
                <w:szCs w:val="16"/>
              </w:rPr>
            </w:pPr>
            <w:r w:rsidRPr="00B07ACF">
              <w:rPr>
                <w:sz w:val="16"/>
                <w:szCs w:val="16"/>
              </w:rPr>
              <w:t>Strongly agree</w:t>
            </w:r>
          </w:p>
        </w:tc>
      </w:tr>
      <w:tr w:rsidR="003E7D18" w:rsidRPr="00B07ACF" w14:paraId="6EB9ECCE" w14:textId="77777777" w:rsidTr="001440E1">
        <w:trPr>
          <w:trHeight w:hRule="exact" w:val="705"/>
        </w:trPr>
        <w:tc>
          <w:tcPr>
            <w:tcW w:w="5940" w:type="dxa"/>
            <w:tcBorders>
              <w:top w:val="single" w:sz="4" w:space="0" w:color="auto"/>
            </w:tcBorders>
            <w:vAlign w:val="center"/>
          </w:tcPr>
          <w:p w14:paraId="5E9EA326" w14:textId="1CE038D8" w:rsidR="003E7D18" w:rsidRPr="003E7D18" w:rsidRDefault="003E7D18" w:rsidP="00E93D56">
            <w:pPr>
              <w:spacing w:before="20" w:after="20" w:line="240" w:lineRule="auto"/>
              <w:rPr>
                <w:rFonts w:eastAsia="Liberation Sans" w:cstheme="minorHAnsi"/>
                <w:w w:val="102"/>
              </w:rPr>
            </w:pPr>
            <w:r w:rsidRPr="004048CF">
              <w:rPr>
                <w:rFonts w:eastAsia="Liberation Sans" w:cstheme="minorHAnsi"/>
                <w:w w:val="102"/>
              </w:rPr>
              <w:t xml:space="preserve">I know where to go if I need help with </w:t>
            </w:r>
            <w:r w:rsidR="00C50316">
              <w:rPr>
                <w:rFonts w:eastAsia="Liberation Sans" w:cstheme="minorHAnsi"/>
                <w:w w:val="102"/>
              </w:rPr>
              <w:t xml:space="preserve">situations involving </w:t>
            </w:r>
            <w:r w:rsidRPr="004048CF">
              <w:rPr>
                <w:rFonts w:eastAsia="Liberation Sans" w:cstheme="minorHAnsi"/>
                <w:w w:val="102"/>
              </w:rPr>
              <w:t>money</w:t>
            </w:r>
          </w:p>
        </w:tc>
        <w:tc>
          <w:tcPr>
            <w:tcW w:w="724" w:type="dxa"/>
            <w:tcBorders>
              <w:top w:val="single" w:sz="4" w:space="0" w:color="auto"/>
            </w:tcBorders>
            <w:vAlign w:val="center"/>
          </w:tcPr>
          <w:p w14:paraId="06E5E2A4" w14:textId="77777777" w:rsidR="003E7D18" w:rsidRPr="00B07ACF" w:rsidRDefault="003E7D18" w:rsidP="001440E1">
            <w:pPr>
              <w:spacing w:before="20" w:after="0" w:line="240" w:lineRule="auto"/>
              <w:jc w:val="center"/>
              <w:rPr>
                <w:sz w:val="16"/>
                <w:szCs w:val="16"/>
              </w:rPr>
            </w:pPr>
            <w:r w:rsidRPr="00B07ACF">
              <w:rPr>
                <w:sz w:val="16"/>
                <w:szCs w:val="16"/>
              </w:rPr>
              <w:t>Strongly disagree</w:t>
            </w:r>
          </w:p>
        </w:tc>
        <w:tc>
          <w:tcPr>
            <w:tcW w:w="758" w:type="dxa"/>
            <w:tcBorders>
              <w:top w:val="single" w:sz="4" w:space="0" w:color="auto"/>
            </w:tcBorders>
            <w:vAlign w:val="center"/>
          </w:tcPr>
          <w:p w14:paraId="3C346E64" w14:textId="77777777" w:rsidR="003E7D18" w:rsidRPr="00B07ACF" w:rsidRDefault="003E7D18" w:rsidP="001440E1">
            <w:pPr>
              <w:spacing w:before="20" w:after="0" w:line="240" w:lineRule="auto"/>
              <w:jc w:val="center"/>
              <w:rPr>
                <w:sz w:val="16"/>
                <w:szCs w:val="16"/>
              </w:rPr>
            </w:pPr>
            <w:r w:rsidRPr="00B07ACF">
              <w:rPr>
                <w:sz w:val="16"/>
                <w:szCs w:val="16"/>
              </w:rPr>
              <w:t>Disagree</w:t>
            </w:r>
          </w:p>
        </w:tc>
        <w:tc>
          <w:tcPr>
            <w:tcW w:w="758" w:type="dxa"/>
            <w:tcBorders>
              <w:top w:val="single" w:sz="4" w:space="0" w:color="auto"/>
            </w:tcBorders>
            <w:vAlign w:val="center"/>
          </w:tcPr>
          <w:p w14:paraId="427BD0BD" w14:textId="77777777" w:rsidR="003E7D18" w:rsidRPr="00B07ACF" w:rsidRDefault="003E7D18" w:rsidP="001440E1">
            <w:pPr>
              <w:spacing w:before="20" w:after="0" w:line="240" w:lineRule="auto"/>
              <w:jc w:val="center"/>
              <w:rPr>
                <w:sz w:val="16"/>
                <w:szCs w:val="16"/>
              </w:rPr>
            </w:pPr>
            <w:r w:rsidRPr="00B07ACF">
              <w:rPr>
                <w:sz w:val="16"/>
                <w:szCs w:val="16"/>
              </w:rPr>
              <w:t>Neutral</w:t>
            </w:r>
          </w:p>
        </w:tc>
        <w:tc>
          <w:tcPr>
            <w:tcW w:w="758" w:type="dxa"/>
            <w:tcBorders>
              <w:top w:val="single" w:sz="4" w:space="0" w:color="auto"/>
            </w:tcBorders>
            <w:vAlign w:val="center"/>
          </w:tcPr>
          <w:p w14:paraId="2303B768" w14:textId="77777777" w:rsidR="003E7D18" w:rsidRPr="00B07ACF" w:rsidRDefault="003E7D18" w:rsidP="001440E1">
            <w:pPr>
              <w:spacing w:before="20" w:after="0" w:line="240" w:lineRule="auto"/>
              <w:jc w:val="center"/>
              <w:rPr>
                <w:sz w:val="16"/>
                <w:szCs w:val="16"/>
              </w:rPr>
            </w:pPr>
            <w:r w:rsidRPr="00B07ACF">
              <w:rPr>
                <w:sz w:val="16"/>
                <w:szCs w:val="16"/>
              </w:rPr>
              <w:t>Agree</w:t>
            </w:r>
          </w:p>
        </w:tc>
        <w:tc>
          <w:tcPr>
            <w:tcW w:w="758" w:type="dxa"/>
            <w:tcBorders>
              <w:top w:val="single" w:sz="4" w:space="0" w:color="auto"/>
            </w:tcBorders>
            <w:vAlign w:val="center"/>
          </w:tcPr>
          <w:p w14:paraId="609FD4F7" w14:textId="77777777" w:rsidR="003E7D18" w:rsidRPr="00B07ACF" w:rsidRDefault="003E7D18" w:rsidP="001440E1">
            <w:pPr>
              <w:spacing w:before="20" w:after="0" w:line="240" w:lineRule="auto"/>
              <w:jc w:val="center"/>
              <w:rPr>
                <w:sz w:val="16"/>
                <w:szCs w:val="16"/>
              </w:rPr>
            </w:pPr>
            <w:r w:rsidRPr="00B07ACF">
              <w:rPr>
                <w:sz w:val="16"/>
                <w:szCs w:val="16"/>
              </w:rPr>
              <w:t>Strongly agree</w:t>
            </w:r>
          </w:p>
        </w:tc>
      </w:tr>
      <w:tr w:rsidR="003E7D18" w:rsidRPr="00B07ACF" w14:paraId="789BE637" w14:textId="77777777" w:rsidTr="001440E1">
        <w:trPr>
          <w:trHeight w:hRule="exact" w:val="680"/>
        </w:trPr>
        <w:tc>
          <w:tcPr>
            <w:tcW w:w="5940" w:type="dxa"/>
            <w:vAlign w:val="center"/>
          </w:tcPr>
          <w:p w14:paraId="6DBE9C4F" w14:textId="77777777" w:rsidR="003E7D18" w:rsidRPr="003E7D18" w:rsidRDefault="003E7D18" w:rsidP="00E93D56">
            <w:pPr>
              <w:spacing w:before="20" w:after="20" w:line="240" w:lineRule="auto"/>
              <w:rPr>
                <w:rFonts w:eastAsia="Liberation Sans" w:cstheme="minorHAnsi"/>
                <w:w w:val="102"/>
              </w:rPr>
            </w:pPr>
            <w:r w:rsidRPr="004048CF">
              <w:rPr>
                <w:rFonts w:eastAsia="Liberation Sans" w:cstheme="minorHAnsi"/>
                <w:w w:val="102"/>
              </w:rPr>
              <w:t>I have access to the services and opportunities that are important to me</w:t>
            </w:r>
          </w:p>
        </w:tc>
        <w:tc>
          <w:tcPr>
            <w:tcW w:w="724" w:type="dxa"/>
            <w:vAlign w:val="center"/>
          </w:tcPr>
          <w:p w14:paraId="447F7E1B" w14:textId="77777777" w:rsidR="003E7D18" w:rsidRPr="00B07ACF" w:rsidRDefault="003E7D18" w:rsidP="001440E1">
            <w:pPr>
              <w:spacing w:before="20" w:after="0" w:line="240" w:lineRule="auto"/>
              <w:jc w:val="center"/>
              <w:rPr>
                <w:sz w:val="16"/>
                <w:szCs w:val="16"/>
              </w:rPr>
            </w:pPr>
            <w:r w:rsidRPr="00B07ACF">
              <w:rPr>
                <w:sz w:val="16"/>
                <w:szCs w:val="16"/>
              </w:rPr>
              <w:t>Strongly disagree</w:t>
            </w:r>
          </w:p>
        </w:tc>
        <w:tc>
          <w:tcPr>
            <w:tcW w:w="758" w:type="dxa"/>
            <w:vAlign w:val="center"/>
          </w:tcPr>
          <w:p w14:paraId="6A15B1F0" w14:textId="77777777" w:rsidR="003E7D18" w:rsidRPr="00B07ACF" w:rsidRDefault="003E7D18" w:rsidP="001440E1">
            <w:pPr>
              <w:spacing w:before="20" w:after="0" w:line="240" w:lineRule="auto"/>
              <w:jc w:val="center"/>
              <w:rPr>
                <w:sz w:val="16"/>
                <w:szCs w:val="16"/>
              </w:rPr>
            </w:pPr>
            <w:r w:rsidRPr="00B07ACF">
              <w:rPr>
                <w:sz w:val="16"/>
                <w:szCs w:val="16"/>
              </w:rPr>
              <w:t>Disagree</w:t>
            </w:r>
          </w:p>
        </w:tc>
        <w:tc>
          <w:tcPr>
            <w:tcW w:w="758" w:type="dxa"/>
            <w:vAlign w:val="center"/>
          </w:tcPr>
          <w:p w14:paraId="5D58461D" w14:textId="77777777" w:rsidR="003E7D18" w:rsidRPr="00B07ACF" w:rsidRDefault="003E7D18" w:rsidP="001440E1">
            <w:pPr>
              <w:spacing w:before="20" w:after="0" w:line="240" w:lineRule="auto"/>
              <w:jc w:val="center"/>
              <w:rPr>
                <w:sz w:val="16"/>
                <w:szCs w:val="16"/>
              </w:rPr>
            </w:pPr>
            <w:r w:rsidRPr="00B07ACF">
              <w:rPr>
                <w:sz w:val="16"/>
                <w:szCs w:val="16"/>
              </w:rPr>
              <w:t>Neutral</w:t>
            </w:r>
          </w:p>
        </w:tc>
        <w:tc>
          <w:tcPr>
            <w:tcW w:w="758" w:type="dxa"/>
            <w:vAlign w:val="center"/>
          </w:tcPr>
          <w:p w14:paraId="1E869F07" w14:textId="77777777" w:rsidR="003E7D18" w:rsidRPr="00B07ACF" w:rsidRDefault="003E7D18" w:rsidP="001440E1">
            <w:pPr>
              <w:spacing w:before="20" w:after="0" w:line="240" w:lineRule="auto"/>
              <w:jc w:val="center"/>
              <w:rPr>
                <w:sz w:val="16"/>
                <w:szCs w:val="16"/>
              </w:rPr>
            </w:pPr>
            <w:r w:rsidRPr="00B07ACF">
              <w:rPr>
                <w:sz w:val="16"/>
                <w:szCs w:val="16"/>
              </w:rPr>
              <w:t>Agree</w:t>
            </w:r>
          </w:p>
        </w:tc>
        <w:tc>
          <w:tcPr>
            <w:tcW w:w="758" w:type="dxa"/>
            <w:vAlign w:val="center"/>
          </w:tcPr>
          <w:p w14:paraId="2D8F96E0" w14:textId="77777777" w:rsidR="003E7D18" w:rsidRPr="00B07ACF" w:rsidRDefault="003E7D18" w:rsidP="001440E1">
            <w:pPr>
              <w:spacing w:before="20" w:after="0" w:line="240" w:lineRule="auto"/>
              <w:jc w:val="center"/>
              <w:rPr>
                <w:sz w:val="16"/>
                <w:szCs w:val="16"/>
              </w:rPr>
            </w:pPr>
            <w:r w:rsidRPr="00B07ACF">
              <w:rPr>
                <w:sz w:val="16"/>
                <w:szCs w:val="16"/>
              </w:rPr>
              <w:t>Strongly agree</w:t>
            </w:r>
          </w:p>
        </w:tc>
      </w:tr>
      <w:tr w:rsidR="003E7D18" w:rsidRPr="00B07ACF" w14:paraId="23246937" w14:textId="77777777" w:rsidTr="001440E1">
        <w:trPr>
          <w:trHeight w:hRule="exact" w:val="583"/>
        </w:trPr>
        <w:tc>
          <w:tcPr>
            <w:tcW w:w="5940" w:type="dxa"/>
            <w:vAlign w:val="center"/>
          </w:tcPr>
          <w:p w14:paraId="0FDBB9D4" w14:textId="77777777" w:rsidR="003E7D18" w:rsidRPr="004048CF" w:rsidRDefault="003E7D18" w:rsidP="00E93D56">
            <w:pPr>
              <w:spacing w:before="20" w:after="20" w:line="240" w:lineRule="auto"/>
              <w:rPr>
                <w:rFonts w:eastAsia="Liberation Sans" w:cstheme="minorHAnsi"/>
                <w:w w:val="102"/>
              </w:rPr>
            </w:pPr>
            <w:r w:rsidRPr="004048CF">
              <w:rPr>
                <w:rFonts w:eastAsia="Liberation Sans" w:cstheme="minorHAnsi"/>
                <w:w w:val="102"/>
              </w:rPr>
              <w:t>My home has the features I need</w:t>
            </w:r>
          </w:p>
        </w:tc>
        <w:tc>
          <w:tcPr>
            <w:tcW w:w="724" w:type="dxa"/>
            <w:vAlign w:val="center"/>
          </w:tcPr>
          <w:p w14:paraId="7B74B894" w14:textId="77777777" w:rsidR="003E7D18" w:rsidRPr="00B07ACF" w:rsidRDefault="003E7D18" w:rsidP="001440E1">
            <w:pPr>
              <w:spacing w:before="20" w:after="0" w:line="240" w:lineRule="auto"/>
              <w:jc w:val="center"/>
              <w:rPr>
                <w:sz w:val="16"/>
                <w:szCs w:val="16"/>
              </w:rPr>
            </w:pPr>
            <w:r w:rsidRPr="00B07ACF">
              <w:rPr>
                <w:sz w:val="16"/>
                <w:szCs w:val="16"/>
              </w:rPr>
              <w:t>Strongly disagree</w:t>
            </w:r>
          </w:p>
        </w:tc>
        <w:tc>
          <w:tcPr>
            <w:tcW w:w="758" w:type="dxa"/>
            <w:vAlign w:val="center"/>
          </w:tcPr>
          <w:p w14:paraId="47D9F94E" w14:textId="77777777" w:rsidR="003E7D18" w:rsidRPr="00B07ACF" w:rsidRDefault="003E7D18" w:rsidP="001440E1">
            <w:pPr>
              <w:spacing w:before="20" w:after="0" w:line="240" w:lineRule="auto"/>
              <w:jc w:val="center"/>
              <w:rPr>
                <w:sz w:val="16"/>
                <w:szCs w:val="16"/>
              </w:rPr>
            </w:pPr>
            <w:r w:rsidRPr="00B07ACF">
              <w:rPr>
                <w:sz w:val="16"/>
                <w:szCs w:val="16"/>
              </w:rPr>
              <w:t>Disagree</w:t>
            </w:r>
          </w:p>
        </w:tc>
        <w:tc>
          <w:tcPr>
            <w:tcW w:w="758" w:type="dxa"/>
            <w:vAlign w:val="center"/>
          </w:tcPr>
          <w:p w14:paraId="103E02C6" w14:textId="77777777" w:rsidR="003E7D18" w:rsidRPr="00B07ACF" w:rsidRDefault="003E7D18" w:rsidP="001440E1">
            <w:pPr>
              <w:spacing w:before="20" w:after="0" w:line="240" w:lineRule="auto"/>
              <w:jc w:val="center"/>
              <w:rPr>
                <w:sz w:val="16"/>
                <w:szCs w:val="16"/>
              </w:rPr>
            </w:pPr>
            <w:r w:rsidRPr="00B07ACF">
              <w:rPr>
                <w:sz w:val="16"/>
                <w:szCs w:val="16"/>
              </w:rPr>
              <w:t>Neutral</w:t>
            </w:r>
          </w:p>
        </w:tc>
        <w:tc>
          <w:tcPr>
            <w:tcW w:w="758" w:type="dxa"/>
            <w:vAlign w:val="center"/>
          </w:tcPr>
          <w:p w14:paraId="35FD2CD0" w14:textId="77777777" w:rsidR="003E7D18" w:rsidRPr="00B07ACF" w:rsidRDefault="003E7D18" w:rsidP="001440E1">
            <w:pPr>
              <w:spacing w:before="20" w:after="0" w:line="240" w:lineRule="auto"/>
              <w:jc w:val="center"/>
              <w:rPr>
                <w:sz w:val="16"/>
                <w:szCs w:val="16"/>
              </w:rPr>
            </w:pPr>
            <w:r w:rsidRPr="00B07ACF">
              <w:rPr>
                <w:sz w:val="16"/>
                <w:szCs w:val="16"/>
              </w:rPr>
              <w:t>Agree</w:t>
            </w:r>
          </w:p>
        </w:tc>
        <w:tc>
          <w:tcPr>
            <w:tcW w:w="758" w:type="dxa"/>
            <w:vAlign w:val="center"/>
          </w:tcPr>
          <w:p w14:paraId="4CACFAF5" w14:textId="77777777" w:rsidR="003E7D18" w:rsidRPr="00B07ACF" w:rsidRDefault="003E7D18" w:rsidP="001440E1">
            <w:pPr>
              <w:spacing w:before="20" w:after="0" w:line="240" w:lineRule="auto"/>
              <w:jc w:val="center"/>
              <w:rPr>
                <w:sz w:val="16"/>
                <w:szCs w:val="16"/>
              </w:rPr>
            </w:pPr>
            <w:r w:rsidRPr="00B07ACF">
              <w:rPr>
                <w:sz w:val="16"/>
                <w:szCs w:val="16"/>
              </w:rPr>
              <w:t>Strongly agree</w:t>
            </w:r>
          </w:p>
        </w:tc>
      </w:tr>
      <w:tr w:rsidR="003E7D18" w:rsidRPr="00B07ACF" w14:paraId="66A15B96" w14:textId="77777777" w:rsidTr="001440E1">
        <w:trPr>
          <w:trHeight w:hRule="exact" w:val="575"/>
        </w:trPr>
        <w:tc>
          <w:tcPr>
            <w:tcW w:w="5940" w:type="dxa"/>
            <w:vAlign w:val="center"/>
          </w:tcPr>
          <w:p w14:paraId="46E51F26" w14:textId="77777777" w:rsidR="003E7D18" w:rsidRPr="004048CF" w:rsidRDefault="003E7D18" w:rsidP="00E93D56">
            <w:pPr>
              <w:spacing w:before="20" w:after="20" w:line="240" w:lineRule="auto"/>
              <w:rPr>
                <w:rFonts w:eastAsia="Liberation Sans" w:cstheme="minorHAnsi"/>
                <w:w w:val="102"/>
              </w:rPr>
            </w:pPr>
            <w:r w:rsidRPr="004048CF">
              <w:rPr>
                <w:rFonts w:eastAsia="Liberation Sans" w:cstheme="minorHAnsi"/>
                <w:w w:val="102"/>
              </w:rPr>
              <w:t>I have a say in decisions about my housing</w:t>
            </w:r>
          </w:p>
        </w:tc>
        <w:tc>
          <w:tcPr>
            <w:tcW w:w="724" w:type="dxa"/>
            <w:vAlign w:val="center"/>
          </w:tcPr>
          <w:p w14:paraId="5EE8C92C" w14:textId="77777777" w:rsidR="003E7D18" w:rsidRPr="00B07ACF" w:rsidRDefault="003E7D18" w:rsidP="001440E1">
            <w:pPr>
              <w:spacing w:before="20" w:after="0" w:line="240" w:lineRule="auto"/>
              <w:jc w:val="center"/>
              <w:rPr>
                <w:sz w:val="16"/>
                <w:szCs w:val="16"/>
              </w:rPr>
            </w:pPr>
            <w:r w:rsidRPr="00B07ACF">
              <w:rPr>
                <w:sz w:val="16"/>
                <w:szCs w:val="16"/>
              </w:rPr>
              <w:t>Strongly disagree</w:t>
            </w:r>
          </w:p>
        </w:tc>
        <w:tc>
          <w:tcPr>
            <w:tcW w:w="758" w:type="dxa"/>
            <w:vAlign w:val="center"/>
          </w:tcPr>
          <w:p w14:paraId="237A8B0E" w14:textId="77777777" w:rsidR="003E7D18" w:rsidRPr="00B07ACF" w:rsidRDefault="003E7D18" w:rsidP="001440E1">
            <w:pPr>
              <w:spacing w:before="20" w:after="0" w:line="240" w:lineRule="auto"/>
              <w:jc w:val="center"/>
              <w:rPr>
                <w:sz w:val="16"/>
                <w:szCs w:val="16"/>
              </w:rPr>
            </w:pPr>
            <w:r w:rsidRPr="00B07ACF">
              <w:rPr>
                <w:sz w:val="16"/>
                <w:szCs w:val="16"/>
              </w:rPr>
              <w:t>Disagree</w:t>
            </w:r>
          </w:p>
        </w:tc>
        <w:tc>
          <w:tcPr>
            <w:tcW w:w="758" w:type="dxa"/>
            <w:vAlign w:val="center"/>
          </w:tcPr>
          <w:p w14:paraId="2F356B68" w14:textId="77777777" w:rsidR="003E7D18" w:rsidRPr="00B07ACF" w:rsidRDefault="003E7D18" w:rsidP="001440E1">
            <w:pPr>
              <w:spacing w:before="20" w:after="0" w:line="240" w:lineRule="auto"/>
              <w:jc w:val="center"/>
              <w:rPr>
                <w:sz w:val="16"/>
                <w:szCs w:val="16"/>
              </w:rPr>
            </w:pPr>
            <w:r w:rsidRPr="00B07ACF">
              <w:rPr>
                <w:sz w:val="16"/>
                <w:szCs w:val="16"/>
              </w:rPr>
              <w:t>Neutral</w:t>
            </w:r>
          </w:p>
        </w:tc>
        <w:tc>
          <w:tcPr>
            <w:tcW w:w="758" w:type="dxa"/>
            <w:vAlign w:val="center"/>
          </w:tcPr>
          <w:p w14:paraId="2F664E06" w14:textId="77777777" w:rsidR="003E7D18" w:rsidRPr="00B07ACF" w:rsidRDefault="003E7D18" w:rsidP="001440E1">
            <w:pPr>
              <w:spacing w:before="20" w:after="0" w:line="240" w:lineRule="auto"/>
              <w:jc w:val="center"/>
              <w:rPr>
                <w:sz w:val="16"/>
                <w:szCs w:val="16"/>
              </w:rPr>
            </w:pPr>
            <w:r w:rsidRPr="00B07ACF">
              <w:rPr>
                <w:sz w:val="16"/>
                <w:szCs w:val="16"/>
              </w:rPr>
              <w:t>Agree</w:t>
            </w:r>
          </w:p>
        </w:tc>
        <w:tc>
          <w:tcPr>
            <w:tcW w:w="758" w:type="dxa"/>
            <w:vAlign w:val="center"/>
          </w:tcPr>
          <w:p w14:paraId="02CBFC79" w14:textId="77777777" w:rsidR="003E7D18" w:rsidRPr="00B07ACF" w:rsidRDefault="003E7D18" w:rsidP="001440E1">
            <w:pPr>
              <w:spacing w:before="20" w:after="0" w:line="240" w:lineRule="auto"/>
              <w:jc w:val="center"/>
              <w:rPr>
                <w:sz w:val="16"/>
                <w:szCs w:val="16"/>
              </w:rPr>
            </w:pPr>
            <w:r w:rsidRPr="00B07ACF">
              <w:rPr>
                <w:sz w:val="16"/>
                <w:szCs w:val="16"/>
              </w:rPr>
              <w:t>Strongly agree</w:t>
            </w:r>
          </w:p>
        </w:tc>
      </w:tr>
      <w:tr w:rsidR="003E7D18" w:rsidRPr="00B07ACF" w14:paraId="0499F8CA" w14:textId="77777777" w:rsidTr="001440E1">
        <w:trPr>
          <w:trHeight w:hRule="exact" w:val="569"/>
        </w:trPr>
        <w:tc>
          <w:tcPr>
            <w:tcW w:w="5940" w:type="dxa"/>
            <w:vAlign w:val="center"/>
          </w:tcPr>
          <w:p w14:paraId="57437B16" w14:textId="456CB8FB" w:rsidR="003E7D18" w:rsidRPr="004048CF" w:rsidRDefault="003E7D18" w:rsidP="00E93D56">
            <w:pPr>
              <w:spacing w:before="20" w:after="20" w:line="240" w:lineRule="auto"/>
              <w:rPr>
                <w:rFonts w:eastAsia="Liberation Sans" w:cstheme="minorHAnsi"/>
                <w:w w:val="102"/>
              </w:rPr>
            </w:pPr>
            <w:r w:rsidRPr="004048CF">
              <w:rPr>
                <w:rFonts w:eastAsia="Liberation Sans" w:cstheme="minorHAnsi"/>
                <w:w w:val="102"/>
              </w:rPr>
              <w:t xml:space="preserve">I feel safe </w:t>
            </w:r>
            <w:r w:rsidR="004644D7">
              <w:rPr>
                <w:rFonts w:eastAsia="Liberation Sans" w:cstheme="minorHAnsi"/>
                <w:w w:val="102"/>
              </w:rPr>
              <w:t>at</w:t>
            </w:r>
            <w:r w:rsidRPr="004048CF">
              <w:rPr>
                <w:rFonts w:eastAsia="Liberation Sans" w:cstheme="minorHAnsi"/>
                <w:w w:val="102"/>
              </w:rPr>
              <w:t xml:space="preserve"> home</w:t>
            </w:r>
          </w:p>
        </w:tc>
        <w:tc>
          <w:tcPr>
            <w:tcW w:w="724" w:type="dxa"/>
            <w:vAlign w:val="center"/>
          </w:tcPr>
          <w:p w14:paraId="52D5D38E" w14:textId="77777777" w:rsidR="003E7D18" w:rsidRPr="00B07ACF" w:rsidRDefault="003E7D18" w:rsidP="001440E1">
            <w:pPr>
              <w:spacing w:before="20" w:after="0" w:line="240" w:lineRule="auto"/>
              <w:jc w:val="center"/>
              <w:rPr>
                <w:sz w:val="16"/>
                <w:szCs w:val="16"/>
              </w:rPr>
            </w:pPr>
            <w:r w:rsidRPr="00B07ACF">
              <w:rPr>
                <w:sz w:val="16"/>
                <w:szCs w:val="16"/>
              </w:rPr>
              <w:t>Strongly disagree</w:t>
            </w:r>
          </w:p>
        </w:tc>
        <w:tc>
          <w:tcPr>
            <w:tcW w:w="758" w:type="dxa"/>
            <w:vAlign w:val="center"/>
          </w:tcPr>
          <w:p w14:paraId="7021E33F" w14:textId="77777777" w:rsidR="003E7D18" w:rsidRPr="00B07ACF" w:rsidRDefault="003E7D18" w:rsidP="001440E1">
            <w:pPr>
              <w:spacing w:before="20" w:after="0" w:line="240" w:lineRule="auto"/>
              <w:jc w:val="center"/>
              <w:rPr>
                <w:sz w:val="16"/>
                <w:szCs w:val="16"/>
              </w:rPr>
            </w:pPr>
            <w:r w:rsidRPr="00B07ACF">
              <w:rPr>
                <w:sz w:val="16"/>
                <w:szCs w:val="16"/>
              </w:rPr>
              <w:t>Disagree</w:t>
            </w:r>
          </w:p>
        </w:tc>
        <w:tc>
          <w:tcPr>
            <w:tcW w:w="758" w:type="dxa"/>
            <w:vAlign w:val="center"/>
          </w:tcPr>
          <w:p w14:paraId="5F17E0F8" w14:textId="77777777" w:rsidR="003E7D18" w:rsidRPr="00B07ACF" w:rsidRDefault="003E7D18" w:rsidP="001440E1">
            <w:pPr>
              <w:spacing w:before="20" w:after="0" w:line="240" w:lineRule="auto"/>
              <w:jc w:val="center"/>
              <w:rPr>
                <w:sz w:val="16"/>
                <w:szCs w:val="16"/>
              </w:rPr>
            </w:pPr>
            <w:r w:rsidRPr="00B07ACF">
              <w:rPr>
                <w:sz w:val="16"/>
                <w:szCs w:val="16"/>
              </w:rPr>
              <w:t>Neutral</w:t>
            </w:r>
          </w:p>
        </w:tc>
        <w:tc>
          <w:tcPr>
            <w:tcW w:w="758" w:type="dxa"/>
            <w:vAlign w:val="center"/>
          </w:tcPr>
          <w:p w14:paraId="321E7850" w14:textId="77777777" w:rsidR="003E7D18" w:rsidRPr="00B07ACF" w:rsidRDefault="003E7D18" w:rsidP="001440E1">
            <w:pPr>
              <w:spacing w:before="20" w:after="0" w:line="240" w:lineRule="auto"/>
              <w:jc w:val="center"/>
              <w:rPr>
                <w:sz w:val="16"/>
                <w:szCs w:val="16"/>
              </w:rPr>
            </w:pPr>
            <w:r w:rsidRPr="00B07ACF">
              <w:rPr>
                <w:sz w:val="16"/>
                <w:szCs w:val="16"/>
              </w:rPr>
              <w:t>Agree</w:t>
            </w:r>
          </w:p>
        </w:tc>
        <w:tc>
          <w:tcPr>
            <w:tcW w:w="758" w:type="dxa"/>
            <w:vAlign w:val="center"/>
          </w:tcPr>
          <w:p w14:paraId="55FA7652" w14:textId="77777777" w:rsidR="003E7D18" w:rsidRPr="00B07ACF" w:rsidRDefault="003E7D18" w:rsidP="001440E1">
            <w:pPr>
              <w:spacing w:before="20" w:after="0" w:line="240" w:lineRule="auto"/>
              <w:jc w:val="center"/>
              <w:rPr>
                <w:sz w:val="16"/>
                <w:szCs w:val="16"/>
              </w:rPr>
            </w:pPr>
            <w:r w:rsidRPr="00B07ACF">
              <w:rPr>
                <w:sz w:val="16"/>
                <w:szCs w:val="16"/>
              </w:rPr>
              <w:t>Strongly agree</w:t>
            </w:r>
          </w:p>
        </w:tc>
      </w:tr>
      <w:tr w:rsidR="003E7D18" w:rsidRPr="00B07ACF" w14:paraId="415949B0" w14:textId="77777777" w:rsidTr="001440E1">
        <w:trPr>
          <w:trHeight w:hRule="exact" w:val="563"/>
        </w:trPr>
        <w:tc>
          <w:tcPr>
            <w:tcW w:w="5940" w:type="dxa"/>
            <w:vAlign w:val="center"/>
          </w:tcPr>
          <w:p w14:paraId="21EA1E6C" w14:textId="77777777" w:rsidR="003E7D18" w:rsidRPr="004048CF" w:rsidRDefault="003E7D18" w:rsidP="00E93D56">
            <w:pPr>
              <w:spacing w:before="20" w:after="20" w:line="240" w:lineRule="auto"/>
              <w:rPr>
                <w:rFonts w:eastAsia="Liberation Sans" w:cstheme="minorHAnsi"/>
                <w:w w:val="102"/>
              </w:rPr>
            </w:pPr>
            <w:r w:rsidRPr="004048CF">
              <w:rPr>
                <w:rFonts w:eastAsia="Liberation Sans" w:cstheme="minorHAnsi"/>
                <w:w w:val="102"/>
              </w:rPr>
              <w:t>I feel safe in the area where I live</w:t>
            </w:r>
          </w:p>
        </w:tc>
        <w:tc>
          <w:tcPr>
            <w:tcW w:w="724" w:type="dxa"/>
            <w:vAlign w:val="center"/>
          </w:tcPr>
          <w:p w14:paraId="2D9DE230" w14:textId="77777777" w:rsidR="003E7D18" w:rsidRPr="00B07ACF" w:rsidRDefault="003E7D18" w:rsidP="001440E1">
            <w:pPr>
              <w:spacing w:before="20" w:after="0" w:line="240" w:lineRule="auto"/>
              <w:jc w:val="center"/>
              <w:rPr>
                <w:sz w:val="16"/>
                <w:szCs w:val="16"/>
              </w:rPr>
            </w:pPr>
            <w:r w:rsidRPr="00B07ACF">
              <w:rPr>
                <w:sz w:val="16"/>
                <w:szCs w:val="16"/>
              </w:rPr>
              <w:t>Strongly disagree</w:t>
            </w:r>
          </w:p>
        </w:tc>
        <w:tc>
          <w:tcPr>
            <w:tcW w:w="758" w:type="dxa"/>
            <w:vAlign w:val="center"/>
          </w:tcPr>
          <w:p w14:paraId="1CFB13D2" w14:textId="77777777" w:rsidR="003E7D18" w:rsidRPr="00B07ACF" w:rsidRDefault="003E7D18" w:rsidP="001440E1">
            <w:pPr>
              <w:spacing w:before="20" w:after="0" w:line="240" w:lineRule="auto"/>
              <w:jc w:val="center"/>
              <w:rPr>
                <w:sz w:val="16"/>
                <w:szCs w:val="16"/>
              </w:rPr>
            </w:pPr>
            <w:r w:rsidRPr="00B07ACF">
              <w:rPr>
                <w:sz w:val="16"/>
                <w:szCs w:val="16"/>
              </w:rPr>
              <w:t>Disagree</w:t>
            </w:r>
          </w:p>
        </w:tc>
        <w:tc>
          <w:tcPr>
            <w:tcW w:w="758" w:type="dxa"/>
            <w:vAlign w:val="center"/>
          </w:tcPr>
          <w:p w14:paraId="67342498" w14:textId="77777777" w:rsidR="003E7D18" w:rsidRPr="00B07ACF" w:rsidRDefault="003E7D18" w:rsidP="001440E1">
            <w:pPr>
              <w:spacing w:before="20" w:after="0" w:line="240" w:lineRule="auto"/>
              <w:jc w:val="center"/>
              <w:rPr>
                <w:sz w:val="16"/>
                <w:szCs w:val="16"/>
              </w:rPr>
            </w:pPr>
            <w:r w:rsidRPr="00B07ACF">
              <w:rPr>
                <w:sz w:val="16"/>
                <w:szCs w:val="16"/>
              </w:rPr>
              <w:t>Neutral</w:t>
            </w:r>
          </w:p>
        </w:tc>
        <w:tc>
          <w:tcPr>
            <w:tcW w:w="758" w:type="dxa"/>
            <w:vAlign w:val="center"/>
          </w:tcPr>
          <w:p w14:paraId="566CDC18" w14:textId="77777777" w:rsidR="003E7D18" w:rsidRPr="00B07ACF" w:rsidRDefault="003E7D18" w:rsidP="001440E1">
            <w:pPr>
              <w:spacing w:before="20" w:after="0" w:line="240" w:lineRule="auto"/>
              <w:jc w:val="center"/>
              <w:rPr>
                <w:sz w:val="16"/>
                <w:szCs w:val="16"/>
              </w:rPr>
            </w:pPr>
            <w:r w:rsidRPr="00B07ACF">
              <w:rPr>
                <w:sz w:val="16"/>
                <w:szCs w:val="16"/>
              </w:rPr>
              <w:t>Agree</w:t>
            </w:r>
          </w:p>
        </w:tc>
        <w:tc>
          <w:tcPr>
            <w:tcW w:w="758" w:type="dxa"/>
            <w:vAlign w:val="center"/>
          </w:tcPr>
          <w:p w14:paraId="29446EBE" w14:textId="77777777" w:rsidR="003E7D18" w:rsidRPr="00B07ACF" w:rsidRDefault="003E7D18" w:rsidP="001440E1">
            <w:pPr>
              <w:spacing w:before="20" w:after="0" w:line="240" w:lineRule="auto"/>
              <w:jc w:val="center"/>
              <w:rPr>
                <w:sz w:val="16"/>
                <w:szCs w:val="16"/>
              </w:rPr>
            </w:pPr>
            <w:r w:rsidRPr="00B07ACF">
              <w:rPr>
                <w:sz w:val="16"/>
                <w:szCs w:val="16"/>
              </w:rPr>
              <w:t>Strongly agree</w:t>
            </w:r>
          </w:p>
        </w:tc>
      </w:tr>
      <w:tr w:rsidR="003E7D18" w:rsidRPr="00B07ACF" w14:paraId="428162A7" w14:textId="77777777" w:rsidTr="001440E1">
        <w:trPr>
          <w:trHeight w:hRule="exact" w:val="571"/>
        </w:trPr>
        <w:tc>
          <w:tcPr>
            <w:tcW w:w="5940" w:type="dxa"/>
            <w:vAlign w:val="center"/>
          </w:tcPr>
          <w:p w14:paraId="196CB689" w14:textId="77777777" w:rsidR="003E7D18" w:rsidRPr="004048CF" w:rsidRDefault="003E7D18" w:rsidP="00E93D56">
            <w:pPr>
              <w:spacing w:before="20" w:after="20" w:line="240" w:lineRule="auto"/>
              <w:rPr>
                <w:rFonts w:eastAsia="Liberation Sans" w:cstheme="minorHAnsi"/>
                <w:w w:val="102"/>
              </w:rPr>
            </w:pPr>
            <w:r w:rsidRPr="004048CF">
              <w:rPr>
                <w:rFonts w:eastAsia="Liberation Sans" w:cstheme="minorHAnsi"/>
                <w:w w:val="102"/>
              </w:rPr>
              <w:t>I am able to look after my physical health</w:t>
            </w:r>
          </w:p>
        </w:tc>
        <w:tc>
          <w:tcPr>
            <w:tcW w:w="724" w:type="dxa"/>
            <w:vAlign w:val="center"/>
          </w:tcPr>
          <w:p w14:paraId="7AA37830" w14:textId="77777777" w:rsidR="003E7D18" w:rsidRPr="00B07ACF" w:rsidRDefault="003E7D18" w:rsidP="001440E1">
            <w:pPr>
              <w:spacing w:before="20" w:after="0" w:line="240" w:lineRule="auto"/>
              <w:jc w:val="center"/>
              <w:rPr>
                <w:sz w:val="16"/>
                <w:szCs w:val="16"/>
              </w:rPr>
            </w:pPr>
            <w:r w:rsidRPr="00B07ACF">
              <w:rPr>
                <w:sz w:val="16"/>
                <w:szCs w:val="16"/>
              </w:rPr>
              <w:t>Strongly disagree</w:t>
            </w:r>
          </w:p>
        </w:tc>
        <w:tc>
          <w:tcPr>
            <w:tcW w:w="758" w:type="dxa"/>
            <w:vAlign w:val="center"/>
          </w:tcPr>
          <w:p w14:paraId="6C46C225" w14:textId="77777777" w:rsidR="003E7D18" w:rsidRPr="00B07ACF" w:rsidRDefault="003E7D18" w:rsidP="001440E1">
            <w:pPr>
              <w:spacing w:before="20" w:after="0" w:line="240" w:lineRule="auto"/>
              <w:jc w:val="center"/>
              <w:rPr>
                <w:sz w:val="16"/>
                <w:szCs w:val="16"/>
              </w:rPr>
            </w:pPr>
            <w:r w:rsidRPr="00B07ACF">
              <w:rPr>
                <w:sz w:val="16"/>
                <w:szCs w:val="16"/>
              </w:rPr>
              <w:t>Disagree</w:t>
            </w:r>
          </w:p>
        </w:tc>
        <w:tc>
          <w:tcPr>
            <w:tcW w:w="758" w:type="dxa"/>
            <w:vAlign w:val="center"/>
          </w:tcPr>
          <w:p w14:paraId="7192F741" w14:textId="77777777" w:rsidR="003E7D18" w:rsidRPr="00B07ACF" w:rsidRDefault="003E7D18" w:rsidP="001440E1">
            <w:pPr>
              <w:spacing w:before="20" w:after="0" w:line="240" w:lineRule="auto"/>
              <w:jc w:val="center"/>
              <w:rPr>
                <w:sz w:val="16"/>
                <w:szCs w:val="16"/>
              </w:rPr>
            </w:pPr>
            <w:r w:rsidRPr="00B07ACF">
              <w:rPr>
                <w:sz w:val="16"/>
                <w:szCs w:val="16"/>
              </w:rPr>
              <w:t>Neutral</w:t>
            </w:r>
          </w:p>
        </w:tc>
        <w:tc>
          <w:tcPr>
            <w:tcW w:w="758" w:type="dxa"/>
            <w:vAlign w:val="center"/>
          </w:tcPr>
          <w:p w14:paraId="2E247585" w14:textId="77777777" w:rsidR="003E7D18" w:rsidRPr="00B07ACF" w:rsidRDefault="003E7D18" w:rsidP="001440E1">
            <w:pPr>
              <w:spacing w:before="20" w:after="0" w:line="240" w:lineRule="auto"/>
              <w:jc w:val="center"/>
              <w:rPr>
                <w:sz w:val="16"/>
                <w:szCs w:val="16"/>
              </w:rPr>
            </w:pPr>
            <w:r w:rsidRPr="00B07ACF">
              <w:rPr>
                <w:sz w:val="16"/>
                <w:szCs w:val="16"/>
              </w:rPr>
              <w:t>Agree</w:t>
            </w:r>
          </w:p>
        </w:tc>
        <w:tc>
          <w:tcPr>
            <w:tcW w:w="758" w:type="dxa"/>
            <w:vAlign w:val="center"/>
          </w:tcPr>
          <w:p w14:paraId="47BD415D" w14:textId="77777777" w:rsidR="003E7D18" w:rsidRPr="00B07ACF" w:rsidRDefault="003E7D18" w:rsidP="001440E1">
            <w:pPr>
              <w:spacing w:before="20" w:after="0" w:line="240" w:lineRule="auto"/>
              <w:jc w:val="center"/>
              <w:rPr>
                <w:sz w:val="16"/>
                <w:szCs w:val="16"/>
              </w:rPr>
            </w:pPr>
            <w:r w:rsidRPr="00B07ACF">
              <w:rPr>
                <w:sz w:val="16"/>
                <w:szCs w:val="16"/>
              </w:rPr>
              <w:t>Strongly agree</w:t>
            </w:r>
          </w:p>
        </w:tc>
      </w:tr>
      <w:tr w:rsidR="003E7D18" w:rsidRPr="00B07ACF" w14:paraId="26467BD0" w14:textId="77777777" w:rsidTr="001440E1">
        <w:trPr>
          <w:trHeight w:hRule="exact" w:val="565"/>
        </w:trPr>
        <w:tc>
          <w:tcPr>
            <w:tcW w:w="5940" w:type="dxa"/>
            <w:vAlign w:val="center"/>
          </w:tcPr>
          <w:p w14:paraId="78B280A6" w14:textId="77015936" w:rsidR="003E7D18" w:rsidRPr="004048CF" w:rsidRDefault="003E7D18" w:rsidP="00E93D56">
            <w:pPr>
              <w:spacing w:before="20" w:after="20" w:line="240" w:lineRule="auto"/>
              <w:rPr>
                <w:rFonts w:eastAsia="Liberation Sans" w:cstheme="minorHAnsi"/>
                <w:w w:val="102"/>
              </w:rPr>
            </w:pPr>
            <w:r w:rsidRPr="004048CF">
              <w:rPr>
                <w:rFonts w:eastAsia="Liberation Sans" w:cstheme="minorHAnsi"/>
                <w:w w:val="102"/>
              </w:rPr>
              <w:t>I am able to look after my emotional health</w:t>
            </w:r>
          </w:p>
        </w:tc>
        <w:tc>
          <w:tcPr>
            <w:tcW w:w="724" w:type="dxa"/>
            <w:vAlign w:val="center"/>
          </w:tcPr>
          <w:p w14:paraId="72FE544A" w14:textId="77777777" w:rsidR="003E7D18" w:rsidRPr="00B07ACF" w:rsidRDefault="003E7D18" w:rsidP="001440E1">
            <w:pPr>
              <w:spacing w:before="20" w:after="0" w:line="240" w:lineRule="auto"/>
              <w:jc w:val="center"/>
              <w:rPr>
                <w:sz w:val="16"/>
                <w:szCs w:val="16"/>
              </w:rPr>
            </w:pPr>
            <w:r w:rsidRPr="00B07ACF">
              <w:rPr>
                <w:sz w:val="16"/>
                <w:szCs w:val="16"/>
              </w:rPr>
              <w:t>Strongly disagree</w:t>
            </w:r>
          </w:p>
        </w:tc>
        <w:tc>
          <w:tcPr>
            <w:tcW w:w="758" w:type="dxa"/>
            <w:vAlign w:val="center"/>
          </w:tcPr>
          <w:p w14:paraId="21F4A1FB" w14:textId="77777777" w:rsidR="003E7D18" w:rsidRPr="00B07ACF" w:rsidRDefault="003E7D18" w:rsidP="001440E1">
            <w:pPr>
              <w:spacing w:before="20" w:after="0" w:line="240" w:lineRule="auto"/>
              <w:jc w:val="center"/>
              <w:rPr>
                <w:sz w:val="16"/>
                <w:szCs w:val="16"/>
              </w:rPr>
            </w:pPr>
            <w:r w:rsidRPr="00B07ACF">
              <w:rPr>
                <w:sz w:val="16"/>
                <w:szCs w:val="16"/>
              </w:rPr>
              <w:t>Disagree</w:t>
            </w:r>
          </w:p>
        </w:tc>
        <w:tc>
          <w:tcPr>
            <w:tcW w:w="758" w:type="dxa"/>
            <w:vAlign w:val="center"/>
          </w:tcPr>
          <w:p w14:paraId="40F6E0D7" w14:textId="77777777" w:rsidR="003E7D18" w:rsidRPr="00B07ACF" w:rsidRDefault="003E7D18" w:rsidP="001440E1">
            <w:pPr>
              <w:spacing w:before="20" w:after="0" w:line="240" w:lineRule="auto"/>
              <w:jc w:val="center"/>
              <w:rPr>
                <w:sz w:val="16"/>
                <w:szCs w:val="16"/>
              </w:rPr>
            </w:pPr>
            <w:r w:rsidRPr="00B07ACF">
              <w:rPr>
                <w:sz w:val="16"/>
                <w:szCs w:val="16"/>
              </w:rPr>
              <w:t>Neutral</w:t>
            </w:r>
          </w:p>
        </w:tc>
        <w:tc>
          <w:tcPr>
            <w:tcW w:w="758" w:type="dxa"/>
            <w:vAlign w:val="center"/>
          </w:tcPr>
          <w:p w14:paraId="5A1C7CF5" w14:textId="77777777" w:rsidR="003E7D18" w:rsidRPr="00B07ACF" w:rsidRDefault="003E7D18" w:rsidP="001440E1">
            <w:pPr>
              <w:spacing w:before="20" w:after="0" w:line="240" w:lineRule="auto"/>
              <w:jc w:val="center"/>
              <w:rPr>
                <w:sz w:val="16"/>
                <w:szCs w:val="16"/>
              </w:rPr>
            </w:pPr>
            <w:r w:rsidRPr="00B07ACF">
              <w:rPr>
                <w:sz w:val="16"/>
                <w:szCs w:val="16"/>
              </w:rPr>
              <w:t>Agree</w:t>
            </w:r>
          </w:p>
        </w:tc>
        <w:tc>
          <w:tcPr>
            <w:tcW w:w="758" w:type="dxa"/>
            <w:vAlign w:val="center"/>
          </w:tcPr>
          <w:p w14:paraId="11F2AF94" w14:textId="77777777" w:rsidR="003E7D18" w:rsidRPr="00B07ACF" w:rsidRDefault="003E7D18" w:rsidP="001440E1">
            <w:pPr>
              <w:spacing w:before="20" w:after="0" w:line="240" w:lineRule="auto"/>
              <w:jc w:val="center"/>
              <w:rPr>
                <w:sz w:val="16"/>
                <w:szCs w:val="16"/>
              </w:rPr>
            </w:pPr>
            <w:r w:rsidRPr="00B07ACF">
              <w:rPr>
                <w:sz w:val="16"/>
                <w:szCs w:val="16"/>
              </w:rPr>
              <w:t>Strongly agree</w:t>
            </w:r>
          </w:p>
        </w:tc>
      </w:tr>
      <w:tr w:rsidR="003E7D18" w:rsidRPr="00B07ACF" w14:paraId="7307C076" w14:textId="77777777" w:rsidTr="001440E1">
        <w:trPr>
          <w:trHeight w:hRule="exact" w:val="573"/>
        </w:trPr>
        <w:tc>
          <w:tcPr>
            <w:tcW w:w="5940" w:type="dxa"/>
            <w:vAlign w:val="center"/>
          </w:tcPr>
          <w:p w14:paraId="79089321" w14:textId="77777777" w:rsidR="003E7D18" w:rsidRPr="004048CF" w:rsidRDefault="003E7D18" w:rsidP="00E93D56">
            <w:pPr>
              <w:spacing w:before="20" w:after="20" w:line="240" w:lineRule="auto"/>
              <w:rPr>
                <w:rFonts w:eastAsia="Liberation Sans" w:cstheme="minorHAnsi"/>
                <w:w w:val="102"/>
              </w:rPr>
            </w:pPr>
            <w:r w:rsidRPr="004048CF">
              <w:rPr>
                <w:rFonts w:eastAsia="Liberation Sans" w:cstheme="minorHAnsi"/>
                <w:w w:val="102"/>
              </w:rPr>
              <w:t>I feel comfortable in my community</w:t>
            </w:r>
          </w:p>
        </w:tc>
        <w:tc>
          <w:tcPr>
            <w:tcW w:w="724" w:type="dxa"/>
            <w:vAlign w:val="center"/>
          </w:tcPr>
          <w:p w14:paraId="59015E82" w14:textId="77777777" w:rsidR="003E7D18" w:rsidRPr="00B07ACF" w:rsidRDefault="003E7D18" w:rsidP="001440E1">
            <w:pPr>
              <w:spacing w:before="20" w:after="0" w:line="240" w:lineRule="auto"/>
              <w:jc w:val="center"/>
              <w:rPr>
                <w:sz w:val="16"/>
                <w:szCs w:val="16"/>
              </w:rPr>
            </w:pPr>
            <w:r w:rsidRPr="00B07ACF">
              <w:rPr>
                <w:sz w:val="16"/>
                <w:szCs w:val="16"/>
              </w:rPr>
              <w:t>Strongly disagree</w:t>
            </w:r>
          </w:p>
        </w:tc>
        <w:tc>
          <w:tcPr>
            <w:tcW w:w="758" w:type="dxa"/>
            <w:vAlign w:val="center"/>
          </w:tcPr>
          <w:p w14:paraId="24939571" w14:textId="77777777" w:rsidR="003E7D18" w:rsidRPr="00B07ACF" w:rsidRDefault="003E7D18" w:rsidP="001440E1">
            <w:pPr>
              <w:spacing w:before="20" w:after="0" w:line="240" w:lineRule="auto"/>
              <w:jc w:val="center"/>
              <w:rPr>
                <w:sz w:val="16"/>
                <w:szCs w:val="16"/>
              </w:rPr>
            </w:pPr>
            <w:r w:rsidRPr="00B07ACF">
              <w:rPr>
                <w:sz w:val="16"/>
                <w:szCs w:val="16"/>
              </w:rPr>
              <w:t>Disagree</w:t>
            </w:r>
          </w:p>
        </w:tc>
        <w:tc>
          <w:tcPr>
            <w:tcW w:w="758" w:type="dxa"/>
            <w:vAlign w:val="center"/>
          </w:tcPr>
          <w:p w14:paraId="4CD8DF53" w14:textId="77777777" w:rsidR="003E7D18" w:rsidRPr="00B07ACF" w:rsidRDefault="003E7D18" w:rsidP="001440E1">
            <w:pPr>
              <w:spacing w:before="20" w:after="0" w:line="240" w:lineRule="auto"/>
              <w:jc w:val="center"/>
              <w:rPr>
                <w:sz w:val="16"/>
                <w:szCs w:val="16"/>
              </w:rPr>
            </w:pPr>
            <w:r w:rsidRPr="00B07ACF">
              <w:rPr>
                <w:sz w:val="16"/>
                <w:szCs w:val="16"/>
              </w:rPr>
              <w:t>Neutral</w:t>
            </w:r>
          </w:p>
        </w:tc>
        <w:tc>
          <w:tcPr>
            <w:tcW w:w="758" w:type="dxa"/>
            <w:vAlign w:val="center"/>
          </w:tcPr>
          <w:p w14:paraId="36FC53BC" w14:textId="77777777" w:rsidR="003E7D18" w:rsidRPr="00B07ACF" w:rsidRDefault="003E7D18" w:rsidP="001440E1">
            <w:pPr>
              <w:spacing w:before="20" w:after="0" w:line="240" w:lineRule="auto"/>
              <w:jc w:val="center"/>
              <w:rPr>
                <w:sz w:val="16"/>
                <w:szCs w:val="16"/>
              </w:rPr>
            </w:pPr>
            <w:r w:rsidRPr="00B07ACF">
              <w:rPr>
                <w:sz w:val="16"/>
                <w:szCs w:val="16"/>
              </w:rPr>
              <w:t>Agree</w:t>
            </w:r>
          </w:p>
        </w:tc>
        <w:tc>
          <w:tcPr>
            <w:tcW w:w="758" w:type="dxa"/>
            <w:vAlign w:val="center"/>
          </w:tcPr>
          <w:p w14:paraId="0925324F" w14:textId="77777777" w:rsidR="003E7D18" w:rsidRPr="00B07ACF" w:rsidRDefault="003E7D18" w:rsidP="001440E1">
            <w:pPr>
              <w:spacing w:before="20" w:after="0" w:line="240" w:lineRule="auto"/>
              <w:jc w:val="center"/>
              <w:rPr>
                <w:sz w:val="16"/>
                <w:szCs w:val="16"/>
              </w:rPr>
            </w:pPr>
            <w:r w:rsidRPr="00B07ACF">
              <w:rPr>
                <w:sz w:val="16"/>
                <w:szCs w:val="16"/>
              </w:rPr>
              <w:t>Strongly agree</w:t>
            </w:r>
          </w:p>
        </w:tc>
      </w:tr>
      <w:tr w:rsidR="003E7D18" w:rsidRPr="00B07ACF" w14:paraId="1C83254D" w14:textId="77777777" w:rsidTr="001440E1">
        <w:trPr>
          <w:trHeight w:hRule="exact" w:val="567"/>
        </w:trPr>
        <w:tc>
          <w:tcPr>
            <w:tcW w:w="5940" w:type="dxa"/>
            <w:vAlign w:val="center"/>
          </w:tcPr>
          <w:p w14:paraId="0B6F5ED0" w14:textId="77777777" w:rsidR="003E7D18" w:rsidRPr="004048CF" w:rsidRDefault="003E7D18" w:rsidP="00E93D56">
            <w:pPr>
              <w:spacing w:before="20" w:after="20" w:line="240" w:lineRule="auto"/>
              <w:rPr>
                <w:rFonts w:eastAsia="Liberation Sans" w:cstheme="minorHAnsi"/>
                <w:w w:val="102"/>
              </w:rPr>
            </w:pPr>
            <w:r w:rsidRPr="004048CF">
              <w:rPr>
                <w:rFonts w:eastAsia="Liberation Sans" w:cstheme="minorHAnsi"/>
                <w:w w:val="102"/>
              </w:rPr>
              <w:t>I have support outside of</w:t>
            </w:r>
            <w:r>
              <w:rPr>
                <w:rFonts w:eastAsia="Liberation Sans" w:cstheme="minorHAnsi"/>
                <w:w w:val="102"/>
              </w:rPr>
              <w:t xml:space="preserve"> </w:t>
            </w:r>
            <w:r w:rsidRPr="004048CF">
              <w:rPr>
                <w:rFonts w:eastAsia="Liberation Sans" w:cstheme="minorHAnsi"/>
                <w:w w:val="102"/>
              </w:rPr>
              <w:t>home if I need it</w:t>
            </w:r>
          </w:p>
        </w:tc>
        <w:tc>
          <w:tcPr>
            <w:tcW w:w="724" w:type="dxa"/>
            <w:vAlign w:val="center"/>
          </w:tcPr>
          <w:p w14:paraId="4A95136D" w14:textId="77777777" w:rsidR="003E7D18" w:rsidRPr="00B07ACF" w:rsidRDefault="003E7D18" w:rsidP="001440E1">
            <w:pPr>
              <w:spacing w:before="20" w:after="0" w:line="240" w:lineRule="auto"/>
              <w:jc w:val="center"/>
              <w:rPr>
                <w:sz w:val="16"/>
                <w:szCs w:val="16"/>
              </w:rPr>
            </w:pPr>
            <w:r w:rsidRPr="00B07ACF">
              <w:rPr>
                <w:sz w:val="16"/>
                <w:szCs w:val="16"/>
              </w:rPr>
              <w:t>Strongly disagree</w:t>
            </w:r>
          </w:p>
        </w:tc>
        <w:tc>
          <w:tcPr>
            <w:tcW w:w="758" w:type="dxa"/>
            <w:vAlign w:val="center"/>
          </w:tcPr>
          <w:p w14:paraId="54170979" w14:textId="77777777" w:rsidR="003E7D18" w:rsidRPr="00B07ACF" w:rsidRDefault="003E7D18" w:rsidP="001440E1">
            <w:pPr>
              <w:spacing w:before="20" w:after="0" w:line="240" w:lineRule="auto"/>
              <w:jc w:val="center"/>
              <w:rPr>
                <w:sz w:val="16"/>
                <w:szCs w:val="16"/>
              </w:rPr>
            </w:pPr>
            <w:r w:rsidRPr="00B07ACF">
              <w:rPr>
                <w:sz w:val="16"/>
                <w:szCs w:val="16"/>
              </w:rPr>
              <w:t>Disagree</w:t>
            </w:r>
          </w:p>
        </w:tc>
        <w:tc>
          <w:tcPr>
            <w:tcW w:w="758" w:type="dxa"/>
            <w:vAlign w:val="center"/>
          </w:tcPr>
          <w:p w14:paraId="12D34EBC" w14:textId="77777777" w:rsidR="003E7D18" w:rsidRPr="00B07ACF" w:rsidRDefault="003E7D18" w:rsidP="001440E1">
            <w:pPr>
              <w:spacing w:before="20" w:after="0" w:line="240" w:lineRule="auto"/>
              <w:jc w:val="center"/>
              <w:rPr>
                <w:sz w:val="16"/>
                <w:szCs w:val="16"/>
              </w:rPr>
            </w:pPr>
            <w:r w:rsidRPr="00B07ACF">
              <w:rPr>
                <w:sz w:val="16"/>
                <w:szCs w:val="16"/>
              </w:rPr>
              <w:t>Neutral</w:t>
            </w:r>
          </w:p>
        </w:tc>
        <w:tc>
          <w:tcPr>
            <w:tcW w:w="758" w:type="dxa"/>
            <w:vAlign w:val="center"/>
          </w:tcPr>
          <w:p w14:paraId="4F804BBA" w14:textId="77777777" w:rsidR="003E7D18" w:rsidRPr="00B07ACF" w:rsidRDefault="003E7D18" w:rsidP="001440E1">
            <w:pPr>
              <w:spacing w:before="20" w:after="0" w:line="240" w:lineRule="auto"/>
              <w:jc w:val="center"/>
              <w:rPr>
                <w:sz w:val="16"/>
                <w:szCs w:val="16"/>
              </w:rPr>
            </w:pPr>
            <w:r w:rsidRPr="00B07ACF">
              <w:rPr>
                <w:sz w:val="16"/>
                <w:szCs w:val="16"/>
              </w:rPr>
              <w:t>Agree</w:t>
            </w:r>
          </w:p>
        </w:tc>
        <w:tc>
          <w:tcPr>
            <w:tcW w:w="758" w:type="dxa"/>
            <w:vAlign w:val="center"/>
          </w:tcPr>
          <w:p w14:paraId="07E5F8B6" w14:textId="77777777" w:rsidR="003E7D18" w:rsidRPr="00B07ACF" w:rsidRDefault="003E7D18" w:rsidP="001440E1">
            <w:pPr>
              <w:spacing w:before="20" w:after="0" w:line="240" w:lineRule="auto"/>
              <w:jc w:val="center"/>
              <w:rPr>
                <w:sz w:val="16"/>
                <w:szCs w:val="16"/>
              </w:rPr>
            </w:pPr>
            <w:r w:rsidRPr="00B07ACF">
              <w:rPr>
                <w:sz w:val="16"/>
                <w:szCs w:val="16"/>
              </w:rPr>
              <w:t>Strongly agree</w:t>
            </w:r>
          </w:p>
        </w:tc>
      </w:tr>
      <w:tr w:rsidR="003E7D18" w:rsidRPr="00B07ACF" w14:paraId="64392DA6" w14:textId="77777777" w:rsidTr="001440E1">
        <w:trPr>
          <w:trHeight w:hRule="exact" w:val="575"/>
        </w:trPr>
        <w:tc>
          <w:tcPr>
            <w:tcW w:w="5940" w:type="dxa"/>
            <w:vAlign w:val="center"/>
          </w:tcPr>
          <w:p w14:paraId="6E3AC3E0" w14:textId="18275BBB" w:rsidR="003E7D18" w:rsidRPr="004048CF" w:rsidRDefault="003E7D18" w:rsidP="00E93D56">
            <w:pPr>
              <w:spacing w:before="20" w:after="20" w:line="240" w:lineRule="auto"/>
              <w:rPr>
                <w:rFonts w:eastAsia="Liberation Sans" w:cstheme="minorHAnsi"/>
                <w:w w:val="102"/>
              </w:rPr>
            </w:pPr>
            <w:r w:rsidRPr="004048CF">
              <w:rPr>
                <w:rFonts w:eastAsia="Liberation Sans" w:cstheme="minorHAnsi"/>
                <w:w w:val="102"/>
              </w:rPr>
              <w:t xml:space="preserve">I am proud of </w:t>
            </w:r>
            <w:r w:rsidR="000F6B6B">
              <w:rPr>
                <w:rFonts w:eastAsia="Liberation Sans" w:cstheme="minorHAnsi"/>
                <w:w w:val="102"/>
              </w:rPr>
              <w:t>who I am</w:t>
            </w:r>
          </w:p>
        </w:tc>
        <w:tc>
          <w:tcPr>
            <w:tcW w:w="724" w:type="dxa"/>
            <w:vAlign w:val="center"/>
          </w:tcPr>
          <w:p w14:paraId="5F795E76" w14:textId="77777777" w:rsidR="003E7D18" w:rsidRPr="00B07ACF" w:rsidRDefault="003E7D18" w:rsidP="001440E1">
            <w:pPr>
              <w:spacing w:before="20" w:after="0" w:line="240" w:lineRule="auto"/>
              <w:jc w:val="center"/>
              <w:rPr>
                <w:sz w:val="16"/>
                <w:szCs w:val="16"/>
              </w:rPr>
            </w:pPr>
            <w:r w:rsidRPr="00B07ACF">
              <w:rPr>
                <w:sz w:val="16"/>
                <w:szCs w:val="16"/>
              </w:rPr>
              <w:t>Strongly disagree</w:t>
            </w:r>
          </w:p>
        </w:tc>
        <w:tc>
          <w:tcPr>
            <w:tcW w:w="758" w:type="dxa"/>
            <w:vAlign w:val="center"/>
          </w:tcPr>
          <w:p w14:paraId="4E29B8E5" w14:textId="77777777" w:rsidR="003E7D18" w:rsidRPr="00B07ACF" w:rsidRDefault="003E7D18" w:rsidP="001440E1">
            <w:pPr>
              <w:spacing w:before="20" w:after="0" w:line="240" w:lineRule="auto"/>
              <w:jc w:val="center"/>
              <w:rPr>
                <w:sz w:val="16"/>
                <w:szCs w:val="16"/>
              </w:rPr>
            </w:pPr>
            <w:r w:rsidRPr="00B07ACF">
              <w:rPr>
                <w:sz w:val="16"/>
                <w:szCs w:val="16"/>
              </w:rPr>
              <w:t>Disagree</w:t>
            </w:r>
          </w:p>
        </w:tc>
        <w:tc>
          <w:tcPr>
            <w:tcW w:w="758" w:type="dxa"/>
            <w:vAlign w:val="center"/>
          </w:tcPr>
          <w:p w14:paraId="31A715D7" w14:textId="77777777" w:rsidR="003E7D18" w:rsidRPr="00B07ACF" w:rsidRDefault="003E7D18" w:rsidP="001440E1">
            <w:pPr>
              <w:spacing w:before="20" w:after="0" w:line="240" w:lineRule="auto"/>
              <w:jc w:val="center"/>
              <w:rPr>
                <w:sz w:val="16"/>
                <w:szCs w:val="16"/>
              </w:rPr>
            </w:pPr>
            <w:r w:rsidRPr="00B07ACF">
              <w:rPr>
                <w:sz w:val="16"/>
                <w:szCs w:val="16"/>
              </w:rPr>
              <w:t>Neutral</w:t>
            </w:r>
          </w:p>
        </w:tc>
        <w:tc>
          <w:tcPr>
            <w:tcW w:w="758" w:type="dxa"/>
            <w:vAlign w:val="center"/>
          </w:tcPr>
          <w:p w14:paraId="71FD9B1D" w14:textId="77777777" w:rsidR="003E7D18" w:rsidRPr="00B07ACF" w:rsidRDefault="003E7D18" w:rsidP="001440E1">
            <w:pPr>
              <w:spacing w:before="20" w:after="0" w:line="240" w:lineRule="auto"/>
              <w:jc w:val="center"/>
              <w:rPr>
                <w:sz w:val="16"/>
                <w:szCs w:val="16"/>
              </w:rPr>
            </w:pPr>
            <w:r w:rsidRPr="00B07ACF">
              <w:rPr>
                <w:sz w:val="16"/>
                <w:szCs w:val="16"/>
              </w:rPr>
              <w:t>Agree</w:t>
            </w:r>
          </w:p>
        </w:tc>
        <w:tc>
          <w:tcPr>
            <w:tcW w:w="758" w:type="dxa"/>
            <w:vAlign w:val="center"/>
          </w:tcPr>
          <w:p w14:paraId="2934A8B7" w14:textId="77777777" w:rsidR="003E7D18" w:rsidRPr="00B07ACF" w:rsidRDefault="003E7D18" w:rsidP="001440E1">
            <w:pPr>
              <w:spacing w:before="20" w:after="0" w:line="240" w:lineRule="auto"/>
              <w:jc w:val="center"/>
              <w:rPr>
                <w:sz w:val="16"/>
                <w:szCs w:val="16"/>
              </w:rPr>
            </w:pPr>
            <w:r w:rsidRPr="00B07ACF">
              <w:rPr>
                <w:sz w:val="16"/>
                <w:szCs w:val="16"/>
              </w:rPr>
              <w:t>Strongly agree</w:t>
            </w:r>
          </w:p>
        </w:tc>
      </w:tr>
      <w:tr w:rsidR="003E7D18" w:rsidRPr="00B07ACF" w14:paraId="2781B1CE" w14:textId="77777777" w:rsidTr="001440E1">
        <w:trPr>
          <w:trHeight w:hRule="exact" w:val="555"/>
        </w:trPr>
        <w:tc>
          <w:tcPr>
            <w:tcW w:w="5940" w:type="dxa"/>
            <w:vAlign w:val="center"/>
          </w:tcPr>
          <w:p w14:paraId="009929DA" w14:textId="77777777" w:rsidR="003E7D18" w:rsidRPr="004048CF" w:rsidRDefault="003E7D18" w:rsidP="00E93D56">
            <w:pPr>
              <w:spacing w:before="20" w:after="20" w:line="240" w:lineRule="auto"/>
              <w:rPr>
                <w:rFonts w:eastAsia="Liberation Sans" w:cstheme="minorHAnsi"/>
                <w:w w:val="102"/>
              </w:rPr>
            </w:pPr>
            <w:r w:rsidRPr="004048CF">
              <w:rPr>
                <w:rFonts w:eastAsia="Liberation Sans" w:cstheme="minorHAnsi"/>
                <w:w w:val="102"/>
              </w:rPr>
              <w:t>I feel comfortable expressing my identity</w:t>
            </w:r>
          </w:p>
        </w:tc>
        <w:tc>
          <w:tcPr>
            <w:tcW w:w="724" w:type="dxa"/>
            <w:vAlign w:val="center"/>
          </w:tcPr>
          <w:p w14:paraId="0EE73CEE" w14:textId="77777777" w:rsidR="003E7D18" w:rsidRPr="00B07ACF" w:rsidRDefault="003E7D18" w:rsidP="001440E1">
            <w:pPr>
              <w:spacing w:before="20" w:after="0" w:line="240" w:lineRule="auto"/>
              <w:jc w:val="center"/>
              <w:rPr>
                <w:sz w:val="16"/>
                <w:szCs w:val="16"/>
              </w:rPr>
            </w:pPr>
            <w:r w:rsidRPr="00B07ACF">
              <w:rPr>
                <w:sz w:val="16"/>
                <w:szCs w:val="16"/>
              </w:rPr>
              <w:t>Strongly disagree</w:t>
            </w:r>
          </w:p>
        </w:tc>
        <w:tc>
          <w:tcPr>
            <w:tcW w:w="758" w:type="dxa"/>
            <w:vAlign w:val="center"/>
          </w:tcPr>
          <w:p w14:paraId="58193ACC" w14:textId="77777777" w:rsidR="003E7D18" w:rsidRPr="00B07ACF" w:rsidRDefault="003E7D18" w:rsidP="001440E1">
            <w:pPr>
              <w:spacing w:before="20" w:after="0" w:line="240" w:lineRule="auto"/>
              <w:jc w:val="center"/>
              <w:rPr>
                <w:sz w:val="16"/>
                <w:szCs w:val="16"/>
              </w:rPr>
            </w:pPr>
            <w:r w:rsidRPr="00B07ACF">
              <w:rPr>
                <w:sz w:val="16"/>
                <w:szCs w:val="16"/>
              </w:rPr>
              <w:t>Disagree</w:t>
            </w:r>
          </w:p>
        </w:tc>
        <w:tc>
          <w:tcPr>
            <w:tcW w:w="758" w:type="dxa"/>
            <w:vAlign w:val="center"/>
          </w:tcPr>
          <w:p w14:paraId="5AF17C43" w14:textId="77777777" w:rsidR="003E7D18" w:rsidRPr="00B07ACF" w:rsidRDefault="003E7D18" w:rsidP="001440E1">
            <w:pPr>
              <w:spacing w:before="20" w:after="0" w:line="240" w:lineRule="auto"/>
              <w:jc w:val="center"/>
              <w:rPr>
                <w:sz w:val="16"/>
                <w:szCs w:val="16"/>
              </w:rPr>
            </w:pPr>
            <w:r w:rsidRPr="00B07ACF">
              <w:rPr>
                <w:sz w:val="16"/>
                <w:szCs w:val="16"/>
              </w:rPr>
              <w:t>Neutral</w:t>
            </w:r>
          </w:p>
        </w:tc>
        <w:tc>
          <w:tcPr>
            <w:tcW w:w="758" w:type="dxa"/>
            <w:vAlign w:val="center"/>
          </w:tcPr>
          <w:p w14:paraId="7D38F7E5" w14:textId="77777777" w:rsidR="003E7D18" w:rsidRPr="00B07ACF" w:rsidRDefault="003E7D18" w:rsidP="001440E1">
            <w:pPr>
              <w:spacing w:before="20" w:after="0" w:line="240" w:lineRule="auto"/>
              <w:jc w:val="center"/>
              <w:rPr>
                <w:sz w:val="16"/>
                <w:szCs w:val="16"/>
              </w:rPr>
            </w:pPr>
            <w:r w:rsidRPr="00B07ACF">
              <w:rPr>
                <w:sz w:val="16"/>
                <w:szCs w:val="16"/>
              </w:rPr>
              <w:t>Agree</w:t>
            </w:r>
          </w:p>
        </w:tc>
        <w:tc>
          <w:tcPr>
            <w:tcW w:w="758" w:type="dxa"/>
            <w:vAlign w:val="center"/>
          </w:tcPr>
          <w:p w14:paraId="0D8AF911" w14:textId="77777777" w:rsidR="003E7D18" w:rsidRPr="00B07ACF" w:rsidRDefault="003E7D18" w:rsidP="001440E1">
            <w:pPr>
              <w:spacing w:before="20" w:after="0" w:line="240" w:lineRule="auto"/>
              <w:jc w:val="center"/>
              <w:rPr>
                <w:sz w:val="16"/>
                <w:szCs w:val="16"/>
              </w:rPr>
            </w:pPr>
            <w:r w:rsidRPr="00B07ACF">
              <w:rPr>
                <w:sz w:val="16"/>
                <w:szCs w:val="16"/>
              </w:rPr>
              <w:t>Strongly agree</w:t>
            </w:r>
          </w:p>
        </w:tc>
      </w:tr>
      <w:tr w:rsidR="003E7D18" w:rsidRPr="00B07ACF" w14:paraId="0C7FDD08" w14:textId="77777777" w:rsidTr="001440E1">
        <w:trPr>
          <w:trHeight w:hRule="exact" w:val="577"/>
        </w:trPr>
        <w:tc>
          <w:tcPr>
            <w:tcW w:w="5940" w:type="dxa"/>
            <w:vAlign w:val="center"/>
          </w:tcPr>
          <w:p w14:paraId="358F0141" w14:textId="77777777" w:rsidR="003E7D18" w:rsidRPr="004048CF" w:rsidRDefault="003E7D18" w:rsidP="00E93D56">
            <w:pPr>
              <w:spacing w:before="20" w:after="20" w:line="240" w:lineRule="auto"/>
              <w:rPr>
                <w:rFonts w:eastAsia="Liberation Sans" w:cstheme="minorHAnsi"/>
                <w:w w:val="102"/>
              </w:rPr>
            </w:pPr>
            <w:r w:rsidRPr="004048CF">
              <w:rPr>
                <w:rFonts w:eastAsia="Liberation Sans" w:cstheme="minorHAnsi"/>
                <w:w w:val="102"/>
              </w:rPr>
              <w:t xml:space="preserve">I </w:t>
            </w:r>
            <w:r>
              <w:rPr>
                <w:rFonts w:eastAsia="Liberation Sans" w:cstheme="minorHAnsi"/>
                <w:w w:val="102"/>
              </w:rPr>
              <w:t>feel</w:t>
            </w:r>
            <w:r w:rsidRPr="004048CF">
              <w:rPr>
                <w:rFonts w:eastAsia="Liberation Sans" w:cstheme="minorHAnsi"/>
                <w:w w:val="102"/>
              </w:rPr>
              <w:t xml:space="preserve"> able to deal with life’s challenges</w:t>
            </w:r>
          </w:p>
        </w:tc>
        <w:tc>
          <w:tcPr>
            <w:tcW w:w="724" w:type="dxa"/>
            <w:vAlign w:val="center"/>
          </w:tcPr>
          <w:p w14:paraId="4A2FF726" w14:textId="77777777" w:rsidR="003E7D18" w:rsidRPr="00B07ACF" w:rsidRDefault="003E7D18" w:rsidP="001440E1">
            <w:pPr>
              <w:spacing w:before="20" w:after="0" w:line="240" w:lineRule="auto"/>
              <w:jc w:val="center"/>
              <w:rPr>
                <w:sz w:val="16"/>
                <w:szCs w:val="16"/>
              </w:rPr>
            </w:pPr>
            <w:r w:rsidRPr="00B07ACF">
              <w:rPr>
                <w:sz w:val="16"/>
                <w:szCs w:val="16"/>
              </w:rPr>
              <w:t>Strongly disagree</w:t>
            </w:r>
          </w:p>
        </w:tc>
        <w:tc>
          <w:tcPr>
            <w:tcW w:w="758" w:type="dxa"/>
            <w:vAlign w:val="center"/>
          </w:tcPr>
          <w:p w14:paraId="2D295329" w14:textId="77777777" w:rsidR="003E7D18" w:rsidRPr="00B07ACF" w:rsidRDefault="003E7D18" w:rsidP="001440E1">
            <w:pPr>
              <w:spacing w:before="20" w:after="0" w:line="240" w:lineRule="auto"/>
              <w:jc w:val="center"/>
              <w:rPr>
                <w:sz w:val="16"/>
                <w:szCs w:val="16"/>
              </w:rPr>
            </w:pPr>
            <w:r w:rsidRPr="00B07ACF">
              <w:rPr>
                <w:sz w:val="16"/>
                <w:szCs w:val="16"/>
              </w:rPr>
              <w:t>Disagree</w:t>
            </w:r>
          </w:p>
        </w:tc>
        <w:tc>
          <w:tcPr>
            <w:tcW w:w="758" w:type="dxa"/>
            <w:vAlign w:val="center"/>
          </w:tcPr>
          <w:p w14:paraId="25680405" w14:textId="77777777" w:rsidR="003E7D18" w:rsidRPr="00B07ACF" w:rsidRDefault="003E7D18" w:rsidP="001440E1">
            <w:pPr>
              <w:spacing w:before="20" w:after="0" w:line="240" w:lineRule="auto"/>
              <w:jc w:val="center"/>
              <w:rPr>
                <w:sz w:val="16"/>
                <w:szCs w:val="16"/>
              </w:rPr>
            </w:pPr>
            <w:r w:rsidRPr="00B07ACF">
              <w:rPr>
                <w:sz w:val="16"/>
                <w:szCs w:val="16"/>
              </w:rPr>
              <w:t>Neutral</w:t>
            </w:r>
          </w:p>
        </w:tc>
        <w:tc>
          <w:tcPr>
            <w:tcW w:w="758" w:type="dxa"/>
            <w:vAlign w:val="center"/>
          </w:tcPr>
          <w:p w14:paraId="226EE92B" w14:textId="77777777" w:rsidR="003E7D18" w:rsidRPr="00B07ACF" w:rsidRDefault="003E7D18" w:rsidP="001440E1">
            <w:pPr>
              <w:spacing w:before="20" w:after="0" w:line="240" w:lineRule="auto"/>
              <w:jc w:val="center"/>
              <w:rPr>
                <w:sz w:val="16"/>
                <w:szCs w:val="16"/>
              </w:rPr>
            </w:pPr>
            <w:r w:rsidRPr="00B07ACF">
              <w:rPr>
                <w:sz w:val="16"/>
                <w:szCs w:val="16"/>
              </w:rPr>
              <w:t>Agree</w:t>
            </w:r>
          </w:p>
        </w:tc>
        <w:tc>
          <w:tcPr>
            <w:tcW w:w="758" w:type="dxa"/>
            <w:vAlign w:val="center"/>
          </w:tcPr>
          <w:p w14:paraId="13F3D6B0" w14:textId="77777777" w:rsidR="003E7D18" w:rsidRPr="00B07ACF" w:rsidRDefault="003E7D18" w:rsidP="001440E1">
            <w:pPr>
              <w:spacing w:before="20" w:after="0" w:line="240" w:lineRule="auto"/>
              <w:jc w:val="center"/>
              <w:rPr>
                <w:sz w:val="16"/>
                <w:szCs w:val="16"/>
              </w:rPr>
            </w:pPr>
            <w:r w:rsidRPr="00B07ACF">
              <w:rPr>
                <w:sz w:val="16"/>
                <w:szCs w:val="16"/>
              </w:rPr>
              <w:t>Strongly agree</w:t>
            </w:r>
          </w:p>
        </w:tc>
      </w:tr>
      <w:tr w:rsidR="003E7D18" w:rsidRPr="00B07ACF" w14:paraId="76FC3C7A" w14:textId="77777777" w:rsidTr="001440E1">
        <w:trPr>
          <w:trHeight w:hRule="exact" w:val="573"/>
        </w:trPr>
        <w:tc>
          <w:tcPr>
            <w:tcW w:w="5940" w:type="dxa"/>
            <w:vAlign w:val="center"/>
          </w:tcPr>
          <w:p w14:paraId="204F2D23" w14:textId="77777777" w:rsidR="003E7D18" w:rsidRPr="004048CF" w:rsidRDefault="003E7D18" w:rsidP="00E93D56">
            <w:pPr>
              <w:spacing w:before="20" w:after="20" w:line="240" w:lineRule="auto"/>
              <w:rPr>
                <w:rFonts w:eastAsia="Liberation Sans" w:cstheme="minorHAnsi"/>
                <w:w w:val="102"/>
              </w:rPr>
            </w:pPr>
            <w:r w:rsidRPr="004048CF">
              <w:rPr>
                <w:rFonts w:eastAsia="Liberation Sans" w:cstheme="minorHAnsi"/>
                <w:w w:val="102"/>
              </w:rPr>
              <w:t>I feel in control of my life</w:t>
            </w:r>
          </w:p>
        </w:tc>
        <w:tc>
          <w:tcPr>
            <w:tcW w:w="724" w:type="dxa"/>
            <w:vAlign w:val="center"/>
          </w:tcPr>
          <w:p w14:paraId="18835828" w14:textId="77777777" w:rsidR="003E7D18" w:rsidRPr="00B07ACF" w:rsidRDefault="003E7D18" w:rsidP="001440E1">
            <w:pPr>
              <w:spacing w:before="20" w:after="0" w:line="240" w:lineRule="auto"/>
              <w:jc w:val="center"/>
              <w:rPr>
                <w:sz w:val="16"/>
                <w:szCs w:val="16"/>
              </w:rPr>
            </w:pPr>
            <w:r w:rsidRPr="00B07ACF">
              <w:rPr>
                <w:sz w:val="16"/>
                <w:szCs w:val="16"/>
              </w:rPr>
              <w:t>Strongly disagree</w:t>
            </w:r>
          </w:p>
        </w:tc>
        <w:tc>
          <w:tcPr>
            <w:tcW w:w="758" w:type="dxa"/>
            <w:vAlign w:val="center"/>
          </w:tcPr>
          <w:p w14:paraId="01D9B21A" w14:textId="77777777" w:rsidR="003E7D18" w:rsidRPr="00B07ACF" w:rsidRDefault="003E7D18" w:rsidP="001440E1">
            <w:pPr>
              <w:spacing w:before="20" w:after="0" w:line="240" w:lineRule="auto"/>
              <w:jc w:val="center"/>
              <w:rPr>
                <w:sz w:val="16"/>
                <w:szCs w:val="16"/>
              </w:rPr>
            </w:pPr>
            <w:r w:rsidRPr="00B07ACF">
              <w:rPr>
                <w:sz w:val="16"/>
                <w:szCs w:val="16"/>
              </w:rPr>
              <w:t>Disagree</w:t>
            </w:r>
          </w:p>
        </w:tc>
        <w:tc>
          <w:tcPr>
            <w:tcW w:w="758" w:type="dxa"/>
            <w:vAlign w:val="center"/>
          </w:tcPr>
          <w:p w14:paraId="1792526F" w14:textId="77777777" w:rsidR="003E7D18" w:rsidRPr="00B07ACF" w:rsidRDefault="003E7D18" w:rsidP="001440E1">
            <w:pPr>
              <w:spacing w:before="20" w:after="0" w:line="240" w:lineRule="auto"/>
              <w:jc w:val="center"/>
              <w:rPr>
                <w:sz w:val="16"/>
                <w:szCs w:val="16"/>
              </w:rPr>
            </w:pPr>
            <w:r w:rsidRPr="00B07ACF">
              <w:rPr>
                <w:sz w:val="16"/>
                <w:szCs w:val="16"/>
              </w:rPr>
              <w:t>Neutral</w:t>
            </w:r>
          </w:p>
        </w:tc>
        <w:tc>
          <w:tcPr>
            <w:tcW w:w="758" w:type="dxa"/>
            <w:vAlign w:val="center"/>
          </w:tcPr>
          <w:p w14:paraId="63712EA3" w14:textId="77777777" w:rsidR="003E7D18" w:rsidRPr="00B07ACF" w:rsidRDefault="003E7D18" w:rsidP="001440E1">
            <w:pPr>
              <w:spacing w:before="20" w:after="0" w:line="240" w:lineRule="auto"/>
              <w:jc w:val="center"/>
              <w:rPr>
                <w:sz w:val="16"/>
                <w:szCs w:val="16"/>
              </w:rPr>
            </w:pPr>
            <w:r w:rsidRPr="00B07ACF">
              <w:rPr>
                <w:sz w:val="16"/>
                <w:szCs w:val="16"/>
              </w:rPr>
              <w:t>Agree</w:t>
            </w:r>
          </w:p>
        </w:tc>
        <w:tc>
          <w:tcPr>
            <w:tcW w:w="758" w:type="dxa"/>
            <w:vAlign w:val="center"/>
          </w:tcPr>
          <w:p w14:paraId="08170A8B" w14:textId="77777777" w:rsidR="003E7D18" w:rsidRPr="00B07ACF" w:rsidRDefault="003E7D18" w:rsidP="001440E1">
            <w:pPr>
              <w:spacing w:before="20" w:after="0" w:line="240" w:lineRule="auto"/>
              <w:jc w:val="center"/>
              <w:rPr>
                <w:sz w:val="16"/>
                <w:szCs w:val="16"/>
              </w:rPr>
            </w:pPr>
            <w:r w:rsidRPr="00B07ACF">
              <w:rPr>
                <w:sz w:val="16"/>
                <w:szCs w:val="16"/>
              </w:rPr>
              <w:t>Strongly agree</w:t>
            </w:r>
          </w:p>
        </w:tc>
      </w:tr>
      <w:tr w:rsidR="003E7D18" w:rsidRPr="00B07ACF" w14:paraId="1ED20F00" w14:textId="77777777" w:rsidTr="001440E1">
        <w:trPr>
          <w:trHeight w:hRule="exact" w:val="565"/>
        </w:trPr>
        <w:tc>
          <w:tcPr>
            <w:tcW w:w="5940" w:type="dxa"/>
            <w:vAlign w:val="center"/>
          </w:tcPr>
          <w:p w14:paraId="45A9072F" w14:textId="099D1EA7" w:rsidR="003E7D18" w:rsidRPr="004048CF" w:rsidRDefault="003E7D18" w:rsidP="00E93D56">
            <w:pPr>
              <w:spacing w:before="20" w:after="20" w:line="240" w:lineRule="auto"/>
              <w:rPr>
                <w:rFonts w:eastAsia="Liberation Sans" w:cstheme="minorHAnsi"/>
                <w:w w:val="102"/>
              </w:rPr>
            </w:pPr>
            <w:r w:rsidRPr="004048CF">
              <w:rPr>
                <w:rFonts w:eastAsia="Liberation Sans" w:cstheme="minorHAnsi"/>
                <w:w w:val="102"/>
              </w:rPr>
              <w:t xml:space="preserve">I am doing things that are positive for </w:t>
            </w:r>
            <w:r>
              <w:rPr>
                <w:rFonts w:eastAsia="Liberation Sans" w:cstheme="minorHAnsi"/>
                <w:w w:val="102"/>
              </w:rPr>
              <w:t>me</w:t>
            </w:r>
            <w:r w:rsidRPr="004048CF">
              <w:rPr>
                <w:rFonts w:eastAsia="Liberation Sans" w:cstheme="minorHAnsi"/>
                <w:w w:val="102"/>
              </w:rPr>
              <w:t xml:space="preserve"> and those around me</w:t>
            </w:r>
          </w:p>
        </w:tc>
        <w:tc>
          <w:tcPr>
            <w:tcW w:w="724" w:type="dxa"/>
            <w:vAlign w:val="center"/>
          </w:tcPr>
          <w:p w14:paraId="00858173" w14:textId="77777777" w:rsidR="003E7D18" w:rsidRPr="00B07ACF" w:rsidRDefault="003E7D18" w:rsidP="001440E1">
            <w:pPr>
              <w:spacing w:before="20" w:after="0" w:line="240" w:lineRule="auto"/>
              <w:jc w:val="center"/>
              <w:rPr>
                <w:sz w:val="16"/>
                <w:szCs w:val="16"/>
              </w:rPr>
            </w:pPr>
            <w:r w:rsidRPr="00B07ACF">
              <w:rPr>
                <w:sz w:val="16"/>
                <w:szCs w:val="16"/>
              </w:rPr>
              <w:t>Strongly disagree</w:t>
            </w:r>
          </w:p>
        </w:tc>
        <w:tc>
          <w:tcPr>
            <w:tcW w:w="758" w:type="dxa"/>
            <w:vAlign w:val="center"/>
          </w:tcPr>
          <w:p w14:paraId="1CC3D76B" w14:textId="77777777" w:rsidR="003E7D18" w:rsidRPr="00B07ACF" w:rsidRDefault="003E7D18" w:rsidP="001440E1">
            <w:pPr>
              <w:spacing w:before="20" w:after="0" w:line="240" w:lineRule="auto"/>
              <w:jc w:val="center"/>
              <w:rPr>
                <w:sz w:val="16"/>
                <w:szCs w:val="16"/>
              </w:rPr>
            </w:pPr>
            <w:r w:rsidRPr="00B07ACF">
              <w:rPr>
                <w:sz w:val="16"/>
                <w:szCs w:val="16"/>
              </w:rPr>
              <w:t>Disagree</w:t>
            </w:r>
          </w:p>
        </w:tc>
        <w:tc>
          <w:tcPr>
            <w:tcW w:w="758" w:type="dxa"/>
            <w:vAlign w:val="center"/>
          </w:tcPr>
          <w:p w14:paraId="202BF805" w14:textId="77777777" w:rsidR="003E7D18" w:rsidRPr="00B07ACF" w:rsidRDefault="003E7D18" w:rsidP="001440E1">
            <w:pPr>
              <w:spacing w:before="20" w:after="0" w:line="240" w:lineRule="auto"/>
              <w:jc w:val="center"/>
              <w:rPr>
                <w:sz w:val="16"/>
                <w:szCs w:val="16"/>
              </w:rPr>
            </w:pPr>
            <w:r w:rsidRPr="00B07ACF">
              <w:rPr>
                <w:sz w:val="16"/>
                <w:szCs w:val="16"/>
              </w:rPr>
              <w:t>Neutral</w:t>
            </w:r>
          </w:p>
        </w:tc>
        <w:tc>
          <w:tcPr>
            <w:tcW w:w="758" w:type="dxa"/>
            <w:vAlign w:val="center"/>
          </w:tcPr>
          <w:p w14:paraId="51D6961E" w14:textId="77777777" w:rsidR="003E7D18" w:rsidRPr="00B07ACF" w:rsidRDefault="003E7D18" w:rsidP="001440E1">
            <w:pPr>
              <w:spacing w:before="20" w:after="0" w:line="240" w:lineRule="auto"/>
              <w:jc w:val="center"/>
              <w:rPr>
                <w:sz w:val="16"/>
                <w:szCs w:val="16"/>
              </w:rPr>
            </w:pPr>
            <w:r w:rsidRPr="00B07ACF">
              <w:rPr>
                <w:sz w:val="16"/>
                <w:szCs w:val="16"/>
              </w:rPr>
              <w:t>Agree</w:t>
            </w:r>
          </w:p>
        </w:tc>
        <w:tc>
          <w:tcPr>
            <w:tcW w:w="758" w:type="dxa"/>
            <w:vAlign w:val="center"/>
          </w:tcPr>
          <w:p w14:paraId="3049EB3B" w14:textId="77777777" w:rsidR="003E7D18" w:rsidRPr="00B07ACF" w:rsidRDefault="003E7D18" w:rsidP="001440E1">
            <w:pPr>
              <w:spacing w:before="20" w:after="0" w:line="240" w:lineRule="auto"/>
              <w:jc w:val="center"/>
              <w:rPr>
                <w:sz w:val="16"/>
                <w:szCs w:val="16"/>
              </w:rPr>
            </w:pPr>
            <w:r w:rsidRPr="00B07ACF">
              <w:rPr>
                <w:sz w:val="16"/>
                <w:szCs w:val="16"/>
              </w:rPr>
              <w:t>Strongly agree</w:t>
            </w:r>
          </w:p>
        </w:tc>
      </w:tr>
      <w:tr w:rsidR="003E7D18" w:rsidRPr="00B07ACF" w14:paraId="1126A175" w14:textId="77777777" w:rsidTr="001440E1">
        <w:trPr>
          <w:trHeight w:hRule="exact" w:val="559"/>
        </w:trPr>
        <w:tc>
          <w:tcPr>
            <w:tcW w:w="5940" w:type="dxa"/>
            <w:vAlign w:val="center"/>
          </w:tcPr>
          <w:p w14:paraId="7B96414C" w14:textId="77777777" w:rsidR="003E7D18" w:rsidRPr="004048CF" w:rsidRDefault="003E7D18" w:rsidP="00E93D56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rPr>
                <w:rFonts w:eastAsia="Liberation Sans" w:cstheme="minorHAnsi"/>
                <w:w w:val="102"/>
              </w:rPr>
            </w:pPr>
            <w:r w:rsidRPr="004048CF">
              <w:rPr>
                <w:rFonts w:eastAsia="Liberation Sans" w:cstheme="minorHAnsi"/>
                <w:w w:val="102"/>
              </w:rPr>
              <w:t>I enjoy thinking about the future</w:t>
            </w:r>
          </w:p>
        </w:tc>
        <w:tc>
          <w:tcPr>
            <w:tcW w:w="724" w:type="dxa"/>
            <w:vAlign w:val="center"/>
          </w:tcPr>
          <w:p w14:paraId="4E53F9B1" w14:textId="77777777" w:rsidR="003E7D18" w:rsidRPr="00B07ACF" w:rsidRDefault="003E7D18" w:rsidP="001440E1">
            <w:pPr>
              <w:spacing w:before="20" w:after="0" w:line="240" w:lineRule="auto"/>
              <w:jc w:val="center"/>
              <w:rPr>
                <w:sz w:val="16"/>
                <w:szCs w:val="16"/>
              </w:rPr>
            </w:pPr>
            <w:r w:rsidRPr="00B07ACF">
              <w:rPr>
                <w:sz w:val="16"/>
                <w:szCs w:val="16"/>
              </w:rPr>
              <w:t>Strongly disagree</w:t>
            </w:r>
          </w:p>
        </w:tc>
        <w:tc>
          <w:tcPr>
            <w:tcW w:w="758" w:type="dxa"/>
            <w:vAlign w:val="center"/>
          </w:tcPr>
          <w:p w14:paraId="069EE986" w14:textId="77777777" w:rsidR="003E7D18" w:rsidRPr="00B07ACF" w:rsidRDefault="003E7D18" w:rsidP="001440E1">
            <w:pPr>
              <w:spacing w:before="20" w:after="0" w:line="240" w:lineRule="auto"/>
              <w:jc w:val="center"/>
              <w:rPr>
                <w:sz w:val="16"/>
                <w:szCs w:val="16"/>
              </w:rPr>
            </w:pPr>
            <w:r w:rsidRPr="00B07ACF">
              <w:rPr>
                <w:sz w:val="16"/>
                <w:szCs w:val="16"/>
              </w:rPr>
              <w:t>Disagree</w:t>
            </w:r>
          </w:p>
        </w:tc>
        <w:tc>
          <w:tcPr>
            <w:tcW w:w="758" w:type="dxa"/>
            <w:vAlign w:val="center"/>
          </w:tcPr>
          <w:p w14:paraId="19717493" w14:textId="77777777" w:rsidR="003E7D18" w:rsidRPr="00B07ACF" w:rsidRDefault="003E7D18" w:rsidP="001440E1">
            <w:pPr>
              <w:spacing w:before="20" w:after="0" w:line="240" w:lineRule="auto"/>
              <w:jc w:val="center"/>
              <w:rPr>
                <w:sz w:val="16"/>
                <w:szCs w:val="16"/>
              </w:rPr>
            </w:pPr>
            <w:r w:rsidRPr="00B07ACF">
              <w:rPr>
                <w:sz w:val="16"/>
                <w:szCs w:val="16"/>
              </w:rPr>
              <w:t>Neutral</w:t>
            </w:r>
          </w:p>
        </w:tc>
        <w:tc>
          <w:tcPr>
            <w:tcW w:w="758" w:type="dxa"/>
            <w:vAlign w:val="center"/>
          </w:tcPr>
          <w:p w14:paraId="3091FC67" w14:textId="77777777" w:rsidR="003E7D18" w:rsidRPr="00B07ACF" w:rsidRDefault="003E7D18" w:rsidP="001440E1">
            <w:pPr>
              <w:spacing w:before="20" w:after="0" w:line="240" w:lineRule="auto"/>
              <w:jc w:val="center"/>
              <w:rPr>
                <w:sz w:val="16"/>
                <w:szCs w:val="16"/>
              </w:rPr>
            </w:pPr>
            <w:r w:rsidRPr="00B07ACF">
              <w:rPr>
                <w:sz w:val="16"/>
                <w:szCs w:val="16"/>
              </w:rPr>
              <w:t>Agree</w:t>
            </w:r>
          </w:p>
        </w:tc>
        <w:tc>
          <w:tcPr>
            <w:tcW w:w="758" w:type="dxa"/>
            <w:vAlign w:val="center"/>
          </w:tcPr>
          <w:p w14:paraId="6B8CBC74" w14:textId="77777777" w:rsidR="003E7D18" w:rsidRPr="00B07ACF" w:rsidRDefault="003E7D18" w:rsidP="001440E1">
            <w:pPr>
              <w:spacing w:before="20" w:after="0" w:line="240" w:lineRule="auto"/>
              <w:jc w:val="center"/>
              <w:rPr>
                <w:sz w:val="16"/>
                <w:szCs w:val="16"/>
              </w:rPr>
            </w:pPr>
            <w:r w:rsidRPr="00B07ACF">
              <w:rPr>
                <w:sz w:val="16"/>
                <w:szCs w:val="16"/>
              </w:rPr>
              <w:t>Strongly agree</w:t>
            </w:r>
          </w:p>
        </w:tc>
      </w:tr>
    </w:tbl>
    <w:p w14:paraId="1A1C6751" w14:textId="049B77D0" w:rsidR="00BC217F" w:rsidRDefault="00BC217F" w:rsidP="00AF6415">
      <w:pPr>
        <w:rPr>
          <w:lang w:eastAsia="en-AU"/>
        </w:rPr>
      </w:pPr>
    </w:p>
    <w:p w14:paraId="5B500F9F" w14:textId="77777777" w:rsidR="005952AD" w:rsidRPr="00AF6415" w:rsidRDefault="005952AD" w:rsidP="00AF6415">
      <w:pPr>
        <w:rPr>
          <w:lang w:eastAsia="en-AU"/>
        </w:rPr>
      </w:pP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639"/>
      </w:tblGrid>
      <w:tr w:rsidR="00023607" w:rsidRPr="00B6236F" w14:paraId="1A8B0338" w14:textId="77777777" w:rsidTr="000A007B">
        <w:tc>
          <w:tcPr>
            <w:tcW w:w="9639" w:type="dxa"/>
            <w:shd w:val="clear" w:color="auto" w:fill="D9D9D9" w:themeFill="background1" w:themeFillShade="D9"/>
          </w:tcPr>
          <w:p w14:paraId="283529A2" w14:textId="79365275" w:rsidR="00023607" w:rsidRPr="00B6236F" w:rsidRDefault="000512C2" w:rsidP="000A007B">
            <w:pPr>
              <w:spacing w:after="0"/>
              <w:rPr>
                <w:b/>
                <w:color w:val="FFFFFF" w:themeColor="background1"/>
                <w:lang w:eastAsia="en-AU"/>
              </w:rPr>
            </w:pPr>
            <w:r>
              <w:rPr>
                <w:b/>
                <w:lang w:eastAsia="en-AU"/>
              </w:rPr>
              <w:lastRenderedPageBreak/>
              <w:t>USING YOUR TIME</w:t>
            </w:r>
            <w:r w:rsidR="001C2BC9" w:rsidRPr="001C2BC9">
              <w:rPr>
                <w:b/>
                <w:lang w:eastAsia="en-AU"/>
              </w:rPr>
              <w:t xml:space="preserve"> AND MONEY</w:t>
            </w:r>
          </w:p>
        </w:tc>
      </w:tr>
    </w:tbl>
    <w:p w14:paraId="06E45F50" w14:textId="741191F7" w:rsidR="00023607" w:rsidRDefault="001C2BC9" w:rsidP="002F324B">
      <w:pPr>
        <w:rPr>
          <w:rFonts w:eastAsia="Liberation Sans" w:cstheme="minorHAnsi"/>
          <w:b/>
          <w:bCs/>
          <w:w w:val="102"/>
        </w:rPr>
      </w:pPr>
      <w:r>
        <w:rPr>
          <w:rFonts w:eastAsia="Liberation Sans" w:cstheme="minorHAnsi"/>
          <w:b/>
          <w:bCs/>
          <w:w w:val="102"/>
        </w:rPr>
        <w:t xml:space="preserve">Please </w:t>
      </w:r>
      <w:r w:rsidR="00DA0336">
        <w:rPr>
          <w:rFonts w:eastAsia="Liberation Sans" w:cstheme="minorHAnsi"/>
          <w:b/>
          <w:bCs/>
          <w:w w:val="102"/>
        </w:rPr>
        <w:t xml:space="preserve">tell us more about </w:t>
      </w:r>
      <w:r w:rsidR="009F08E2">
        <w:rPr>
          <w:rFonts w:eastAsia="Liberation Sans" w:cstheme="minorHAnsi"/>
          <w:b/>
          <w:bCs/>
          <w:w w:val="102"/>
        </w:rPr>
        <w:t>any involvement in work</w:t>
      </w:r>
      <w:r w:rsidR="000512C2">
        <w:rPr>
          <w:rFonts w:eastAsia="Liberation Sans" w:cstheme="minorHAnsi"/>
          <w:b/>
          <w:bCs/>
          <w:w w:val="102"/>
        </w:rPr>
        <w:t xml:space="preserve">, </w:t>
      </w:r>
      <w:r w:rsidR="009F08E2">
        <w:rPr>
          <w:rFonts w:eastAsia="Liberation Sans" w:cstheme="minorHAnsi"/>
          <w:b/>
          <w:bCs/>
          <w:w w:val="102"/>
        </w:rPr>
        <w:t>education</w:t>
      </w:r>
      <w:r w:rsidR="000512C2">
        <w:rPr>
          <w:rFonts w:eastAsia="Liberation Sans" w:cstheme="minorHAnsi"/>
          <w:b/>
          <w:bCs/>
          <w:w w:val="102"/>
        </w:rPr>
        <w:t xml:space="preserve"> or volunteering</w:t>
      </w:r>
      <w:r w:rsidR="009F08E2">
        <w:rPr>
          <w:rFonts w:eastAsia="Liberation Sans" w:cstheme="minorHAnsi"/>
          <w:b/>
          <w:bCs/>
          <w:w w:val="102"/>
        </w:rPr>
        <w:t xml:space="preserve"> and managing money</w:t>
      </w:r>
      <w:r w:rsidR="00074880">
        <w:rPr>
          <w:rFonts w:eastAsia="Liberation Sans" w:cstheme="minorHAnsi"/>
          <w:b/>
          <w:bCs/>
          <w:w w:val="102"/>
        </w:rPr>
        <w:t xml:space="preserve">. </w:t>
      </w:r>
      <w:r>
        <w:rPr>
          <w:rFonts w:eastAsia="Liberation Sans" w:cstheme="minorHAnsi"/>
          <w:b/>
          <w:bCs/>
          <w:w w:val="102"/>
        </w:rPr>
        <w:t xml:space="preserve"> </w:t>
      </w:r>
    </w:p>
    <w:tbl>
      <w:tblPr>
        <w:tblStyle w:val="TableGrid"/>
        <w:tblW w:w="9634" w:type="dxa"/>
        <w:tblLayout w:type="fixed"/>
        <w:tblCellMar>
          <w:top w:w="57" w:type="dxa"/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232"/>
        <w:gridCol w:w="511"/>
        <w:gridCol w:w="5891"/>
      </w:tblGrid>
      <w:tr w:rsidR="00023607" w:rsidRPr="00B07ACF" w14:paraId="578DE132" w14:textId="77777777" w:rsidTr="00BE5CA2">
        <w:trPr>
          <w:trHeight w:val="170"/>
        </w:trPr>
        <w:tc>
          <w:tcPr>
            <w:tcW w:w="3232" w:type="dxa"/>
            <w:vMerge w:val="restart"/>
            <w:tcBorders>
              <w:top w:val="single" w:sz="12" w:space="0" w:color="000000"/>
            </w:tcBorders>
          </w:tcPr>
          <w:p w14:paraId="2CB1F35F" w14:textId="77777777" w:rsidR="000A3EA9" w:rsidRDefault="00023607" w:rsidP="000A007B">
            <w:r w:rsidRPr="00BC20B4">
              <w:t xml:space="preserve">Thinking about work, which of the </w:t>
            </w:r>
            <w:r w:rsidR="00DF4963">
              <w:t>statements</w:t>
            </w:r>
            <w:r w:rsidRPr="00BC20B4">
              <w:t xml:space="preserve"> best describes your situation? </w:t>
            </w:r>
          </w:p>
          <w:p w14:paraId="6CAAF9F9" w14:textId="50F39BEF" w:rsidR="00023607" w:rsidRPr="00BC20B4" w:rsidRDefault="00023607" w:rsidP="000512C2">
            <w:pPr>
              <w:spacing w:after="0" w:line="240" w:lineRule="auto"/>
            </w:pPr>
            <w:r w:rsidRPr="000512C2">
              <w:rPr>
                <w:rFonts w:cs="Helvetica"/>
              </w:rPr>
              <w:t xml:space="preserve">Please select </w:t>
            </w:r>
            <w:r w:rsidRPr="000512C2">
              <w:rPr>
                <w:rFonts w:cs="Helvetica"/>
                <w:b/>
              </w:rPr>
              <w:t>one</w:t>
            </w:r>
            <w:r w:rsidR="00DF4963" w:rsidRPr="000512C2">
              <w:rPr>
                <w:rFonts w:cs="Helvetica"/>
              </w:rPr>
              <w:t xml:space="preserve"> only.</w:t>
            </w:r>
            <w:r w:rsidR="00DF4963">
              <w:rPr>
                <w:b/>
                <w:bCs/>
              </w:rPr>
              <w:t xml:space="preserve"> </w:t>
            </w:r>
          </w:p>
        </w:tc>
        <w:tc>
          <w:tcPr>
            <w:tcW w:w="511" w:type="dxa"/>
            <w:tcBorders>
              <w:top w:val="single" w:sz="12" w:space="0" w:color="000000"/>
              <w:bottom w:val="single" w:sz="4" w:space="0" w:color="auto"/>
            </w:tcBorders>
            <w:vAlign w:val="center"/>
          </w:tcPr>
          <w:p w14:paraId="7644C1C3" w14:textId="77777777" w:rsidR="00023607" w:rsidRPr="002D79F2" w:rsidRDefault="00023607" w:rsidP="000A007B">
            <w:pPr>
              <w:spacing w:after="0" w:line="240" w:lineRule="auto"/>
            </w:pPr>
          </w:p>
        </w:tc>
        <w:tc>
          <w:tcPr>
            <w:tcW w:w="5891" w:type="dxa"/>
            <w:tcBorders>
              <w:top w:val="single" w:sz="12" w:space="0" w:color="000000"/>
              <w:bottom w:val="nil"/>
            </w:tcBorders>
          </w:tcPr>
          <w:p w14:paraId="46CA3CDE" w14:textId="77777777" w:rsidR="00023607" w:rsidRPr="002D79F2" w:rsidRDefault="00023607" w:rsidP="000A007B">
            <w:pPr>
              <w:spacing w:after="0"/>
            </w:pPr>
            <w:r w:rsidRPr="00F007BA">
              <w:rPr>
                <w:rFonts w:eastAsia="Liberation Sans" w:cstheme="minorHAnsi"/>
                <w:w w:val="104"/>
              </w:rPr>
              <w:t>I am working</w:t>
            </w:r>
          </w:p>
        </w:tc>
      </w:tr>
      <w:tr w:rsidR="00023607" w:rsidRPr="00B07ACF" w14:paraId="44C397DD" w14:textId="77777777" w:rsidTr="00BE5CA2">
        <w:trPr>
          <w:trHeight w:val="170"/>
        </w:trPr>
        <w:tc>
          <w:tcPr>
            <w:tcW w:w="3232" w:type="dxa"/>
            <w:vMerge/>
          </w:tcPr>
          <w:p w14:paraId="79051F1E" w14:textId="77777777" w:rsidR="00023607" w:rsidRPr="00BC20B4" w:rsidRDefault="00023607" w:rsidP="000A007B"/>
        </w:tc>
        <w:tc>
          <w:tcPr>
            <w:tcW w:w="511" w:type="dxa"/>
            <w:tcBorders>
              <w:bottom w:val="single" w:sz="4" w:space="0" w:color="auto"/>
            </w:tcBorders>
            <w:vAlign w:val="center"/>
          </w:tcPr>
          <w:p w14:paraId="5487A793" w14:textId="77777777" w:rsidR="00023607" w:rsidRPr="002D79F2" w:rsidRDefault="00023607" w:rsidP="000A007B">
            <w:pPr>
              <w:spacing w:after="0" w:line="240" w:lineRule="auto"/>
            </w:pPr>
          </w:p>
        </w:tc>
        <w:tc>
          <w:tcPr>
            <w:tcW w:w="5891" w:type="dxa"/>
            <w:tcBorders>
              <w:top w:val="nil"/>
              <w:bottom w:val="nil"/>
            </w:tcBorders>
          </w:tcPr>
          <w:p w14:paraId="73349EF8" w14:textId="77777777" w:rsidR="00023607" w:rsidRPr="002D79F2" w:rsidRDefault="00023607" w:rsidP="000A007B">
            <w:pPr>
              <w:spacing w:after="0"/>
            </w:pPr>
            <w:r w:rsidRPr="00F007BA">
              <w:rPr>
                <w:rFonts w:eastAsia="Liberation Sans" w:cstheme="minorHAnsi"/>
                <w:w w:val="104"/>
              </w:rPr>
              <w:t>I am not working but I’m looking for work</w:t>
            </w:r>
          </w:p>
        </w:tc>
      </w:tr>
      <w:tr w:rsidR="00023607" w:rsidRPr="00B07ACF" w14:paraId="6000A903" w14:textId="77777777" w:rsidTr="00BE5CA2">
        <w:trPr>
          <w:trHeight w:val="170"/>
        </w:trPr>
        <w:tc>
          <w:tcPr>
            <w:tcW w:w="3232" w:type="dxa"/>
            <w:vMerge/>
          </w:tcPr>
          <w:p w14:paraId="1EA5D839" w14:textId="77777777" w:rsidR="00023607" w:rsidRPr="00BC20B4" w:rsidRDefault="00023607" w:rsidP="000A007B"/>
        </w:tc>
        <w:tc>
          <w:tcPr>
            <w:tcW w:w="511" w:type="dxa"/>
            <w:tcBorders>
              <w:bottom w:val="single" w:sz="4" w:space="0" w:color="auto"/>
            </w:tcBorders>
            <w:vAlign w:val="center"/>
          </w:tcPr>
          <w:p w14:paraId="5B64BB80" w14:textId="77777777" w:rsidR="00023607" w:rsidRPr="002D79F2" w:rsidRDefault="00023607" w:rsidP="000A007B">
            <w:pPr>
              <w:spacing w:after="0" w:line="240" w:lineRule="auto"/>
            </w:pPr>
          </w:p>
        </w:tc>
        <w:tc>
          <w:tcPr>
            <w:tcW w:w="5891" w:type="dxa"/>
            <w:tcBorders>
              <w:top w:val="nil"/>
              <w:bottom w:val="nil"/>
            </w:tcBorders>
          </w:tcPr>
          <w:p w14:paraId="427A1190" w14:textId="77777777" w:rsidR="00023607" w:rsidRPr="002D79F2" w:rsidRDefault="00023607" w:rsidP="000A007B">
            <w:pPr>
              <w:spacing w:after="0" w:line="240" w:lineRule="auto"/>
            </w:pPr>
            <w:r w:rsidRPr="00F007BA">
              <w:rPr>
                <w:rFonts w:eastAsia="Liberation Sans" w:cstheme="minorHAnsi"/>
                <w:w w:val="104"/>
              </w:rPr>
              <w:t>I am not working and I’m not currently looking for work</w:t>
            </w:r>
          </w:p>
        </w:tc>
      </w:tr>
      <w:tr w:rsidR="00023607" w:rsidRPr="00B07ACF" w14:paraId="29DB4DCE" w14:textId="77777777" w:rsidTr="00BE5CA2">
        <w:trPr>
          <w:trHeight w:val="415"/>
        </w:trPr>
        <w:tc>
          <w:tcPr>
            <w:tcW w:w="3232" w:type="dxa"/>
            <w:vMerge/>
            <w:tcBorders>
              <w:bottom w:val="single" w:sz="12" w:space="0" w:color="000000"/>
            </w:tcBorders>
          </w:tcPr>
          <w:p w14:paraId="1460C0EB" w14:textId="77777777" w:rsidR="00023607" w:rsidRPr="00BC20B4" w:rsidRDefault="00023607" w:rsidP="000A007B"/>
        </w:tc>
        <w:tc>
          <w:tcPr>
            <w:tcW w:w="511" w:type="dxa"/>
            <w:tcBorders>
              <w:bottom w:val="single" w:sz="12" w:space="0" w:color="000000"/>
            </w:tcBorders>
            <w:vAlign w:val="center"/>
          </w:tcPr>
          <w:p w14:paraId="5ED5AF44" w14:textId="77777777" w:rsidR="00023607" w:rsidRPr="002D79F2" w:rsidRDefault="00023607" w:rsidP="000A007B">
            <w:pPr>
              <w:spacing w:after="0" w:line="240" w:lineRule="auto"/>
            </w:pPr>
          </w:p>
        </w:tc>
        <w:tc>
          <w:tcPr>
            <w:tcW w:w="5891" w:type="dxa"/>
            <w:tcBorders>
              <w:top w:val="nil"/>
              <w:bottom w:val="single" w:sz="12" w:space="0" w:color="000000"/>
            </w:tcBorders>
          </w:tcPr>
          <w:p w14:paraId="46B1B0E0" w14:textId="77777777" w:rsidR="00023607" w:rsidRPr="002D79F2" w:rsidRDefault="00023607" w:rsidP="000A007B">
            <w:pPr>
              <w:spacing w:after="0"/>
            </w:pPr>
            <w:r w:rsidRPr="00F007BA">
              <w:rPr>
                <w:rFonts w:eastAsia="Liberation Sans" w:cstheme="minorHAnsi"/>
                <w:w w:val="104"/>
              </w:rPr>
              <w:t>I am not likely to be working now or in the future</w:t>
            </w:r>
          </w:p>
        </w:tc>
      </w:tr>
      <w:tr w:rsidR="00023607" w:rsidRPr="00B07ACF" w14:paraId="0B4D02AC" w14:textId="77777777" w:rsidTr="00BE5CA2">
        <w:trPr>
          <w:trHeight w:val="170"/>
        </w:trPr>
        <w:tc>
          <w:tcPr>
            <w:tcW w:w="3232" w:type="dxa"/>
            <w:vMerge w:val="restart"/>
            <w:tcBorders>
              <w:top w:val="single" w:sz="12" w:space="0" w:color="000000"/>
            </w:tcBorders>
          </w:tcPr>
          <w:p w14:paraId="7293F976" w14:textId="77777777" w:rsidR="00023607" w:rsidRDefault="00023607" w:rsidP="000A007B">
            <w:pPr>
              <w:rPr>
                <w:rFonts w:eastAsia="Liberation Sans" w:cstheme="minorHAnsi"/>
                <w:color w:val="000000" w:themeColor="text1"/>
                <w:w w:val="102"/>
              </w:rPr>
            </w:pPr>
            <w:r w:rsidRPr="00BC20B4">
              <w:rPr>
                <w:rFonts w:eastAsia="Liberation Sans" w:cstheme="minorHAnsi"/>
                <w:color w:val="000000" w:themeColor="text1"/>
                <w:w w:val="102"/>
              </w:rPr>
              <w:t xml:space="preserve">Please indicate which statements apply to you. </w:t>
            </w:r>
          </w:p>
          <w:p w14:paraId="5D4495CD" w14:textId="4720919C" w:rsidR="00023607" w:rsidRPr="00BC20B4" w:rsidRDefault="00023607" w:rsidP="000A007B">
            <w:pPr>
              <w:rPr>
                <w:rFonts w:eastAsia="Liberation Sans" w:cstheme="minorHAnsi"/>
                <w:color w:val="000000" w:themeColor="text1"/>
                <w:w w:val="102"/>
              </w:rPr>
            </w:pPr>
            <w:r>
              <w:rPr>
                <w:rFonts w:eastAsia="Liberation Sans" w:cstheme="minorHAnsi"/>
                <w:color w:val="000000" w:themeColor="text1"/>
                <w:w w:val="102"/>
              </w:rPr>
              <w:t>S</w:t>
            </w:r>
            <w:r w:rsidRPr="00BC20B4">
              <w:rPr>
                <w:rFonts w:eastAsia="Liberation Sans" w:cstheme="minorHAnsi"/>
                <w:color w:val="000000" w:themeColor="text1"/>
                <w:w w:val="102"/>
              </w:rPr>
              <w:t xml:space="preserve">elect </w:t>
            </w:r>
            <w:r w:rsidRPr="00F53D65">
              <w:rPr>
                <w:rFonts w:eastAsia="Liberation Sans" w:cstheme="minorHAnsi"/>
                <w:b/>
                <w:bCs/>
                <w:color w:val="000000" w:themeColor="text1"/>
                <w:w w:val="102"/>
              </w:rPr>
              <w:t>all</w:t>
            </w:r>
            <w:r w:rsidRPr="00BC20B4">
              <w:rPr>
                <w:rFonts w:eastAsia="Liberation Sans" w:cstheme="minorHAnsi"/>
                <w:color w:val="000000" w:themeColor="text1"/>
                <w:w w:val="102"/>
              </w:rPr>
              <w:t xml:space="preserve"> that apply</w:t>
            </w:r>
            <w:r>
              <w:rPr>
                <w:rFonts w:eastAsia="Liberation Sans" w:cstheme="minorHAnsi"/>
                <w:color w:val="000000" w:themeColor="text1"/>
                <w:w w:val="102"/>
              </w:rPr>
              <w:t xml:space="preserve">. </w:t>
            </w:r>
          </w:p>
          <w:p w14:paraId="2B33BBA1" w14:textId="77777777" w:rsidR="00023607" w:rsidRPr="00BC20B4" w:rsidRDefault="00023607" w:rsidP="000A007B">
            <w:pPr>
              <w:rPr>
                <w:color w:val="000000" w:themeColor="text1"/>
              </w:rPr>
            </w:pPr>
          </w:p>
        </w:tc>
        <w:tc>
          <w:tcPr>
            <w:tcW w:w="511" w:type="dxa"/>
            <w:tcBorders>
              <w:top w:val="single" w:sz="12" w:space="0" w:color="000000"/>
              <w:bottom w:val="single" w:sz="4" w:space="0" w:color="auto"/>
            </w:tcBorders>
            <w:vAlign w:val="center"/>
          </w:tcPr>
          <w:p w14:paraId="7AB1E760" w14:textId="77777777" w:rsidR="00023607" w:rsidRPr="002D79F2" w:rsidRDefault="00023607" w:rsidP="000A007B">
            <w:pPr>
              <w:spacing w:after="0" w:line="240" w:lineRule="auto"/>
            </w:pPr>
          </w:p>
        </w:tc>
        <w:tc>
          <w:tcPr>
            <w:tcW w:w="5891" w:type="dxa"/>
            <w:tcBorders>
              <w:top w:val="single" w:sz="12" w:space="0" w:color="000000"/>
              <w:bottom w:val="nil"/>
            </w:tcBorders>
          </w:tcPr>
          <w:p w14:paraId="1606508E" w14:textId="77777777" w:rsidR="00023607" w:rsidRPr="002D79F2" w:rsidRDefault="00023607" w:rsidP="000A007B">
            <w:pPr>
              <w:spacing w:after="0"/>
            </w:pPr>
            <w:r w:rsidRPr="00905351">
              <w:rPr>
                <w:rFonts w:eastAsia="Liberation Sans" w:cstheme="minorHAnsi"/>
                <w:w w:val="104"/>
              </w:rPr>
              <w:t>I am participating in education</w:t>
            </w:r>
          </w:p>
        </w:tc>
      </w:tr>
      <w:tr w:rsidR="00023607" w:rsidRPr="00B07ACF" w14:paraId="5D4F8D6E" w14:textId="77777777" w:rsidTr="00BE5CA2">
        <w:trPr>
          <w:trHeight w:val="170"/>
        </w:trPr>
        <w:tc>
          <w:tcPr>
            <w:tcW w:w="3232" w:type="dxa"/>
            <w:vMerge/>
          </w:tcPr>
          <w:p w14:paraId="246C44F9" w14:textId="77777777" w:rsidR="00023607" w:rsidRPr="00BC20B4" w:rsidRDefault="00023607" w:rsidP="000A007B">
            <w:pPr>
              <w:rPr>
                <w:rFonts w:eastAsia="Liberation Sans" w:cstheme="minorHAnsi"/>
                <w:color w:val="000000" w:themeColor="text1"/>
                <w:w w:val="102"/>
              </w:rPr>
            </w:pPr>
          </w:p>
        </w:tc>
        <w:tc>
          <w:tcPr>
            <w:tcW w:w="511" w:type="dxa"/>
            <w:tcBorders>
              <w:bottom w:val="single" w:sz="4" w:space="0" w:color="auto"/>
            </w:tcBorders>
            <w:vAlign w:val="center"/>
          </w:tcPr>
          <w:p w14:paraId="689EB8AE" w14:textId="77777777" w:rsidR="00023607" w:rsidRPr="002D79F2" w:rsidRDefault="00023607" w:rsidP="000A007B">
            <w:pPr>
              <w:spacing w:after="0" w:line="240" w:lineRule="auto"/>
            </w:pPr>
          </w:p>
        </w:tc>
        <w:tc>
          <w:tcPr>
            <w:tcW w:w="5891" w:type="dxa"/>
            <w:tcBorders>
              <w:top w:val="nil"/>
              <w:bottom w:val="nil"/>
            </w:tcBorders>
          </w:tcPr>
          <w:p w14:paraId="2C1FDC34" w14:textId="77777777" w:rsidR="00023607" w:rsidRPr="002D79F2" w:rsidRDefault="00023607" w:rsidP="000A007B">
            <w:pPr>
              <w:spacing w:after="0"/>
            </w:pPr>
            <w:r w:rsidRPr="00905351">
              <w:rPr>
                <w:rFonts w:eastAsia="Liberation Sans" w:cstheme="minorHAnsi"/>
                <w:w w:val="104"/>
              </w:rPr>
              <w:t>I am participating in other kinds of learning</w:t>
            </w:r>
          </w:p>
        </w:tc>
      </w:tr>
      <w:tr w:rsidR="00023607" w:rsidRPr="00B07ACF" w14:paraId="2ABFB022" w14:textId="77777777" w:rsidTr="00BE5CA2">
        <w:trPr>
          <w:trHeight w:val="170"/>
        </w:trPr>
        <w:tc>
          <w:tcPr>
            <w:tcW w:w="3232" w:type="dxa"/>
            <w:vMerge/>
          </w:tcPr>
          <w:p w14:paraId="4FF1AD4C" w14:textId="77777777" w:rsidR="00023607" w:rsidRPr="00BC20B4" w:rsidRDefault="00023607" w:rsidP="000A007B">
            <w:pPr>
              <w:rPr>
                <w:rFonts w:eastAsia="Liberation Sans" w:cstheme="minorHAnsi"/>
                <w:color w:val="000000" w:themeColor="text1"/>
                <w:w w:val="102"/>
              </w:rPr>
            </w:pPr>
          </w:p>
        </w:tc>
        <w:tc>
          <w:tcPr>
            <w:tcW w:w="511" w:type="dxa"/>
            <w:tcBorders>
              <w:bottom w:val="single" w:sz="4" w:space="0" w:color="auto"/>
            </w:tcBorders>
            <w:vAlign w:val="center"/>
          </w:tcPr>
          <w:p w14:paraId="05920B83" w14:textId="77777777" w:rsidR="00023607" w:rsidRPr="002D79F2" w:rsidRDefault="00023607" w:rsidP="000A007B">
            <w:pPr>
              <w:spacing w:after="0" w:line="240" w:lineRule="auto"/>
            </w:pPr>
          </w:p>
        </w:tc>
        <w:tc>
          <w:tcPr>
            <w:tcW w:w="5891" w:type="dxa"/>
            <w:tcBorders>
              <w:top w:val="nil"/>
              <w:bottom w:val="nil"/>
            </w:tcBorders>
          </w:tcPr>
          <w:p w14:paraId="4ED05E55" w14:textId="77777777" w:rsidR="00023607" w:rsidRPr="002D79F2" w:rsidRDefault="00023607" w:rsidP="000A007B">
            <w:pPr>
              <w:spacing w:after="0"/>
            </w:pPr>
            <w:r w:rsidRPr="00905351">
              <w:rPr>
                <w:rFonts w:eastAsia="Liberation Sans" w:cstheme="minorHAnsi"/>
                <w:w w:val="104"/>
              </w:rPr>
              <w:t>In the past 12 months, I have volunteered or provided unpaid help</w:t>
            </w:r>
          </w:p>
        </w:tc>
      </w:tr>
      <w:tr w:rsidR="00023607" w:rsidRPr="00B07ACF" w14:paraId="053E12EE" w14:textId="77777777" w:rsidTr="00BE5CA2">
        <w:trPr>
          <w:trHeight w:val="170"/>
        </w:trPr>
        <w:tc>
          <w:tcPr>
            <w:tcW w:w="3232" w:type="dxa"/>
            <w:vMerge/>
            <w:tcBorders>
              <w:bottom w:val="single" w:sz="12" w:space="0" w:color="000000"/>
            </w:tcBorders>
          </w:tcPr>
          <w:p w14:paraId="16D4C63F" w14:textId="77777777" w:rsidR="00023607" w:rsidRPr="00BC20B4" w:rsidRDefault="00023607" w:rsidP="000A007B">
            <w:pPr>
              <w:rPr>
                <w:rFonts w:eastAsia="Liberation Sans" w:cstheme="minorHAnsi"/>
                <w:color w:val="000000" w:themeColor="text1"/>
                <w:w w:val="102"/>
              </w:rPr>
            </w:pPr>
          </w:p>
        </w:tc>
        <w:tc>
          <w:tcPr>
            <w:tcW w:w="511" w:type="dxa"/>
            <w:tcBorders>
              <w:bottom w:val="single" w:sz="12" w:space="0" w:color="000000"/>
            </w:tcBorders>
            <w:vAlign w:val="center"/>
          </w:tcPr>
          <w:p w14:paraId="7BC613B5" w14:textId="77777777" w:rsidR="00023607" w:rsidRPr="002D79F2" w:rsidRDefault="00023607" w:rsidP="000A007B">
            <w:pPr>
              <w:spacing w:after="0" w:line="240" w:lineRule="auto"/>
            </w:pPr>
          </w:p>
        </w:tc>
        <w:tc>
          <w:tcPr>
            <w:tcW w:w="5891" w:type="dxa"/>
            <w:tcBorders>
              <w:top w:val="nil"/>
              <w:bottom w:val="single" w:sz="12" w:space="0" w:color="000000"/>
            </w:tcBorders>
          </w:tcPr>
          <w:p w14:paraId="78EF0920" w14:textId="77777777" w:rsidR="00023607" w:rsidRPr="002D79F2" w:rsidRDefault="00023607" w:rsidP="000A007B">
            <w:pPr>
              <w:spacing w:after="0"/>
            </w:pPr>
            <w:r w:rsidRPr="00905351">
              <w:rPr>
                <w:rFonts w:eastAsia="Liberation Sans" w:cstheme="minorHAnsi"/>
                <w:w w:val="104"/>
              </w:rPr>
              <w:t>I am not volunteering but I would like to</w:t>
            </w:r>
          </w:p>
        </w:tc>
      </w:tr>
      <w:tr w:rsidR="001C2BC9" w:rsidRPr="007175B0" w14:paraId="4E5BDC4E" w14:textId="77777777" w:rsidTr="00BE5CA2">
        <w:tblPrEx>
          <w:tblCellMar>
            <w:top w:w="0" w:type="dxa"/>
            <w:left w:w="108" w:type="dxa"/>
            <w:right w:w="108" w:type="dxa"/>
          </w:tblCellMar>
        </w:tblPrEx>
        <w:trPr>
          <w:trHeight w:val="170"/>
        </w:trPr>
        <w:tc>
          <w:tcPr>
            <w:tcW w:w="3232" w:type="dxa"/>
            <w:vMerge w:val="restart"/>
          </w:tcPr>
          <w:p w14:paraId="766D0F5F" w14:textId="77777777" w:rsidR="000A3EA9" w:rsidRPr="000A3EA9" w:rsidRDefault="001C2BC9" w:rsidP="000A3EA9">
            <w:pPr>
              <w:rPr>
                <w:rFonts w:eastAsia="Liberation Sans" w:cstheme="minorHAnsi"/>
                <w:color w:val="000000" w:themeColor="text1"/>
                <w:w w:val="102"/>
              </w:rPr>
            </w:pPr>
            <w:r w:rsidRPr="000A3EA9">
              <w:rPr>
                <w:rFonts w:eastAsia="Liberation Sans" w:cstheme="minorHAnsi"/>
                <w:color w:val="000000" w:themeColor="text1"/>
                <w:w w:val="102"/>
              </w:rPr>
              <w:t xml:space="preserve">Thinking about money, which of the statements </w:t>
            </w:r>
            <w:r w:rsidRPr="000A3EA9">
              <w:rPr>
                <w:rFonts w:eastAsia="Liberation Sans" w:cstheme="minorHAnsi"/>
                <w:b/>
                <w:color w:val="000000" w:themeColor="text1"/>
                <w:w w:val="102"/>
              </w:rPr>
              <w:t>best</w:t>
            </w:r>
            <w:r w:rsidRPr="000A3EA9">
              <w:rPr>
                <w:rFonts w:eastAsia="Liberation Sans" w:cstheme="minorHAnsi"/>
                <w:color w:val="000000" w:themeColor="text1"/>
                <w:w w:val="102"/>
              </w:rPr>
              <w:t xml:space="preserve"> describes your situation? </w:t>
            </w:r>
          </w:p>
          <w:p w14:paraId="35DDE556" w14:textId="77777777" w:rsidR="001C2BC9" w:rsidRDefault="001C2BC9" w:rsidP="00A716DC">
            <w:pPr>
              <w:spacing w:after="0" w:line="240" w:lineRule="auto"/>
              <w:rPr>
                <w:rFonts w:cs="Helvetica"/>
              </w:rPr>
            </w:pPr>
            <w:r w:rsidRPr="00A716DC">
              <w:rPr>
                <w:rFonts w:cs="Helvetica"/>
              </w:rPr>
              <w:t xml:space="preserve">Please select </w:t>
            </w:r>
            <w:r w:rsidRPr="00A716DC">
              <w:rPr>
                <w:rFonts w:cs="Helvetica"/>
                <w:b/>
              </w:rPr>
              <w:t>one</w:t>
            </w:r>
            <w:r w:rsidRPr="00A716DC">
              <w:rPr>
                <w:rFonts w:cs="Helvetica"/>
              </w:rPr>
              <w:t xml:space="preserve"> only.</w:t>
            </w:r>
          </w:p>
          <w:p w14:paraId="611ADB36" w14:textId="04E73B63" w:rsidR="00A716DC" w:rsidRPr="00A716DC" w:rsidRDefault="00A716DC" w:rsidP="00A716DC">
            <w:pPr>
              <w:spacing w:after="0" w:line="240" w:lineRule="auto"/>
              <w:rPr>
                <w:rFonts w:eastAsia="Liberation Sans" w:cstheme="minorHAnsi"/>
                <w:color w:val="000000" w:themeColor="text1"/>
                <w:w w:val="102"/>
                <w:sz w:val="4"/>
                <w:szCs w:val="4"/>
              </w:rPr>
            </w:pPr>
          </w:p>
        </w:tc>
        <w:tc>
          <w:tcPr>
            <w:tcW w:w="511" w:type="dxa"/>
          </w:tcPr>
          <w:p w14:paraId="5E588F24" w14:textId="77777777" w:rsidR="001C2BC9" w:rsidRPr="002D79F2" w:rsidRDefault="001C2BC9" w:rsidP="000A007B">
            <w:pPr>
              <w:spacing w:after="0" w:line="240" w:lineRule="auto"/>
            </w:pPr>
          </w:p>
        </w:tc>
        <w:tc>
          <w:tcPr>
            <w:tcW w:w="5891" w:type="dxa"/>
            <w:tcBorders>
              <w:bottom w:val="single" w:sz="4" w:space="0" w:color="FFFFFF" w:themeColor="background1"/>
            </w:tcBorders>
            <w:vAlign w:val="center"/>
          </w:tcPr>
          <w:p w14:paraId="067840D5" w14:textId="77777777" w:rsidR="001C2BC9" w:rsidRPr="007175B0" w:rsidRDefault="001C2BC9" w:rsidP="000A3EA9">
            <w:pPr>
              <w:spacing w:after="0"/>
              <w:rPr>
                <w:lang w:val="en-US"/>
              </w:rPr>
            </w:pPr>
            <w:r w:rsidRPr="007175B0">
              <w:rPr>
                <w:lang w:val="en-US"/>
              </w:rPr>
              <w:t xml:space="preserve">I am regularly meeting my financial obligations and have some money left over to save if I want to </w:t>
            </w:r>
          </w:p>
        </w:tc>
      </w:tr>
      <w:tr w:rsidR="001C2BC9" w:rsidRPr="002D79F2" w14:paraId="7F82C1F1" w14:textId="77777777" w:rsidTr="00BE5CA2">
        <w:tblPrEx>
          <w:tblCellMar>
            <w:top w:w="0" w:type="dxa"/>
            <w:left w:w="108" w:type="dxa"/>
            <w:right w:w="108" w:type="dxa"/>
          </w:tblCellMar>
        </w:tblPrEx>
        <w:trPr>
          <w:trHeight w:val="405"/>
        </w:trPr>
        <w:tc>
          <w:tcPr>
            <w:tcW w:w="3232" w:type="dxa"/>
            <w:vMerge/>
          </w:tcPr>
          <w:p w14:paraId="351F8DA1" w14:textId="77777777" w:rsidR="001C2BC9" w:rsidRPr="00BC20B4" w:rsidRDefault="001C2BC9" w:rsidP="000A007B"/>
        </w:tc>
        <w:tc>
          <w:tcPr>
            <w:tcW w:w="511" w:type="dxa"/>
          </w:tcPr>
          <w:p w14:paraId="1689258B" w14:textId="77777777" w:rsidR="001C2BC9" w:rsidRPr="002D79F2" w:rsidRDefault="001C2BC9" w:rsidP="000A007B">
            <w:pPr>
              <w:spacing w:after="0" w:line="240" w:lineRule="auto"/>
            </w:pPr>
          </w:p>
        </w:tc>
        <w:tc>
          <w:tcPr>
            <w:tcW w:w="5891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14:paraId="267206FC" w14:textId="77777777" w:rsidR="001C2BC9" w:rsidRPr="002D79F2" w:rsidRDefault="001C2BC9" w:rsidP="000A3EA9">
            <w:pPr>
              <w:spacing w:after="0" w:line="240" w:lineRule="auto"/>
            </w:pPr>
            <w:r w:rsidRPr="007175B0">
              <w:rPr>
                <w:lang w:val="en-US"/>
              </w:rPr>
              <w:t>I am neither increasing my debt nor saving</w:t>
            </w:r>
          </w:p>
        </w:tc>
      </w:tr>
      <w:tr w:rsidR="001C2BC9" w:rsidRPr="007175B0" w14:paraId="7CA72F2D" w14:textId="77777777" w:rsidTr="00BE5CA2">
        <w:tblPrEx>
          <w:tblCellMar>
            <w:top w:w="0" w:type="dxa"/>
            <w:left w:w="108" w:type="dxa"/>
            <w:right w:w="108" w:type="dxa"/>
          </w:tblCellMar>
        </w:tblPrEx>
        <w:trPr>
          <w:trHeight w:val="283"/>
        </w:trPr>
        <w:tc>
          <w:tcPr>
            <w:tcW w:w="3232" w:type="dxa"/>
            <w:vMerge/>
          </w:tcPr>
          <w:p w14:paraId="565736EE" w14:textId="77777777" w:rsidR="001C2BC9" w:rsidRPr="00BC20B4" w:rsidRDefault="001C2BC9" w:rsidP="000A007B"/>
        </w:tc>
        <w:tc>
          <w:tcPr>
            <w:tcW w:w="511" w:type="dxa"/>
          </w:tcPr>
          <w:p w14:paraId="6AE33661" w14:textId="77777777" w:rsidR="001C2BC9" w:rsidRPr="002D79F2" w:rsidRDefault="001C2BC9" w:rsidP="000A007B">
            <w:pPr>
              <w:spacing w:after="0" w:line="240" w:lineRule="auto"/>
            </w:pPr>
          </w:p>
        </w:tc>
        <w:tc>
          <w:tcPr>
            <w:tcW w:w="5891" w:type="dxa"/>
            <w:tcBorders>
              <w:top w:val="single" w:sz="4" w:space="0" w:color="FFFFFF" w:themeColor="background1"/>
            </w:tcBorders>
            <w:vAlign w:val="center"/>
          </w:tcPr>
          <w:p w14:paraId="29AA12FD" w14:textId="77777777" w:rsidR="001C2BC9" w:rsidRPr="007175B0" w:rsidRDefault="001C2BC9" w:rsidP="000A3EA9">
            <w:pPr>
              <w:spacing w:after="0"/>
              <w:rPr>
                <w:lang w:val="en-US"/>
              </w:rPr>
            </w:pPr>
            <w:r w:rsidRPr="007175B0">
              <w:rPr>
                <w:lang w:val="en-US"/>
              </w:rPr>
              <w:t>I am getting into debt</w:t>
            </w:r>
          </w:p>
        </w:tc>
      </w:tr>
      <w:tr w:rsidR="000A3EA9" w:rsidRPr="007175B0" w14:paraId="26C01576" w14:textId="77777777" w:rsidTr="00BE5CA2">
        <w:tblPrEx>
          <w:tblCellMar>
            <w:top w:w="0" w:type="dxa"/>
            <w:left w:w="108" w:type="dxa"/>
            <w:right w:w="108" w:type="dxa"/>
          </w:tblCellMar>
        </w:tblPrEx>
        <w:trPr>
          <w:trHeight w:val="391"/>
        </w:trPr>
        <w:tc>
          <w:tcPr>
            <w:tcW w:w="3232" w:type="dxa"/>
            <w:vMerge w:val="restart"/>
          </w:tcPr>
          <w:p w14:paraId="00BECAE8" w14:textId="167C7CD5" w:rsidR="000A3EA9" w:rsidRPr="000A3EA9" w:rsidRDefault="000A3EA9" w:rsidP="000A3EA9">
            <w:pPr>
              <w:rPr>
                <w:rFonts w:eastAsia="Liberation Sans" w:cstheme="minorHAnsi"/>
                <w:color w:val="000000" w:themeColor="text1"/>
                <w:w w:val="102"/>
              </w:rPr>
            </w:pPr>
            <w:r w:rsidRPr="000A3EA9">
              <w:rPr>
                <w:rFonts w:eastAsia="Liberation Sans" w:cstheme="minorHAnsi"/>
                <w:color w:val="000000" w:themeColor="text1"/>
                <w:w w:val="102"/>
              </w:rPr>
              <w:t xml:space="preserve">Please indicate which of the following income you receive. </w:t>
            </w:r>
          </w:p>
          <w:p w14:paraId="327ACCCC" w14:textId="53A7CE31" w:rsidR="000A3EA9" w:rsidRPr="000A3EA9" w:rsidRDefault="000A3EA9" w:rsidP="000A007B">
            <w:pPr>
              <w:spacing w:after="0" w:line="240" w:lineRule="auto"/>
              <w:rPr>
                <w:rFonts w:cs="Helvetica"/>
              </w:rPr>
            </w:pPr>
            <w:r>
              <w:rPr>
                <w:rFonts w:cs="Helvetica"/>
              </w:rPr>
              <w:t xml:space="preserve">Select </w:t>
            </w:r>
            <w:r w:rsidRPr="000A3EA9">
              <w:rPr>
                <w:rFonts w:cs="Helvetica"/>
                <w:b/>
              </w:rPr>
              <w:t>all</w:t>
            </w:r>
            <w:r>
              <w:rPr>
                <w:rFonts w:cs="Helvetica"/>
              </w:rPr>
              <w:t xml:space="preserve"> that apply. </w:t>
            </w:r>
          </w:p>
        </w:tc>
        <w:tc>
          <w:tcPr>
            <w:tcW w:w="511" w:type="dxa"/>
          </w:tcPr>
          <w:p w14:paraId="2C0F6F86" w14:textId="77777777" w:rsidR="000A3EA9" w:rsidRPr="002D79F2" w:rsidRDefault="000A3EA9" w:rsidP="000A007B">
            <w:pPr>
              <w:spacing w:after="0" w:line="240" w:lineRule="auto"/>
            </w:pPr>
          </w:p>
        </w:tc>
        <w:tc>
          <w:tcPr>
            <w:tcW w:w="5891" w:type="dxa"/>
            <w:tcBorders>
              <w:bottom w:val="single" w:sz="4" w:space="0" w:color="FFFFFF"/>
            </w:tcBorders>
            <w:vAlign w:val="center"/>
          </w:tcPr>
          <w:p w14:paraId="67363C9C" w14:textId="37EEDCA9" w:rsidR="000A3EA9" w:rsidRPr="007175B0" w:rsidRDefault="000A3EA9" w:rsidP="000A3EA9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 xml:space="preserve">Wages </w:t>
            </w:r>
            <w:r w:rsidR="00103A1D">
              <w:rPr>
                <w:lang w:val="en-US"/>
              </w:rPr>
              <w:t>from working</w:t>
            </w:r>
            <w:r w:rsidRPr="007175B0">
              <w:rPr>
                <w:lang w:val="en-US"/>
              </w:rPr>
              <w:t xml:space="preserve"> </w:t>
            </w:r>
          </w:p>
        </w:tc>
      </w:tr>
      <w:tr w:rsidR="000A3EA9" w:rsidRPr="002D79F2" w14:paraId="4B9652DD" w14:textId="77777777" w:rsidTr="00BE5CA2">
        <w:tblPrEx>
          <w:tblCellMar>
            <w:top w:w="0" w:type="dxa"/>
            <w:left w:w="108" w:type="dxa"/>
            <w:right w:w="108" w:type="dxa"/>
          </w:tblCellMar>
        </w:tblPrEx>
        <w:trPr>
          <w:trHeight w:val="411"/>
        </w:trPr>
        <w:tc>
          <w:tcPr>
            <w:tcW w:w="3232" w:type="dxa"/>
            <w:vMerge/>
          </w:tcPr>
          <w:p w14:paraId="32041780" w14:textId="77777777" w:rsidR="000A3EA9" w:rsidRPr="00BC20B4" w:rsidRDefault="000A3EA9" w:rsidP="000A007B"/>
        </w:tc>
        <w:tc>
          <w:tcPr>
            <w:tcW w:w="511" w:type="dxa"/>
          </w:tcPr>
          <w:p w14:paraId="620655DA" w14:textId="77777777" w:rsidR="000A3EA9" w:rsidRPr="002D79F2" w:rsidRDefault="000A3EA9" w:rsidP="000A007B">
            <w:pPr>
              <w:spacing w:after="0" w:line="240" w:lineRule="auto"/>
            </w:pPr>
          </w:p>
        </w:tc>
        <w:tc>
          <w:tcPr>
            <w:tcW w:w="5891" w:type="dxa"/>
            <w:tcBorders>
              <w:top w:val="single" w:sz="4" w:space="0" w:color="FFFFFF"/>
              <w:bottom w:val="single" w:sz="4" w:space="0" w:color="FFFFFF"/>
            </w:tcBorders>
            <w:vAlign w:val="center"/>
          </w:tcPr>
          <w:p w14:paraId="2818698F" w14:textId="5B166B4B" w:rsidR="00291390" w:rsidRPr="00291390" w:rsidRDefault="005508D9" w:rsidP="000A3EA9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Government pensions, benefits and allowances</w:t>
            </w:r>
          </w:p>
        </w:tc>
      </w:tr>
      <w:tr w:rsidR="000A3EA9" w:rsidRPr="007175B0" w14:paraId="54C54FF0" w14:textId="77777777" w:rsidTr="00BE5CA2">
        <w:tblPrEx>
          <w:tblCellMar>
            <w:top w:w="0" w:type="dxa"/>
            <w:left w:w="108" w:type="dxa"/>
            <w:right w:w="108" w:type="dxa"/>
          </w:tblCellMar>
        </w:tblPrEx>
        <w:trPr>
          <w:trHeight w:val="409"/>
        </w:trPr>
        <w:tc>
          <w:tcPr>
            <w:tcW w:w="3232" w:type="dxa"/>
            <w:vMerge/>
          </w:tcPr>
          <w:p w14:paraId="60F5BFCD" w14:textId="77777777" w:rsidR="000A3EA9" w:rsidRPr="00BC20B4" w:rsidRDefault="000A3EA9" w:rsidP="000A007B"/>
        </w:tc>
        <w:tc>
          <w:tcPr>
            <w:tcW w:w="511" w:type="dxa"/>
          </w:tcPr>
          <w:p w14:paraId="4ECBFB4E" w14:textId="77777777" w:rsidR="000A3EA9" w:rsidRPr="002D79F2" w:rsidRDefault="000A3EA9" w:rsidP="000A007B">
            <w:pPr>
              <w:spacing w:after="0" w:line="240" w:lineRule="auto"/>
            </w:pPr>
          </w:p>
        </w:tc>
        <w:tc>
          <w:tcPr>
            <w:tcW w:w="5891" w:type="dxa"/>
            <w:tcBorders>
              <w:top w:val="single" w:sz="4" w:space="0" w:color="FFFFFF"/>
            </w:tcBorders>
            <w:vAlign w:val="center"/>
          </w:tcPr>
          <w:p w14:paraId="0274C564" w14:textId="07FF33C9" w:rsidR="000A3EA9" w:rsidRPr="007175B0" w:rsidRDefault="000A3EA9" w:rsidP="000A3EA9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>Othe</w:t>
            </w:r>
            <w:r w:rsidR="00A82A3F">
              <w:rPr>
                <w:lang w:val="en-US"/>
              </w:rPr>
              <w:t>r. Please describe</w:t>
            </w:r>
            <w:r w:rsidR="00291390">
              <w:rPr>
                <w:lang w:val="en-US"/>
              </w:rPr>
              <w:t>____________________________</w:t>
            </w:r>
            <w:r w:rsidR="00A82A3F">
              <w:rPr>
                <w:lang w:val="en-US"/>
              </w:rPr>
              <w:t>____</w:t>
            </w:r>
            <w:r>
              <w:rPr>
                <w:lang w:val="en-US"/>
              </w:rPr>
              <w:t xml:space="preserve"> </w:t>
            </w:r>
          </w:p>
        </w:tc>
      </w:tr>
    </w:tbl>
    <w:p w14:paraId="79A5FD85" w14:textId="3039DADC" w:rsidR="00023607" w:rsidRDefault="00023607" w:rsidP="002F324B">
      <w:pPr>
        <w:rPr>
          <w:rFonts w:eastAsia="Liberation Sans" w:cstheme="minorHAnsi"/>
          <w:b/>
          <w:bCs/>
          <w:w w:val="102"/>
        </w:rPr>
      </w:pP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4106"/>
        <w:gridCol w:w="425"/>
        <w:gridCol w:w="1989"/>
        <w:gridCol w:w="3108"/>
        <w:gridCol w:w="11"/>
      </w:tblGrid>
      <w:tr w:rsidR="00A82A3F" w:rsidRPr="00B6236F" w14:paraId="74C9E5C3" w14:textId="77777777" w:rsidTr="00AF1019">
        <w:tc>
          <w:tcPr>
            <w:tcW w:w="9639" w:type="dxa"/>
            <w:gridSpan w:val="5"/>
            <w:shd w:val="clear" w:color="auto" w:fill="D9D9D9" w:themeFill="background1" w:themeFillShade="D9"/>
          </w:tcPr>
          <w:p w14:paraId="400401E8" w14:textId="3675DF62" w:rsidR="00A82A3F" w:rsidRPr="00B6236F" w:rsidRDefault="00A82A3F" w:rsidP="000A007B">
            <w:pPr>
              <w:spacing w:after="0"/>
              <w:rPr>
                <w:b/>
                <w:color w:val="FFFFFF" w:themeColor="background1"/>
                <w:lang w:eastAsia="en-AU"/>
              </w:rPr>
            </w:pPr>
            <w:r>
              <w:rPr>
                <w:b/>
                <w:lang w:eastAsia="en-AU"/>
              </w:rPr>
              <w:t>YOUR HOUSEHOLD</w:t>
            </w:r>
          </w:p>
        </w:tc>
      </w:tr>
      <w:tr w:rsidR="002F324B" w:rsidRPr="00155C5B" w14:paraId="67F965A9" w14:textId="77777777" w:rsidTr="00AF101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rPr>
          <w:gridAfter w:val="1"/>
          <w:wAfter w:w="6" w:type="dxa"/>
          <w:trHeight w:val="367"/>
        </w:trPr>
        <w:tc>
          <w:tcPr>
            <w:tcW w:w="4106" w:type="dxa"/>
            <w:vAlign w:val="center"/>
          </w:tcPr>
          <w:p w14:paraId="02434010" w14:textId="77777777" w:rsidR="002F324B" w:rsidRPr="00F53D65" w:rsidRDefault="002F324B" w:rsidP="00F031D5">
            <w:pPr>
              <w:spacing w:before="120" w:after="120"/>
              <w:rPr>
                <w:w w:val="102"/>
              </w:rPr>
            </w:pPr>
            <w:r w:rsidRPr="00F53D65">
              <w:rPr>
                <w:w w:val="102"/>
              </w:rPr>
              <w:t>Do</w:t>
            </w:r>
            <w:r w:rsidRPr="00F53D65">
              <w:t xml:space="preserve"> </w:t>
            </w:r>
            <w:r w:rsidRPr="00F53D65">
              <w:rPr>
                <w:w w:val="102"/>
              </w:rPr>
              <w:t>you</w:t>
            </w:r>
            <w:r w:rsidRPr="00F53D65">
              <w:t xml:space="preserve"> </w:t>
            </w:r>
            <w:r w:rsidRPr="00F53D65">
              <w:rPr>
                <w:w w:val="102"/>
              </w:rPr>
              <w:t>currently</w:t>
            </w:r>
            <w:r w:rsidRPr="00F53D65">
              <w:t xml:space="preserve"> </w:t>
            </w:r>
            <w:r w:rsidRPr="00F53D65">
              <w:rPr>
                <w:w w:val="102"/>
              </w:rPr>
              <w:t>live</w:t>
            </w:r>
            <w:r w:rsidRPr="00F53D65">
              <w:t xml:space="preserve"> </w:t>
            </w:r>
            <w:r w:rsidRPr="00F53D65">
              <w:rPr>
                <w:w w:val="102"/>
              </w:rPr>
              <w:t>with</w:t>
            </w:r>
            <w:r w:rsidRPr="00F53D65">
              <w:t xml:space="preserve"> </w:t>
            </w:r>
            <w:r w:rsidRPr="00F53D65">
              <w:rPr>
                <w:w w:val="102"/>
              </w:rPr>
              <w:t>other</w:t>
            </w:r>
            <w:r w:rsidRPr="00F53D65">
              <w:t xml:space="preserve"> </w:t>
            </w:r>
            <w:r w:rsidRPr="00F53D65">
              <w:rPr>
                <w:w w:val="102"/>
              </w:rPr>
              <w:t>people?</w:t>
            </w:r>
          </w:p>
        </w:tc>
        <w:tc>
          <w:tcPr>
            <w:tcW w:w="2414" w:type="dxa"/>
            <w:gridSpan w:val="2"/>
            <w:vAlign w:val="center"/>
          </w:tcPr>
          <w:p w14:paraId="68FD5098" w14:textId="28CD2880" w:rsidR="002F324B" w:rsidRPr="00155C5B" w:rsidRDefault="002F324B" w:rsidP="00BB528C">
            <w:pPr>
              <w:spacing w:before="120" w:after="120"/>
              <w:jc w:val="center"/>
              <w:rPr>
                <w:noProof/>
                <w:lang w:eastAsia="en-AU"/>
              </w:rPr>
            </w:pPr>
            <w:r>
              <w:rPr>
                <w:noProof/>
                <w:lang w:eastAsia="en-AU"/>
              </w:rPr>
              <w:t>Yes</w:t>
            </w:r>
          </w:p>
        </w:tc>
        <w:tc>
          <w:tcPr>
            <w:tcW w:w="3108" w:type="dxa"/>
            <w:vAlign w:val="center"/>
          </w:tcPr>
          <w:p w14:paraId="5909CC8F" w14:textId="0A282938" w:rsidR="002F324B" w:rsidRPr="00155C5B" w:rsidRDefault="002F324B" w:rsidP="00BB528C">
            <w:pPr>
              <w:spacing w:before="120" w:after="120"/>
              <w:jc w:val="center"/>
              <w:rPr>
                <w:noProof/>
                <w:lang w:eastAsia="en-AU"/>
              </w:rPr>
            </w:pPr>
            <w:r>
              <w:rPr>
                <w:noProof/>
                <w:lang w:eastAsia="en-AU"/>
              </w:rPr>
              <w:t>No</w:t>
            </w:r>
          </w:p>
        </w:tc>
      </w:tr>
      <w:tr w:rsidR="002F324B" w14:paraId="73CE37AC" w14:textId="77777777" w:rsidTr="00AF101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rPr>
          <w:gridAfter w:val="1"/>
          <w:wAfter w:w="6" w:type="dxa"/>
          <w:trHeight w:hRule="exact" w:val="537"/>
        </w:trPr>
        <w:tc>
          <w:tcPr>
            <w:tcW w:w="4106" w:type="dxa"/>
            <w:vMerge w:val="restart"/>
          </w:tcPr>
          <w:p w14:paraId="7233A736" w14:textId="77777777" w:rsidR="00BB528C" w:rsidRDefault="00F031D5" w:rsidP="00A323B5">
            <w:pPr>
              <w:rPr>
                <w:rFonts w:eastAsia="Liberation Sans" w:cstheme="minorHAnsi"/>
              </w:rPr>
            </w:pPr>
            <w:r>
              <w:rPr>
                <w:rFonts w:eastAsia="Liberation Sans" w:cstheme="minorHAnsi"/>
                <w:w w:val="102"/>
              </w:rPr>
              <w:t xml:space="preserve">If yes, </w:t>
            </w:r>
            <w:r w:rsidR="00BB528C">
              <w:rPr>
                <w:rFonts w:eastAsia="Liberation Sans" w:cstheme="minorHAnsi"/>
                <w:w w:val="102"/>
              </w:rPr>
              <w:t>who else do you live with</w:t>
            </w:r>
            <w:r w:rsidR="002F324B" w:rsidRPr="00F53D65">
              <w:rPr>
                <w:rFonts w:eastAsia="Liberation Sans" w:cstheme="minorHAnsi"/>
                <w:w w:val="102"/>
              </w:rPr>
              <w:t>?</w:t>
            </w:r>
            <w:r w:rsidR="002F324B" w:rsidRPr="00F53D65">
              <w:rPr>
                <w:rFonts w:eastAsia="Liberation Sans" w:cstheme="minorHAnsi"/>
              </w:rPr>
              <w:t xml:space="preserve"> </w:t>
            </w:r>
          </w:p>
          <w:p w14:paraId="65BDEAD2" w14:textId="42A2B914" w:rsidR="002F324B" w:rsidRPr="00F53D65" w:rsidRDefault="002F324B" w:rsidP="00A323B5">
            <w:pPr>
              <w:rPr>
                <w:rFonts w:eastAsia="Liberation Sans" w:cstheme="minorHAnsi"/>
                <w:i/>
                <w:iCs/>
                <w:w w:val="102"/>
              </w:rPr>
            </w:pPr>
            <w:r w:rsidRPr="00F53D65">
              <w:rPr>
                <w:rFonts w:eastAsia="Liberation Sans" w:cstheme="minorHAnsi"/>
                <w:w w:val="102"/>
              </w:rPr>
              <w:t>Select</w:t>
            </w:r>
            <w:r w:rsidRPr="00F53D65">
              <w:rPr>
                <w:rFonts w:eastAsia="Liberation Sans" w:cstheme="minorHAnsi"/>
              </w:rPr>
              <w:t xml:space="preserve"> </w:t>
            </w:r>
            <w:r w:rsidRPr="00F23668">
              <w:rPr>
                <w:rFonts w:eastAsia="Liberation Sans" w:cstheme="minorHAnsi"/>
                <w:b/>
                <w:bCs/>
                <w:w w:val="102"/>
              </w:rPr>
              <w:t>all</w:t>
            </w:r>
            <w:r w:rsidRPr="00F53D65">
              <w:rPr>
                <w:rFonts w:eastAsia="Liberation Sans" w:cstheme="minorHAnsi"/>
              </w:rPr>
              <w:t xml:space="preserve"> </w:t>
            </w:r>
            <w:r w:rsidRPr="00F53D65">
              <w:rPr>
                <w:rFonts w:eastAsia="Liberation Sans" w:cstheme="minorHAnsi"/>
                <w:w w:val="102"/>
              </w:rPr>
              <w:t>that</w:t>
            </w:r>
            <w:r w:rsidRPr="00F53D65">
              <w:rPr>
                <w:rFonts w:eastAsia="Liberation Sans" w:cstheme="minorHAnsi"/>
              </w:rPr>
              <w:t xml:space="preserve"> </w:t>
            </w:r>
            <w:r w:rsidRPr="00F53D65">
              <w:rPr>
                <w:rFonts w:eastAsia="Liberation Sans" w:cstheme="minorHAnsi"/>
                <w:w w:val="102"/>
              </w:rPr>
              <w:t>apply</w:t>
            </w:r>
            <w:r w:rsidR="00BB528C">
              <w:rPr>
                <w:rFonts w:eastAsia="Liberation Sans" w:cstheme="minorHAnsi"/>
                <w:w w:val="102"/>
              </w:rPr>
              <w:t>.</w:t>
            </w:r>
          </w:p>
          <w:p w14:paraId="41E65FBE" w14:textId="77777777" w:rsidR="002F324B" w:rsidRPr="00F53D65" w:rsidRDefault="002F324B" w:rsidP="00A323B5">
            <w:pPr>
              <w:spacing w:line="240" w:lineRule="auto"/>
              <w:jc w:val="both"/>
              <w:rPr>
                <w:rFonts w:eastAsia="Liberation Sans" w:cstheme="minorHAnsi"/>
                <w:w w:val="102"/>
              </w:rPr>
            </w:pPr>
          </w:p>
        </w:tc>
        <w:tc>
          <w:tcPr>
            <w:tcW w:w="425" w:type="dxa"/>
          </w:tcPr>
          <w:p w14:paraId="3DF3D39D" w14:textId="77777777" w:rsidR="002F324B" w:rsidRDefault="002F324B" w:rsidP="00A323B5">
            <w:pPr>
              <w:jc w:val="center"/>
            </w:pPr>
          </w:p>
        </w:tc>
        <w:tc>
          <w:tcPr>
            <w:tcW w:w="5097" w:type="dxa"/>
            <w:gridSpan w:val="2"/>
          </w:tcPr>
          <w:p w14:paraId="4E0A14D6" w14:textId="66139240" w:rsidR="002F324B" w:rsidRPr="006B1C4A" w:rsidRDefault="002127CC" w:rsidP="00BA0B65">
            <w:pPr>
              <w:spacing w:before="120" w:after="120"/>
            </w:pPr>
            <w:r>
              <w:t>Dependents under the age of 18</w:t>
            </w:r>
          </w:p>
        </w:tc>
      </w:tr>
      <w:tr w:rsidR="002F324B" w14:paraId="7E55C9F9" w14:textId="77777777" w:rsidTr="00AF101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rPr>
          <w:gridAfter w:val="1"/>
          <w:wAfter w:w="6" w:type="dxa"/>
          <w:trHeight w:hRule="exact" w:val="542"/>
        </w:trPr>
        <w:tc>
          <w:tcPr>
            <w:tcW w:w="4106" w:type="dxa"/>
            <w:vMerge/>
          </w:tcPr>
          <w:p w14:paraId="493AAAD5" w14:textId="77777777" w:rsidR="002F324B" w:rsidRPr="009C0AC7" w:rsidRDefault="002F324B" w:rsidP="00A323B5">
            <w:pPr>
              <w:spacing w:line="240" w:lineRule="auto"/>
              <w:jc w:val="both"/>
              <w:rPr>
                <w:rFonts w:eastAsia="Liberation Sans" w:cstheme="minorHAnsi"/>
                <w:w w:val="102"/>
              </w:rPr>
            </w:pPr>
          </w:p>
        </w:tc>
        <w:tc>
          <w:tcPr>
            <w:tcW w:w="425" w:type="dxa"/>
          </w:tcPr>
          <w:p w14:paraId="6AB89634" w14:textId="77777777" w:rsidR="002F324B" w:rsidRDefault="002F324B" w:rsidP="00A323B5">
            <w:pPr>
              <w:jc w:val="center"/>
            </w:pPr>
          </w:p>
        </w:tc>
        <w:tc>
          <w:tcPr>
            <w:tcW w:w="5097" w:type="dxa"/>
            <w:gridSpan w:val="2"/>
          </w:tcPr>
          <w:p w14:paraId="46672726" w14:textId="77777777" w:rsidR="002F324B" w:rsidRPr="006B1C4A" w:rsidRDefault="002F324B" w:rsidP="00BA0B65">
            <w:pPr>
              <w:spacing w:before="120" w:after="120"/>
            </w:pPr>
            <w:r w:rsidRPr="006B1C4A">
              <w:t>Spouse/partner</w:t>
            </w:r>
          </w:p>
        </w:tc>
      </w:tr>
      <w:tr w:rsidR="002F324B" w14:paraId="0E03DBC2" w14:textId="77777777" w:rsidTr="00AF101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rPr>
          <w:gridAfter w:val="1"/>
          <w:wAfter w:w="6" w:type="dxa"/>
          <w:trHeight w:hRule="exact" w:val="534"/>
        </w:trPr>
        <w:tc>
          <w:tcPr>
            <w:tcW w:w="4106" w:type="dxa"/>
            <w:vMerge/>
          </w:tcPr>
          <w:p w14:paraId="3C32483F" w14:textId="77777777" w:rsidR="002F324B" w:rsidRPr="009C0AC7" w:rsidRDefault="002F324B" w:rsidP="00A323B5">
            <w:pPr>
              <w:spacing w:line="240" w:lineRule="auto"/>
              <w:jc w:val="both"/>
              <w:rPr>
                <w:rFonts w:eastAsia="Liberation Sans" w:cstheme="minorHAnsi"/>
                <w:w w:val="102"/>
              </w:rPr>
            </w:pPr>
          </w:p>
        </w:tc>
        <w:tc>
          <w:tcPr>
            <w:tcW w:w="425" w:type="dxa"/>
          </w:tcPr>
          <w:p w14:paraId="700A7D37" w14:textId="77777777" w:rsidR="002F324B" w:rsidRDefault="002F324B" w:rsidP="00A323B5">
            <w:pPr>
              <w:jc w:val="center"/>
            </w:pPr>
          </w:p>
        </w:tc>
        <w:tc>
          <w:tcPr>
            <w:tcW w:w="5097" w:type="dxa"/>
            <w:gridSpan w:val="2"/>
          </w:tcPr>
          <w:p w14:paraId="5D728923" w14:textId="77777777" w:rsidR="002F324B" w:rsidRPr="006B1C4A" w:rsidRDefault="002F324B" w:rsidP="00BA0B65">
            <w:pPr>
              <w:spacing w:before="120" w:after="120"/>
            </w:pPr>
            <w:r w:rsidRPr="006B1C4A">
              <w:t>Other adult family members</w:t>
            </w:r>
          </w:p>
        </w:tc>
      </w:tr>
      <w:tr w:rsidR="002F324B" w14:paraId="494C20C5" w14:textId="77777777" w:rsidTr="00AF101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rPr>
          <w:gridAfter w:val="1"/>
          <w:wAfter w:w="6" w:type="dxa"/>
          <w:trHeight w:hRule="exact" w:val="527"/>
        </w:trPr>
        <w:tc>
          <w:tcPr>
            <w:tcW w:w="4106" w:type="dxa"/>
            <w:vMerge/>
          </w:tcPr>
          <w:p w14:paraId="4512655D" w14:textId="77777777" w:rsidR="002F324B" w:rsidRPr="009C0AC7" w:rsidRDefault="002F324B" w:rsidP="00A323B5">
            <w:pPr>
              <w:spacing w:line="240" w:lineRule="auto"/>
              <w:jc w:val="both"/>
              <w:rPr>
                <w:rFonts w:eastAsia="Liberation Sans" w:cstheme="minorHAnsi"/>
                <w:w w:val="102"/>
              </w:rPr>
            </w:pPr>
          </w:p>
        </w:tc>
        <w:tc>
          <w:tcPr>
            <w:tcW w:w="425" w:type="dxa"/>
          </w:tcPr>
          <w:p w14:paraId="6DC769FD" w14:textId="77777777" w:rsidR="002F324B" w:rsidRDefault="002F324B" w:rsidP="00A323B5">
            <w:pPr>
              <w:jc w:val="center"/>
            </w:pPr>
          </w:p>
        </w:tc>
        <w:tc>
          <w:tcPr>
            <w:tcW w:w="5097" w:type="dxa"/>
            <w:gridSpan w:val="2"/>
          </w:tcPr>
          <w:p w14:paraId="1639FA83" w14:textId="2F63387D" w:rsidR="002F324B" w:rsidRPr="006B1C4A" w:rsidRDefault="00BB528C" w:rsidP="00BA0B65">
            <w:pPr>
              <w:spacing w:before="120" w:after="120"/>
            </w:pPr>
            <w:r>
              <w:t xml:space="preserve">Other </w:t>
            </w:r>
            <w:r w:rsidR="0007697F">
              <w:t>adults</w:t>
            </w:r>
            <w:r w:rsidR="00AF1019">
              <w:t xml:space="preserve"> who are not family members</w:t>
            </w:r>
          </w:p>
        </w:tc>
      </w:tr>
      <w:tr w:rsidR="002F324B" w14:paraId="71115F94" w14:textId="77777777" w:rsidTr="00AF101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rPr>
          <w:gridAfter w:val="1"/>
          <w:wAfter w:w="6" w:type="dxa"/>
          <w:trHeight w:hRule="exact" w:val="489"/>
        </w:trPr>
        <w:tc>
          <w:tcPr>
            <w:tcW w:w="4106" w:type="dxa"/>
            <w:vMerge/>
          </w:tcPr>
          <w:p w14:paraId="089213B7" w14:textId="77777777" w:rsidR="002F324B" w:rsidRPr="009C0AC7" w:rsidRDefault="002F324B" w:rsidP="00A323B5">
            <w:pPr>
              <w:spacing w:line="240" w:lineRule="auto"/>
              <w:jc w:val="both"/>
              <w:rPr>
                <w:rFonts w:eastAsia="Liberation Sans" w:cstheme="minorHAnsi"/>
                <w:w w:val="102"/>
              </w:rPr>
            </w:pPr>
          </w:p>
        </w:tc>
        <w:tc>
          <w:tcPr>
            <w:tcW w:w="425" w:type="dxa"/>
          </w:tcPr>
          <w:p w14:paraId="670B0767" w14:textId="77777777" w:rsidR="002F324B" w:rsidRDefault="002F324B" w:rsidP="00A323B5">
            <w:pPr>
              <w:jc w:val="center"/>
            </w:pPr>
          </w:p>
        </w:tc>
        <w:tc>
          <w:tcPr>
            <w:tcW w:w="5097" w:type="dxa"/>
            <w:gridSpan w:val="2"/>
          </w:tcPr>
          <w:p w14:paraId="2D27F5E7" w14:textId="65BC3B85" w:rsidR="002F324B" w:rsidRPr="006B1C4A" w:rsidRDefault="00A82A3F" w:rsidP="00BA0B65">
            <w:pPr>
              <w:spacing w:before="120" w:after="120"/>
            </w:pPr>
            <w:r>
              <w:rPr>
                <w:lang w:val="en-US"/>
              </w:rPr>
              <w:t>Other. Please describe____________</w:t>
            </w:r>
            <w:r w:rsidR="00BB528C">
              <w:rPr>
                <w:lang w:val="en-US"/>
              </w:rPr>
              <w:t>____</w:t>
            </w:r>
            <w:r>
              <w:rPr>
                <w:lang w:val="en-US"/>
              </w:rPr>
              <w:t>__________</w:t>
            </w:r>
          </w:p>
        </w:tc>
      </w:tr>
    </w:tbl>
    <w:p w14:paraId="38FCBA5D" w14:textId="3C36EF98" w:rsidR="002F324B" w:rsidRDefault="002F324B" w:rsidP="002F324B">
      <w:pPr>
        <w:rPr>
          <w:noProof/>
          <w:lang w:eastAsia="en-AU"/>
        </w:rPr>
      </w:pPr>
    </w:p>
    <w:p w14:paraId="17606992" w14:textId="77777777" w:rsidR="00BE5CA2" w:rsidRDefault="00BE5CA2">
      <w:pPr>
        <w:spacing w:after="0" w:line="240" w:lineRule="auto"/>
        <w:rPr>
          <w:b/>
          <w:noProof/>
          <w:lang w:eastAsia="en-AU"/>
        </w:rPr>
      </w:pPr>
      <w:r>
        <w:rPr>
          <w:b/>
          <w:noProof/>
          <w:lang w:eastAsia="en-AU"/>
        </w:rPr>
        <w:br w:type="page"/>
      </w:r>
    </w:p>
    <w:p w14:paraId="22925F01" w14:textId="20271BC0" w:rsidR="00AF1019" w:rsidRPr="00AF1019" w:rsidRDefault="00AF1019" w:rsidP="002F324B">
      <w:pPr>
        <w:rPr>
          <w:b/>
          <w:noProof/>
          <w:lang w:eastAsia="en-AU"/>
        </w:rPr>
      </w:pPr>
      <w:r w:rsidRPr="00AF1019">
        <w:rPr>
          <w:b/>
          <w:noProof/>
          <w:lang w:eastAsia="en-AU"/>
        </w:rPr>
        <w:t xml:space="preserve">If you current live with children, please complete the following questions. </w:t>
      </w:r>
    </w:p>
    <w:p w14:paraId="5D21A60F" w14:textId="77777777" w:rsidR="00AF1019" w:rsidRPr="00E339DF" w:rsidRDefault="00AF1019" w:rsidP="00AF1019">
      <w:pPr>
        <w:pStyle w:val="Heading3"/>
        <w:spacing w:before="0"/>
        <w:rPr>
          <w:color w:val="000000" w:themeColor="text1"/>
        </w:rPr>
      </w:pPr>
      <w:r w:rsidRPr="00E339DF">
        <w:rPr>
          <w:color w:val="000000" w:themeColor="text1"/>
        </w:rPr>
        <w:t>AS A RESULT OF MY CURRENT HOUSING SITUATION…</w:t>
      </w:r>
    </w:p>
    <w:p w14:paraId="7222ECDC" w14:textId="08DBF900" w:rsidR="002F324B" w:rsidRPr="002F324B" w:rsidRDefault="002F324B" w:rsidP="002F324B">
      <w:pPr>
        <w:rPr>
          <w:b/>
          <w:bCs/>
          <w:noProof/>
          <w:lang w:eastAsia="en-AU"/>
        </w:rPr>
      </w:pPr>
      <w:r w:rsidRPr="002F324B">
        <w:rPr>
          <w:b/>
          <w:bCs/>
          <w:noProof/>
          <w:lang w:val="en-US"/>
        </w:rPr>
        <w:drawing>
          <wp:anchor distT="0" distB="0" distL="114300" distR="114300" simplePos="0" relativeHeight="251667456" behindDoc="0" locked="0" layoutInCell="1" allowOverlap="1" wp14:anchorId="5E7D133F" wp14:editId="7F58486D">
            <wp:simplePos x="0" y="0"/>
            <wp:positionH relativeFrom="column">
              <wp:posOffset>3714115</wp:posOffset>
            </wp:positionH>
            <wp:positionV relativeFrom="paragraph">
              <wp:posOffset>64814</wp:posOffset>
            </wp:positionV>
            <wp:extent cx="2427605" cy="480060"/>
            <wp:effectExtent l="0" t="0" r="0" b="2540"/>
            <wp:wrapTight wrapText="bothSides">
              <wp:wrapPolygon edited="0">
                <wp:start x="0" y="0"/>
                <wp:lineTo x="0" y="21143"/>
                <wp:lineTo x="21470" y="21143"/>
                <wp:lineTo x="21470" y="0"/>
                <wp:lineTo x="0" y="0"/>
              </wp:wrapPolygon>
            </wp:wrapTight>
            <wp:docPr id="6" name="Picture 6" descr="A picture containing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ace-scale2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7605" cy="4800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0E59AE0" w14:textId="37FDA94B" w:rsidR="002F324B" w:rsidRPr="00B07ACF" w:rsidRDefault="002F324B" w:rsidP="002F324B">
      <w:pPr>
        <w:pStyle w:val="Heading3"/>
        <w:rPr>
          <w:color w:val="auto"/>
        </w:rPr>
      </w:pPr>
    </w:p>
    <w:tbl>
      <w:tblPr>
        <w:tblStyle w:val="TableGrid"/>
        <w:tblW w:w="9628" w:type="dxa"/>
        <w:tblLayout w:type="fixed"/>
        <w:tblCellMar>
          <w:top w:w="57" w:type="dxa"/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897"/>
        <w:gridCol w:w="719"/>
        <w:gridCol w:w="753"/>
        <w:gridCol w:w="753"/>
        <w:gridCol w:w="753"/>
        <w:gridCol w:w="753"/>
      </w:tblGrid>
      <w:tr w:rsidR="00BE5CA2" w:rsidRPr="00B07ACF" w14:paraId="698A4156" w14:textId="77777777" w:rsidTr="00BE5CA2">
        <w:trPr>
          <w:trHeight w:hRule="exact" w:val="791"/>
        </w:trPr>
        <w:tc>
          <w:tcPr>
            <w:tcW w:w="5897" w:type="dxa"/>
            <w:vAlign w:val="center"/>
          </w:tcPr>
          <w:p w14:paraId="7BC06871" w14:textId="02673080" w:rsidR="00BE5CA2" w:rsidRPr="004048CF" w:rsidRDefault="00BE5CA2" w:rsidP="00BE5CA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eastAsia="Liberation Sans" w:cstheme="minorHAnsi"/>
                <w:w w:val="102"/>
              </w:rPr>
            </w:pPr>
            <w:r>
              <w:rPr>
                <w:rFonts w:eastAsia="Liberation Sans" w:cstheme="minorHAnsi"/>
                <w:w w:val="102"/>
              </w:rPr>
              <w:t>My child/</w:t>
            </w:r>
            <w:proofErr w:type="spellStart"/>
            <w:r>
              <w:rPr>
                <w:rFonts w:eastAsia="Liberation Sans" w:cstheme="minorHAnsi"/>
                <w:w w:val="102"/>
              </w:rPr>
              <w:t>ren</w:t>
            </w:r>
            <w:proofErr w:type="spellEnd"/>
            <w:r>
              <w:rPr>
                <w:rFonts w:eastAsia="Liberation Sans" w:cstheme="minorHAnsi"/>
                <w:w w:val="102"/>
              </w:rPr>
              <w:t xml:space="preserve"> regularly attend school or early childhood education</w:t>
            </w:r>
          </w:p>
        </w:tc>
        <w:tc>
          <w:tcPr>
            <w:tcW w:w="719" w:type="dxa"/>
            <w:vAlign w:val="center"/>
          </w:tcPr>
          <w:p w14:paraId="1F73ADD0" w14:textId="251E11E4" w:rsidR="00BE5CA2" w:rsidRPr="00B07ACF" w:rsidRDefault="00BE5CA2" w:rsidP="00BE5CA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B07ACF">
              <w:rPr>
                <w:sz w:val="16"/>
                <w:szCs w:val="16"/>
              </w:rPr>
              <w:t>Strongly disagree</w:t>
            </w:r>
          </w:p>
        </w:tc>
        <w:tc>
          <w:tcPr>
            <w:tcW w:w="753" w:type="dxa"/>
            <w:vAlign w:val="center"/>
          </w:tcPr>
          <w:p w14:paraId="33DFDAA8" w14:textId="212D7B8B" w:rsidR="00BE5CA2" w:rsidRPr="00B07ACF" w:rsidRDefault="00BE5CA2" w:rsidP="00BE5CA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B07ACF">
              <w:rPr>
                <w:sz w:val="16"/>
                <w:szCs w:val="16"/>
              </w:rPr>
              <w:t>Disagree</w:t>
            </w:r>
          </w:p>
        </w:tc>
        <w:tc>
          <w:tcPr>
            <w:tcW w:w="753" w:type="dxa"/>
            <w:vAlign w:val="center"/>
          </w:tcPr>
          <w:p w14:paraId="2DD42D8F" w14:textId="68E93A57" w:rsidR="00BE5CA2" w:rsidRPr="00B07ACF" w:rsidRDefault="00BE5CA2" w:rsidP="00BE5CA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B07ACF">
              <w:rPr>
                <w:sz w:val="16"/>
                <w:szCs w:val="16"/>
              </w:rPr>
              <w:t>Neutral</w:t>
            </w:r>
          </w:p>
        </w:tc>
        <w:tc>
          <w:tcPr>
            <w:tcW w:w="753" w:type="dxa"/>
            <w:vAlign w:val="center"/>
          </w:tcPr>
          <w:p w14:paraId="3FE48836" w14:textId="56701A4F" w:rsidR="00BE5CA2" w:rsidRPr="00B07ACF" w:rsidRDefault="00BE5CA2" w:rsidP="00BE5CA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B07ACF">
              <w:rPr>
                <w:sz w:val="16"/>
                <w:szCs w:val="16"/>
              </w:rPr>
              <w:t>Agree</w:t>
            </w:r>
          </w:p>
        </w:tc>
        <w:tc>
          <w:tcPr>
            <w:tcW w:w="753" w:type="dxa"/>
            <w:vAlign w:val="center"/>
          </w:tcPr>
          <w:p w14:paraId="3D4A6179" w14:textId="25AE2876" w:rsidR="00BE5CA2" w:rsidRPr="00B07ACF" w:rsidRDefault="00BE5CA2" w:rsidP="00BE5CA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B07ACF">
              <w:rPr>
                <w:sz w:val="16"/>
                <w:szCs w:val="16"/>
              </w:rPr>
              <w:t>Strongly agree</w:t>
            </w:r>
          </w:p>
        </w:tc>
      </w:tr>
      <w:tr w:rsidR="00BE5CA2" w:rsidRPr="00B07ACF" w14:paraId="44D1CB93" w14:textId="77777777" w:rsidTr="00BE5CA2">
        <w:trPr>
          <w:trHeight w:hRule="exact" w:val="845"/>
        </w:trPr>
        <w:tc>
          <w:tcPr>
            <w:tcW w:w="5897" w:type="dxa"/>
            <w:vAlign w:val="center"/>
          </w:tcPr>
          <w:p w14:paraId="380D111E" w14:textId="33ACAC9F" w:rsidR="00BE5CA2" w:rsidRPr="004048CF" w:rsidRDefault="00BE5CA2" w:rsidP="00BE5CA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eastAsia="Liberation Sans" w:cstheme="minorHAnsi"/>
                <w:w w:val="102"/>
              </w:rPr>
            </w:pPr>
            <w:r>
              <w:rPr>
                <w:rFonts w:eastAsia="Liberation Sans" w:cstheme="minorHAnsi"/>
                <w:w w:val="102"/>
              </w:rPr>
              <w:t>My child/</w:t>
            </w:r>
            <w:proofErr w:type="spellStart"/>
            <w:r>
              <w:rPr>
                <w:rFonts w:eastAsia="Liberation Sans" w:cstheme="minorHAnsi"/>
                <w:w w:val="102"/>
              </w:rPr>
              <w:t>ren</w:t>
            </w:r>
            <w:proofErr w:type="spellEnd"/>
            <w:r>
              <w:rPr>
                <w:rFonts w:eastAsia="Liberation Sans" w:cstheme="minorHAnsi"/>
                <w:w w:val="102"/>
              </w:rPr>
              <w:t xml:space="preserve"> are developing well at school or early childhood education</w:t>
            </w:r>
          </w:p>
        </w:tc>
        <w:tc>
          <w:tcPr>
            <w:tcW w:w="719" w:type="dxa"/>
            <w:vAlign w:val="center"/>
          </w:tcPr>
          <w:p w14:paraId="68567A0C" w14:textId="7F5E6F9E" w:rsidR="00BE5CA2" w:rsidRPr="00B07ACF" w:rsidRDefault="00BE5CA2" w:rsidP="00BE5CA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B07ACF">
              <w:rPr>
                <w:sz w:val="16"/>
                <w:szCs w:val="16"/>
              </w:rPr>
              <w:t>Strongly disagree</w:t>
            </w:r>
          </w:p>
        </w:tc>
        <w:tc>
          <w:tcPr>
            <w:tcW w:w="753" w:type="dxa"/>
            <w:vAlign w:val="center"/>
          </w:tcPr>
          <w:p w14:paraId="58950981" w14:textId="625DC4D0" w:rsidR="00BE5CA2" w:rsidRPr="00B07ACF" w:rsidRDefault="00BE5CA2" w:rsidP="00BE5CA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B07ACF">
              <w:rPr>
                <w:sz w:val="16"/>
                <w:szCs w:val="16"/>
              </w:rPr>
              <w:t>Disagree</w:t>
            </w:r>
          </w:p>
        </w:tc>
        <w:tc>
          <w:tcPr>
            <w:tcW w:w="753" w:type="dxa"/>
            <w:vAlign w:val="center"/>
          </w:tcPr>
          <w:p w14:paraId="689A9053" w14:textId="42544C82" w:rsidR="00BE5CA2" w:rsidRPr="00B07ACF" w:rsidRDefault="00BE5CA2" w:rsidP="00BE5CA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B07ACF">
              <w:rPr>
                <w:sz w:val="16"/>
                <w:szCs w:val="16"/>
              </w:rPr>
              <w:t>Neutral</w:t>
            </w:r>
          </w:p>
        </w:tc>
        <w:tc>
          <w:tcPr>
            <w:tcW w:w="753" w:type="dxa"/>
            <w:vAlign w:val="center"/>
          </w:tcPr>
          <w:p w14:paraId="0C9FA0AA" w14:textId="3707F51D" w:rsidR="00BE5CA2" w:rsidRPr="00B07ACF" w:rsidRDefault="00BE5CA2" w:rsidP="00BE5CA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B07ACF">
              <w:rPr>
                <w:sz w:val="16"/>
                <w:szCs w:val="16"/>
              </w:rPr>
              <w:t>Agree</w:t>
            </w:r>
          </w:p>
        </w:tc>
        <w:tc>
          <w:tcPr>
            <w:tcW w:w="753" w:type="dxa"/>
            <w:vAlign w:val="center"/>
          </w:tcPr>
          <w:p w14:paraId="62E34B6F" w14:textId="475323DD" w:rsidR="00BE5CA2" w:rsidRPr="00B07ACF" w:rsidRDefault="00BE5CA2" w:rsidP="00BE5CA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B07ACF">
              <w:rPr>
                <w:sz w:val="16"/>
                <w:szCs w:val="16"/>
              </w:rPr>
              <w:t>Strongly agree</w:t>
            </w:r>
          </w:p>
        </w:tc>
      </w:tr>
      <w:tr w:rsidR="00BE5CA2" w:rsidRPr="00B07ACF" w14:paraId="1A0BAFF3" w14:textId="77777777" w:rsidTr="00BE5CA2">
        <w:trPr>
          <w:trHeight w:hRule="exact" w:val="844"/>
        </w:trPr>
        <w:tc>
          <w:tcPr>
            <w:tcW w:w="5897" w:type="dxa"/>
            <w:vAlign w:val="center"/>
          </w:tcPr>
          <w:p w14:paraId="3A796352" w14:textId="0CE7D511" w:rsidR="00BE5CA2" w:rsidRPr="004048CF" w:rsidRDefault="00BE5CA2" w:rsidP="00BE5CA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eastAsia="Liberation Sans" w:cstheme="minorHAnsi"/>
                <w:w w:val="102"/>
              </w:rPr>
            </w:pPr>
            <w:r>
              <w:rPr>
                <w:rFonts w:eastAsia="Liberation Sans" w:cstheme="minorHAnsi"/>
                <w:w w:val="102"/>
              </w:rPr>
              <w:t>My child/</w:t>
            </w:r>
            <w:proofErr w:type="spellStart"/>
            <w:r>
              <w:rPr>
                <w:rFonts w:eastAsia="Liberation Sans" w:cstheme="minorHAnsi"/>
                <w:w w:val="102"/>
              </w:rPr>
              <w:t>ren</w:t>
            </w:r>
            <w:proofErr w:type="spellEnd"/>
            <w:r>
              <w:rPr>
                <w:rFonts w:eastAsia="Liberation Sans" w:cstheme="minorHAnsi"/>
                <w:w w:val="102"/>
              </w:rPr>
              <w:t xml:space="preserve"> are involved in other activities outside of school or early childhood education</w:t>
            </w:r>
          </w:p>
        </w:tc>
        <w:tc>
          <w:tcPr>
            <w:tcW w:w="719" w:type="dxa"/>
            <w:vAlign w:val="center"/>
          </w:tcPr>
          <w:p w14:paraId="5DE40918" w14:textId="7473AE45" w:rsidR="00BE5CA2" w:rsidRPr="00B07ACF" w:rsidRDefault="00BE5CA2" w:rsidP="00BE5CA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B07ACF">
              <w:rPr>
                <w:sz w:val="16"/>
                <w:szCs w:val="16"/>
              </w:rPr>
              <w:t>Strongly disagree</w:t>
            </w:r>
          </w:p>
        </w:tc>
        <w:tc>
          <w:tcPr>
            <w:tcW w:w="753" w:type="dxa"/>
            <w:vAlign w:val="center"/>
          </w:tcPr>
          <w:p w14:paraId="103DC26D" w14:textId="067E7330" w:rsidR="00BE5CA2" w:rsidRPr="00B07ACF" w:rsidRDefault="00BE5CA2" w:rsidP="00BE5CA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B07ACF">
              <w:rPr>
                <w:sz w:val="16"/>
                <w:szCs w:val="16"/>
              </w:rPr>
              <w:t>Disagree</w:t>
            </w:r>
          </w:p>
        </w:tc>
        <w:tc>
          <w:tcPr>
            <w:tcW w:w="753" w:type="dxa"/>
            <w:vAlign w:val="center"/>
          </w:tcPr>
          <w:p w14:paraId="2C5887DF" w14:textId="3C15B940" w:rsidR="00BE5CA2" w:rsidRPr="00B07ACF" w:rsidRDefault="00BE5CA2" w:rsidP="00BE5CA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B07ACF">
              <w:rPr>
                <w:sz w:val="16"/>
                <w:szCs w:val="16"/>
              </w:rPr>
              <w:t>Neutral</w:t>
            </w:r>
          </w:p>
        </w:tc>
        <w:tc>
          <w:tcPr>
            <w:tcW w:w="753" w:type="dxa"/>
            <w:vAlign w:val="center"/>
          </w:tcPr>
          <w:p w14:paraId="5B61394C" w14:textId="2870AAA9" w:rsidR="00BE5CA2" w:rsidRPr="00B07ACF" w:rsidRDefault="00BE5CA2" w:rsidP="00BE5CA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B07ACF">
              <w:rPr>
                <w:sz w:val="16"/>
                <w:szCs w:val="16"/>
              </w:rPr>
              <w:t>Agree</w:t>
            </w:r>
          </w:p>
        </w:tc>
        <w:tc>
          <w:tcPr>
            <w:tcW w:w="753" w:type="dxa"/>
            <w:vAlign w:val="center"/>
          </w:tcPr>
          <w:p w14:paraId="3BDFF6CB" w14:textId="054FEA24" w:rsidR="00BE5CA2" w:rsidRPr="00B07ACF" w:rsidRDefault="00BE5CA2" w:rsidP="00BE5CA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B07ACF">
              <w:rPr>
                <w:sz w:val="16"/>
                <w:szCs w:val="16"/>
              </w:rPr>
              <w:t>Strongly agree</w:t>
            </w:r>
          </w:p>
        </w:tc>
      </w:tr>
      <w:tr w:rsidR="00BE5CA2" w:rsidRPr="00B07ACF" w14:paraId="65E4B167" w14:textId="77777777" w:rsidTr="00A323B5">
        <w:trPr>
          <w:trHeight w:hRule="exact" w:val="680"/>
        </w:trPr>
        <w:tc>
          <w:tcPr>
            <w:tcW w:w="5897" w:type="dxa"/>
            <w:vAlign w:val="center"/>
          </w:tcPr>
          <w:p w14:paraId="43734D08" w14:textId="77777777" w:rsidR="00BE5CA2" w:rsidRPr="00A6454E" w:rsidRDefault="00BE5CA2" w:rsidP="00BE5CA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cs="Arial"/>
                <w:lang w:val="en-US"/>
              </w:rPr>
            </w:pPr>
            <w:r w:rsidRPr="004048CF">
              <w:rPr>
                <w:rFonts w:eastAsia="Liberation Sans" w:cstheme="minorHAnsi"/>
                <w:w w:val="102"/>
              </w:rPr>
              <w:t>My children feel safe at home</w:t>
            </w:r>
          </w:p>
        </w:tc>
        <w:tc>
          <w:tcPr>
            <w:tcW w:w="719" w:type="dxa"/>
            <w:vAlign w:val="center"/>
          </w:tcPr>
          <w:p w14:paraId="395EF496" w14:textId="77777777" w:rsidR="00BE5CA2" w:rsidRPr="00B07ACF" w:rsidRDefault="00BE5CA2" w:rsidP="00BE5CA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B07ACF">
              <w:rPr>
                <w:sz w:val="16"/>
                <w:szCs w:val="16"/>
              </w:rPr>
              <w:t>Strongly disagree</w:t>
            </w:r>
          </w:p>
        </w:tc>
        <w:tc>
          <w:tcPr>
            <w:tcW w:w="753" w:type="dxa"/>
            <w:vAlign w:val="center"/>
          </w:tcPr>
          <w:p w14:paraId="0AD9FFAE" w14:textId="77777777" w:rsidR="00BE5CA2" w:rsidRPr="00B07ACF" w:rsidRDefault="00BE5CA2" w:rsidP="00BE5CA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B07ACF">
              <w:rPr>
                <w:sz w:val="16"/>
                <w:szCs w:val="16"/>
              </w:rPr>
              <w:t>Disagree</w:t>
            </w:r>
          </w:p>
        </w:tc>
        <w:tc>
          <w:tcPr>
            <w:tcW w:w="753" w:type="dxa"/>
            <w:vAlign w:val="center"/>
          </w:tcPr>
          <w:p w14:paraId="683259E0" w14:textId="77777777" w:rsidR="00BE5CA2" w:rsidRPr="00B07ACF" w:rsidRDefault="00BE5CA2" w:rsidP="00BE5CA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B07ACF">
              <w:rPr>
                <w:sz w:val="16"/>
                <w:szCs w:val="16"/>
              </w:rPr>
              <w:t>Neutral</w:t>
            </w:r>
          </w:p>
        </w:tc>
        <w:tc>
          <w:tcPr>
            <w:tcW w:w="753" w:type="dxa"/>
            <w:vAlign w:val="center"/>
          </w:tcPr>
          <w:p w14:paraId="6EAED1E5" w14:textId="77777777" w:rsidR="00BE5CA2" w:rsidRPr="00B07ACF" w:rsidRDefault="00BE5CA2" w:rsidP="00BE5CA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B07ACF">
              <w:rPr>
                <w:sz w:val="16"/>
                <w:szCs w:val="16"/>
              </w:rPr>
              <w:t>Agree</w:t>
            </w:r>
          </w:p>
        </w:tc>
        <w:tc>
          <w:tcPr>
            <w:tcW w:w="753" w:type="dxa"/>
            <w:vAlign w:val="center"/>
          </w:tcPr>
          <w:p w14:paraId="43B73122" w14:textId="77777777" w:rsidR="00BE5CA2" w:rsidRPr="00B07ACF" w:rsidRDefault="00BE5CA2" w:rsidP="00BE5CA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B07ACF">
              <w:rPr>
                <w:sz w:val="16"/>
                <w:szCs w:val="16"/>
              </w:rPr>
              <w:t>Strongly agree</w:t>
            </w:r>
          </w:p>
        </w:tc>
      </w:tr>
      <w:tr w:rsidR="00BE5CA2" w:rsidRPr="00B07ACF" w14:paraId="4AEFB193" w14:textId="77777777" w:rsidTr="00A323B5">
        <w:trPr>
          <w:trHeight w:hRule="exact" w:val="680"/>
        </w:trPr>
        <w:tc>
          <w:tcPr>
            <w:tcW w:w="5897" w:type="dxa"/>
            <w:vAlign w:val="center"/>
          </w:tcPr>
          <w:p w14:paraId="1176A446" w14:textId="77777777" w:rsidR="00BE5CA2" w:rsidRPr="00A6454E" w:rsidRDefault="00BE5CA2" w:rsidP="00BE5CA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cs="Arial"/>
                <w:lang w:val="en-US"/>
              </w:rPr>
            </w:pPr>
            <w:r w:rsidRPr="004048CF">
              <w:rPr>
                <w:rFonts w:eastAsia="Liberation Sans" w:cstheme="minorHAnsi"/>
                <w:w w:val="102"/>
              </w:rPr>
              <w:t>My children have good physical health</w:t>
            </w:r>
          </w:p>
        </w:tc>
        <w:tc>
          <w:tcPr>
            <w:tcW w:w="719" w:type="dxa"/>
            <w:vAlign w:val="center"/>
          </w:tcPr>
          <w:p w14:paraId="0F88BB78" w14:textId="77777777" w:rsidR="00BE5CA2" w:rsidRPr="00B07ACF" w:rsidRDefault="00BE5CA2" w:rsidP="00BE5CA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B07ACF">
              <w:rPr>
                <w:sz w:val="16"/>
                <w:szCs w:val="16"/>
              </w:rPr>
              <w:t>Strongly disagree</w:t>
            </w:r>
          </w:p>
        </w:tc>
        <w:tc>
          <w:tcPr>
            <w:tcW w:w="753" w:type="dxa"/>
            <w:vAlign w:val="center"/>
          </w:tcPr>
          <w:p w14:paraId="0B8C9A40" w14:textId="77777777" w:rsidR="00BE5CA2" w:rsidRPr="00B07ACF" w:rsidRDefault="00BE5CA2" w:rsidP="00BE5CA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B07ACF">
              <w:rPr>
                <w:sz w:val="16"/>
                <w:szCs w:val="16"/>
              </w:rPr>
              <w:t>Disagree</w:t>
            </w:r>
          </w:p>
        </w:tc>
        <w:tc>
          <w:tcPr>
            <w:tcW w:w="753" w:type="dxa"/>
            <w:vAlign w:val="center"/>
          </w:tcPr>
          <w:p w14:paraId="2C0650CF" w14:textId="77777777" w:rsidR="00BE5CA2" w:rsidRPr="00B07ACF" w:rsidRDefault="00BE5CA2" w:rsidP="00BE5CA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B07ACF">
              <w:rPr>
                <w:sz w:val="16"/>
                <w:szCs w:val="16"/>
              </w:rPr>
              <w:t>Neutral</w:t>
            </w:r>
          </w:p>
        </w:tc>
        <w:tc>
          <w:tcPr>
            <w:tcW w:w="753" w:type="dxa"/>
            <w:vAlign w:val="center"/>
          </w:tcPr>
          <w:p w14:paraId="0956DA96" w14:textId="77777777" w:rsidR="00BE5CA2" w:rsidRPr="00B07ACF" w:rsidRDefault="00BE5CA2" w:rsidP="00BE5CA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B07ACF">
              <w:rPr>
                <w:sz w:val="16"/>
                <w:szCs w:val="16"/>
              </w:rPr>
              <w:t>Agree</w:t>
            </w:r>
          </w:p>
        </w:tc>
        <w:tc>
          <w:tcPr>
            <w:tcW w:w="753" w:type="dxa"/>
            <w:vAlign w:val="center"/>
          </w:tcPr>
          <w:p w14:paraId="640C679C" w14:textId="77777777" w:rsidR="00BE5CA2" w:rsidRPr="00B07ACF" w:rsidRDefault="00BE5CA2" w:rsidP="00BE5CA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B07ACF">
              <w:rPr>
                <w:sz w:val="16"/>
                <w:szCs w:val="16"/>
              </w:rPr>
              <w:t>Strongly agree</w:t>
            </w:r>
          </w:p>
        </w:tc>
      </w:tr>
      <w:tr w:rsidR="00BE5CA2" w:rsidRPr="00B07ACF" w14:paraId="68543EF9" w14:textId="77777777" w:rsidTr="00A323B5">
        <w:trPr>
          <w:trHeight w:hRule="exact" w:val="680"/>
        </w:trPr>
        <w:tc>
          <w:tcPr>
            <w:tcW w:w="5897" w:type="dxa"/>
            <w:vAlign w:val="center"/>
          </w:tcPr>
          <w:p w14:paraId="687C2F70" w14:textId="3D2ACDB5" w:rsidR="00BE5CA2" w:rsidRPr="004048CF" w:rsidRDefault="00BE5CA2" w:rsidP="00BE5CA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eastAsia="Liberation Sans" w:cstheme="minorHAnsi"/>
                <w:w w:val="102"/>
              </w:rPr>
            </w:pPr>
            <w:r w:rsidRPr="004048CF">
              <w:rPr>
                <w:rFonts w:eastAsia="Liberation Sans" w:cstheme="minorHAnsi"/>
                <w:w w:val="102"/>
              </w:rPr>
              <w:t>My children have good emotional</w:t>
            </w:r>
            <w:r>
              <w:rPr>
                <w:rFonts w:eastAsia="Liberation Sans" w:cstheme="minorHAnsi"/>
                <w:w w:val="102"/>
              </w:rPr>
              <w:t xml:space="preserve"> </w:t>
            </w:r>
            <w:r w:rsidRPr="004048CF">
              <w:rPr>
                <w:rFonts w:eastAsia="Liberation Sans" w:cstheme="minorHAnsi"/>
                <w:w w:val="102"/>
              </w:rPr>
              <w:t>health</w:t>
            </w:r>
          </w:p>
        </w:tc>
        <w:tc>
          <w:tcPr>
            <w:tcW w:w="719" w:type="dxa"/>
            <w:vAlign w:val="center"/>
          </w:tcPr>
          <w:p w14:paraId="7F34D01F" w14:textId="77777777" w:rsidR="00BE5CA2" w:rsidRPr="00B07ACF" w:rsidRDefault="00BE5CA2" w:rsidP="00BE5CA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B07ACF">
              <w:rPr>
                <w:sz w:val="16"/>
                <w:szCs w:val="16"/>
              </w:rPr>
              <w:t>Strongly disagree</w:t>
            </w:r>
          </w:p>
        </w:tc>
        <w:tc>
          <w:tcPr>
            <w:tcW w:w="753" w:type="dxa"/>
            <w:vAlign w:val="center"/>
          </w:tcPr>
          <w:p w14:paraId="28213FCE" w14:textId="77777777" w:rsidR="00BE5CA2" w:rsidRPr="00B07ACF" w:rsidRDefault="00BE5CA2" w:rsidP="00BE5CA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B07ACF">
              <w:rPr>
                <w:sz w:val="16"/>
                <w:szCs w:val="16"/>
              </w:rPr>
              <w:t>Disagree</w:t>
            </w:r>
          </w:p>
        </w:tc>
        <w:tc>
          <w:tcPr>
            <w:tcW w:w="753" w:type="dxa"/>
            <w:vAlign w:val="center"/>
          </w:tcPr>
          <w:p w14:paraId="1E999622" w14:textId="77777777" w:rsidR="00BE5CA2" w:rsidRPr="00B07ACF" w:rsidRDefault="00BE5CA2" w:rsidP="00BE5CA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B07ACF">
              <w:rPr>
                <w:sz w:val="16"/>
                <w:szCs w:val="16"/>
              </w:rPr>
              <w:t>Neutral</w:t>
            </w:r>
          </w:p>
        </w:tc>
        <w:tc>
          <w:tcPr>
            <w:tcW w:w="753" w:type="dxa"/>
            <w:vAlign w:val="center"/>
          </w:tcPr>
          <w:p w14:paraId="05215718" w14:textId="77777777" w:rsidR="00BE5CA2" w:rsidRPr="00B07ACF" w:rsidRDefault="00BE5CA2" w:rsidP="00BE5CA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B07ACF">
              <w:rPr>
                <w:sz w:val="16"/>
                <w:szCs w:val="16"/>
              </w:rPr>
              <w:t>Agree</w:t>
            </w:r>
          </w:p>
        </w:tc>
        <w:tc>
          <w:tcPr>
            <w:tcW w:w="753" w:type="dxa"/>
            <w:vAlign w:val="center"/>
          </w:tcPr>
          <w:p w14:paraId="6B16E4CB" w14:textId="77777777" w:rsidR="00BE5CA2" w:rsidRPr="00B07ACF" w:rsidRDefault="00BE5CA2" w:rsidP="00BE5CA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B07ACF">
              <w:rPr>
                <w:sz w:val="16"/>
                <w:szCs w:val="16"/>
              </w:rPr>
              <w:t>Strongly agree</w:t>
            </w:r>
          </w:p>
        </w:tc>
      </w:tr>
      <w:tr w:rsidR="00BE5CA2" w:rsidRPr="00B07ACF" w14:paraId="618A84DE" w14:textId="77777777" w:rsidTr="00A323B5">
        <w:trPr>
          <w:trHeight w:hRule="exact" w:val="680"/>
        </w:trPr>
        <w:tc>
          <w:tcPr>
            <w:tcW w:w="5897" w:type="dxa"/>
            <w:vAlign w:val="center"/>
          </w:tcPr>
          <w:p w14:paraId="190D4936" w14:textId="77777777" w:rsidR="00BE5CA2" w:rsidRPr="004048CF" w:rsidRDefault="00BE5CA2" w:rsidP="00BE5CA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eastAsia="Liberation Sans" w:cstheme="minorHAnsi"/>
                <w:w w:val="102"/>
              </w:rPr>
            </w:pPr>
            <w:r w:rsidRPr="004048CF">
              <w:rPr>
                <w:rFonts w:eastAsia="Liberation Sans" w:cstheme="minorHAnsi"/>
                <w:w w:val="102"/>
              </w:rPr>
              <w:t>My children are able to deal with life’s challenges</w:t>
            </w:r>
          </w:p>
        </w:tc>
        <w:tc>
          <w:tcPr>
            <w:tcW w:w="719" w:type="dxa"/>
            <w:vAlign w:val="center"/>
          </w:tcPr>
          <w:p w14:paraId="2DBE5364" w14:textId="77777777" w:rsidR="00BE5CA2" w:rsidRPr="00B07ACF" w:rsidRDefault="00BE5CA2" w:rsidP="00BE5CA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B07ACF">
              <w:rPr>
                <w:sz w:val="16"/>
                <w:szCs w:val="16"/>
              </w:rPr>
              <w:t>Strongly disagree</w:t>
            </w:r>
          </w:p>
        </w:tc>
        <w:tc>
          <w:tcPr>
            <w:tcW w:w="753" w:type="dxa"/>
            <w:vAlign w:val="center"/>
          </w:tcPr>
          <w:p w14:paraId="7991F4B2" w14:textId="77777777" w:rsidR="00BE5CA2" w:rsidRPr="00B07ACF" w:rsidRDefault="00BE5CA2" w:rsidP="00BE5CA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B07ACF">
              <w:rPr>
                <w:sz w:val="16"/>
                <w:szCs w:val="16"/>
              </w:rPr>
              <w:t>Disagree</w:t>
            </w:r>
          </w:p>
        </w:tc>
        <w:tc>
          <w:tcPr>
            <w:tcW w:w="753" w:type="dxa"/>
            <w:vAlign w:val="center"/>
          </w:tcPr>
          <w:p w14:paraId="6F655AE7" w14:textId="77777777" w:rsidR="00BE5CA2" w:rsidRPr="00B07ACF" w:rsidRDefault="00BE5CA2" w:rsidP="00BE5CA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B07ACF">
              <w:rPr>
                <w:sz w:val="16"/>
                <w:szCs w:val="16"/>
              </w:rPr>
              <w:t>Neutral</w:t>
            </w:r>
          </w:p>
        </w:tc>
        <w:tc>
          <w:tcPr>
            <w:tcW w:w="753" w:type="dxa"/>
            <w:vAlign w:val="center"/>
          </w:tcPr>
          <w:p w14:paraId="1E5D5511" w14:textId="77777777" w:rsidR="00BE5CA2" w:rsidRPr="00B07ACF" w:rsidRDefault="00BE5CA2" w:rsidP="00BE5CA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B07ACF">
              <w:rPr>
                <w:sz w:val="16"/>
                <w:szCs w:val="16"/>
              </w:rPr>
              <w:t>Agree</w:t>
            </w:r>
          </w:p>
        </w:tc>
        <w:tc>
          <w:tcPr>
            <w:tcW w:w="753" w:type="dxa"/>
            <w:vAlign w:val="center"/>
          </w:tcPr>
          <w:p w14:paraId="7D953E78" w14:textId="77777777" w:rsidR="00BE5CA2" w:rsidRPr="00B07ACF" w:rsidRDefault="00BE5CA2" w:rsidP="00BE5CA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B07ACF">
              <w:rPr>
                <w:sz w:val="16"/>
                <w:szCs w:val="16"/>
              </w:rPr>
              <w:t>Strongly agree</w:t>
            </w:r>
          </w:p>
        </w:tc>
      </w:tr>
      <w:tr w:rsidR="00BE5CA2" w:rsidRPr="00B07ACF" w14:paraId="2FDD7923" w14:textId="77777777" w:rsidTr="00A323B5">
        <w:trPr>
          <w:trHeight w:hRule="exact" w:val="680"/>
        </w:trPr>
        <w:tc>
          <w:tcPr>
            <w:tcW w:w="5897" w:type="dxa"/>
            <w:vAlign w:val="center"/>
          </w:tcPr>
          <w:p w14:paraId="1A181B7B" w14:textId="77777777" w:rsidR="00BE5CA2" w:rsidRPr="004048CF" w:rsidRDefault="00BE5CA2" w:rsidP="00BE5CA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eastAsia="Liberation Sans" w:cstheme="minorHAnsi"/>
                <w:w w:val="102"/>
              </w:rPr>
            </w:pPr>
            <w:r w:rsidRPr="004048CF">
              <w:rPr>
                <w:rFonts w:eastAsia="Liberation Sans" w:cstheme="minorHAnsi"/>
                <w:w w:val="102"/>
              </w:rPr>
              <w:t>My children have opportunities for their future</w:t>
            </w:r>
          </w:p>
        </w:tc>
        <w:tc>
          <w:tcPr>
            <w:tcW w:w="719" w:type="dxa"/>
            <w:vAlign w:val="center"/>
          </w:tcPr>
          <w:p w14:paraId="29E30791" w14:textId="77777777" w:rsidR="00BE5CA2" w:rsidRPr="00B07ACF" w:rsidRDefault="00BE5CA2" w:rsidP="00BE5CA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B07ACF">
              <w:rPr>
                <w:sz w:val="16"/>
                <w:szCs w:val="16"/>
              </w:rPr>
              <w:t>Strongly disagree</w:t>
            </w:r>
          </w:p>
        </w:tc>
        <w:tc>
          <w:tcPr>
            <w:tcW w:w="753" w:type="dxa"/>
            <w:vAlign w:val="center"/>
          </w:tcPr>
          <w:p w14:paraId="05A5FCE7" w14:textId="77777777" w:rsidR="00BE5CA2" w:rsidRPr="00B07ACF" w:rsidRDefault="00BE5CA2" w:rsidP="00BE5CA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B07ACF">
              <w:rPr>
                <w:sz w:val="16"/>
                <w:szCs w:val="16"/>
              </w:rPr>
              <w:t>Disagree</w:t>
            </w:r>
          </w:p>
        </w:tc>
        <w:tc>
          <w:tcPr>
            <w:tcW w:w="753" w:type="dxa"/>
            <w:vAlign w:val="center"/>
          </w:tcPr>
          <w:p w14:paraId="4BE3D860" w14:textId="77777777" w:rsidR="00BE5CA2" w:rsidRPr="00B07ACF" w:rsidRDefault="00BE5CA2" w:rsidP="00BE5CA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B07ACF">
              <w:rPr>
                <w:sz w:val="16"/>
                <w:szCs w:val="16"/>
              </w:rPr>
              <w:t>Neutral</w:t>
            </w:r>
          </w:p>
        </w:tc>
        <w:tc>
          <w:tcPr>
            <w:tcW w:w="753" w:type="dxa"/>
            <w:vAlign w:val="center"/>
          </w:tcPr>
          <w:p w14:paraId="7EF0A606" w14:textId="77777777" w:rsidR="00BE5CA2" w:rsidRPr="00B07ACF" w:rsidRDefault="00BE5CA2" w:rsidP="00BE5CA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B07ACF">
              <w:rPr>
                <w:sz w:val="16"/>
                <w:szCs w:val="16"/>
              </w:rPr>
              <w:t>Agree</w:t>
            </w:r>
          </w:p>
        </w:tc>
        <w:tc>
          <w:tcPr>
            <w:tcW w:w="753" w:type="dxa"/>
            <w:vAlign w:val="center"/>
          </w:tcPr>
          <w:p w14:paraId="711E3B7F" w14:textId="77777777" w:rsidR="00BE5CA2" w:rsidRPr="00B07ACF" w:rsidRDefault="00BE5CA2" w:rsidP="00BE5CA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B07ACF">
              <w:rPr>
                <w:sz w:val="16"/>
                <w:szCs w:val="16"/>
              </w:rPr>
              <w:t>Strongly agree</w:t>
            </w:r>
          </w:p>
        </w:tc>
      </w:tr>
    </w:tbl>
    <w:p w14:paraId="2F71D48F" w14:textId="705473CA" w:rsidR="00F53D65" w:rsidRDefault="00F53D65" w:rsidP="00306CF2">
      <w:pPr>
        <w:rPr>
          <w:noProof/>
          <w:lang w:eastAsia="en-AU"/>
        </w:rPr>
      </w:pP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639"/>
      </w:tblGrid>
      <w:tr w:rsidR="00A82A3F" w:rsidRPr="00B6236F" w14:paraId="73B3AC82" w14:textId="77777777" w:rsidTr="000A007B">
        <w:tc>
          <w:tcPr>
            <w:tcW w:w="9639" w:type="dxa"/>
            <w:shd w:val="clear" w:color="auto" w:fill="D9D9D9" w:themeFill="background1" w:themeFillShade="D9"/>
          </w:tcPr>
          <w:p w14:paraId="74B8E199" w14:textId="4EF5F583" w:rsidR="00A82A3F" w:rsidRPr="00B6236F" w:rsidRDefault="00A82A3F" w:rsidP="000A007B">
            <w:pPr>
              <w:spacing w:after="0"/>
              <w:rPr>
                <w:b/>
                <w:color w:val="FFFFFF" w:themeColor="background1"/>
                <w:lang w:eastAsia="en-AU"/>
              </w:rPr>
            </w:pPr>
            <w:r>
              <w:rPr>
                <w:b/>
                <w:lang w:eastAsia="en-AU"/>
              </w:rPr>
              <w:t>PLEASE TELL US ABOUT YOURSELF</w:t>
            </w:r>
          </w:p>
        </w:tc>
      </w:tr>
    </w:tbl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681"/>
        <w:gridCol w:w="567"/>
        <w:gridCol w:w="567"/>
        <w:gridCol w:w="1134"/>
        <w:gridCol w:w="709"/>
        <w:gridCol w:w="708"/>
        <w:gridCol w:w="709"/>
        <w:gridCol w:w="709"/>
        <w:gridCol w:w="850"/>
      </w:tblGrid>
      <w:tr w:rsidR="005F7BBF" w:rsidRPr="00B07ACF" w14:paraId="0B1C4B97" w14:textId="77777777" w:rsidTr="005F7BBF">
        <w:trPr>
          <w:trHeight w:hRule="exact" w:val="482"/>
        </w:trPr>
        <w:tc>
          <w:tcPr>
            <w:tcW w:w="4815" w:type="dxa"/>
            <w:gridSpan w:val="3"/>
            <w:shd w:val="clear" w:color="auto" w:fill="auto"/>
            <w:vAlign w:val="center"/>
          </w:tcPr>
          <w:p w14:paraId="1790EBD9" w14:textId="00565AF6" w:rsidR="005F7BBF" w:rsidRPr="002D79F2" w:rsidRDefault="002B3CF0" w:rsidP="00A323B5">
            <w:pPr>
              <w:spacing w:after="0" w:line="240" w:lineRule="auto"/>
            </w:pPr>
            <w:r>
              <w:t>What is your age range</w:t>
            </w:r>
            <w:r w:rsidR="005F7BBF" w:rsidRPr="002D79F2">
              <w:t>?</w:t>
            </w:r>
            <w:r w:rsidR="005F7BBF" w:rsidRPr="002D79F2" w:rsidDel="00410780"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714613C" w14:textId="60667BF1" w:rsidR="005F7BBF" w:rsidRPr="002D79F2" w:rsidRDefault="005F7BBF" w:rsidP="00A323B5">
            <w:pPr>
              <w:spacing w:after="0" w:line="240" w:lineRule="auto"/>
            </w:pPr>
            <w:r>
              <w:t xml:space="preserve">Under </w:t>
            </w:r>
            <w:r w:rsidRPr="002D79F2">
              <w:t>1</w:t>
            </w:r>
            <w:r>
              <w:t>8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3E2E00A" w14:textId="0A8108A1" w:rsidR="005F7BBF" w:rsidRPr="002D79F2" w:rsidRDefault="005F7BBF" w:rsidP="00A323B5">
            <w:pPr>
              <w:spacing w:after="0" w:line="240" w:lineRule="auto"/>
            </w:pPr>
            <w:r>
              <w:t>19-29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21B99DAD" w14:textId="03610DE8" w:rsidR="005F7BBF" w:rsidRPr="002D79F2" w:rsidRDefault="005F7BBF" w:rsidP="00A323B5">
            <w:pPr>
              <w:spacing w:after="0" w:line="240" w:lineRule="auto"/>
            </w:pPr>
            <w:r w:rsidRPr="002D79F2">
              <w:t>3</w:t>
            </w:r>
            <w:r>
              <w:t>0</w:t>
            </w:r>
            <w:r w:rsidRPr="002D79F2">
              <w:t>-</w:t>
            </w:r>
            <w:r>
              <w:t>39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8E2B89B" w14:textId="55A11BA6" w:rsidR="005F7BBF" w:rsidRPr="002D79F2" w:rsidRDefault="005F7BBF" w:rsidP="00A323B5">
            <w:pPr>
              <w:spacing w:after="0" w:line="240" w:lineRule="auto"/>
            </w:pPr>
            <w:r>
              <w:t>39-49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CD10C71" w14:textId="7B7F72A0" w:rsidR="005F7BBF" w:rsidRPr="002D79F2" w:rsidRDefault="005F7BBF" w:rsidP="00A323B5">
            <w:pPr>
              <w:spacing w:after="0" w:line="240" w:lineRule="auto"/>
              <w:jc w:val="center"/>
            </w:pPr>
            <w:r>
              <w:t>50</w:t>
            </w:r>
            <w:r w:rsidRPr="002D79F2">
              <w:t>-6</w:t>
            </w:r>
            <w:r>
              <w:t>4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AD727BC" w14:textId="3DF8DEA7" w:rsidR="005F7BBF" w:rsidRPr="002D79F2" w:rsidRDefault="005F7BBF" w:rsidP="00A323B5">
            <w:pPr>
              <w:spacing w:after="0" w:line="240" w:lineRule="auto"/>
              <w:jc w:val="center"/>
            </w:pPr>
            <w:r>
              <w:t>65</w:t>
            </w:r>
            <w:r w:rsidRPr="002D79F2">
              <w:t>+</w:t>
            </w:r>
          </w:p>
        </w:tc>
      </w:tr>
      <w:tr w:rsidR="00FD4F27" w:rsidRPr="00B07ACF" w14:paraId="78576861" w14:textId="77777777" w:rsidTr="00205AC9">
        <w:trPr>
          <w:trHeight w:hRule="exact" w:val="536"/>
        </w:trPr>
        <w:tc>
          <w:tcPr>
            <w:tcW w:w="3681" w:type="dxa"/>
            <w:shd w:val="clear" w:color="auto" w:fill="auto"/>
            <w:vAlign w:val="center"/>
          </w:tcPr>
          <w:p w14:paraId="578C8FBC" w14:textId="77777777" w:rsidR="00FD4F27" w:rsidRPr="002D79F2" w:rsidRDefault="00FD4F27" w:rsidP="00A323B5">
            <w:pPr>
              <w:spacing w:after="0" w:line="240" w:lineRule="auto"/>
            </w:pPr>
            <w:r w:rsidRPr="002D79F2">
              <w:t>What is your gender?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672FBC2" w14:textId="77777777" w:rsidR="00FD4F27" w:rsidRPr="002D79F2" w:rsidRDefault="00FD4F27" w:rsidP="00A323B5">
            <w:pPr>
              <w:spacing w:after="0" w:line="240" w:lineRule="auto"/>
              <w:jc w:val="center"/>
            </w:pPr>
            <w:r w:rsidRPr="002D79F2">
              <w:t>M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43120DC" w14:textId="77777777" w:rsidR="00FD4F27" w:rsidRPr="002D79F2" w:rsidRDefault="00FD4F27" w:rsidP="00A323B5">
            <w:pPr>
              <w:spacing w:after="0" w:line="240" w:lineRule="auto"/>
              <w:jc w:val="center"/>
            </w:pPr>
            <w:r>
              <w:t>F</w:t>
            </w:r>
          </w:p>
        </w:tc>
        <w:tc>
          <w:tcPr>
            <w:tcW w:w="4819" w:type="dxa"/>
            <w:gridSpan w:val="6"/>
            <w:shd w:val="clear" w:color="auto" w:fill="auto"/>
            <w:vAlign w:val="center"/>
          </w:tcPr>
          <w:p w14:paraId="2BC67A87" w14:textId="1CA4B48E" w:rsidR="00FD4F27" w:rsidRPr="002D79F2" w:rsidRDefault="002839C7" w:rsidP="007A10D2">
            <w:pPr>
              <w:spacing w:after="0" w:line="240" w:lineRule="auto"/>
            </w:pPr>
            <w:r>
              <w:t>Prefer to self-describe</w:t>
            </w:r>
          </w:p>
        </w:tc>
      </w:tr>
      <w:tr w:rsidR="00330844" w:rsidRPr="00B07ACF" w14:paraId="50646C07" w14:textId="77777777" w:rsidTr="000A007B">
        <w:trPr>
          <w:trHeight w:hRule="exact" w:val="749"/>
        </w:trPr>
        <w:tc>
          <w:tcPr>
            <w:tcW w:w="3681" w:type="dxa"/>
            <w:shd w:val="clear" w:color="auto" w:fill="auto"/>
            <w:vAlign w:val="center"/>
          </w:tcPr>
          <w:p w14:paraId="330B31A8" w14:textId="341CDFAD" w:rsidR="00330844" w:rsidRPr="002D79F2" w:rsidRDefault="00330844" w:rsidP="000A007B">
            <w:r>
              <w:t>Are you of Aboriginal or Torres Strait Islander descent?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F7CD5BE" w14:textId="77777777" w:rsidR="00330844" w:rsidRPr="002D79F2" w:rsidRDefault="00330844" w:rsidP="00205AC9">
            <w:pPr>
              <w:spacing w:before="120" w:after="120"/>
              <w:jc w:val="center"/>
            </w:pPr>
            <w:r w:rsidRPr="002D79F2">
              <w:t>Yes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320C074" w14:textId="77777777" w:rsidR="00330844" w:rsidRPr="002D79F2" w:rsidRDefault="00330844" w:rsidP="00205AC9">
            <w:pPr>
              <w:spacing w:before="120" w:after="120"/>
              <w:jc w:val="center"/>
            </w:pPr>
            <w:r w:rsidRPr="002D79F2">
              <w:t>No</w:t>
            </w:r>
          </w:p>
        </w:tc>
        <w:tc>
          <w:tcPr>
            <w:tcW w:w="4819" w:type="dxa"/>
            <w:gridSpan w:val="6"/>
            <w:shd w:val="clear" w:color="auto" w:fill="auto"/>
            <w:vAlign w:val="center"/>
          </w:tcPr>
          <w:p w14:paraId="1A83E13C" w14:textId="77777777" w:rsidR="00330844" w:rsidRPr="002D79F2" w:rsidRDefault="00330844" w:rsidP="00205AC9">
            <w:pPr>
              <w:spacing w:before="120" w:after="120"/>
            </w:pPr>
            <w:r>
              <w:t>Prefer not to say</w:t>
            </w:r>
          </w:p>
        </w:tc>
      </w:tr>
      <w:tr w:rsidR="00FD4F27" w:rsidRPr="00B07ACF" w14:paraId="5BD17CB1" w14:textId="77777777" w:rsidTr="00A82A3F">
        <w:trPr>
          <w:trHeight w:hRule="exact" w:val="704"/>
        </w:trPr>
        <w:tc>
          <w:tcPr>
            <w:tcW w:w="3681" w:type="dxa"/>
            <w:shd w:val="clear" w:color="auto" w:fill="auto"/>
            <w:vAlign w:val="center"/>
          </w:tcPr>
          <w:p w14:paraId="64AB9F60" w14:textId="77777777" w:rsidR="008A202D" w:rsidRPr="008A202D" w:rsidRDefault="008A202D" w:rsidP="008A202D">
            <w:pPr>
              <w:spacing w:line="240" w:lineRule="auto"/>
              <w:jc w:val="both"/>
              <w:rPr>
                <w:rFonts w:eastAsia="Liberation Sans" w:cstheme="minorHAnsi"/>
                <w:w w:val="102"/>
              </w:rPr>
            </w:pPr>
            <w:r w:rsidRPr="008A202D">
              <w:rPr>
                <w:rFonts w:eastAsia="Liberation Sans" w:cstheme="minorHAnsi"/>
                <w:w w:val="102"/>
              </w:rPr>
              <w:t>What is the main language you speak at home?</w:t>
            </w:r>
          </w:p>
          <w:p w14:paraId="740606C3" w14:textId="744DB87E" w:rsidR="00FD4F27" w:rsidRPr="008A202D" w:rsidRDefault="00FD4F27" w:rsidP="00A323B5"/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263E6625" w14:textId="1A3AAF1E" w:rsidR="00FD4F27" w:rsidRPr="002D79F2" w:rsidRDefault="008A202D" w:rsidP="00A323B5">
            <w:pPr>
              <w:jc w:val="center"/>
            </w:pPr>
            <w:r>
              <w:t>English</w:t>
            </w:r>
          </w:p>
        </w:tc>
        <w:tc>
          <w:tcPr>
            <w:tcW w:w="4819" w:type="dxa"/>
            <w:gridSpan w:val="6"/>
            <w:shd w:val="clear" w:color="auto" w:fill="auto"/>
            <w:vAlign w:val="center"/>
          </w:tcPr>
          <w:p w14:paraId="42E1644B" w14:textId="607839C4" w:rsidR="00FD4F27" w:rsidRPr="002D79F2" w:rsidRDefault="00A82A3F" w:rsidP="008A202D">
            <w:r>
              <w:rPr>
                <w:lang w:val="en-US"/>
              </w:rPr>
              <w:t>Other. Please describe</w:t>
            </w:r>
            <w:r>
              <w:rPr>
                <w:lang w:val="en-US"/>
              </w:rPr>
              <w:t xml:space="preserve">: </w:t>
            </w:r>
            <w:r>
              <w:rPr>
                <w:lang w:val="en-US"/>
              </w:rPr>
              <w:t>________________________________</w:t>
            </w:r>
          </w:p>
        </w:tc>
      </w:tr>
    </w:tbl>
    <w:tbl>
      <w:tblPr>
        <w:tblStyle w:val="TableGrid"/>
        <w:tblW w:w="9639" w:type="dxa"/>
        <w:tblInd w:w="-5" w:type="dxa"/>
        <w:tblLayout w:type="fixed"/>
        <w:tblCellMar>
          <w:top w:w="57" w:type="dxa"/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119"/>
        <w:gridCol w:w="567"/>
        <w:gridCol w:w="2693"/>
        <w:gridCol w:w="567"/>
        <w:gridCol w:w="2693"/>
      </w:tblGrid>
      <w:tr w:rsidR="007E0C62" w:rsidRPr="002D79F2" w14:paraId="6F46290C" w14:textId="77777777" w:rsidTr="002B3CF0">
        <w:trPr>
          <w:trHeight w:val="478"/>
        </w:trPr>
        <w:tc>
          <w:tcPr>
            <w:tcW w:w="3119" w:type="dxa"/>
            <w:vMerge w:val="restart"/>
          </w:tcPr>
          <w:p w14:paraId="72D31ED6" w14:textId="77777777" w:rsidR="007E0C62" w:rsidRDefault="00EC2026" w:rsidP="007E0C62">
            <w:pPr>
              <w:rPr>
                <w:rFonts w:eastAsia="Liberation Sans" w:cstheme="minorHAnsi"/>
                <w:color w:val="000000" w:themeColor="text1"/>
                <w:w w:val="102"/>
              </w:rPr>
            </w:pPr>
            <w:r>
              <w:rPr>
                <w:rFonts w:eastAsia="Liberation Sans" w:cstheme="minorHAnsi"/>
                <w:color w:val="000000" w:themeColor="text1"/>
                <w:w w:val="102"/>
              </w:rPr>
              <w:t xml:space="preserve">If you are comfortable doing so, please indicate whether </w:t>
            </w:r>
            <w:r w:rsidR="00FE039E">
              <w:rPr>
                <w:rFonts w:eastAsia="Liberation Sans" w:cstheme="minorHAnsi"/>
                <w:color w:val="000000" w:themeColor="text1"/>
                <w:w w:val="102"/>
              </w:rPr>
              <w:t xml:space="preserve">any of the following </w:t>
            </w:r>
            <w:r w:rsidR="007310D0">
              <w:rPr>
                <w:rFonts w:eastAsia="Liberation Sans" w:cstheme="minorHAnsi"/>
                <w:color w:val="000000" w:themeColor="text1"/>
                <w:w w:val="102"/>
              </w:rPr>
              <w:t>were factors in you</w:t>
            </w:r>
            <w:r w:rsidR="00730F6A">
              <w:rPr>
                <w:rFonts w:eastAsia="Liberation Sans" w:cstheme="minorHAnsi"/>
                <w:color w:val="000000" w:themeColor="text1"/>
                <w:w w:val="102"/>
              </w:rPr>
              <w:t xml:space="preserve"> entering</w:t>
            </w:r>
            <w:r w:rsidR="007310D0">
              <w:rPr>
                <w:rFonts w:eastAsia="Liberation Sans" w:cstheme="minorHAnsi"/>
                <w:color w:val="000000" w:themeColor="text1"/>
                <w:w w:val="102"/>
              </w:rPr>
              <w:t xml:space="preserve"> community housing</w:t>
            </w:r>
            <w:r w:rsidR="00FE039E">
              <w:rPr>
                <w:rFonts w:eastAsia="Liberation Sans" w:cstheme="minorHAnsi"/>
                <w:color w:val="000000" w:themeColor="text1"/>
                <w:w w:val="102"/>
              </w:rPr>
              <w:t xml:space="preserve">. </w:t>
            </w:r>
          </w:p>
          <w:p w14:paraId="569C964B" w14:textId="61CCE17C" w:rsidR="00146512" w:rsidRPr="007E0C62" w:rsidRDefault="00146512" w:rsidP="007E0C62">
            <w:pPr>
              <w:rPr>
                <w:rFonts w:eastAsia="Liberation Sans" w:cstheme="minorHAnsi"/>
                <w:color w:val="000000" w:themeColor="text1"/>
                <w:w w:val="102"/>
              </w:rPr>
            </w:pPr>
            <w:r>
              <w:rPr>
                <w:rFonts w:eastAsia="Liberation Sans" w:cstheme="minorHAnsi"/>
                <w:color w:val="000000" w:themeColor="text1"/>
                <w:w w:val="102"/>
              </w:rPr>
              <w:t xml:space="preserve">Please select </w:t>
            </w:r>
            <w:r w:rsidRPr="00146512">
              <w:rPr>
                <w:rFonts w:eastAsia="Liberation Sans" w:cstheme="minorHAnsi"/>
                <w:b/>
                <w:color w:val="000000" w:themeColor="text1"/>
                <w:w w:val="102"/>
              </w:rPr>
              <w:t>all</w:t>
            </w:r>
            <w:r>
              <w:rPr>
                <w:rFonts w:eastAsia="Liberation Sans" w:cstheme="minorHAnsi"/>
                <w:color w:val="000000" w:themeColor="text1"/>
                <w:w w:val="102"/>
              </w:rPr>
              <w:t xml:space="preserve"> that apply. </w:t>
            </w:r>
          </w:p>
        </w:tc>
        <w:tc>
          <w:tcPr>
            <w:tcW w:w="567" w:type="dxa"/>
            <w:vAlign w:val="center"/>
          </w:tcPr>
          <w:p w14:paraId="503E9F63" w14:textId="77777777" w:rsidR="007E0C62" w:rsidRPr="00782BA9" w:rsidRDefault="007E0C62" w:rsidP="007E0C62">
            <w:pPr>
              <w:spacing w:after="0" w:line="240" w:lineRule="auto"/>
              <w:rPr>
                <w:color w:val="FF0000"/>
              </w:rPr>
            </w:pPr>
          </w:p>
        </w:tc>
        <w:tc>
          <w:tcPr>
            <w:tcW w:w="2693" w:type="dxa"/>
            <w:tcBorders>
              <w:top w:val="single" w:sz="12" w:space="0" w:color="000000"/>
              <w:bottom w:val="nil"/>
            </w:tcBorders>
            <w:vAlign w:val="center"/>
          </w:tcPr>
          <w:p w14:paraId="57136E71" w14:textId="77777777" w:rsidR="007E0C62" w:rsidRPr="00B537CD" w:rsidRDefault="007E0C62" w:rsidP="002B3CF0">
            <w:pPr>
              <w:spacing w:after="0"/>
              <w:rPr>
                <w:b/>
                <w:bCs/>
                <w:color w:val="FF0000"/>
              </w:rPr>
            </w:pPr>
            <w:r w:rsidRPr="00F26F21">
              <w:rPr>
                <w:rFonts w:cstheme="minorHAnsi"/>
              </w:rPr>
              <w:t xml:space="preserve">Family violence </w:t>
            </w:r>
          </w:p>
        </w:tc>
        <w:tc>
          <w:tcPr>
            <w:tcW w:w="567" w:type="dxa"/>
            <w:tcBorders>
              <w:top w:val="single" w:sz="12" w:space="0" w:color="000000"/>
            </w:tcBorders>
            <w:vAlign w:val="center"/>
          </w:tcPr>
          <w:p w14:paraId="721FB811" w14:textId="77777777" w:rsidR="007E0C62" w:rsidRPr="00B537CD" w:rsidRDefault="007E0C62" w:rsidP="002B3CF0">
            <w:pPr>
              <w:spacing w:after="0"/>
              <w:rPr>
                <w:b/>
                <w:bCs/>
                <w:color w:val="FF0000"/>
              </w:rPr>
            </w:pPr>
          </w:p>
        </w:tc>
        <w:tc>
          <w:tcPr>
            <w:tcW w:w="2693" w:type="dxa"/>
            <w:tcBorders>
              <w:top w:val="single" w:sz="12" w:space="0" w:color="000000"/>
            </w:tcBorders>
            <w:vAlign w:val="center"/>
          </w:tcPr>
          <w:p w14:paraId="0D757CEC" w14:textId="4E52725C" w:rsidR="007E0C62" w:rsidRPr="00B537CD" w:rsidRDefault="00887C7A" w:rsidP="002B3CF0">
            <w:pPr>
              <w:spacing w:after="0"/>
              <w:rPr>
                <w:b/>
                <w:bCs/>
                <w:color w:val="FF0000"/>
              </w:rPr>
            </w:pPr>
            <w:r w:rsidRPr="00F26F21">
              <w:rPr>
                <w:rFonts w:cstheme="minorHAnsi"/>
              </w:rPr>
              <w:t>Homelessness</w:t>
            </w:r>
          </w:p>
        </w:tc>
      </w:tr>
      <w:tr w:rsidR="007E0C62" w:rsidRPr="002D79F2" w14:paraId="718714C2" w14:textId="77777777" w:rsidTr="002B3CF0">
        <w:trPr>
          <w:trHeight w:val="497"/>
        </w:trPr>
        <w:tc>
          <w:tcPr>
            <w:tcW w:w="3119" w:type="dxa"/>
            <w:vMerge/>
          </w:tcPr>
          <w:p w14:paraId="7B1535F4" w14:textId="77777777" w:rsidR="007E0C62" w:rsidRPr="00153581" w:rsidRDefault="007E0C62" w:rsidP="007E0C62">
            <w:pPr>
              <w:rPr>
                <w:rFonts w:eastAsia="Liberation Sans" w:cstheme="minorHAnsi"/>
                <w:color w:val="000000" w:themeColor="text1"/>
                <w:w w:val="102"/>
              </w:rPr>
            </w:pPr>
          </w:p>
        </w:tc>
        <w:tc>
          <w:tcPr>
            <w:tcW w:w="567" w:type="dxa"/>
            <w:vAlign w:val="center"/>
          </w:tcPr>
          <w:p w14:paraId="77C3DBE1" w14:textId="77777777" w:rsidR="007E0C62" w:rsidRPr="00782BA9" w:rsidRDefault="007E0C62" w:rsidP="007E0C62">
            <w:pPr>
              <w:spacing w:after="0" w:line="240" w:lineRule="auto"/>
              <w:rPr>
                <w:color w:val="FF0000"/>
              </w:rPr>
            </w:pPr>
          </w:p>
        </w:tc>
        <w:tc>
          <w:tcPr>
            <w:tcW w:w="2693" w:type="dxa"/>
            <w:tcBorders>
              <w:top w:val="single" w:sz="12" w:space="0" w:color="000000"/>
              <w:bottom w:val="nil"/>
            </w:tcBorders>
            <w:vAlign w:val="center"/>
          </w:tcPr>
          <w:p w14:paraId="05F1C4E8" w14:textId="42A0881A" w:rsidR="007E0C62" w:rsidRPr="00F26F21" w:rsidRDefault="007E0C62" w:rsidP="002B3CF0">
            <w:pPr>
              <w:spacing w:after="0"/>
              <w:rPr>
                <w:rFonts w:cstheme="minorHAnsi"/>
              </w:rPr>
            </w:pPr>
            <w:r w:rsidRPr="00F26F21">
              <w:rPr>
                <w:rFonts w:cstheme="minorHAnsi"/>
              </w:rPr>
              <w:t>Long term unemployment</w:t>
            </w:r>
          </w:p>
        </w:tc>
        <w:tc>
          <w:tcPr>
            <w:tcW w:w="567" w:type="dxa"/>
            <w:vAlign w:val="center"/>
          </w:tcPr>
          <w:p w14:paraId="2641CCB8" w14:textId="77777777" w:rsidR="007E0C62" w:rsidRPr="00F26F21" w:rsidRDefault="007E0C62" w:rsidP="002B3CF0">
            <w:pPr>
              <w:spacing w:after="0"/>
              <w:rPr>
                <w:rFonts w:cstheme="minorHAnsi"/>
              </w:rPr>
            </w:pPr>
          </w:p>
        </w:tc>
        <w:tc>
          <w:tcPr>
            <w:tcW w:w="2693" w:type="dxa"/>
            <w:vAlign w:val="center"/>
          </w:tcPr>
          <w:p w14:paraId="2FD74BE3" w14:textId="4CE87001" w:rsidR="007E0C62" w:rsidRPr="00F26F21" w:rsidRDefault="00887C7A" w:rsidP="002B3CF0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Addiction</w:t>
            </w:r>
          </w:p>
        </w:tc>
      </w:tr>
      <w:tr w:rsidR="007E0C62" w:rsidRPr="002D79F2" w14:paraId="598DB550" w14:textId="77777777" w:rsidTr="002B3CF0">
        <w:trPr>
          <w:trHeight w:val="491"/>
        </w:trPr>
        <w:tc>
          <w:tcPr>
            <w:tcW w:w="3119" w:type="dxa"/>
            <w:vMerge/>
          </w:tcPr>
          <w:p w14:paraId="663459C0" w14:textId="77777777" w:rsidR="007E0C62" w:rsidRPr="00153581" w:rsidRDefault="007E0C62" w:rsidP="007E0C62">
            <w:pPr>
              <w:rPr>
                <w:rFonts w:eastAsia="Liberation Sans" w:cstheme="minorHAnsi"/>
                <w:color w:val="000000" w:themeColor="text1"/>
                <w:w w:val="102"/>
              </w:rPr>
            </w:pPr>
          </w:p>
        </w:tc>
        <w:tc>
          <w:tcPr>
            <w:tcW w:w="567" w:type="dxa"/>
            <w:vAlign w:val="center"/>
          </w:tcPr>
          <w:p w14:paraId="0163FD96" w14:textId="77777777" w:rsidR="007E0C62" w:rsidRPr="00782BA9" w:rsidRDefault="007E0C62" w:rsidP="007E0C62">
            <w:pPr>
              <w:spacing w:after="0" w:line="240" w:lineRule="auto"/>
              <w:rPr>
                <w:color w:val="FF0000"/>
              </w:rPr>
            </w:pPr>
          </w:p>
        </w:tc>
        <w:tc>
          <w:tcPr>
            <w:tcW w:w="2693" w:type="dxa"/>
            <w:tcBorders>
              <w:top w:val="single" w:sz="12" w:space="0" w:color="000000"/>
              <w:bottom w:val="nil"/>
            </w:tcBorders>
            <w:vAlign w:val="center"/>
          </w:tcPr>
          <w:p w14:paraId="4620000D" w14:textId="790748C1" w:rsidR="007E0C62" w:rsidRPr="00F26F21" w:rsidRDefault="00887C7A" w:rsidP="002B3CF0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Physical illness or disability</w:t>
            </w:r>
          </w:p>
        </w:tc>
        <w:tc>
          <w:tcPr>
            <w:tcW w:w="567" w:type="dxa"/>
            <w:vAlign w:val="center"/>
          </w:tcPr>
          <w:p w14:paraId="53382551" w14:textId="77777777" w:rsidR="007E0C62" w:rsidRPr="00F26F21" w:rsidRDefault="007E0C62" w:rsidP="002B3CF0">
            <w:pPr>
              <w:spacing w:after="0"/>
              <w:rPr>
                <w:rFonts w:cstheme="minorHAnsi"/>
              </w:rPr>
            </w:pPr>
          </w:p>
        </w:tc>
        <w:tc>
          <w:tcPr>
            <w:tcW w:w="2693" w:type="dxa"/>
            <w:vAlign w:val="center"/>
          </w:tcPr>
          <w:p w14:paraId="74040701" w14:textId="71B3033B" w:rsidR="007E0C62" w:rsidRPr="00F26F21" w:rsidRDefault="00887C7A" w:rsidP="002B3CF0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Offending</w:t>
            </w:r>
          </w:p>
        </w:tc>
      </w:tr>
      <w:tr w:rsidR="007E0C62" w:rsidRPr="002D79F2" w14:paraId="1CB23CF5" w14:textId="77777777" w:rsidTr="002B3CF0">
        <w:trPr>
          <w:trHeight w:val="446"/>
        </w:trPr>
        <w:tc>
          <w:tcPr>
            <w:tcW w:w="3119" w:type="dxa"/>
            <w:vMerge/>
          </w:tcPr>
          <w:p w14:paraId="2C719E7F" w14:textId="77777777" w:rsidR="007E0C62" w:rsidRPr="00153581" w:rsidRDefault="007E0C62" w:rsidP="007E0C62">
            <w:pPr>
              <w:rPr>
                <w:rFonts w:eastAsia="Liberation Sans" w:cstheme="minorHAnsi"/>
                <w:color w:val="000000" w:themeColor="text1"/>
                <w:w w:val="102"/>
              </w:rPr>
            </w:pPr>
          </w:p>
        </w:tc>
        <w:tc>
          <w:tcPr>
            <w:tcW w:w="567" w:type="dxa"/>
            <w:vAlign w:val="center"/>
          </w:tcPr>
          <w:p w14:paraId="1DDA3F36" w14:textId="77777777" w:rsidR="007E0C62" w:rsidRPr="00782BA9" w:rsidRDefault="007E0C62" w:rsidP="007E0C62">
            <w:pPr>
              <w:spacing w:after="0" w:line="240" w:lineRule="auto"/>
              <w:rPr>
                <w:color w:val="FF0000"/>
              </w:rPr>
            </w:pPr>
          </w:p>
        </w:tc>
        <w:tc>
          <w:tcPr>
            <w:tcW w:w="2693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14:paraId="1D286C3A" w14:textId="6CF1CFB0" w:rsidR="007E0C62" w:rsidRPr="00F26F21" w:rsidRDefault="00887C7A" w:rsidP="002B3CF0">
            <w:pPr>
              <w:spacing w:after="0"/>
              <w:rPr>
                <w:rFonts w:cstheme="minorHAnsi"/>
              </w:rPr>
            </w:pPr>
            <w:r w:rsidRPr="00F26F21">
              <w:rPr>
                <w:rFonts w:cstheme="minorHAnsi"/>
              </w:rPr>
              <w:t xml:space="preserve">Mental </w:t>
            </w:r>
            <w:r>
              <w:rPr>
                <w:rFonts w:cstheme="minorHAnsi"/>
              </w:rPr>
              <w:t>illness or disability</w:t>
            </w:r>
          </w:p>
        </w:tc>
        <w:tc>
          <w:tcPr>
            <w:tcW w:w="567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14:paraId="2A4C1DC6" w14:textId="77777777" w:rsidR="007E0C62" w:rsidRPr="00730F6A" w:rsidRDefault="007E0C62" w:rsidP="002B3CF0">
            <w:pPr>
              <w:spacing w:after="0"/>
              <w:rPr>
                <w:rFonts w:cstheme="minorHAnsi"/>
                <w:color w:val="000000" w:themeColor="text1"/>
                <w:highlight w:val="black"/>
              </w:rPr>
            </w:pPr>
          </w:p>
        </w:tc>
        <w:tc>
          <w:tcPr>
            <w:tcW w:w="2693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14:paraId="58B7C29F" w14:textId="0B28E13B" w:rsidR="007E0C62" w:rsidRPr="00730F6A" w:rsidRDefault="002B3CF0" w:rsidP="002B3CF0">
            <w:pPr>
              <w:spacing w:after="0"/>
              <w:rPr>
                <w:rFonts w:cstheme="minorHAnsi"/>
                <w:color w:val="000000" w:themeColor="text1"/>
                <w:highlight w:val="black"/>
              </w:rPr>
            </w:pPr>
            <w:r w:rsidRPr="002B3CF0">
              <w:rPr>
                <w:rFonts w:cstheme="minorHAnsi"/>
                <w:color w:val="000000" w:themeColor="text1"/>
              </w:rPr>
              <w:t>Refugee</w:t>
            </w:r>
            <w:r>
              <w:rPr>
                <w:rFonts w:cstheme="minorHAnsi"/>
                <w:color w:val="000000" w:themeColor="text1"/>
              </w:rPr>
              <w:t>/asylum seeker</w:t>
            </w:r>
          </w:p>
        </w:tc>
      </w:tr>
    </w:tbl>
    <w:p w14:paraId="11B60BBE" w14:textId="20DB7833" w:rsidR="00FD4F27" w:rsidRDefault="00FD4F27" w:rsidP="00AC4D95">
      <w:pPr>
        <w:spacing w:after="0" w:line="240" w:lineRule="auto"/>
        <w:jc w:val="both"/>
        <w:rPr>
          <w:b/>
          <w:bCs/>
          <w:lang w:eastAsia="en-AU"/>
        </w:rPr>
      </w:pPr>
    </w:p>
    <w:p w14:paraId="408200D2" w14:textId="77777777" w:rsidR="002B3CF0" w:rsidRDefault="002B3CF0" w:rsidP="00BE5CA2">
      <w:pPr>
        <w:spacing w:after="0" w:line="240" w:lineRule="auto"/>
        <w:jc w:val="center"/>
        <w:rPr>
          <w:b/>
          <w:bCs/>
          <w:sz w:val="24"/>
          <w:szCs w:val="24"/>
          <w:lang w:eastAsia="en-AU"/>
        </w:rPr>
      </w:pPr>
    </w:p>
    <w:p w14:paraId="1E9F07D5" w14:textId="153F829A" w:rsidR="00BE5CA2" w:rsidRPr="00BE5CA2" w:rsidRDefault="00BE5CA2" w:rsidP="00BE5CA2">
      <w:pPr>
        <w:spacing w:after="0" w:line="240" w:lineRule="auto"/>
        <w:jc w:val="center"/>
        <w:rPr>
          <w:b/>
          <w:bCs/>
          <w:sz w:val="24"/>
          <w:szCs w:val="24"/>
          <w:lang w:eastAsia="en-AU"/>
        </w:rPr>
      </w:pPr>
      <w:bookmarkStart w:id="0" w:name="_GoBack"/>
      <w:bookmarkEnd w:id="0"/>
      <w:r w:rsidRPr="00BE5CA2">
        <w:rPr>
          <w:b/>
          <w:bCs/>
          <w:sz w:val="24"/>
          <w:szCs w:val="24"/>
          <w:lang w:eastAsia="en-AU"/>
        </w:rPr>
        <w:t>Thank you for completing this survey.</w:t>
      </w:r>
    </w:p>
    <w:sectPr w:rsidR="00BE5CA2" w:rsidRPr="00BE5CA2" w:rsidSect="00B91EF9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pgSz w:w="11906" w:h="16838" w:code="1"/>
      <w:pgMar w:top="851" w:right="1077" w:bottom="567" w:left="1077" w:header="510" w:footer="794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D81ECD" w14:textId="77777777" w:rsidR="00277862" w:rsidRDefault="00277862">
      <w:r>
        <w:separator/>
      </w:r>
    </w:p>
  </w:endnote>
  <w:endnote w:type="continuationSeparator" w:id="0">
    <w:p w14:paraId="6F8E054F" w14:textId="77777777" w:rsidR="00277862" w:rsidRDefault="002778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iberation Sans">
    <w:altName w:val="Arial"/>
    <w:panose1 w:val="020B0604020202020204"/>
    <w:charset w:val="00"/>
    <w:family w:val="roman"/>
    <w:pitch w:val="default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708151824"/>
      <w:docPartObj>
        <w:docPartGallery w:val="Page Numbers (Bottom of Page)"/>
        <w:docPartUnique/>
      </w:docPartObj>
    </w:sdtPr>
    <w:sdtContent>
      <w:p w14:paraId="079CAB0C" w14:textId="4E4A57E6" w:rsidR="00BE5CA2" w:rsidRDefault="00BE5CA2" w:rsidP="00EC75D7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10AA1C67" w14:textId="77777777" w:rsidR="00BE5CA2" w:rsidRDefault="00BE5CA2" w:rsidP="00BE5CA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92806C" w14:textId="77777777" w:rsidR="000F2903" w:rsidRDefault="000F2903" w:rsidP="00BE5CA2">
    <w:pPr>
      <w:spacing w:after="0" w:line="240" w:lineRule="auto"/>
      <w:ind w:right="360"/>
      <w:jc w:val="both"/>
      <w:rPr>
        <w:lang w:eastAsia="en-AU"/>
      </w:rPr>
    </w:pPr>
  </w:p>
  <w:p w14:paraId="7955B0DB" w14:textId="13CCDBA2" w:rsidR="000F2903" w:rsidRDefault="000F2903" w:rsidP="00801A9C">
    <w:pPr>
      <w:spacing w:after="0" w:line="240" w:lineRule="auto"/>
      <w:ind w:left="-142" w:hanging="142"/>
      <w:jc w:val="both"/>
    </w:pPr>
    <w:r>
      <w:rPr>
        <w:lang w:eastAsia="en-AU"/>
      </w:rPr>
      <w:t xml:space="preserve">                   </w:t>
    </w:r>
    <w:r>
      <w:t xml:space="preserve"> </w:t>
    </w:r>
  </w:p>
  <w:sdt>
    <w:sdtPr>
      <w:rPr>
        <w:rStyle w:val="PageNumber"/>
      </w:rPr>
      <w:id w:val="-1525012804"/>
      <w:docPartObj>
        <w:docPartGallery w:val="Page Numbers (Bottom of Page)"/>
        <w:docPartUnique/>
      </w:docPartObj>
    </w:sdtPr>
    <w:sdtContent>
      <w:p w14:paraId="272A2556" w14:textId="77777777" w:rsidR="00B00AC6" w:rsidRPr="00BE5CA2" w:rsidRDefault="00B00AC6" w:rsidP="00B00AC6">
        <w:pPr>
          <w:pStyle w:val="Footer"/>
          <w:framePr w:wrap="none" w:vAnchor="text" w:hAnchor="page" w:x="5534" w:y="186"/>
          <w:rPr>
            <w:rStyle w:val="PageNumber"/>
            <w:color w:val="7F7F7F" w:themeColor="text1" w:themeTint="80"/>
          </w:rPr>
        </w:pPr>
        <w:r w:rsidRPr="00BE5CA2">
          <w:rPr>
            <w:rStyle w:val="PageNumber"/>
            <w:color w:val="808080" w:themeColor="background1" w:themeShade="80"/>
          </w:rPr>
          <w:fldChar w:fldCharType="begin"/>
        </w:r>
        <w:r w:rsidRPr="00BE5CA2">
          <w:rPr>
            <w:rStyle w:val="PageNumber"/>
            <w:color w:val="808080" w:themeColor="background1" w:themeShade="80"/>
          </w:rPr>
          <w:instrText xml:space="preserve"> PAGE </w:instrText>
        </w:r>
        <w:r w:rsidRPr="00BE5CA2">
          <w:rPr>
            <w:rStyle w:val="PageNumber"/>
            <w:color w:val="808080" w:themeColor="background1" w:themeShade="80"/>
          </w:rPr>
          <w:fldChar w:fldCharType="separate"/>
        </w:r>
        <w:r w:rsidRPr="00BE5CA2">
          <w:rPr>
            <w:rStyle w:val="PageNumber"/>
            <w:noProof/>
            <w:color w:val="808080" w:themeColor="background1" w:themeShade="80"/>
          </w:rPr>
          <w:t>4</w:t>
        </w:r>
        <w:r w:rsidRPr="00BE5CA2">
          <w:rPr>
            <w:rStyle w:val="PageNumber"/>
            <w:color w:val="808080" w:themeColor="background1" w:themeShade="80"/>
          </w:rPr>
          <w:fldChar w:fldCharType="end"/>
        </w:r>
      </w:p>
    </w:sdtContent>
  </w:sdt>
  <w:p w14:paraId="676ECB0D" w14:textId="77777777" w:rsidR="00801A9C" w:rsidRDefault="00801A9C" w:rsidP="00E66D74">
    <w:pPr>
      <w:spacing w:after="0" w:line="240" w:lineRule="auto"/>
      <w:jc w:val="both"/>
      <w:rPr>
        <w:lang w:eastAsia="en-AU"/>
      </w:rPr>
    </w:pPr>
    <w:r>
      <w:rPr>
        <w:lang w:eastAsia="en-AU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DA315F" w14:textId="77777777" w:rsidR="00277862" w:rsidRDefault="00277862">
      <w:r>
        <w:separator/>
      </w:r>
    </w:p>
  </w:footnote>
  <w:footnote w:type="continuationSeparator" w:id="0">
    <w:p w14:paraId="200F1840" w14:textId="77777777" w:rsidR="00277862" w:rsidRDefault="00277862">
      <w:r>
        <w:separator/>
      </w:r>
    </w:p>
  </w:footnote>
  <w:footnote w:type="continuationNotice" w:id="1">
    <w:p w14:paraId="7DAC3EC0" w14:textId="77777777" w:rsidR="00277862" w:rsidRDefault="00277862">
      <w:pPr>
        <w:rPr>
          <w:i/>
          <w:sz w:val="18"/>
        </w:rPr>
      </w:pPr>
      <w:r>
        <w:rPr>
          <w:i/>
          <w:sz w:val="18"/>
        </w:rPr>
        <w:t>(footnote continued)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CD054A" w14:textId="77777777" w:rsidR="000C43DF" w:rsidRDefault="000C43D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C08EEF" w14:textId="77777777" w:rsidR="000C43DF" w:rsidRDefault="000C43D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83FB46" w14:textId="06C18BDD" w:rsidR="000C43DF" w:rsidRDefault="001E6FB9" w:rsidP="00993CA9">
    <w:pPr>
      <w:pStyle w:val="Header"/>
      <w:jc w:val="right"/>
    </w:pPr>
    <w:r>
      <w:rPr>
        <w:noProof/>
      </w:rPr>
      <w:drawing>
        <wp:inline distT="0" distB="0" distL="0" distR="0" wp14:anchorId="4A1F5BED" wp14:editId="66838EB0">
          <wp:extent cx="1905000" cy="393700"/>
          <wp:effectExtent l="0" t="0" r="0" b="0"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CHIA Vic log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05000" cy="3937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45.35pt;height:45.35pt" o:bullet="t">
        <v:imagedata r:id="rId1" o:title="redballonly"/>
      </v:shape>
    </w:pict>
  </w:numPicBullet>
  <w:abstractNum w:abstractNumId="0" w15:restartNumberingAfterBreak="0">
    <w:nsid w:val="FFFFFF1D"/>
    <w:multiLevelType w:val="multilevel"/>
    <w:tmpl w:val="9AEAA0D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FE"/>
    <w:multiLevelType w:val="singleLevel"/>
    <w:tmpl w:val="FFFFFFFF"/>
    <w:lvl w:ilvl="0">
      <w:numFmt w:val="decimal"/>
      <w:pStyle w:val="ListBullet"/>
      <w:lvlText w:val="*"/>
      <w:lvlJc w:val="left"/>
    </w:lvl>
  </w:abstractNum>
  <w:abstractNum w:abstractNumId="2" w15:restartNumberingAfterBreak="0">
    <w:nsid w:val="016A6EA9"/>
    <w:multiLevelType w:val="hybridMultilevel"/>
    <w:tmpl w:val="2952A5D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6A697C"/>
    <w:multiLevelType w:val="multilevel"/>
    <w:tmpl w:val="0C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9606069"/>
    <w:multiLevelType w:val="hybridMultilevel"/>
    <w:tmpl w:val="C7965540"/>
    <w:lvl w:ilvl="0" w:tplc="5DBA3FA8">
      <w:start w:val="1"/>
      <w:numFmt w:val="bullet"/>
      <w:lvlText w:val=""/>
      <w:lvlJc w:val="left"/>
      <w:pPr>
        <w:ind w:left="720" w:hanging="360"/>
      </w:pPr>
      <w:rPr>
        <w:rFonts w:ascii="Courier New" w:hAnsi="Courier New" w:hint="default"/>
        <w:sz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460251"/>
    <w:multiLevelType w:val="hybridMultilevel"/>
    <w:tmpl w:val="35066F02"/>
    <w:lvl w:ilvl="0" w:tplc="1FCAD79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9D277D"/>
    <w:multiLevelType w:val="hybridMultilevel"/>
    <w:tmpl w:val="EF0C31B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E4537F"/>
    <w:multiLevelType w:val="hybridMultilevel"/>
    <w:tmpl w:val="B7C0EED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7D2EA7"/>
    <w:multiLevelType w:val="hybridMultilevel"/>
    <w:tmpl w:val="84DEE09E"/>
    <w:lvl w:ilvl="0" w:tplc="D3CCD6F8">
      <w:numFmt w:val="bullet"/>
      <w:lvlText w:val=""/>
      <w:lvlJc w:val="left"/>
      <w:pPr>
        <w:ind w:left="720" w:hanging="360"/>
      </w:pPr>
      <w:rPr>
        <w:rFonts w:ascii="Symbol" w:eastAsia="MS PGothic" w:hAnsi="Symbol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EB647F"/>
    <w:multiLevelType w:val="hybridMultilevel"/>
    <w:tmpl w:val="60E0019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092CAF"/>
    <w:multiLevelType w:val="hybridMultilevel"/>
    <w:tmpl w:val="E7205E76"/>
    <w:lvl w:ilvl="0" w:tplc="E83CEC32">
      <w:start w:val="1"/>
      <w:numFmt w:val="decimal"/>
      <w:pStyle w:val="NumberedList"/>
      <w:lvlText w:val="%1.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5101686"/>
    <w:multiLevelType w:val="hybridMultilevel"/>
    <w:tmpl w:val="98580FC4"/>
    <w:lvl w:ilvl="0" w:tplc="2AD8FF2A">
      <w:start w:val="1"/>
      <w:numFmt w:val="bullet"/>
      <w:lvlText w:val=""/>
      <w:lvlJc w:val="left"/>
      <w:pPr>
        <w:ind w:left="720" w:hanging="360"/>
      </w:pPr>
      <w:rPr>
        <w:rFonts w:ascii="Symbol" w:eastAsia="MS PGothic" w:hAnsi="Symbol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A37A9C"/>
    <w:multiLevelType w:val="hybridMultilevel"/>
    <w:tmpl w:val="2BC0DFC2"/>
    <w:lvl w:ilvl="0" w:tplc="B972FEF8">
      <w:start w:val="6"/>
      <w:numFmt w:val="bullet"/>
      <w:lvlText w:val=""/>
      <w:lvlJc w:val="left"/>
      <w:pPr>
        <w:ind w:left="720" w:hanging="360"/>
      </w:pPr>
      <w:rPr>
        <w:rFonts w:ascii="Symbol" w:eastAsia="MS PGothic" w:hAnsi="Symbol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7C1D9D"/>
    <w:multiLevelType w:val="multilevel"/>
    <w:tmpl w:val="0C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6410D89"/>
    <w:multiLevelType w:val="hybridMultilevel"/>
    <w:tmpl w:val="9E40867C"/>
    <w:lvl w:ilvl="0" w:tplc="E8384606">
      <w:start w:val="1"/>
      <w:numFmt w:val="bullet"/>
      <w:pStyle w:val="ListParagraph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2F1B4E"/>
    <w:multiLevelType w:val="hybridMultilevel"/>
    <w:tmpl w:val="5F862B14"/>
    <w:lvl w:ilvl="0" w:tplc="2B0859D2">
      <w:numFmt w:val="bullet"/>
      <w:lvlText w:val=""/>
      <w:lvlJc w:val="left"/>
      <w:pPr>
        <w:ind w:left="720" w:hanging="360"/>
      </w:pPr>
      <w:rPr>
        <w:rFonts w:ascii="Symbol" w:hAnsi="Symbol" w:cs="Times New Roman" w:hint="default"/>
        <w:color w:val="CC0000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3511FB"/>
    <w:multiLevelType w:val="multilevel"/>
    <w:tmpl w:val="0C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B6313BD"/>
    <w:multiLevelType w:val="hybridMultilevel"/>
    <w:tmpl w:val="58DE9282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FC41C6"/>
    <w:multiLevelType w:val="hybridMultilevel"/>
    <w:tmpl w:val="7A044858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D85737"/>
    <w:multiLevelType w:val="hybridMultilevel"/>
    <w:tmpl w:val="AD3A0532"/>
    <w:lvl w:ilvl="0" w:tplc="B0D4264C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142A84"/>
    <w:multiLevelType w:val="hybridMultilevel"/>
    <w:tmpl w:val="747E6A9A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CC386C"/>
    <w:multiLevelType w:val="multilevel"/>
    <w:tmpl w:val="4320B2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2" w15:restartNumberingAfterBreak="0">
    <w:nsid w:val="43247663"/>
    <w:multiLevelType w:val="hybridMultilevel"/>
    <w:tmpl w:val="F65CC40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3454D0"/>
    <w:multiLevelType w:val="multilevel"/>
    <w:tmpl w:val="0CF42A2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4" w15:restartNumberingAfterBreak="0">
    <w:nsid w:val="4B360C5F"/>
    <w:multiLevelType w:val="multilevel"/>
    <w:tmpl w:val="7C60036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5" w15:restartNumberingAfterBreak="0">
    <w:nsid w:val="4D724D35"/>
    <w:multiLevelType w:val="hybridMultilevel"/>
    <w:tmpl w:val="1FC40D30"/>
    <w:lvl w:ilvl="0" w:tplc="9EDC1014">
      <w:start w:val="2"/>
      <w:numFmt w:val="bullet"/>
      <w:lvlText w:val="-"/>
      <w:lvlJc w:val="left"/>
      <w:pPr>
        <w:ind w:left="840" w:hanging="480"/>
      </w:pPr>
      <w:rPr>
        <w:rFonts w:ascii="Calibri" w:eastAsia="MS PGothic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E3C0744"/>
    <w:multiLevelType w:val="hybridMultilevel"/>
    <w:tmpl w:val="4C40AF3C"/>
    <w:lvl w:ilvl="0" w:tplc="92286B78">
      <w:start w:val="7"/>
      <w:numFmt w:val="bullet"/>
      <w:lvlText w:val=""/>
      <w:lvlJc w:val="left"/>
      <w:pPr>
        <w:ind w:left="720" w:hanging="360"/>
      </w:pPr>
      <w:rPr>
        <w:rFonts w:ascii="Wingdings" w:eastAsia="MS PGothic" w:hAnsi="Wingdings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EAB2A6D"/>
    <w:multiLevelType w:val="hybridMultilevel"/>
    <w:tmpl w:val="2F1C8E84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CA5AEB"/>
    <w:multiLevelType w:val="multilevel"/>
    <w:tmpl w:val="3FA89C1A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53401461"/>
    <w:multiLevelType w:val="hybridMultilevel"/>
    <w:tmpl w:val="B9928BE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6D5796B"/>
    <w:multiLevelType w:val="hybridMultilevel"/>
    <w:tmpl w:val="8EE218D0"/>
    <w:lvl w:ilvl="0" w:tplc="99585BC8">
      <w:numFmt w:val="bullet"/>
      <w:lvlText w:val="-"/>
      <w:lvlJc w:val="left"/>
      <w:pPr>
        <w:ind w:left="720" w:hanging="360"/>
      </w:pPr>
      <w:rPr>
        <w:rFonts w:ascii="Calibri" w:eastAsia="MS PGothic" w:hAnsi="Calibri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94615D9"/>
    <w:multiLevelType w:val="multilevel"/>
    <w:tmpl w:val="0C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5B1D3713"/>
    <w:multiLevelType w:val="hybridMultilevel"/>
    <w:tmpl w:val="1EE4566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F0C1725"/>
    <w:multiLevelType w:val="hybridMultilevel"/>
    <w:tmpl w:val="95BAA260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13171DA"/>
    <w:multiLevelType w:val="hybridMultilevel"/>
    <w:tmpl w:val="104A353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8543A10"/>
    <w:multiLevelType w:val="hybridMultilevel"/>
    <w:tmpl w:val="5BB81A66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ABB5479"/>
    <w:multiLevelType w:val="multilevel"/>
    <w:tmpl w:val="BDD654B8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37" w15:restartNumberingAfterBreak="0">
    <w:nsid w:val="6B4E6F6C"/>
    <w:multiLevelType w:val="multilevel"/>
    <w:tmpl w:val="09CAC63C"/>
    <w:lvl w:ilvl="0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38" w15:restartNumberingAfterBreak="0">
    <w:nsid w:val="6E517492"/>
    <w:multiLevelType w:val="hybridMultilevel"/>
    <w:tmpl w:val="D05270C4"/>
    <w:lvl w:ilvl="0" w:tplc="0C0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FEA3CA4"/>
    <w:multiLevelType w:val="multilevel"/>
    <w:tmpl w:val="4320B2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40" w15:restartNumberingAfterBreak="0">
    <w:nsid w:val="78EB2687"/>
    <w:multiLevelType w:val="hybridMultilevel"/>
    <w:tmpl w:val="6ADACA68"/>
    <w:lvl w:ilvl="0" w:tplc="42D429C8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185" w:hanging="360"/>
      </w:pPr>
    </w:lvl>
    <w:lvl w:ilvl="2" w:tplc="0C09001B" w:tentative="1">
      <w:start w:val="1"/>
      <w:numFmt w:val="lowerRoman"/>
      <w:lvlText w:val="%3."/>
      <w:lvlJc w:val="right"/>
      <w:pPr>
        <w:ind w:left="1905" w:hanging="180"/>
      </w:pPr>
    </w:lvl>
    <w:lvl w:ilvl="3" w:tplc="0C09000F" w:tentative="1">
      <w:start w:val="1"/>
      <w:numFmt w:val="decimal"/>
      <w:lvlText w:val="%4."/>
      <w:lvlJc w:val="left"/>
      <w:pPr>
        <w:ind w:left="2625" w:hanging="360"/>
      </w:pPr>
    </w:lvl>
    <w:lvl w:ilvl="4" w:tplc="0C090019" w:tentative="1">
      <w:start w:val="1"/>
      <w:numFmt w:val="lowerLetter"/>
      <w:lvlText w:val="%5."/>
      <w:lvlJc w:val="left"/>
      <w:pPr>
        <w:ind w:left="3345" w:hanging="360"/>
      </w:pPr>
    </w:lvl>
    <w:lvl w:ilvl="5" w:tplc="0C09001B" w:tentative="1">
      <w:start w:val="1"/>
      <w:numFmt w:val="lowerRoman"/>
      <w:lvlText w:val="%6."/>
      <w:lvlJc w:val="right"/>
      <w:pPr>
        <w:ind w:left="4065" w:hanging="180"/>
      </w:pPr>
    </w:lvl>
    <w:lvl w:ilvl="6" w:tplc="0C09000F" w:tentative="1">
      <w:start w:val="1"/>
      <w:numFmt w:val="decimal"/>
      <w:lvlText w:val="%7."/>
      <w:lvlJc w:val="left"/>
      <w:pPr>
        <w:ind w:left="4785" w:hanging="360"/>
      </w:pPr>
    </w:lvl>
    <w:lvl w:ilvl="7" w:tplc="0C090019" w:tentative="1">
      <w:start w:val="1"/>
      <w:numFmt w:val="lowerLetter"/>
      <w:lvlText w:val="%8."/>
      <w:lvlJc w:val="left"/>
      <w:pPr>
        <w:ind w:left="5505" w:hanging="360"/>
      </w:pPr>
    </w:lvl>
    <w:lvl w:ilvl="8" w:tplc="0C0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41" w15:restartNumberingAfterBreak="0">
    <w:nsid w:val="7FEC62A3"/>
    <w:multiLevelType w:val="multilevel"/>
    <w:tmpl w:val="BDD654B8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num w:numId="1">
    <w:abstractNumId w:val="1"/>
    <w:lvlOverride w:ilvl="0">
      <w:lvl w:ilvl="0">
        <w:start w:val="1"/>
        <w:numFmt w:val="bullet"/>
        <w:pStyle w:val="ListBullet"/>
        <w:lvlText w:val=""/>
        <w:legacy w:legacy="1" w:legacySpace="0" w:legacyIndent="360"/>
        <w:lvlJc w:val="left"/>
        <w:pPr>
          <w:ind w:left="720" w:hanging="360"/>
        </w:pPr>
        <w:rPr>
          <w:rFonts w:ascii="Wingdings" w:hAnsi="Wingdings" w:hint="default"/>
          <w:sz w:val="12"/>
        </w:rPr>
      </w:lvl>
    </w:lvlOverride>
  </w:num>
  <w:num w:numId="2">
    <w:abstractNumId w:val="10"/>
  </w:num>
  <w:num w:numId="3">
    <w:abstractNumId w:val="6"/>
  </w:num>
  <w:num w:numId="4">
    <w:abstractNumId w:val="14"/>
  </w:num>
  <w:num w:numId="5">
    <w:abstractNumId w:val="32"/>
  </w:num>
  <w:num w:numId="6">
    <w:abstractNumId w:val="15"/>
  </w:num>
  <w:num w:numId="7">
    <w:abstractNumId w:val="26"/>
  </w:num>
  <w:num w:numId="8">
    <w:abstractNumId w:val="20"/>
  </w:num>
  <w:num w:numId="9">
    <w:abstractNumId w:val="11"/>
  </w:num>
  <w:num w:numId="10">
    <w:abstractNumId w:val="40"/>
  </w:num>
  <w:num w:numId="11">
    <w:abstractNumId w:val="8"/>
  </w:num>
  <w:num w:numId="12">
    <w:abstractNumId w:val="17"/>
  </w:num>
  <w:num w:numId="13">
    <w:abstractNumId w:val="7"/>
  </w:num>
  <w:num w:numId="14">
    <w:abstractNumId w:val="27"/>
  </w:num>
  <w:num w:numId="15">
    <w:abstractNumId w:val="18"/>
  </w:num>
  <w:num w:numId="16">
    <w:abstractNumId w:val="29"/>
  </w:num>
  <w:num w:numId="17">
    <w:abstractNumId w:val="34"/>
  </w:num>
  <w:num w:numId="18">
    <w:abstractNumId w:val="35"/>
  </w:num>
  <w:num w:numId="19">
    <w:abstractNumId w:val="2"/>
  </w:num>
  <w:num w:numId="20">
    <w:abstractNumId w:val="33"/>
  </w:num>
  <w:num w:numId="21">
    <w:abstractNumId w:val="9"/>
  </w:num>
  <w:num w:numId="22">
    <w:abstractNumId w:val="21"/>
  </w:num>
  <w:num w:numId="23">
    <w:abstractNumId w:val="19"/>
  </w:num>
  <w:num w:numId="24">
    <w:abstractNumId w:val="39"/>
  </w:num>
  <w:num w:numId="25">
    <w:abstractNumId w:val="37"/>
  </w:num>
  <w:num w:numId="26">
    <w:abstractNumId w:val="3"/>
  </w:num>
  <w:num w:numId="27">
    <w:abstractNumId w:val="23"/>
  </w:num>
  <w:num w:numId="28">
    <w:abstractNumId w:val="16"/>
  </w:num>
  <w:num w:numId="29">
    <w:abstractNumId w:val="31"/>
  </w:num>
  <w:num w:numId="30">
    <w:abstractNumId w:val="36"/>
  </w:num>
  <w:num w:numId="31">
    <w:abstractNumId w:val="12"/>
  </w:num>
  <w:num w:numId="32">
    <w:abstractNumId w:val="41"/>
  </w:num>
  <w:num w:numId="33">
    <w:abstractNumId w:val="13"/>
  </w:num>
  <w:num w:numId="34">
    <w:abstractNumId w:val="38"/>
  </w:num>
  <w:num w:numId="35">
    <w:abstractNumId w:val="24"/>
  </w:num>
  <w:num w:numId="36">
    <w:abstractNumId w:val="22"/>
  </w:num>
  <w:num w:numId="37">
    <w:abstractNumId w:val="14"/>
  </w:num>
  <w:num w:numId="38">
    <w:abstractNumId w:val="28"/>
  </w:num>
  <w:num w:numId="39">
    <w:abstractNumId w:val="0"/>
  </w:num>
  <w:num w:numId="40">
    <w:abstractNumId w:val="30"/>
  </w:num>
  <w:num w:numId="41">
    <w:abstractNumId w:val="5"/>
  </w:num>
  <w:num w:numId="42">
    <w:abstractNumId w:val="25"/>
  </w:num>
  <w:num w:numId="43">
    <w:abstractNumId w:val="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removePersonalInformation/>
  <w:removeDateAndTime/>
  <w:embedSystemFonts/>
  <w:activeWritingStyle w:appName="MSWord" w:lang="en-US" w:vendorID="64" w:dllVersion="6" w:nlCheck="1" w:checkStyle="1"/>
  <w:activeWritingStyle w:appName="MSWord" w:lang="en-AU" w:vendorID="64" w:dllVersion="6" w:nlCheck="1" w:checkStyle="1"/>
  <w:activeWritingStyle w:appName="MSWord" w:lang="en-US" w:vendorID="64" w:dllVersion="4096" w:nlCheck="1" w:checkStyle="0"/>
  <w:activeWritingStyle w:appName="MSWord" w:lang="en-AU" w:vendorID="64" w:dllVersion="4096" w:nlCheck="1" w:checkStyle="0"/>
  <w:proofState w:spelling="clean" w:grammar="clean"/>
  <w:attachedTemplate r:id="rId1"/>
  <w:defaultTabStop w:val="360"/>
  <w:drawingGridHorizontalSpacing w:val="187"/>
  <w:drawingGridVerticalSpacing w:val="187"/>
  <w:doNotUseMarginsForDrawingGridOrigin/>
  <w:drawingGridHorizontalOrigin w:val="1699"/>
  <w:drawingGridVerticalOrigin w:val="1987"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3308"/>
    <w:rsid w:val="00003421"/>
    <w:rsid w:val="00004C0C"/>
    <w:rsid w:val="000069E0"/>
    <w:rsid w:val="0001089A"/>
    <w:rsid w:val="00010E4E"/>
    <w:rsid w:val="00012468"/>
    <w:rsid w:val="00017459"/>
    <w:rsid w:val="0002205A"/>
    <w:rsid w:val="00023607"/>
    <w:rsid w:val="000252D3"/>
    <w:rsid w:val="00025E8A"/>
    <w:rsid w:val="00030266"/>
    <w:rsid w:val="00031BFF"/>
    <w:rsid w:val="000326F6"/>
    <w:rsid w:val="00033C60"/>
    <w:rsid w:val="00033F9B"/>
    <w:rsid w:val="00041697"/>
    <w:rsid w:val="000424D6"/>
    <w:rsid w:val="000427AD"/>
    <w:rsid w:val="00045D07"/>
    <w:rsid w:val="0004764D"/>
    <w:rsid w:val="00047B96"/>
    <w:rsid w:val="000512C2"/>
    <w:rsid w:val="00053F08"/>
    <w:rsid w:val="00055A21"/>
    <w:rsid w:val="00061721"/>
    <w:rsid w:val="00063F4B"/>
    <w:rsid w:val="00070B2E"/>
    <w:rsid w:val="000725FB"/>
    <w:rsid w:val="00074880"/>
    <w:rsid w:val="000756A2"/>
    <w:rsid w:val="000757F4"/>
    <w:rsid w:val="0007697F"/>
    <w:rsid w:val="00080F30"/>
    <w:rsid w:val="00083A00"/>
    <w:rsid w:val="00083BC5"/>
    <w:rsid w:val="00083EF6"/>
    <w:rsid w:val="00092630"/>
    <w:rsid w:val="000934FA"/>
    <w:rsid w:val="000A2B3C"/>
    <w:rsid w:val="000A3EA9"/>
    <w:rsid w:val="000A40AF"/>
    <w:rsid w:val="000B049D"/>
    <w:rsid w:val="000B4DA0"/>
    <w:rsid w:val="000B5830"/>
    <w:rsid w:val="000B5B34"/>
    <w:rsid w:val="000C43DF"/>
    <w:rsid w:val="000C6371"/>
    <w:rsid w:val="000C6AA7"/>
    <w:rsid w:val="000D1ECE"/>
    <w:rsid w:val="000D22B7"/>
    <w:rsid w:val="000D78C4"/>
    <w:rsid w:val="000E1984"/>
    <w:rsid w:val="000E1F82"/>
    <w:rsid w:val="000F2903"/>
    <w:rsid w:val="000F2EDE"/>
    <w:rsid w:val="000F34D4"/>
    <w:rsid w:val="000F6B6B"/>
    <w:rsid w:val="000F7704"/>
    <w:rsid w:val="0010043F"/>
    <w:rsid w:val="00103A1D"/>
    <w:rsid w:val="00110429"/>
    <w:rsid w:val="00112D13"/>
    <w:rsid w:val="00112DDC"/>
    <w:rsid w:val="001143D0"/>
    <w:rsid w:val="00114694"/>
    <w:rsid w:val="00116855"/>
    <w:rsid w:val="001223F8"/>
    <w:rsid w:val="00125087"/>
    <w:rsid w:val="001365FF"/>
    <w:rsid w:val="00137086"/>
    <w:rsid w:val="0014239A"/>
    <w:rsid w:val="001440E1"/>
    <w:rsid w:val="00146512"/>
    <w:rsid w:val="00146A61"/>
    <w:rsid w:val="00146DFC"/>
    <w:rsid w:val="001473D0"/>
    <w:rsid w:val="00150680"/>
    <w:rsid w:val="00151943"/>
    <w:rsid w:val="00153581"/>
    <w:rsid w:val="00153AE6"/>
    <w:rsid w:val="00155C5B"/>
    <w:rsid w:val="0015661B"/>
    <w:rsid w:val="001640D0"/>
    <w:rsid w:val="001659A3"/>
    <w:rsid w:val="00171ADB"/>
    <w:rsid w:val="00174427"/>
    <w:rsid w:val="0017488E"/>
    <w:rsid w:val="0017501D"/>
    <w:rsid w:val="001761AC"/>
    <w:rsid w:val="001761AE"/>
    <w:rsid w:val="001828EE"/>
    <w:rsid w:val="001836CB"/>
    <w:rsid w:val="001910EE"/>
    <w:rsid w:val="00194E91"/>
    <w:rsid w:val="001960B6"/>
    <w:rsid w:val="00197C6E"/>
    <w:rsid w:val="001A0A4D"/>
    <w:rsid w:val="001A206D"/>
    <w:rsid w:val="001A234B"/>
    <w:rsid w:val="001A2902"/>
    <w:rsid w:val="001A4D60"/>
    <w:rsid w:val="001B0238"/>
    <w:rsid w:val="001B0F04"/>
    <w:rsid w:val="001B2FAE"/>
    <w:rsid w:val="001B3198"/>
    <w:rsid w:val="001B540A"/>
    <w:rsid w:val="001B5ACC"/>
    <w:rsid w:val="001B7842"/>
    <w:rsid w:val="001C0668"/>
    <w:rsid w:val="001C2BC9"/>
    <w:rsid w:val="001C66BB"/>
    <w:rsid w:val="001D62DC"/>
    <w:rsid w:val="001D78F1"/>
    <w:rsid w:val="001E0899"/>
    <w:rsid w:val="001E2E8B"/>
    <w:rsid w:val="001E6FB9"/>
    <w:rsid w:val="001F3539"/>
    <w:rsid w:val="001F3CBD"/>
    <w:rsid w:val="001F7FAF"/>
    <w:rsid w:val="00205AC9"/>
    <w:rsid w:val="00212445"/>
    <w:rsid w:val="002127CC"/>
    <w:rsid w:val="00213078"/>
    <w:rsid w:val="00213185"/>
    <w:rsid w:val="00215BCD"/>
    <w:rsid w:val="00221ECD"/>
    <w:rsid w:val="00223C15"/>
    <w:rsid w:val="0023369B"/>
    <w:rsid w:val="00240C13"/>
    <w:rsid w:val="00241635"/>
    <w:rsid w:val="00244B34"/>
    <w:rsid w:val="00245798"/>
    <w:rsid w:val="00245946"/>
    <w:rsid w:val="00251057"/>
    <w:rsid w:val="00251729"/>
    <w:rsid w:val="00254111"/>
    <w:rsid w:val="00257548"/>
    <w:rsid w:val="0026517F"/>
    <w:rsid w:val="00267F18"/>
    <w:rsid w:val="00272D37"/>
    <w:rsid w:val="00276F24"/>
    <w:rsid w:val="00277862"/>
    <w:rsid w:val="00282B55"/>
    <w:rsid w:val="002834DB"/>
    <w:rsid w:val="002839C7"/>
    <w:rsid w:val="00284AD8"/>
    <w:rsid w:val="00285421"/>
    <w:rsid w:val="002868C5"/>
    <w:rsid w:val="00290B59"/>
    <w:rsid w:val="00290D0F"/>
    <w:rsid w:val="00290ED1"/>
    <w:rsid w:val="00291390"/>
    <w:rsid w:val="00292CE8"/>
    <w:rsid w:val="00292D44"/>
    <w:rsid w:val="002A07CB"/>
    <w:rsid w:val="002A14CC"/>
    <w:rsid w:val="002A3D64"/>
    <w:rsid w:val="002A5296"/>
    <w:rsid w:val="002A5329"/>
    <w:rsid w:val="002B07FA"/>
    <w:rsid w:val="002B2A94"/>
    <w:rsid w:val="002B3CF0"/>
    <w:rsid w:val="002B6BD7"/>
    <w:rsid w:val="002C1AF0"/>
    <w:rsid w:val="002C21B2"/>
    <w:rsid w:val="002C344B"/>
    <w:rsid w:val="002C5511"/>
    <w:rsid w:val="002D2A14"/>
    <w:rsid w:val="002D62E5"/>
    <w:rsid w:val="002D79F2"/>
    <w:rsid w:val="002E0DC6"/>
    <w:rsid w:val="002E1DA3"/>
    <w:rsid w:val="002F116B"/>
    <w:rsid w:val="002F13EA"/>
    <w:rsid w:val="002F191C"/>
    <w:rsid w:val="002F324B"/>
    <w:rsid w:val="002F4C9F"/>
    <w:rsid w:val="0030641E"/>
    <w:rsid w:val="00306A76"/>
    <w:rsid w:val="00306CF2"/>
    <w:rsid w:val="00320A95"/>
    <w:rsid w:val="00325CEB"/>
    <w:rsid w:val="00330844"/>
    <w:rsid w:val="00333075"/>
    <w:rsid w:val="003340BB"/>
    <w:rsid w:val="00334519"/>
    <w:rsid w:val="00336828"/>
    <w:rsid w:val="00343BE1"/>
    <w:rsid w:val="0034491B"/>
    <w:rsid w:val="00347933"/>
    <w:rsid w:val="0035030A"/>
    <w:rsid w:val="00350869"/>
    <w:rsid w:val="00351889"/>
    <w:rsid w:val="00351B31"/>
    <w:rsid w:val="00357489"/>
    <w:rsid w:val="0036070A"/>
    <w:rsid w:val="00364DFD"/>
    <w:rsid w:val="003656A3"/>
    <w:rsid w:val="0036739F"/>
    <w:rsid w:val="0037530E"/>
    <w:rsid w:val="00383A3E"/>
    <w:rsid w:val="00393308"/>
    <w:rsid w:val="00396B59"/>
    <w:rsid w:val="003A2CAB"/>
    <w:rsid w:val="003A3A80"/>
    <w:rsid w:val="003A746B"/>
    <w:rsid w:val="003A77C9"/>
    <w:rsid w:val="003B620C"/>
    <w:rsid w:val="003B70FF"/>
    <w:rsid w:val="003C158A"/>
    <w:rsid w:val="003C4551"/>
    <w:rsid w:val="003C4EB6"/>
    <w:rsid w:val="003C674E"/>
    <w:rsid w:val="003C6F82"/>
    <w:rsid w:val="003D24A0"/>
    <w:rsid w:val="003D2883"/>
    <w:rsid w:val="003D2FBD"/>
    <w:rsid w:val="003D497A"/>
    <w:rsid w:val="003E20C7"/>
    <w:rsid w:val="003E3027"/>
    <w:rsid w:val="003E3D19"/>
    <w:rsid w:val="003E7D18"/>
    <w:rsid w:val="003F1514"/>
    <w:rsid w:val="003F41A4"/>
    <w:rsid w:val="003F54D1"/>
    <w:rsid w:val="003F67D9"/>
    <w:rsid w:val="00403407"/>
    <w:rsid w:val="00404241"/>
    <w:rsid w:val="0040537F"/>
    <w:rsid w:val="00413E8B"/>
    <w:rsid w:val="00415017"/>
    <w:rsid w:val="004150E3"/>
    <w:rsid w:val="0041798E"/>
    <w:rsid w:val="00420204"/>
    <w:rsid w:val="0042249D"/>
    <w:rsid w:val="004228A1"/>
    <w:rsid w:val="00422AC5"/>
    <w:rsid w:val="00430045"/>
    <w:rsid w:val="00432CF4"/>
    <w:rsid w:val="0043308E"/>
    <w:rsid w:val="00433B8B"/>
    <w:rsid w:val="0043413A"/>
    <w:rsid w:val="00442FC2"/>
    <w:rsid w:val="00452491"/>
    <w:rsid w:val="00454B07"/>
    <w:rsid w:val="0045566F"/>
    <w:rsid w:val="00456038"/>
    <w:rsid w:val="00457892"/>
    <w:rsid w:val="00461AB1"/>
    <w:rsid w:val="004622D6"/>
    <w:rsid w:val="00462D91"/>
    <w:rsid w:val="00463A83"/>
    <w:rsid w:val="00463C82"/>
    <w:rsid w:val="004644D7"/>
    <w:rsid w:val="00472356"/>
    <w:rsid w:val="00475E22"/>
    <w:rsid w:val="00476A8F"/>
    <w:rsid w:val="004864FA"/>
    <w:rsid w:val="004953CA"/>
    <w:rsid w:val="004A448C"/>
    <w:rsid w:val="004A51BD"/>
    <w:rsid w:val="004A5C21"/>
    <w:rsid w:val="004B0BAC"/>
    <w:rsid w:val="004B28FB"/>
    <w:rsid w:val="004C1404"/>
    <w:rsid w:val="004C2B6E"/>
    <w:rsid w:val="004C31E1"/>
    <w:rsid w:val="004C4CA9"/>
    <w:rsid w:val="004C6F35"/>
    <w:rsid w:val="004D26DC"/>
    <w:rsid w:val="004D4F8C"/>
    <w:rsid w:val="004D6BEC"/>
    <w:rsid w:val="004E54C7"/>
    <w:rsid w:val="004E71F9"/>
    <w:rsid w:val="004E798E"/>
    <w:rsid w:val="004F7F22"/>
    <w:rsid w:val="0050174B"/>
    <w:rsid w:val="00506FDD"/>
    <w:rsid w:val="0050719B"/>
    <w:rsid w:val="005100A9"/>
    <w:rsid w:val="005112BB"/>
    <w:rsid w:val="00512952"/>
    <w:rsid w:val="005140FB"/>
    <w:rsid w:val="005146B8"/>
    <w:rsid w:val="005152D7"/>
    <w:rsid w:val="00515EC0"/>
    <w:rsid w:val="005204AF"/>
    <w:rsid w:val="00521FF5"/>
    <w:rsid w:val="00532E40"/>
    <w:rsid w:val="00532F3D"/>
    <w:rsid w:val="005346C4"/>
    <w:rsid w:val="00534748"/>
    <w:rsid w:val="00535D6E"/>
    <w:rsid w:val="00537BCA"/>
    <w:rsid w:val="00537DC0"/>
    <w:rsid w:val="0054794E"/>
    <w:rsid w:val="005508D9"/>
    <w:rsid w:val="00553DB7"/>
    <w:rsid w:val="00561042"/>
    <w:rsid w:val="00570E86"/>
    <w:rsid w:val="0057163A"/>
    <w:rsid w:val="005721F4"/>
    <w:rsid w:val="005732D9"/>
    <w:rsid w:val="00574638"/>
    <w:rsid w:val="00574EB2"/>
    <w:rsid w:val="00575F29"/>
    <w:rsid w:val="00576707"/>
    <w:rsid w:val="005870B4"/>
    <w:rsid w:val="0058751B"/>
    <w:rsid w:val="00590EE3"/>
    <w:rsid w:val="0059134B"/>
    <w:rsid w:val="00591D43"/>
    <w:rsid w:val="005933DC"/>
    <w:rsid w:val="005939FC"/>
    <w:rsid w:val="005946B9"/>
    <w:rsid w:val="00594D59"/>
    <w:rsid w:val="00594DF7"/>
    <w:rsid w:val="005952AD"/>
    <w:rsid w:val="00596050"/>
    <w:rsid w:val="005A0A6C"/>
    <w:rsid w:val="005A15E1"/>
    <w:rsid w:val="005A1EF5"/>
    <w:rsid w:val="005A48E2"/>
    <w:rsid w:val="005A7659"/>
    <w:rsid w:val="005B0C79"/>
    <w:rsid w:val="005B0CD2"/>
    <w:rsid w:val="005B2E55"/>
    <w:rsid w:val="005B5403"/>
    <w:rsid w:val="005B6589"/>
    <w:rsid w:val="005B7E20"/>
    <w:rsid w:val="005C0F56"/>
    <w:rsid w:val="005D277A"/>
    <w:rsid w:val="005D6110"/>
    <w:rsid w:val="005E1815"/>
    <w:rsid w:val="005E41C6"/>
    <w:rsid w:val="005E4C3B"/>
    <w:rsid w:val="005E50B1"/>
    <w:rsid w:val="005E5492"/>
    <w:rsid w:val="005E6AF1"/>
    <w:rsid w:val="005F18DD"/>
    <w:rsid w:val="005F26EE"/>
    <w:rsid w:val="005F30AE"/>
    <w:rsid w:val="005F3B8D"/>
    <w:rsid w:val="005F4127"/>
    <w:rsid w:val="005F7BBF"/>
    <w:rsid w:val="00601323"/>
    <w:rsid w:val="00604CA6"/>
    <w:rsid w:val="00623696"/>
    <w:rsid w:val="00623DC7"/>
    <w:rsid w:val="00636571"/>
    <w:rsid w:val="00636E01"/>
    <w:rsid w:val="00637057"/>
    <w:rsid w:val="0063743A"/>
    <w:rsid w:val="00650ED3"/>
    <w:rsid w:val="006516D4"/>
    <w:rsid w:val="00654882"/>
    <w:rsid w:val="00657C97"/>
    <w:rsid w:val="00660DF0"/>
    <w:rsid w:val="006627C5"/>
    <w:rsid w:val="00663B50"/>
    <w:rsid w:val="00667555"/>
    <w:rsid w:val="006706C8"/>
    <w:rsid w:val="00681BAE"/>
    <w:rsid w:val="00683EEA"/>
    <w:rsid w:val="0069070D"/>
    <w:rsid w:val="006941DD"/>
    <w:rsid w:val="00697ACE"/>
    <w:rsid w:val="006A0E45"/>
    <w:rsid w:val="006A2ED7"/>
    <w:rsid w:val="006A6D80"/>
    <w:rsid w:val="006B1C4A"/>
    <w:rsid w:val="006B7580"/>
    <w:rsid w:val="006B7F76"/>
    <w:rsid w:val="006C64CC"/>
    <w:rsid w:val="006C6D53"/>
    <w:rsid w:val="006D0C10"/>
    <w:rsid w:val="006D37FD"/>
    <w:rsid w:val="006E19C8"/>
    <w:rsid w:val="006E6EA6"/>
    <w:rsid w:val="006F32D0"/>
    <w:rsid w:val="006F3E69"/>
    <w:rsid w:val="006F4C77"/>
    <w:rsid w:val="007175B0"/>
    <w:rsid w:val="00721855"/>
    <w:rsid w:val="0072646A"/>
    <w:rsid w:val="00727895"/>
    <w:rsid w:val="00730F6A"/>
    <w:rsid w:val="007310D0"/>
    <w:rsid w:val="0074134E"/>
    <w:rsid w:val="00741618"/>
    <w:rsid w:val="007545CA"/>
    <w:rsid w:val="00754E0A"/>
    <w:rsid w:val="00760CB2"/>
    <w:rsid w:val="007626E7"/>
    <w:rsid w:val="0076387D"/>
    <w:rsid w:val="00770665"/>
    <w:rsid w:val="007707C8"/>
    <w:rsid w:val="00770849"/>
    <w:rsid w:val="00782BA9"/>
    <w:rsid w:val="00785966"/>
    <w:rsid w:val="00786255"/>
    <w:rsid w:val="007932F3"/>
    <w:rsid w:val="00794647"/>
    <w:rsid w:val="00795BEC"/>
    <w:rsid w:val="007A007E"/>
    <w:rsid w:val="007A0B85"/>
    <w:rsid w:val="007A10D2"/>
    <w:rsid w:val="007A1793"/>
    <w:rsid w:val="007A25D0"/>
    <w:rsid w:val="007A2FA9"/>
    <w:rsid w:val="007A50F0"/>
    <w:rsid w:val="007B035D"/>
    <w:rsid w:val="007B7CC1"/>
    <w:rsid w:val="007C28C3"/>
    <w:rsid w:val="007C5DEA"/>
    <w:rsid w:val="007D16D6"/>
    <w:rsid w:val="007D6141"/>
    <w:rsid w:val="007D62AB"/>
    <w:rsid w:val="007D7972"/>
    <w:rsid w:val="007E0962"/>
    <w:rsid w:val="007E0C62"/>
    <w:rsid w:val="007F1CC3"/>
    <w:rsid w:val="007F3009"/>
    <w:rsid w:val="007F548F"/>
    <w:rsid w:val="00801A9C"/>
    <w:rsid w:val="00810C65"/>
    <w:rsid w:val="00811729"/>
    <w:rsid w:val="00816CE9"/>
    <w:rsid w:val="0082085B"/>
    <w:rsid w:val="00821802"/>
    <w:rsid w:val="0082432D"/>
    <w:rsid w:val="0083106A"/>
    <w:rsid w:val="008346A4"/>
    <w:rsid w:val="008348E3"/>
    <w:rsid w:val="008360F8"/>
    <w:rsid w:val="008424AE"/>
    <w:rsid w:val="00844349"/>
    <w:rsid w:val="008574D3"/>
    <w:rsid w:val="00857A1A"/>
    <w:rsid w:val="00861C19"/>
    <w:rsid w:val="00862766"/>
    <w:rsid w:val="00863BF5"/>
    <w:rsid w:val="00863D8C"/>
    <w:rsid w:val="00865598"/>
    <w:rsid w:val="00865F63"/>
    <w:rsid w:val="0086654F"/>
    <w:rsid w:val="00872B17"/>
    <w:rsid w:val="0088069A"/>
    <w:rsid w:val="00887195"/>
    <w:rsid w:val="00887C7A"/>
    <w:rsid w:val="00892E2B"/>
    <w:rsid w:val="008951FE"/>
    <w:rsid w:val="00896234"/>
    <w:rsid w:val="008A065E"/>
    <w:rsid w:val="008A202D"/>
    <w:rsid w:val="008A4CD6"/>
    <w:rsid w:val="008A55F3"/>
    <w:rsid w:val="008B3283"/>
    <w:rsid w:val="008B3901"/>
    <w:rsid w:val="008B77BB"/>
    <w:rsid w:val="008B77E3"/>
    <w:rsid w:val="008C07F9"/>
    <w:rsid w:val="008C13C1"/>
    <w:rsid w:val="008C242E"/>
    <w:rsid w:val="008C44F9"/>
    <w:rsid w:val="008C45D0"/>
    <w:rsid w:val="008C72DF"/>
    <w:rsid w:val="008D18DA"/>
    <w:rsid w:val="008D297B"/>
    <w:rsid w:val="008D479D"/>
    <w:rsid w:val="008D5C5E"/>
    <w:rsid w:val="008D66A6"/>
    <w:rsid w:val="008E4B47"/>
    <w:rsid w:val="008E4C2F"/>
    <w:rsid w:val="008E6777"/>
    <w:rsid w:val="008E7002"/>
    <w:rsid w:val="008F002B"/>
    <w:rsid w:val="008F786E"/>
    <w:rsid w:val="00905674"/>
    <w:rsid w:val="00912210"/>
    <w:rsid w:val="00920D97"/>
    <w:rsid w:val="009213D9"/>
    <w:rsid w:val="00923E03"/>
    <w:rsid w:val="0092622D"/>
    <w:rsid w:val="00927131"/>
    <w:rsid w:val="009343CF"/>
    <w:rsid w:val="0093508C"/>
    <w:rsid w:val="00937F22"/>
    <w:rsid w:val="00943A8D"/>
    <w:rsid w:val="0094677F"/>
    <w:rsid w:val="009508CD"/>
    <w:rsid w:val="009523BD"/>
    <w:rsid w:val="009561B4"/>
    <w:rsid w:val="00956312"/>
    <w:rsid w:val="009626EF"/>
    <w:rsid w:val="00962C28"/>
    <w:rsid w:val="009664BB"/>
    <w:rsid w:val="0097018D"/>
    <w:rsid w:val="009755B1"/>
    <w:rsid w:val="00975A9A"/>
    <w:rsid w:val="009766D8"/>
    <w:rsid w:val="00980FCA"/>
    <w:rsid w:val="009935B7"/>
    <w:rsid w:val="00993783"/>
    <w:rsid w:val="00993CA9"/>
    <w:rsid w:val="00996501"/>
    <w:rsid w:val="009A119B"/>
    <w:rsid w:val="009A2CA2"/>
    <w:rsid w:val="009A5FD6"/>
    <w:rsid w:val="009A7861"/>
    <w:rsid w:val="009B24DE"/>
    <w:rsid w:val="009B5AED"/>
    <w:rsid w:val="009B760A"/>
    <w:rsid w:val="009C0AC7"/>
    <w:rsid w:val="009C18F9"/>
    <w:rsid w:val="009C536D"/>
    <w:rsid w:val="009D1B7C"/>
    <w:rsid w:val="009D1E65"/>
    <w:rsid w:val="009D2B5A"/>
    <w:rsid w:val="009D6EE7"/>
    <w:rsid w:val="009E14B7"/>
    <w:rsid w:val="009E574A"/>
    <w:rsid w:val="009E7465"/>
    <w:rsid w:val="009F08E2"/>
    <w:rsid w:val="009F3969"/>
    <w:rsid w:val="009F3CC5"/>
    <w:rsid w:val="009F675D"/>
    <w:rsid w:val="009F69CB"/>
    <w:rsid w:val="009F723A"/>
    <w:rsid w:val="00A10AC3"/>
    <w:rsid w:val="00A11076"/>
    <w:rsid w:val="00A144DE"/>
    <w:rsid w:val="00A1502F"/>
    <w:rsid w:val="00A153C3"/>
    <w:rsid w:val="00A1542A"/>
    <w:rsid w:val="00A1620D"/>
    <w:rsid w:val="00A200AD"/>
    <w:rsid w:val="00A208CD"/>
    <w:rsid w:val="00A211B4"/>
    <w:rsid w:val="00A2762D"/>
    <w:rsid w:val="00A326E6"/>
    <w:rsid w:val="00A34FC6"/>
    <w:rsid w:val="00A356ED"/>
    <w:rsid w:val="00A462B1"/>
    <w:rsid w:val="00A47747"/>
    <w:rsid w:val="00A516C7"/>
    <w:rsid w:val="00A51977"/>
    <w:rsid w:val="00A52941"/>
    <w:rsid w:val="00A54E76"/>
    <w:rsid w:val="00A6454E"/>
    <w:rsid w:val="00A65BA0"/>
    <w:rsid w:val="00A65C51"/>
    <w:rsid w:val="00A716DC"/>
    <w:rsid w:val="00A72790"/>
    <w:rsid w:val="00A7380B"/>
    <w:rsid w:val="00A77333"/>
    <w:rsid w:val="00A77798"/>
    <w:rsid w:val="00A77EDB"/>
    <w:rsid w:val="00A82A3F"/>
    <w:rsid w:val="00A83CD3"/>
    <w:rsid w:val="00A87B56"/>
    <w:rsid w:val="00AA274E"/>
    <w:rsid w:val="00AA3C70"/>
    <w:rsid w:val="00AA79C8"/>
    <w:rsid w:val="00AA7AD1"/>
    <w:rsid w:val="00AB6E1B"/>
    <w:rsid w:val="00AC0008"/>
    <w:rsid w:val="00AC284B"/>
    <w:rsid w:val="00AC3516"/>
    <w:rsid w:val="00AC4D95"/>
    <w:rsid w:val="00AC60E1"/>
    <w:rsid w:val="00AD13DC"/>
    <w:rsid w:val="00AD28D4"/>
    <w:rsid w:val="00AD5346"/>
    <w:rsid w:val="00AD5C78"/>
    <w:rsid w:val="00AE3C32"/>
    <w:rsid w:val="00AE594B"/>
    <w:rsid w:val="00AE5B3A"/>
    <w:rsid w:val="00AE7E95"/>
    <w:rsid w:val="00AF0DE2"/>
    <w:rsid w:val="00AF1019"/>
    <w:rsid w:val="00AF2B10"/>
    <w:rsid w:val="00AF3022"/>
    <w:rsid w:val="00AF3B41"/>
    <w:rsid w:val="00AF6415"/>
    <w:rsid w:val="00B00AC6"/>
    <w:rsid w:val="00B03B90"/>
    <w:rsid w:val="00B04A9F"/>
    <w:rsid w:val="00B07ACF"/>
    <w:rsid w:val="00B1385D"/>
    <w:rsid w:val="00B22C35"/>
    <w:rsid w:val="00B25F42"/>
    <w:rsid w:val="00B2761E"/>
    <w:rsid w:val="00B42DE8"/>
    <w:rsid w:val="00B43C27"/>
    <w:rsid w:val="00B43DBF"/>
    <w:rsid w:val="00B46DEC"/>
    <w:rsid w:val="00B537CD"/>
    <w:rsid w:val="00B53B75"/>
    <w:rsid w:val="00B558E5"/>
    <w:rsid w:val="00B56A73"/>
    <w:rsid w:val="00B6236F"/>
    <w:rsid w:val="00B63BD1"/>
    <w:rsid w:val="00B64864"/>
    <w:rsid w:val="00B64C57"/>
    <w:rsid w:val="00B71444"/>
    <w:rsid w:val="00B72078"/>
    <w:rsid w:val="00B733A6"/>
    <w:rsid w:val="00B74E8A"/>
    <w:rsid w:val="00B7539A"/>
    <w:rsid w:val="00B75941"/>
    <w:rsid w:val="00B77527"/>
    <w:rsid w:val="00B80250"/>
    <w:rsid w:val="00B80925"/>
    <w:rsid w:val="00B83203"/>
    <w:rsid w:val="00B91EF9"/>
    <w:rsid w:val="00B92402"/>
    <w:rsid w:val="00B9401B"/>
    <w:rsid w:val="00B947DE"/>
    <w:rsid w:val="00BA0B65"/>
    <w:rsid w:val="00BA1D6F"/>
    <w:rsid w:val="00BA3D2F"/>
    <w:rsid w:val="00BA53D2"/>
    <w:rsid w:val="00BB139E"/>
    <w:rsid w:val="00BB1B3B"/>
    <w:rsid w:val="00BB528C"/>
    <w:rsid w:val="00BB611B"/>
    <w:rsid w:val="00BB6B40"/>
    <w:rsid w:val="00BC0E73"/>
    <w:rsid w:val="00BC20B4"/>
    <w:rsid w:val="00BC217F"/>
    <w:rsid w:val="00BC4C2A"/>
    <w:rsid w:val="00BD4C13"/>
    <w:rsid w:val="00BE07E2"/>
    <w:rsid w:val="00BE311D"/>
    <w:rsid w:val="00BE4E94"/>
    <w:rsid w:val="00BE5CA2"/>
    <w:rsid w:val="00BE62FB"/>
    <w:rsid w:val="00BE6CDF"/>
    <w:rsid w:val="00BE7E27"/>
    <w:rsid w:val="00BE7EE0"/>
    <w:rsid w:val="00BF48D7"/>
    <w:rsid w:val="00BF5FE7"/>
    <w:rsid w:val="00C05CD3"/>
    <w:rsid w:val="00C14F6E"/>
    <w:rsid w:val="00C1770A"/>
    <w:rsid w:val="00C2462B"/>
    <w:rsid w:val="00C25F18"/>
    <w:rsid w:val="00C260C9"/>
    <w:rsid w:val="00C275A1"/>
    <w:rsid w:val="00C304E6"/>
    <w:rsid w:val="00C368AF"/>
    <w:rsid w:val="00C41631"/>
    <w:rsid w:val="00C50316"/>
    <w:rsid w:val="00C50E61"/>
    <w:rsid w:val="00C5207F"/>
    <w:rsid w:val="00C5252A"/>
    <w:rsid w:val="00C52806"/>
    <w:rsid w:val="00C62554"/>
    <w:rsid w:val="00C63092"/>
    <w:rsid w:val="00C650A3"/>
    <w:rsid w:val="00C71417"/>
    <w:rsid w:val="00C72F87"/>
    <w:rsid w:val="00C737BC"/>
    <w:rsid w:val="00C759DC"/>
    <w:rsid w:val="00C81007"/>
    <w:rsid w:val="00C85960"/>
    <w:rsid w:val="00C871B0"/>
    <w:rsid w:val="00C8757C"/>
    <w:rsid w:val="00C91AFA"/>
    <w:rsid w:val="00C93250"/>
    <w:rsid w:val="00C94BAB"/>
    <w:rsid w:val="00C958FE"/>
    <w:rsid w:val="00C9591E"/>
    <w:rsid w:val="00CA10E4"/>
    <w:rsid w:val="00CA2CDE"/>
    <w:rsid w:val="00CA3272"/>
    <w:rsid w:val="00CA5CB6"/>
    <w:rsid w:val="00CB11F0"/>
    <w:rsid w:val="00CB2348"/>
    <w:rsid w:val="00CB30E6"/>
    <w:rsid w:val="00CB5044"/>
    <w:rsid w:val="00CB5567"/>
    <w:rsid w:val="00CB5B89"/>
    <w:rsid w:val="00CB7B34"/>
    <w:rsid w:val="00CC3A05"/>
    <w:rsid w:val="00CC3DCB"/>
    <w:rsid w:val="00CC5AA9"/>
    <w:rsid w:val="00CD12EE"/>
    <w:rsid w:val="00CD7D7B"/>
    <w:rsid w:val="00CE57A9"/>
    <w:rsid w:val="00CE60D1"/>
    <w:rsid w:val="00CE7EE0"/>
    <w:rsid w:val="00CE7F30"/>
    <w:rsid w:val="00CF1CC5"/>
    <w:rsid w:val="00CF2DFA"/>
    <w:rsid w:val="00CF32FF"/>
    <w:rsid w:val="00CF33BC"/>
    <w:rsid w:val="00CF3905"/>
    <w:rsid w:val="00CF6571"/>
    <w:rsid w:val="00D02C7E"/>
    <w:rsid w:val="00D1234F"/>
    <w:rsid w:val="00D13740"/>
    <w:rsid w:val="00D1556A"/>
    <w:rsid w:val="00D20829"/>
    <w:rsid w:val="00D21AF9"/>
    <w:rsid w:val="00D22861"/>
    <w:rsid w:val="00D23358"/>
    <w:rsid w:val="00D23FBB"/>
    <w:rsid w:val="00D2451E"/>
    <w:rsid w:val="00D26966"/>
    <w:rsid w:val="00D273F3"/>
    <w:rsid w:val="00D32824"/>
    <w:rsid w:val="00D37DFC"/>
    <w:rsid w:val="00D4473C"/>
    <w:rsid w:val="00D528BB"/>
    <w:rsid w:val="00D54A8C"/>
    <w:rsid w:val="00D57347"/>
    <w:rsid w:val="00D61C6D"/>
    <w:rsid w:val="00D74EB0"/>
    <w:rsid w:val="00D817EB"/>
    <w:rsid w:val="00D95667"/>
    <w:rsid w:val="00D97BD4"/>
    <w:rsid w:val="00DA0336"/>
    <w:rsid w:val="00DA6D18"/>
    <w:rsid w:val="00DA7021"/>
    <w:rsid w:val="00DB007F"/>
    <w:rsid w:val="00DB10A5"/>
    <w:rsid w:val="00DB7927"/>
    <w:rsid w:val="00DC2300"/>
    <w:rsid w:val="00DC4A44"/>
    <w:rsid w:val="00DC6CFC"/>
    <w:rsid w:val="00DC784D"/>
    <w:rsid w:val="00DD6120"/>
    <w:rsid w:val="00DD6F1F"/>
    <w:rsid w:val="00DE3B0D"/>
    <w:rsid w:val="00DE524B"/>
    <w:rsid w:val="00DE6A72"/>
    <w:rsid w:val="00DF18F3"/>
    <w:rsid w:val="00DF2A8B"/>
    <w:rsid w:val="00DF31F6"/>
    <w:rsid w:val="00DF4963"/>
    <w:rsid w:val="00DF690B"/>
    <w:rsid w:val="00DF7014"/>
    <w:rsid w:val="00E01502"/>
    <w:rsid w:val="00E0263E"/>
    <w:rsid w:val="00E05619"/>
    <w:rsid w:val="00E06EF0"/>
    <w:rsid w:val="00E1253E"/>
    <w:rsid w:val="00E1281E"/>
    <w:rsid w:val="00E23126"/>
    <w:rsid w:val="00E32464"/>
    <w:rsid w:val="00E339DF"/>
    <w:rsid w:val="00E33F7A"/>
    <w:rsid w:val="00E35A5B"/>
    <w:rsid w:val="00E40017"/>
    <w:rsid w:val="00E408D0"/>
    <w:rsid w:val="00E44C8B"/>
    <w:rsid w:val="00E44DD6"/>
    <w:rsid w:val="00E47C8A"/>
    <w:rsid w:val="00E50DA4"/>
    <w:rsid w:val="00E52A9C"/>
    <w:rsid w:val="00E54EF8"/>
    <w:rsid w:val="00E557CF"/>
    <w:rsid w:val="00E55E2D"/>
    <w:rsid w:val="00E615CF"/>
    <w:rsid w:val="00E63DD4"/>
    <w:rsid w:val="00E64298"/>
    <w:rsid w:val="00E659DC"/>
    <w:rsid w:val="00E66D74"/>
    <w:rsid w:val="00E67117"/>
    <w:rsid w:val="00E6746E"/>
    <w:rsid w:val="00E67CF6"/>
    <w:rsid w:val="00E71288"/>
    <w:rsid w:val="00E714F6"/>
    <w:rsid w:val="00E72DEF"/>
    <w:rsid w:val="00E72FE0"/>
    <w:rsid w:val="00E7318A"/>
    <w:rsid w:val="00E778F3"/>
    <w:rsid w:val="00E80732"/>
    <w:rsid w:val="00E91A9C"/>
    <w:rsid w:val="00E920A6"/>
    <w:rsid w:val="00E934FA"/>
    <w:rsid w:val="00E93C1A"/>
    <w:rsid w:val="00E93D56"/>
    <w:rsid w:val="00E97C76"/>
    <w:rsid w:val="00EA4BF2"/>
    <w:rsid w:val="00EB021F"/>
    <w:rsid w:val="00EC1689"/>
    <w:rsid w:val="00EC2026"/>
    <w:rsid w:val="00ED0606"/>
    <w:rsid w:val="00ED27DA"/>
    <w:rsid w:val="00ED4391"/>
    <w:rsid w:val="00ED462F"/>
    <w:rsid w:val="00ED6345"/>
    <w:rsid w:val="00EE0056"/>
    <w:rsid w:val="00EE1680"/>
    <w:rsid w:val="00EE2471"/>
    <w:rsid w:val="00EE5AE4"/>
    <w:rsid w:val="00EF5279"/>
    <w:rsid w:val="00EF5EFD"/>
    <w:rsid w:val="00EF6FB1"/>
    <w:rsid w:val="00EF77E3"/>
    <w:rsid w:val="00F00F5A"/>
    <w:rsid w:val="00F01721"/>
    <w:rsid w:val="00F0256A"/>
    <w:rsid w:val="00F02F49"/>
    <w:rsid w:val="00F031D5"/>
    <w:rsid w:val="00F12F45"/>
    <w:rsid w:val="00F2000D"/>
    <w:rsid w:val="00F20BD5"/>
    <w:rsid w:val="00F2357D"/>
    <w:rsid w:val="00F23668"/>
    <w:rsid w:val="00F24647"/>
    <w:rsid w:val="00F2678B"/>
    <w:rsid w:val="00F307E9"/>
    <w:rsid w:val="00F33677"/>
    <w:rsid w:val="00F35F15"/>
    <w:rsid w:val="00F36644"/>
    <w:rsid w:val="00F37233"/>
    <w:rsid w:val="00F42D43"/>
    <w:rsid w:val="00F47B5D"/>
    <w:rsid w:val="00F53D65"/>
    <w:rsid w:val="00F5570B"/>
    <w:rsid w:val="00F56B00"/>
    <w:rsid w:val="00F61C9E"/>
    <w:rsid w:val="00F624CE"/>
    <w:rsid w:val="00F62B72"/>
    <w:rsid w:val="00F62F0F"/>
    <w:rsid w:val="00F65732"/>
    <w:rsid w:val="00F67691"/>
    <w:rsid w:val="00F67986"/>
    <w:rsid w:val="00F72169"/>
    <w:rsid w:val="00F73288"/>
    <w:rsid w:val="00F75EA4"/>
    <w:rsid w:val="00F82C06"/>
    <w:rsid w:val="00F92BDC"/>
    <w:rsid w:val="00F93A65"/>
    <w:rsid w:val="00F9653A"/>
    <w:rsid w:val="00FA2A4D"/>
    <w:rsid w:val="00FB322E"/>
    <w:rsid w:val="00FB7F1A"/>
    <w:rsid w:val="00FC22B4"/>
    <w:rsid w:val="00FC26AD"/>
    <w:rsid w:val="00FC4872"/>
    <w:rsid w:val="00FD0750"/>
    <w:rsid w:val="00FD08E9"/>
    <w:rsid w:val="00FD4F27"/>
    <w:rsid w:val="00FD58A6"/>
    <w:rsid w:val="00FD70F3"/>
    <w:rsid w:val="00FE039E"/>
    <w:rsid w:val="00FE795F"/>
    <w:rsid w:val="00FF010C"/>
    <w:rsid w:val="00FF034B"/>
    <w:rsid w:val="00FF5EA1"/>
    <w:rsid w:val="00FF6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4AD645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MS PGothic" w:hAnsi="Calibri" w:cs="Times New Roman"/>
        <w:lang w:val="en-AU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unhideWhenUsed="1" w:qFormat="1"/>
    <w:lsdException w:name="heading 7" w:semiHidden="1" w:uiPriority="9" w:unhideWhenUsed="1" w:qFormat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unhideWhenUsed="1"/>
    <w:lsdException w:name="List 2" w:semiHidden="1" w:unhideWhenUsed="1"/>
    <w:lsdException w:name="List 3" w:semiHidden="1" w:unhideWhenUsed="1"/>
    <w:lsdException w:name="List 4" w:unhideWhenUsed="1"/>
    <w:lsdException w:name="List 5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unhideWhenUsed="1"/>
    <w:lsdException w:name="Date" w:unhideWhenUsed="1"/>
    <w:lsdException w:name="Body Text First Indent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/>
    <w:lsdException w:name="Colorful Grid Accent 6"/>
    <w:lsdException w:name="Bibliography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17501D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912210"/>
    <w:pPr>
      <w:keepNext/>
      <w:keepLines/>
      <w:spacing w:before="480" w:after="0"/>
      <w:outlineLvl w:val="0"/>
    </w:pPr>
    <w:rPr>
      <w:b/>
      <w:bCs/>
      <w:color w:val="CC0000"/>
      <w:sz w:val="4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12210"/>
    <w:pPr>
      <w:keepNext/>
      <w:keepLines/>
      <w:spacing w:before="200" w:after="0"/>
      <w:outlineLvl w:val="1"/>
    </w:pPr>
    <w:rPr>
      <w:b/>
      <w:bCs/>
      <w:color w:val="CC0000"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A0A6C"/>
    <w:pPr>
      <w:keepNext/>
      <w:keepLines/>
      <w:spacing w:before="200" w:after="0"/>
      <w:outlineLvl w:val="2"/>
    </w:pPr>
    <w:rPr>
      <w:b/>
      <w:bCs/>
      <w:noProof/>
      <w:color w:val="C00000"/>
      <w:sz w:val="24"/>
      <w:lang w:eastAsia="en-AU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E0DC6"/>
    <w:pPr>
      <w:keepNext/>
      <w:keepLines/>
      <w:spacing w:before="200" w:after="0"/>
      <w:outlineLvl w:val="3"/>
    </w:pPr>
    <w:rPr>
      <w:b/>
      <w:bCs/>
      <w:i/>
      <w:iCs/>
      <w:color w:val="C0000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770665"/>
    <w:pPr>
      <w:keepNext/>
      <w:keepLines/>
      <w:spacing w:before="200" w:after="0"/>
      <w:outlineLvl w:val="4"/>
    </w:pPr>
    <w:rPr>
      <w:b/>
      <w:color w:val="66666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770665"/>
    <w:pPr>
      <w:keepNext/>
      <w:keepLines/>
      <w:spacing w:before="200" w:after="0"/>
      <w:outlineLvl w:val="5"/>
    </w:pPr>
    <w:rPr>
      <w:i/>
      <w:iCs/>
      <w:color w:val="66666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770665"/>
    <w:pPr>
      <w:keepNext/>
      <w:keepLines/>
      <w:spacing w:before="200" w:after="0"/>
      <w:outlineLvl w:val="6"/>
    </w:pPr>
    <w:rPr>
      <w:i/>
      <w:iCs/>
      <w:color w:val="666666"/>
    </w:rPr>
  </w:style>
  <w:style w:type="paragraph" w:styleId="Heading8">
    <w:name w:val="heading 8"/>
    <w:basedOn w:val="Normal"/>
    <w:next w:val="Normal"/>
    <w:link w:val="Heading8Char"/>
    <w:uiPriority w:val="9"/>
    <w:unhideWhenUsed/>
    <w:rsid w:val="002E0DC6"/>
    <w:pPr>
      <w:keepNext/>
      <w:keepLines/>
      <w:spacing w:before="200" w:after="0"/>
      <w:outlineLvl w:val="7"/>
    </w:pPr>
    <w:rPr>
      <w:color w:val="C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rsid w:val="0017501D"/>
    <w:pPr>
      <w:keepNext/>
      <w:keepLines/>
      <w:spacing w:before="200" w:after="0"/>
      <w:outlineLvl w:val="8"/>
    </w:pPr>
    <w:rPr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pPr>
      <w:spacing w:after="240" w:line="240" w:lineRule="atLeast"/>
      <w:ind w:firstLine="360"/>
      <w:jc w:val="both"/>
    </w:pPr>
  </w:style>
  <w:style w:type="character" w:customStyle="1" w:styleId="BodyTextChar">
    <w:name w:val="Body Text Char"/>
    <w:link w:val="BodyText"/>
    <w:rsid w:val="00D2451E"/>
    <w:rPr>
      <w:rFonts w:ascii="Garamond" w:hAnsi="Garamond"/>
      <w:sz w:val="22"/>
      <w:lang w:val="en-US" w:eastAsia="en-US" w:bidi="ar-SA"/>
    </w:rPr>
  </w:style>
  <w:style w:type="paragraph" w:customStyle="1" w:styleId="BlockQuotation">
    <w:name w:val="Block Quotation"/>
    <w:basedOn w:val="BodyText"/>
    <w:link w:val="BlockQuotationChar"/>
    <w:pPr>
      <w:keepLines/>
      <w:pBdr>
        <w:top w:val="single" w:sz="6" w:space="14" w:color="808080"/>
        <w:left w:val="single" w:sz="6" w:space="14" w:color="808080"/>
        <w:bottom w:val="single" w:sz="6" w:space="14" w:color="808080"/>
        <w:right w:val="single" w:sz="6" w:space="14" w:color="808080"/>
      </w:pBdr>
      <w:ind w:left="720" w:right="720" w:firstLine="0"/>
    </w:pPr>
    <w:rPr>
      <w:i/>
    </w:rPr>
  </w:style>
  <w:style w:type="character" w:customStyle="1" w:styleId="BlockQuotationChar">
    <w:name w:val="Block Quotation Char"/>
    <w:link w:val="BlockQuotation"/>
    <w:rsid w:val="00D2451E"/>
    <w:rPr>
      <w:rFonts w:ascii="Garamond" w:hAnsi="Garamond"/>
      <w:i/>
      <w:sz w:val="22"/>
      <w:lang w:val="en-US" w:eastAsia="en-US" w:bidi="ar-SA"/>
    </w:rPr>
  </w:style>
  <w:style w:type="paragraph" w:styleId="Caption">
    <w:name w:val="caption"/>
    <w:basedOn w:val="Normal"/>
    <w:next w:val="Normal"/>
    <w:uiPriority w:val="35"/>
    <w:unhideWhenUsed/>
    <w:qFormat/>
    <w:rsid w:val="00770665"/>
    <w:pPr>
      <w:spacing w:line="240" w:lineRule="auto"/>
    </w:pPr>
    <w:rPr>
      <w:b/>
      <w:bCs/>
      <w:color w:val="666666"/>
      <w:sz w:val="20"/>
      <w:szCs w:val="18"/>
    </w:rPr>
  </w:style>
  <w:style w:type="character" w:styleId="EndnoteReference">
    <w:name w:val="endnote reference"/>
    <w:semiHidden/>
    <w:rPr>
      <w:vertAlign w:val="superscript"/>
    </w:rPr>
  </w:style>
  <w:style w:type="paragraph" w:styleId="EndnoteText">
    <w:name w:val="endnote text"/>
    <w:basedOn w:val="Normal"/>
    <w:semiHidden/>
    <w:rsid w:val="00AD13DC"/>
  </w:style>
  <w:style w:type="character" w:styleId="FootnoteReference">
    <w:name w:val="footnote reference"/>
    <w:semiHidden/>
    <w:rPr>
      <w:vertAlign w:val="superscript"/>
    </w:rPr>
  </w:style>
  <w:style w:type="paragraph" w:styleId="FootnoteText">
    <w:name w:val="footnote text"/>
    <w:basedOn w:val="Normal"/>
    <w:semiHidden/>
    <w:rsid w:val="00AD13DC"/>
  </w:style>
  <w:style w:type="paragraph" w:styleId="Index1">
    <w:name w:val="index 1"/>
    <w:basedOn w:val="Normal"/>
    <w:semiHidden/>
    <w:rsid w:val="00AD13DC"/>
    <w:rPr>
      <w:sz w:val="21"/>
    </w:rPr>
  </w:style>
  <w:style w:type="paragraph" w:styleId="Index2">
    <w:name w:val="index 2"/>
    <w:basedOn w:val="Normal"/>
    <w:semiHidden/>
    <w:rsid w:val="00AD13DC"/>
    <w:pPr>
      <w:ind w:hanging="240"/>
    </w:pPr>
    <w:rPr>
      <w:sz w:val="21"/>
    </w:rPr>
  </w:style>
  <w:style w:type="paragraph" w:styleId="Index3">
    <w:name w:val="index 3"/>
    <w:basedOn w:val="Normal"/>
    <w:semiHidden/>
    <w:rsid w:val="00AD13DC"/>
    <w:pPr>
      <w:ind w:left="480" w:hanging="240"/>
    </w:pPr>
    <w:rPr>
      <w:sz w:val="21"/>
    </w:rPr>
  </w:style>
  <w:style w:type="paragraph" w:styleId="Index4">
    <w:name w:val="index 4"/>
    <w:basedOn w:val="Normal"/>
    <w:semiHidden/>
    <w:rsid w:val="00AD13DC"/>
    <w:pPr>
      <w:ind w:left="600" w:hanging="240"/>
    </w:pPr>
    <w:rPr>
      <w:sz w:val="21"/>
    </w:rPr>
  </w:style>
  <w:style w:type="paragraph" w:styleId="Index5">
    <w:name w:val="index 5"/>
    <w:basedOn w:val="Normal"/>
    <w:semiHidden/>
    <w:rsid w:val="00AD13DC"/>
    <w:pPr>
      <w:ind w:left="840"/>
    </w:pPr>
    <w:rPr>
      <w:sz w:val="21"/>
    </w:rPr>
  </w:style>
  <w:style w:type="paragraph" w:styleId="IndexHeading">
    <w:name w:val="index heading"/>
    <w:basedOn w:val="Normal"/>
    <w:next w:val="Index1"/>
    <w:semiHidden/>
    <w:rsid w:val="00AD13DC"/>
    <w:pPr>
      <w:spacing w:line="480" w:lineRule="atLeast"/>
    </w:pPr>
    <w:rPr>
      <w:spacing w:val="-5"/>
      <w:sz w:val="28"/>
    </w:rPr>
  </w:style>
  <w:style w:type="character" w:customStyle="1" w:styleId="Lead-inEmphasis">
    <w:name w:val="Lead-in Emphasis"/>
    <w:rPr>
      <w:caps/>
      <w:sz w:val="18"/>
    </w:rPr>
  </w:style>
  <w:style w:type="paragraph" w:styleId="ListBullet">
    <w:name w:val="List Bullet"/>
    <w:basedOn w:val="Normal"/>
    <w:rsid w:val="00AD13DC"/>
    <w:pPr>
      <w:numPr>
        <w:numId w:val="1"/>
      </w:numPr>
      <w:spacing w:after="240" w:line="240" w:lineRule="atLeast"/>
      <w:ind w:right="720"/>
      <w:jc w:val="both"/>
    </w:pPr>
  </w:style>
  <w:style w:type="paragraph" w:styleId="MacroText">
    <w:name w:val="macro"/>
    <w:basedOn w:val="BodyText"/>
    <w:semiHidden/>
    <w:pPr>
      <w:spacing w:line="240" w:lineRule="auto"/>
      <w:jc w:val="left"/>
    </w:pPr>
    <w:rPr>
      <w:rFonts w:ascii="Courier New" w:hAnsi="Courier New"/>
    </w:rPr>
  </w:style>
  <w:style w:type="character" w:styleId="PageNumber">
    <w:name w:val="page number"/>
    <w:rPr>
      <w:sz w:val="24"/>
    </w:rPr>
  </w:style>
  <w:style w:type="paragraph" w:customStyle="1" w:styleId="SubtitleCover">
    <w:name w:val="Subtitle Cover"/>
    <w:basedOn w:val="TitleCover"/>
    <w:next w:val="BodyText"/>
    <w:pPr>
      <w:pBdr>
        <w:top w:val="single" w:sz="6" w:space="12" w:color="808080"/>
      </w:pBdr>
      <w:spacing w:after="0" w:line="440" w:lineRule="atLeast"/>
    </w:pPr>
    <w:rPr>
      <w:spacing w:val="30"/>
      <w:sz w:val="36"/>
    </w:rPr>
  </w:style>
  <w:style w:type="paragraph" w:customStyle="1" w:styleId="TitleCover">
    <w:name w:val="Title Cover"/>
    <w:basedOn w:val="Normal"/>
    <w:next w:val="SubtitleCover"/>
    <w:rsid w:val="00AD13DC"/>
    <w:pPr>
      <w:keepNext/>
      <w:keepLines/>
      <w:spacing w:after="240" w:line="720" w:lineRule="atLeast"/>
      <w:jc w:val="center"/>
    </w:pPr>
    <w:rPr>
      <w:caps/>
      <w:spacing w:val="65"/>
      <w:kern w:val="20"/>
      <w:sz w:val="64"/>
    </w:rPr>
  </w:style>
  <w:style w:type="paragraph" w:styleId="TableofFigures">
    <w:name w:val="table of figures"/>
    <w:basedOn w:val="Normal"/>
    <w:semiHidden/>
    <w:rsid w:val="00AD13DC"/>
  </w:style>
  <w:style w:type="paragraph" w:styleId="TOC1">
    <w:name w:val="toc 1"/>
    <w:basedOn w:val="Normal"/>
    <w:uiPriority w:val="39"/>
    <w:rsid w:val="00AD13DC"/>
    <w:pPr>
      <w:spacing w:before="120" w:after="0"/>
    </w:pPr>
    <w:rPr>
      <w:b/>
      <w:caps/>
    </w:rPr>
  </w:style>
  <w:style w:type="paragraph" w:styleId="TOC2">
    <w:name w:val="toc 2"/>
    <w:basedOn w:val="Normal"/>
    <w:uiPriority w:val="39"/>
    <w:rsid w:val="00AD13DC"/>
    <w:pPr>
      <w:spacing w:after="0"/>
      <w:ind w:left="220"/>
    </w:pPr>
    <w:rPr>
      <w:smallCaps/>
    </w:rPr>
  </w:style>
  <w:style w:type="paragraph" w:styleId="TOC3">
    <w:name w:val="toc 3"/>
    <w:basedOn w:val="Normal"/>
    <w:uiPriority w:val="39"/>
    <w:rsid w:val="00AD13DC"/>
    <w:pPr>
      <w:spacing w:after="0"/>
      <w:ind w:left="440"/>
    </w:pPr>
    <w:rPr>
      <w:i/>
    </w:rPr>
  </w:style>
  <w:style w:type="paragraph" w:styleId="TOC4">
    <w:name w:val="toc 4"/>
    <w:basedOn w:val="Normal"/>
    <w:semiHidden/>
    <w:rsid w:val="00AD13DC"/>
    <w:pPr>
      <w:spacing w:after="0"/>
      <w:ind w:left="660"/>
    </w:pPr>
    <w:rPr>
      <w:sz w:val="18"/>
      <w:szCs w:val="18"/>
    </w:rPr>
  </w:style>
  <w:style w:type="paragraph" w:styleId="TOC5">
    <w:name w:val="toc 5"/>
    <w:basedOn w:val="Normal"/>
    <w:semiHidden/>
    <w:rsid w:val="00AD13DC"/>
    <w:pPr>
      <w:spacing w:after="0"/>
      <w:ind w:left="880"/>
    </w:pPr>
    <w:rPr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6F4C77"/>
    <w:pPr>
      <w:numPr>
        <w:ilvl w:val="1"/>
      </w:numPr>
    </w:pPr>
    <w:rPr>
      <w:i/>
      <w:iCs/>
      <w:color w:val="CC0000"/>
      <w:spacing w:val="15"/>
      <w:sz w:val="28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912210"/>
    <w:pPr>
      <w:pBdr>
        <w:bottom w:val="single" w:sz="8" w:space="4" w:color="D34817"/>
      </w:pBdr>
      <w:spacing w:after="300" w:line="240" w:lineRule="auto"/>
      <w:contextualSpacing/>
    </w:pPr>
    <w:rPr>
      <w:color w:val="4E4A4A"/>
      <w:spacing w:val="5"/>
      <w:kern w:val="28"/>
      <w:sz w:val="52"/>
      <w:szCs w:val="52"/>
    </w:rPr>
  </w:style>
  <w:style w:type="paragraph" w:customStyle="1" w:styleId="Columnheadings">
    <w:name w:val="Column headings"/>
    <w:basedOn w:val="Normal"/>
    <w:rsid w:val="004D6BEC"/>
    <w:pPr>
      <w:keepNext/>
      <w:spacing w:before="80"/>
      <w:jc w:val="center"/>
    </w:pPr>
    <w:rPr>
      <w:caps/>
      <w:sz w:val="14"/>
    </w:rPr>
  </w:style>
  <w:style w:type="character" w:styleId="CommentReference">
    <w:name w:val="annotation reference"/>
    <w:semiHidden/>
    <w:rPr>
      <w:sz w:val="16"/>
    </w:rPr>
  </w:style>
  <w:style w:type="paragraph" w:styleId="CommentText">
    <w:name w:val="annotation text"/>
    <w:basedOn w:val="Normal"/>
    <w:link w:val="CommentTextChar"/>
    <w:semiHidden/>
    <w:rsid w:val="00AD13DC"/>
  </w:style>
  <w:style w:type="paragraph" w:customStyle="1" w:styleId="CompanyName">
    <w:name w:val="Company Name"/>
    <w:basedOn w:val="BodyText"/>
    <w:pPr>
      <w:keepLines/>
      <w:framePr w:w="8640" w:h="1440" w:wrap="notBeside" w:vAnchor="page" w:hAnchor="margin" w:xAlign="center" w:y="889"/>
      <w:spacing w:after="40"/>
      <w:ind w:firstLine="0"/>
      <w:jc w:val="center"/>
    </w:pPr>
    <w:rPr>
      <w:caps/>
      <w:spacing w:val="75"/>
      <w:kern w:val="18"/>
    </w:rPr>
  </w:style>
  <w:style w:type="paragraph" w:styleId="TableofAuthorities">
    <w:name w:val="table of authorities"/>
    <w:basedOn w:val="Normal"/>
    <w:semiHidden/>
    <w:pPr>
      <w:tabs>
        <w:tab w:val="right" w:leader="dot" w:pos="7560"/>
      </w:tabs>
    </w:pPr>
  </w:style>
  <w:style w:type="paragraph" w:styleId="TOAHeading">
    <w:name w:val="toa heading"/>
    <w:basedOn w:val="Normal"/>
    <w:next w:val="TableofAuthorities"/>
    <w:semiHidden/>
    <w:pPr>
      <w:keepNext/>
      <w:spacing w:line="720" w:lineRule="atLeast"/>
    </w:pPr>
    <w:rPr>
      <w:caps/>
      <w:spacing w:val="-10"/>
      <w:kern w:val="28"/>
    </w:rPr>
  </w:style>
  <w:style w:type="paragraph" w:customStyle="1" w:styleId="Rowlabels">
    <w:name w:val="Row labels"/>
    <w:basedOn w:val="Normal"/>
    <w:rsid w:val="004D6BEC"/>
    <w:pPr>
      <w:keepNext/>
      <w:spacing w:before="40"/>
    </w:pPr>
    <w:rPr>
      <w:sz w:val="18"/>
    </w:rPr>
  </w:style>
  <w:style w:type="paragraph" w:customStyle="1" w:styleId="Percentage">
    <w:name w:val="Percentage"/>
    <w:basedOn w:val="Normal"/>
    <w:rsid w:val="009213D9"/>
    <w:pPr>
      <w:spacing w:before="40"/>
      <w:jc w:val="center"/>
    </w:pPr>
    <w:rPr>
      <w:sz w:val="18"/>
    </w:rPr>
  </w:style>
  <w:style w:type="paragraph" w:customStyle="1" w:styleId="NumberedList">
    <w:name w:val="Numbered List"/>
    <w:basedOn w:val="Normal"/>
    <w:link w:val="NumberedListChar"/>
    <w:rsid w:val="00697ACE"/>
    <w:pPr>
      <w:numPr>
        <w:numId w:val="2"/>
      </w:numPr>
      <w:spacing w:after="240" w:line="312" w:lineRule="auto"/>
      <w:contextualSpacing/>
    </w:pPr>
  </w:style>
  <w:style w:type="character" w:customStyle="1" w:styleId="NumberedListChar">
    <w:name w:val="Numbered List Char"/>
    <w:link w:val="NumberedList"/>
    <w:rsid w:val="00697ACE"/>
    <w:rPr>
      <w:lang w:val="en-AU"/>
    </w:rPr>
  </w:style>
  <w:style w:type="paragraph" w:customStyle="1" w:styleId="NumberedListBold">
    <w:name w:val="Numbered List Bold"/>
    <w:basedOn w:val="NumberedList"/>
    <w:link w:val="NumberedListBoldChar"/>
    <w:rsid w:val="00D2451E"/>
    <w:rPr>
      <w:b/>
      <w:bCs/>
    </w:rPr>
  </w:style>
  <w:style w:type="character" w:customStyle="1" w:styleId="NumberedListBoldChar">
    <w:name w:val="Numbered List Bold Char"/>
    <w:link w:val="NumberedListBold"/>
    <w:rsid w:val="00D2451E"/>
    <w:rPr>
      <w:b/>
      <w:bCs/>
      <w:lang w:val="en-AU"/>
    </w:rPr>
  </w:style>
  <w:style w:type="paragraph" w:customStyle="1" w:styleId="LineSpace">
    <w:name w:val="Line Space"/>
    <w:basedOn w:val="Normal"/>
    <w:rsid w:val="00D2451E"/>
    <w:rPr>
      <w:rFonts w:ascii="Verdana" w:hAnsi="Verdana"/>
      <w:sz w:val="12"/>
    </w:rPr>
  </w:style>
  <w:style w:type="paragraph" w:styleId="NoSpacing">
    <w:name w:val="No Spacing"/>
    <w:link w:val="NoSpacingChar"/>
    <w:uiPriority w:val="1"/>
    <w:qFormat/>
    <w:rsid w:val="0017501D"/>
    <w:rPr>
      <w:sz w:val="22"/>
      <w:szCs w:val="22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AF3B41"/>
  </w:style>
  <w:style w:type="paragraph" w:styleId="BalloonText">
    <w:name w:val="Balloon Text"/>
    <w:basedOn w:val="Normal"/>
    <w:link w:val="BalloonTextChar"/>
    <w:rsid w:val="00AF3B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AF3B41"/>
    <w:rPr>
      <w:rFonts w:ascii="Tahoma" w:hAnsi="Tahoma" w:cs="Tahoma"/>
      <w:sz w:val="16"/>
      <w:szCs w:val="16"/>
    </w:rPr>
  </w:style>
  <w:style w:type="character" w:customStyle="1" w:styleId="Heading1Char">
    <w:name w:val="Heading 1 Char"/>
    <w:link w:val="Heading1"/>
    <w:uiPriority w:val="9"/>
    <w:rsid w:val="00912210"/>
    <w:rPr>
      <w:rFonts w:ascii="Calibri" w:eastAsia="MS PGothic" w:hAnsi="Calibri" w:cs="Times New Roman"/>
      <w:b/>
      <w:bCs/>
      <w:color w:val="CC0000"/>
      <w:sz w:val="48"/>
      <w:szCs w:val="28"/>
      <w:lang w:val="en-AU"/>
    </w:rPr>
  </w:style>
  <w:style w:type="character" w:customStyle="1" w:styleId="Heading2Char">
    <w:name w:val="Heading 2 Char"/>
    <w:link w:val="Heading2"/>
    <w:uiPriority w:val="9"/>
    <w:rsid w:val="00912210"/>
    <w:rPr>
      <w:rFonts w:ascii="Calibri" w:eastAsia="MS PGothic" w:hAnsi="Calibri" w:cs="Times New Roman"/>
      <w:b/>
      <w:bCs/>
      <w:color w:val="CC0000"/>
      <w:sz w:val="36"/>
      <w:szCs w:val="26"/>
      <w:lang w:val="en-AU"/>
    </w:rPr>
  </w:style>
  <w:style w:type="character" w:customStyle="1" w:styleId="Heading3Char">
    <w:name w:val="Heading 3 Char"/>
    <w:link w:val="Heading3"/>
    <w:uiPriority w:val="9"/>
    <w:rsid w:val="005A0A6C"/>
    <w:rPr>
      <w:b/>
      <w:bCs/>
      <w:noProof/>
      <w:color w:val="C00000"/>
      <w:sz w:val="24"/>
      <w:szCs w:val="22"/>
      <w:lang w:eastAsia="en-AU"/>
    </w:rPr>
  </w:style>
  <w:style w:type="character" w:customStyle="1" w:styleId="Heading4Char">
    <w:name w:val="Heading 4 Char"/>
    <w:link w:val="Heading4"/>
    <w:uiPriority w:val="9"/>
    <w:rsid w:val="002E0DC6"/>
    <w:rPr>
      <w:rFonts w:ascii="Calibri" w:eastAsia="MS PGothic" w:hAnsi="Calibri" w:cs="Times New Roman"/>
      <w:b/>
      <w:bCs/>
      <w:i/>
      <w:iCs/>
      <w:color w:val="C00000"/>
    </w:rPr>
  </w:style>
  <w:style w:type="character" w:customStyle="1" w:styleId="Heading5Char">
    <w:name w:val="Heading 5 Char"/>
    <w:link w:val="Heading5"/>
    <w:uiPriority w:val="9"/>
    <w:rsid w:val="00770665"/>
    <w:rPr>
      <w:rFonts w:ascii="Calibri" w:eastAsia="MS PGothic" w:hAnsi="Calibri" w:cs="Times New Roman"/>
      <w:b/>
      <w:color w:val="666666"/>
      <w:lang w:val="en-AU"/>
    </w:rPr>
  </w:style>
  <w:style w:type="character" w:customStyle="1" w:styleId="Heading6Char">
    <w:name w:val="Heading 6 Char"/>
    <w:link w:val="Heading6"/>
    <w:uiPriority w:val="9"/>
    <w:rsid w:val="00770665"/>
    <w:rPr>
      <w:rFonts w:ascii="Calibri" w:eastAsia="MS PGothic" w:hAnsi="Calibri" w:cs="Times New Roman"/>
      <w:i/>
      <w:iCs/>
      <w:color w:val="666666"/>
      <w:lang w:val="en-AU"/>
    </w:rPr>
  </w:style>
  <w:style w:type="character" w:customStyle="1" w:styleId="Heading7Char">
    <w:name w:val="Heading 7 Char"/>
    <w:link w:val="Heading7"/>
    <w:uiPriority w:val="9"/>
    <w:rsid w:val="00770665"/>
    <w:rPr>
      <w:rFonts w:ascii="Calibri" w:eastAsia="MS PGothic" w:hAnsi="Calibri" w:cs="Times New Roman"/>
      <w:i/>
      <w:iCs/>
      <w:color w:val="666666"/>
      <w:lang w:val="en-AU"/>
    </w:rPr>
  </w:style>
  <w:style w:type="character" w:customStyle="1" w:styleId="Heading8Char">
    <w:name w:val="Heading 8 Char"/>
    <w:link w:val="Heading8"/>
    <w:uiPriority w:val="9"/>
    <w:rsid w:val="002E0DC6"/>
    <w:rPr>
      <w:rFonts w:ascii="Calibri" w:eastAsia="MS PGothic" w:hAnsi="Calibri" w:cs="Times New Roman"/>
      <w:color w:val="C00000"/>
      <w:sz w:val="20"/>
      <w:szCs w:val="20"/>
    </w:rPr>
  </w:style>
  <w:style w:type="character" w:customStyle="1" w:styleId="Heading9Char">
    <w:name w:val="Heading 9 Char"/>
    <w:link w:val="Heading9"/>
    <w:uiPriority w:val="9"/>
    <w:rsid w:val="0017501D"/>
    <w:rPr>
      <w:rFonts w:ascii="Calibri" w:eastAsia="MS PGothic" w:hAnsi="Calibri" w:cs="Times New Roman"/>
      <w:i/>
      <w:iCs/>
      <w:color w:val="404040"/>
      <w:sz w:val="20"/>
      <w:szCs w:val="20"/>
    </w:rPr>
  </w:style>
  <w:style w:type="character" w:customStyle="1" w:styleId="TitleChar">
    <w:name w:val="Title Char"/>
    <w:link w:val="Title"/>
    <w:uiPriority w:val="10"/>
    <w:rsid w:val="00912210"/>
    <w:rPr>
      <w:rFonts w:ascii="Calibri" w:eastAsia="MS PGothic" w:hAnsi="Calibri" w:cs="Times New Roman"/>
      <w:color w:val="4E4A4A"/>
      <w:spacing w:val="5"/>
      <w:kern w:val="28"/>
      <w:sz w:val="52"/>
      <w:szCs w:val="52"/>
      <w:lang w:val="en-AU"/>
    </w:rPr>
  </w:style>
  <w:style w:type="character" w:customStyle="1" w:styleId="SubtitleChar">
    <w:name w:val="Subtitle Char"/>
    <w:link w:val="Subtitle"/>
    <w:uiPriority w:val="11"/>
    <w:rsid w:val="006F4C77"/>
    <w:rPr>
      <w:rFonts w:ascii="Calibri" w:eastAsia="MS PGothic" w:hAnsi="Calibri" w:cs="Times New Roman"/>
      <w:i/>
      <w:iCs/>
      <w:color w:val="CC0000"/>
      <w:spacing w:val="15"/>
      <w:sz w:val="28"/>
      <w:szCs w:val="24"/>
      <w:lang w:val="en-AU"/>
    </w:rPr>
  </w:style>
  <w:style w:type="character" w:styleId="Strong">
    <w:name w:val="Strong"/>
    <w:uiPriority w:val="22"/>
    <w:qFormat/>
    <w:rsid w:val="0017501D"/>
    <w:rPr>
      <w:b/>
      <w:bCs/>
    </w:rPr>
  </w:style>
  <w:style w:type="character" w:styleId="Emphasis">
    <w:name w:val="Emphasis"/>
    <w:uiPriority w:val="20"/>
    <w:qFormat/>
    <w:rsid w:val="0017501D"/>
    <w:rPr>
      <w:i/>
      <w:iCs/>
    </w:rPr>
  </w:style>
  <w:style w:type="paragraph" w:styleId="ListParagraph">
    <w:name w:val="List Paragraph"/>
    <w:basedOn w:val="Normal"/>
    <w:link w:val="ListParagraphChar"/>
    <w:uiPriority w:val="34"/>
    <w:qFormat/>
    <w:rsid w:val="002F13EA"/>
    <w:pPr>
      <w:numPr>
        <w:numId w:val="4"/>
      </w:numPr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17501D"/>
    <w:rPr>
      <w:i/>
      <w:iCs/>
      <w:color w:val="000000"/>
    </w:rPr>
  </w:style>
  <w:style w:type="character" w:customStyle="1" w:styleId="QuoteChar">
    <w:name w:val="Quote Char"/>
    <w:link w:val="Quote"/>
    <w:uiPriority w:val="29"/>
    <w:rsid w:val="0017501D"/>
    <w:rPr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0DC6"/>
    <w:pPr>
      <w:pBdr>
        <w:bottom w:val="single" w:sz="4" w:space="4" w:color="D34817"/>
      </w:pBdr>
      <w:spacing w:before="200" w:after="280"/>
      <w:ind w:left="936" w:right="936"/>
    </w:pPr>
    <w:rPr>
      <w:b/>
      <w:bCs/>
      <w:i/>
      <w:iCs/>
      <w:color w:val="C00000"/>
    </w:rPr>
  </w:style>
  <w:style w:type="character" w:customStyle="1" w:styleId="IntenseQuoteChar">
    <w:name w:val="Intense Quote Char"/>
    <w:link w:val="IntenseQuote"/>
    <w:uiPriority w:val="30"/>
    <w:rsid w:val="002E0DC6"/>
    <w:rPr>
      <w:b/>
      <w:bCs/>
      <w:i/>
      <w:iCs/>
      <w:color w:val="C00000"/>
    </w:rPr>
  </w:style>
  <w:style w:type="character" w:styleId="SubtleEmphasis">
    <w:name w:val="Subtle Emphasis"/>
    <w:uiPriority w:val="19"/>
    <w:qFormat/>
    <w:rsid w:val="0017501D"/>
    <w:rPr>
      <w:i/>
      <w:iCs/>
      <w:color w:val="808080"/>
    </w:rPr>
  </w:style>
  <w:style w:type="character" w:styleId="IntenseEmphasis">
    <w:name w:val="Intense Emphasis"/>
    <w:uiPriority w:val="21"/>
    <w:qFormat/>
    <w:rsid w:val="002E0DC6"/>
    <w:rPr>
      <w:b/>
      <w:bCs/>
      <w:i/>
      <w:iCs/>
      <w:color w:val="C00000"/>
    </w:rPr>
  </w:style>
  <w:style w:type="character" w:styleId="SubtleReference">
    <w:name w:val="Subtle Reference"/>
    <w:uiPriority w:val="31"/>
    <w:qFormat/>
    <w:rsid w:val="0017501D"/>
    <w:rPr>
      <w:smallCaps/>
      <w:color w:val="9B2D1F"/>
      <w:u w:val="single"/>
    </w:rPr>
  </w:style>
  <w:style w:type="character" w:styleId="IntenseReference">
    <w:name w:val="Intense Reference"/>
    <w:uiPriority w:val="32"/>
    <w:qFormat/>
    <w:rsid w:val="0017501D"/>
    <w:rPr>
      <w:b/>
      <w:bCs/>
      <w:smallCaps/>
      <w:color w:val="9B2D1F"/>
      <w:spacing w:val="5"/>
      <w:u w:val="single"/>
    </w:rPr>
  </w:style>
  <w:style w:type="character" w:styleId="BookTitle">
    <w:name w:val="Book Title"/>
    <w:uiPriority w:val="33"/>
    <w:qFormat/>
    <w:rsid w:val="0017501D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unhideWhenUsed/>
    <w:qFormat/>
    <w:rsid w:val="00912210"/>
    <w:pPr>
      <w:outlineLvl w:val="9"/>
    </w:pPr>
    <w:rPr>
      <w:sz w:val="44"/>
    </w:rPr>
  </w:style>
  <w:style w:type="character" w:styleId="Hyperlink">
    <w:name w:val="Hyperlink"/>
    <w:uiPriority w:val="99"/>
    <w:unhideWhenUsed/>
    <w:rsid w:val="005C0F56"/>
    <w:rPr>
      <w:color w:val="CC9900"/>
      <w:u w:val="single"/>
    </w:rPr>
  </w:style>
  <w:style w:type="paragraph" w:styleId="Footer">
    <w:name w:val="footer"/>
    <w:basedOn w:val="Normal"/>
    <w:link w:val="FooterChar"/>
    <w:uiPriority w:val="99"/>
    <w:rsid w:val="005C0F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0F56"/>
  </w:style>
  <w:style w:type="paragraph" w:styleId="Header">
    <w:name w:val="header"/>
    <w:basedOn w:val="Normal"/>
    <w:link w:val="HeaderChar"/>
    <w:uiPriority w:val="99"/>
    <w:rsid w:val="005C0F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0F56"/>
  </w:style>
  <w:style w:type="paragraph" w:customStyle="1" w:styleId="05BC2C2812214721B0E643442EA253EB">
    <w:name w:val="05BC2C2812214721B0E643442EA253EB"/>
    <w:rsid w:val="005C0F56"/>
    <w:pPr>
      <w:spacing w:after="200" w:line="276" w:lineRule="auto"/>
    </w:pPr>
    <w:rPr>
      <w:sz w:val="22"/>
      <w:szCs w:val="22"/>
      <w:lang w:val="en-US" w:eastAsia="ja-JP"/>
    </w:rPr>
  </w:style>
  <w:style w:type="paragraph" w:styleId="CommentSubject">
    <w:name w:val="annotation subject"/>
    <w:basedOn w:val="CommentText"/>
    <w:next w:val="CommentText"/>
    <w:link w:val="CommentSubjectChar"/>
    <w:rsid w:val="005E6AF1"/>
    <w:pPr>
      <w:spacing w:line="240" w:lineRule="auto"/>
    </w:pPr>
    <w:rPr>
      <w:b/>
      <w:bCs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5E6AF1"/>
  </w:style>
  <w:style w:type="character" w:customStyle="1" w:styleId="CommentSubjectChar">
    <w:name w:val="Comment Subject Char"/>
    <w:basedOn w:val="CommentTextChar"/>
    <w:link w:val="CommentSubject"/>
    <w:rsid w:val="005E6AF1"/>
  </w:style>
  <w:style w:type="table" w:styleId="TableGrid">
    <w:name w:val="Table Grid"/>
    <w:basedOn w:val="TableNormal"/>
    <w:uiPriority w:val="59"/>
    <w:rsid w:val="006516D4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6">
    <w:name w:val="toc 6"/>
    <w:basedOn w:val="Normal"/>
    <w:next w:val="Normal"/>
    <w:autoRedefine/>
    <w:semiHidden/>
    <w:unhideWhenUsed/>
    <w:rsid w:val="0034491B"/>
    <w:pPr>
      <w:spacing w:after="0"/>
      <w:ind w:left="1100"/>
    </w:pPr>
    <w:rPr>
      <w:sz w:val="18"/>
      <w:szCs w:val="18"/>
    </w:rPr>
  </w:style>
  <w:style w:type="paragraph" w:styleId="TOC7">
    <w:name w:val="toc 7"/>
    <w:basedOn w:val="Normal"/>
    <w:next w:val="Normal"/>
    <w:autoRedefine/>
    <w:semiHidden/>
    <w:unhideWhenUsed/>
    <w:rsid w:val="0034491B"/>
    <w:pPr>
      <w:spacing w:after="0"/>
      <w:ind w:left="1320"/>
    </w:pPr>
    <w:rPr>
      <w:sz w:val="18"/>
      <w:szCs w:val="18"/>
    </w:rPr>
  </w:style>
  <w:style w:type="paragraph" w:styleId="TOC8">
    <w:name w:val="toc 8"/>
    <w:basedOn w:val="Normal"/>
    <w:next w:val="Normal"/>
    <w:autoRedefine/>
    <w:semiHidden/>
    <w:unhideWhenUsed/>
    <w:rsid w:val="0034491B"/>
    <w:pPr>
      <w:spacing w:after="0"/>
      <w:ind w:left="1540"/>
    </w:pPr>
    <w:rPr>
      <w:sz w:val="18"/>
      <w:szCs w:val="18"/>
    </w:rPr>
  </w:style>
  <w:style w:type="paragraph" w:styleId="TOC9">
    <w:name w:val="toc 9"/>
    <w:basedOn w:val="Normal"/>
    <w:next w:val="Normal"/>
    <w:autoRedefine/>
    <w:semiHidden/>
    <w:unhideWhenUsed/>
    <w:rsid w:val="0034491B"/>
    <w:pPr>
      <w:spacing w:after="0"/>
      <w:ind w:left="1760"/>
    </w:pPr>
    <w:rPr>
      <w:sz w:val="18"/>
      <w:szCs w:val="18"/>
    </w:rPr>
  </w:style>
  <w:style w:type="table" w:styleId="LightList-Accent2">
    <w:name w:val="Light List Accent 2"/>
    <w:basedOn w:val="TableNormal"/>
    <w:uiPriority w:val="61"/>
    <w:rsid w:val="00347933"/>
    <w:tblPr>
      <w:tblStyleRowBandSize w:val="1"/>
      <w:tblStyleColBandSize w:val="1"/>
      <w:tblBorders>
        <w:top w:val="single" w:sz="8" w:space="0" w:color="9B2D1F"/>
        <w:left w:val="single" w:sz="8" w:space="0" w:color="9B2D1F"/>
        <w:bottom w:val="single" w:sz="8" w:space="0" w:color="9B2D1F"/>
        <w:right w:val="single" w:sz="8" w:space="0" w:color="9B2D1F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2D1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2D1F"/>
          <w:left w:val="single" w:sz="8" w:space="0" w:color="9B2D1F"/>
          <w:bottom w:val="single" w:sz="8" w:space="0" w:color="9B2D1F"/>
          <w:right w:val="single" w:sz="8" w:space="0" w:color="9B2D1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2D1F"/>
          <w:left w:val="single" w:sz="8" w:space="0" w:color="9B2D1F"/>
          <w:bottom w:val="single" w:sz="8" w:space="0" w:color="9B2D1F"/>
          <w:right w:val="single" w:sz="8" w:space="0" w:color="9B2D1F"/>
        </w:tcBorders>
      </w:tcPr>
    </w:tblStylePr>
    <w:tblStylePr w:type="band1Horz">
      <w:tblPr/>
      <w:tcPr>
        <w:tcBorders>
          <w:top w:val="single" w:sz="8" w:space="0" w:color="9B2D1F"/>
          <w:left w:val="single" w:sz="8" w:space="0" w:color="9B2D1F"/>
          <w:bottom w:val="single" w:sz="8" w:space="0" w:color="9B2D1F"/>
          <w:right w:val="single" w:sz="8" w:space="0" w:color="9B2D1F"/>
        </w:tcBorders>
      </w:tcPr>
    </w:tblStylePr>
  </w:style>
  <w:style w:type="table" w:customStyle="1" w:styleId="GridTable5Dark-Accent11">
    <w:name w:val="Grid Table 5 Dark - Accent 11"/>
    <w:basedOn w:val="TableNormal"/>
    <w:uiPriority w:val="50"/>
    <w:rsid w:val="00BE4E94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9D8CD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D34817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D34817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D34817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D34817"/>
      </w:tcPr>
    </w:tblStylePr>
    <w:tblStylePr w:type="band1Vert">
      <w:tblPr/>
      <w:tcPr>
        <w:shd w:val="clear" w:color="auto" w:fill="F4B29B"/>
      </w:tcPr>
    </w:tblStylePr>
    <w:tblStylePr w:type="band1Horz">
      <w:tblPr/>
      <w:tcPr>
        <w:shd w:val="clear" w:color="auto" w:fill="F4B29B"/>
      </w:tcPr>
    </w:tblStylePr>
  </w:style>
  <w:style w:type="table" w:customStyle="1" w:styleId="GridTable5Dark-Accent21">
    <w:name w:val="Grid Table 5 Dark - Accent 21"/>
    <w:basedOn w:val="TableNormal"/>
    <w:uiPriority w:val="50"/>
    <w:rsid w:val="00BE4E94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4CDC8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9B2D1F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9B2D1F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9B2D1F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9B2D1F"/>
      </w:tcPr>
    </w:tblStylePr>
    <w:tblStylePr w:type="band1Vert">
      <w:tblPr/>
      <w:tcPr>
        <w:shd w:val="clear" w:color="auto" w:fill="E99C92"/>
      </w:tcPr>
    </w:tblStylePr>
    <w:tblStylePr w:type="band1Horz">
      <w:tblPr/>
      <w:tcPr>
        <w:shd w:val="clear" w:color="auto" w:fill="E99C92"/>
      </w:tcPr>
    </w:tblStylePr>
  </w:style>
  <w:style w:type="character" w:customStyle="1" w:styleId="ListParagraphChar">
    <w:name w:val="List Paragraph Char"/>
    <w:link w:val="ListParagraph"/>
    <w:uiPriority w:val="34"/>
    <w:rsid w:val="002F13EA"/>
    <w:rPr>
      <w:lang w:val="en-AU"/>
    </w:rPr>
  </w:style>
  <w:style w:type="paragraph" w:styleId="Revision">
    <w:name w:val="Revision"/>
    <w:hidden/>
    <w:uiPriority w:val="99"/>
    <w:semiHidden/>
    <w:rsid w:val="00657C97"/>
    <w:rPr>
      <w:sz w:val="22"/>
      <w:szCs w:val="22"/>
    </w:rPr>
  </w:style>
  <w:style w:type="paragraph" w:styleId="NormalWeb">
    <w:name w:val="Normal (Web)"/>
    <w:basedOn w:val="Normal"/>
    <w:uiPriority w:val="99"/>
    <w:semiHidden/>
    <w:unhideWhenUsed/>
    <w:rsid w:val="0040537F"/>
    <w:pPr>
      <w:spacing w:after="150" w:line="240" w:lineRule="auto"/>
    </w:pPr>
    <w:rPr>
      <w:rFonts w:ascii="Times New Roman" w:eastAsia="Times New Roman" w:hAnsi="Times New Roman"/>
      <w:sz w:val="24"/>
      <w:szCs w:val="24"/>
      <w:lang w:eastAsia="en-AU"/>
    </w:rPr>
  </w:style>
  <w:style w:type="table" w:customStyle="1" w:styleId="ListTable6Colorful-Accent31">
    <w:name w:val="List Table 6 Colorful - Accent 31"/>
    <w:basedOn w:val="TableNormal"/>
    <w:uiPriority w:val="51"/>
    <w:rsid w:val="00012468"/>
    <w:rPr>
      <w:rFonts w:eastAsia="Calibri"/>
      <w:color w:val="7B6A4D"/>
    </w:rPr>
    <w:tblPr>
      <w:tblStyleRowBandSize w:val="1"/>
      <w:tblStyleColBandSize w:val="1"/>
      <w:tblBorders>
        <w:top w:val="single" w:sz="4" w:space="0" w:color="A28E6A"/>
        <w:bottom w:val="single" w:sz="4" w:space="0" w:color="A28E6A"/>
      </w:tblBorders>
    </w:tblPr>
    <w:tblStylePr w:type="firstRow">
      <w:rPr>
        <w:b/>
        <w:bCs/>
      </w:rPr>
      <w:tblPr/>
      <w:tcPr>
        <w:tcBorders>
          <w:bottom w:val="single" w:sz="4" w:space="0" w:color="A28E6A"/>
        </w:tcBorders>
      </w:tcPr>
    </w:tblStylePr>
    <w:tblStylePr w:type="lastRow">
      <w:rPr>
        <w:b/>
        <w:bCs/>
      </w:rPr>
      <w:tblPr/>
      <w:tcPr>
        <w:tcBorders>
          <w:top w:val="double" w:sz="4" w:space="0" w:color="A28E6A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E8E1"/>
      </w:tcPr>
    </w:tblStylePr>
    <w:tblStylePr w:type="band1Horz">
      <w:tblPr/>
      <w:tcPr>
        <w:shd w:val="clear" w:color="auto" w:fill="ECE8E1"/>
      </w:tcPr>
    </w:tblStylePr>
  </w:style>
  <w:style w:type="paragraph" w:customStyle="1" w:styleId="Heading2NoNumber">
    <w:name w:val="Heading 2 No Number"/>
    <w:basedOn w:val="Heading2"/>
    <w:next w:val="BodyText"/>
    <w:qFormat/>
    <w:rsid w:val="00CD7D7B"/>
    <w:pPr>
      <w:keepLines w:val="0"/>
      <w:spacing w:before="480" w:after="120" w:line="228" w:lineRule="auto"/>
    </w:pPr>
    <w:rPr>
      <w:rFonts w:asciiTheme="minorHAnsi" w:eastAsia="Times New Roman" w:hAnsiTheme="minorHAnsi"/>
      <w:b w:val="0"/>
      <w:bCs w:val="0"/>
      <w:color w:val="1F497D" w:themeColor="text2"/>
      <w:spacing w:val="-8"/>
      <w:szCs w:val="18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890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03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0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27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143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843387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91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813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5996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73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80288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65666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328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63928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72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9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429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49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4349175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9400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5173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0950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07575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45820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98351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741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1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48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558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127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62975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750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6565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15291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90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4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1579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62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16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89071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535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3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2.jp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D:\Dropbox\THINK%20IMPACT\05_MARKETING\Templates\2015_Repor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56B75CAE89026409D9E4ED145B3A65B" ma:contentTypeVersion="6" ma:contentTypeDescription="Create a new document." ma:contentTypeScope="" ma:versionID="31550b1886ecf336d55bb1548a84d265">
  <xsd:schema xmlns:xsd="http://www.w3.org/2001/XMLSchema" xmlns:xs="http://www.w3.org/2001/XMLSchema" xmlns:p="http://schemas.microsoft.com/office/2006/metadata/properties" xmlns:ns2="bc024ca1-f0bf-4625-94ba-4c1c2571e5bf" xmlns:ns3="5e9f9afe-a89a-4196-9af9-c4d1d81c7be1" targetNamespace="http://schemas.microsoft.com/office/2006/metadata/properties" ma:root="true" ma:fieldsID="bcb4a2c00a3641f676adc960160b84e6" ns2:_="" ns3:_="">
    <xsd:import namespace="bc024ca1-f0bf-4625-94ba-4c1c2571e5bf"/>
    <xsd:import namespace="5e9f9afe-a89a-4196-9af9-c4d1d81c7be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024ca1-f0bf-4625-94ba-4c1c2571e5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9f9afe-a89a-4196-9af9-c4d1d81c7be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D23FD70-9920-465F-B861-982A33A1F2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c024ca1-f0bf-4625-94ba-4c1c2571e5bf"/>
    <ds:schemaRef ds:uri="5e9f9afe-a89a-4196-9af9-c4d1d81c7be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02DF8C0-9405-4DE6-B23F-5715CF90EAF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11DF575-2945-41EA-8BD7-32A82AC87B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E1E86DDA-C020-D940-9FC0-1808FFBCE6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D:\Dropbox\THINK IMPACT\05_MARKETING\Templates\2015_Report.dotx</Template>
  <TotalTime>0</TotalTime>
  <Pages>4</Pages>
  <Words>1129</Words>
  <Characters>6177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7292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2019-07-22T07:06:00Z</dcterms:created>
  <dcterms:modified xsi:type="dcterms:W3CDTF">2019-07-22T07:06:00Z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TC022643559991</vt:lpwstr>
  </property>
  <property fmtid="{D5CDD505-2E9C-101B-9397-08002B2CF9AE}" pid="3" name="ContentTypeId">
    <vt:lpwstr>0x010100B56B75CAE89026409D9E4ED145B3A65B</vt:lpwstr>
  </property>
</Properties>
</file>