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776506" w14:textId="77777777" w:rsidR="006D5EAE" w:rsidRPr="0099662B" w:rsidRDefault="006D5EAE" w:rsidP="006D5EAE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99662B">
        <w:rPr>
          <w:rFonts w:ascii="Arial" w:hAnsi="Arial" w:cs="Arial"/>
          <w:b/>
          <w:noProof/>
          <w:color w:val="000000" w:themeColor="text1"/>
          <w:sz w:val="22"/>
          <w:szCs w:val="22"/>
        </w:rPr>
        <w:drawing>
          <wp:inline distT="0" distB="0" distL="0" distR="0" wp14:anchorId="13BAEAF2" wp14:editId="04D3FB6B">
            <wp:extent cx="1551600" cy="914400"/>
            <wp:effectExtent l="0" t="0" r="0" b="0"/>
            <wp:docPr id="434492538" name="Picture 1" descr="A purpl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492538" name="Picture 1" descr="A purple text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B7DC3" w14:textId="77777777" w:rsidR="00ED4136" w:rsidRPr="0099662B" w:rsidRDefault="006D5EAE" w:rsidP="006D5EAE">
      <w:pPr>
        <w:jc w:val="center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r w:rsidRPr="0099662B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RISK ASSESSMENT</w:t>
      </w:r>
    </w:p>
    <w:p w14:paraId="70C44880" w14:textId="77777777" w:rsidR="0099662B" w:rsidRPr="0099662B" w:rsidRDefault="0099662B" w:rsidP="006D5EAE">
      <w:pPr>
        <w:jc w:val="center"/>
        <w:rPr>
          <w:rFonts w:ascii="Arial" w:hAnsi="Arial" w:cs="Arial"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3544"/>
        <w:gridCol w:w="4499"/>
      </w:tblGrid>
      <w:tr w:rsidR="00C70CE6" w:rsidRPr="008F02F9" w14:paraId="1809EA3E" w14:textId="77777777" w:rsidTr="008F02F9">
        <w:tc>
          <w:tcPr>
            <w:tcW w:w="3114" w:type="dxa"/>
            <w:shd w:val="clear" w:color="auto" w:fill="E5DFEC" w:themeFill="accent4" w:themeFillTint="33"/>
          </w:tcPr>
          <w:p w14:paraId="351E4C37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t>Subject of Assessment:</w:t>
            </w:r>
          </w:p>
        </w:tc>
        <w:tc>
          <w:tcPr>
            <w:tcW w:w="3969" w:type="dxa"/>
          </w:tcPr>
          <w:p w14:paraId="665EB22B" w14:textId="250C2D74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0" w:name="Text18"/>
            <w:r w:rsidRPr="008F02F9">
              <w:rPr>
                <w:rFonts w:ascii="Arial" w:hAnsi="Arial" w:cs="Arial"/>
                <w:bCs/>
                <w:color w:val="000000" w:themeColor="text1"/>
              </w:rPr>
              <w:instrText xml:space="preserve"> FORMTEXT </w:instrText>
            </w:r>
            <w:r w:rsidRPr="008F02F9">
              <w:rPr>
                <w:rFonts w:ascii="Arial" w:hAnsi="Arial" w:cs="Arial"/>
                <w:bCs/>
                <w:color w:val="000000" w:themeColor="text1"/>
              </w:rPr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separate"/>
            </w:r>
            <w:r w:rsidR="00F31BA2">
              <w:rPr>
                <w:rFonts w:ascii="Arial" w:hAnsi="Arial" w:cs="Arial"/>
                <w:bCs/>
                <w:color w:val="000000" w:themeColor="text1"/>
              </w:rPr>
              <w:t> </w:t>
            </w:r>
            <w:r w:rsidR="00F31BA2">
              <w:rPr>
                <w:rFonts w:ascii="Arial" w:hAnsi="Arial" w:cs="Arial"/>
                <w:bCs/>
                <w:color w:val="000000" w:themeColor="text1"/>
              </w:rPr>
              <w:t> </w:t>
            </w:r>
            <w:r w:rsidR="00F31BA2">
              <w:rPr>
                <w:rFonts w:ascii="Arial" w:hAnsi="Arial" w:cs="Arial"/>
                <w:bCs/>
                <w:color w:val="000000" w:themeColor="text1"/>
              </w:rPr>
              <w:t> </w:t>
            </w:r>
            <w:r w:rsidR="00F31BA2">
              <w:rPr>
                <w:rFonts w:ascii="Arial" w:hAnsi="Arial" w:cs="Arial"/>
                <w:bCs/>
                <w:color w:val="000000" w:themeColor="text1"/>
              </w:rPr>
              <w:t> </w:t>
            </w:r>
            <w:r w:rsidR="00F31BA2">
              <w:rPr>
                <w:rFonts w:ascii="Arial" w:hAnsi="Arial" w:cs="Arial"/>
                <w:bCs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3544" w:type="dxa"/>
            <w:shd w:val="clear" w:color="auto" w:fill="E5DFEC" w:themeFill="accent4" w:themeFillTint="33"/>
          </w:tcPr>
          <w:p w14:paraId="59E613CE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t>Details of location:</w:t>
            </w:r>
          </w:p>
        </w:tc>
        <w:tc>
          <w:tcPr>
            <w:tcW w:w="4499" w:type="dxa"/>
          </w:tcPr>
          <w:p w14:paraId="6A92AD29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" w:name="Text21"/>
            <w:r w:rsidRPr="008F02F9">
              <w:rPr>
                <w:rFonts w:ascii="Arial" w:hAnsi="Arial" w:cs="Arial"/>
                <w:bCs/>
                <w:color w:val="000000" w:themeColor="text1"/>
              </w:rPr>
              <w:instrText xml:space="preserve"> FORMTEXT </w:instrText>
            </w:r>
            <w:r w:rsidRPr="008F02F9">
              <w:rPr>
                <w:rFonts w:ascii="Arial" w:hAnsi="Arial" w:cs="Arial"/>
                <w:bCs/>
                <w:color w:val="000000" w:themeColor="text1"/>
              </w:rPr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separate"/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end"/>
            </w:r>
            <w:bookmarkEnd w:id="1"/>
          </w:p>
        </w:tc>
      </w:tr>
      <w:tr w:rsidR="00C70CE6" w:rsidRPr="008F02F9" w14:paraId="11595769" w14:textId="77777777" w:rsidTr="008F02F9">
        <w:tc>
          <w:tcPr>
            <w:tcW w:w="3114" w:type="dxa"/>
            <w:shd w:val="clear" w:color="auto" w:fill="E5DFEC" w:themeFill="accent4" w:themeFillTint="33"/>
          </w:tcPr>
          <w:p w14:paraId="4F6C1906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t>Risk Assessor’s Name:</w:t>
            </w:r>
          </w:p>
        </w:tc>
        <w:tc>
          <w:tcPr>
            <w:tcW w:w="3969" w:type="dxa"/>
          </w:tcPr>
          <w:p w14:paraId="0108E67B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" w:name="Text19"/>
            <w:r w:rsidRPr="008F02F9">
              <w:rPr>
                <w:rFonts w:ascii="Arial" w:hAnsi="Arial" w:cs="Arial"/>
                <w:bCs/>
                <w:color w:val="000000" w:themeColor="text1"/>
              </w:rPr>
              <w:instrText xml:space="preserve"> FORMTEXT </w:instrText>
            </w:r>
            <w:r w:rsidRPr="008F02F9">
              <w:rPr>
                <w:rFonts w:ascii="Arial" w:hAnsi="Arial" w:cs="Arial"/>
                <w:bCs/>
                <w:color w:val="000000" w:themeColor="text1"/>
              </w:rPr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separate"/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end"/>
            </w:r>
            <w:bookmarkEnd w:id="2"/>
          </w:p>
        </w:tc>
        <w:tc>
          <w:tcPr>
            <w:tcW w:w="3544" w:type="dxa"/>
            <w:shd w:val="clear" w:color="auto" w:fill="E5DFEC" w:themeFill="accent4" w:themeFillTint="33"/>
          </w:tcPr>
          <w:p w14:paraId="4D7EB45B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t>Details of activity:</w:t>
            </w:r>
          </w:p>
        </w:tc>
        <w:tc>
          <w:tcPr>
            <w:tcW w:w="4499" w:type="dxa"/>
          </w:tcPr>
          <w:p w14:paraId="10D9DF54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" w:name="Text22"/>
            <w:r w:rsidRPr="008F02F9">
              <w:rPr>
                <w:rFonts w:ascii="Arial" w:hAnsi="Arial" w:cs="Arial"/>
                <w:bCs/>
                <w:color w:val="000000" w:themeColor="text1"/>
              </w:rPr>
              <w:instrText xml:space="preserve"> FORMTEXT </w:instrText>
            </w:r>
            <w:r w:rsidRPr="008F02F9">
              <w:rPr>
                <w:rFonts w:ascii="Arial" w:hAnsi="Arial" w:cs="Arial"/>
                <w:bCs/>
                <w:color w:val="000000" w:themeColor="text1"/>
              </w:rPr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separate"/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end"/>
            </w:r>
            <w:bookmarkEnd w:id="3"/>
          </w:p>
        </w:tc>
      </w:tr>
      <w:tr w:rsidR="00C70CE6" w:rsidRPr="008F02F9" w14:paraId="23BD1826" w14:textId="77777777" w:rsidTr="008F02F9">
        <w:tc>
          <w:tcPr>
            <w:tcW w:w="3114" w:type="dxa"/>
            <w:shd w:val="clear" w:color="auto" w:fill="E5DFEC" w:themeFill="accent4" w:themeFillTint="33"/>
          </w:tcPr>
          <w:p w14:paraId="2B7B0BF8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t>Risk Assessment Date:</w:t>
            </w:r>
          </w:p>
        </w:tc>
        <w:sdt>
          <w:sdtPr>
            <w:rPr>
              <w:rFonts w:ascii="Arial" w:hAnsi="Arial" w:cs="Arial"/>
              <w:bCs/>
              <w:color w:val="000000" w:themeColor="text1"/>
            </w:rPr>
            <w:id w:val="-1295136461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969" w:type="dxa"/>
              </w:tcPr>
              <w:p w14:paraId="2A87051B" w14:textId="4BFF1033" w:rsidR="00C70CE6" w:rsidRPr="008F02F9" w:rsidRDefault="0094302C" w:rsidP="00C70CE6">
                <w:pPr>
                  <w:spacing w:line="360" w:lineRule="auto"/>
                  <w:rPr>
                    <w:rFonts w:ascii="Arial" w:hAnsi="Arial" w:cs="Arial"/>
                    <w:bCs/>
                    <w:color w:val="000000" w:themeColor="text1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tc>
          <w:tcPr>
            <w:tcW w:w="3544" w:type="dxa"/>
            <w:shd w:val="clear" w:color="auto" w:fill="E5DFEC" w:themeFill="accent4" w:themeFillTint="33"/>
          </w:tcPr>
          <w:p w14:paraId="18DBB8C0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t>Persons who may be harmed:</w:t>
            </w:r>
          </w:p>
        </w:tc>
        <w:tc>
          <w:tcPr>
            <w:tcW w:w="4499" w:type="dxa"/>
          </w:tcPr>
          <w:p w14:paraId="404B4C5B" w14:textId="77777777" w:rsidR="00C70CE6" w:rsidRPr="008F02F9" w:rsidRDefault="00C70CE6" w:rsidP="00C70CE6">
            <w:pPr>
              <w:spacing w:line="360" w:lineRule="auto"/>
              <w:rPr>
                <w:rFonts w:ascii="Arial" w:hAnsi="Arial" w:cs="Arial"/>
                <w:bCs/>
                <w:color w:val="000000" w:themeColor="text1"/>
              </w:rPr>
            </w:pP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Pr="008F02F9">
              <w:rPr>
                <w:rFonts w:ascii="Arial" w:hAnsi="Arial" w:cs="Arial"/>
                <w:bCs/>
                <w:color w:val="000000" w:themeColor="text1"/>
              </w:rPr>
              <w:instrText xml:space="preserve"> FORMTEXT </w:instrText>
            </w:r>
            <w:r w:rsidRPr="008F02F9">
              <w:rPr>
                <w:rFonts w:ascii="Arial" w:hAnsi="Arial" w:cs="Arial"/>
                <w:bCs/>
                <w:color w:val="000000" w:themeColor="text1"/>
              </w:rPr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separate"/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noProof/>
                <w:color w:val="000000" w:themeColor="text1"/>
              </w:rPr>
              <w:t> </w:t>
            </w:r>
            <w:r w:rsidRPr="008F02F9">
              <w:rPr>
                <w:rFonts w:ascii="Arial" w:hAnsi="Arial" w:cs="Arial"/>
                <w:bCs/>
                <w:color w:val="000000" w:themeColor="text1"/>
              </w:rPr>
              <w:fldChar w:fldCharType="end"/>
            </w:r>
            <w:bookmarkEnd w:id="4"/>
          </w:p>
        </w:tc>
      </w:tr>
    </w:tbl>
    <w:p w14:paraId="28544286" w14:textId="77777777" w:rsidR="0099662B" w:rsidRPr="008F02F9" w:rsidRDefault="0099662B">
      <w:pPr>
        <w:rPr>
          <w:rFonts w:ascii="Arial" w:hAnsi="Arial" w:cs="Arial"/>
        </w:rPr>
      </w:pPr>
    </w:p>
    <w:p w14:paraId="4388C48E" w14:textId="77777777" w:rsidR="00C70CE6" w:rsidRPr="008F02F9" w:rsidRDefault="00C70CE6" w:rsidP="008F02F9">
      <w:pPr>
        <w:spacing w:line="360" w:lineRule="auto"/>
        <w:rPr>
          <w:rFonts w:ascii="Arial" w:hAnsi="Arial" w:cs="Arial"/>
          <w:b/>
          <w:bCs/>
          <w:u w:val="single"/>
        </w:rPr>
      </w:pPr>
      <w:r w:rsidRPr="008F02F9">
        <w:rPr>
          <w:rFonts w:ascii="Arial" w:hAnsi="Arial" w:cs="Arial"/>
          <w:b/>
          <w:bCs/>
          <w:u w:val="single"/>
        </w:rPr>
        <w:t>Safeguarding</w:t>
      </w:r>
    </w:p>
    <w:p w14:paraId="70E94610" w14:textId="77777777" w:rsidR="00C70CE6" w:rsidRPr="008F02F9" w:rsidRDefault="00C70CE6" w:rsidP="008F02F9">
      <w:pPr>
        <w:spacing w:line="360" w:lineRule="auto"/>
        <w:rPr>
          <w:rFonts w:ascii="Arial" w:hAnsi="Arial" w:cs="Arial"/>
        </w:rPr>
      </w:pPr>
      <w:r w:rsidRPr="008F02F9">
        <w:rPr>
          <w:rFonts w:ascii="Arial" w:hAnsi="Arial" w:cs="Arial"/>
        </w:rPr>
        <w:t>If your hire involves regulated activity with children under the age of 18, please provide: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969"/>
        <w:gridCol w:w="3544"/>
        <w:gridCol w:w="4499"/>
      </w:tblGrid>
      <w:tr w:rsidR="00C70CE6" w:rsidRPr="008F02F9" w14:paraId="069AD34D" w14:textId="77777777" w:rsidTr="008F02F9">
        <w:tc>
          <w:tcPr>
            <w:tcW w:w="3114" w:type="dxa"/>
            <w:shd w:val="clear" w:color="auto" w:fill="E5DFEC" w:themeFill="accent4" w:themeFillTint="33"/>
          </w:tcPr>
          <w:p w14:paraId="4031C2C8" w14:textId="77777777" w:rsidR="00C70CE6" w:rsidRPr="008F02F9" w:rsidRDefault="00C70CE6" w:rsidP="008F02F9">
            <w:pPr>
              <w:spacing w:line="360" w:lineRule="auto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Name of </w:t>
            </w:r>
            <w:r w:rsidR="008F02F9" w:rsidRPr="008F02F9">
              <w:rPr>
                <w:rFonts w:ascii="Arial" w:hAnsi="Arial" w:cs="Arial"/>
              </w:rPr>
              <w:t>DSL:</w:t>
            </w:r>
          </w:p>
        </w:tc>
        <w:tc>
          <w:tcPr>
            <w:tcW w:w="3969" w:type="dxa"/>
          </w:tcPr>
          <w:p w14:paraId="500A4CF2" w14:textId="77777777" w:rsidR="00C70CE6" w:rsidRPr="008F02F9" w:rsidRDefault="008F02F9" w:rsidP="008F02F9">
            <w:pPr>
              <w:spacing w:line="360" w:lineRule="auto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3544" w:type="dxa"/>
            <w:shd w:val="clear" w:color="auto" w:fill="E5DFEC" w:themeFill="accent4" w:themeFillTint="33"/>
          </w:tcPr>
          <w:p w14:paraId="3636B509" w14:textId="77777777" w:rsidR="00C70CE6" w:rsidRPr="008F02F9" w:rsidRDefault="008F02F9" w:rsidP="008F02F9">
            <w:pPr>
              <w:spacing w:line="360" w:lineRule="auto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>DSL’s contact details:</w:t>
            </w:r>
          </w:p>
        </w:tc>
        <w:tc>
          <w:tcPr>
            <w:tcW w:w="4499" w:type="dxa"/>
          </w:tcPr>
          <w:p w14:paraId="6BCBDAEE" w14:textId="77777777" w:rsidR="00C70CE6" w:rsidRPr="008F02F9" w:rsidRDefault="008F02F9" w:rsidP="008F02F9">
            <w:pPr>
              <w:spacing w:line="360" w:lineRule="auto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6"/>
          </w:p>
        </w:tc>
      </w:tr>
    </w:tbl>
    <w:p w14:paraId="7CA8E798" w14:textId="77777777" w:rsidR="00C70CE6" w:rsidRPr="008F02F9" w:rsidRDefault="00C70CE6" w:rsidP="008F02F9">
      <w:pPr>
        <w:spacing w:line="360" w:lineRule="auto"/>
        <w:rPr>
          <w:rFonts w:ascii="Arial" w:hAnsi="Arial" w:cs="Arial"/>
        </w:rPr>
      </w:pPr>
    </w:p>
    <w:p w14:paraId="76C99C04" w14:textId="77777777" w:rsidR="00C70CE6" w:rsidRPr="008F02F9" w:rsidRDefault="008F02F9" w:rsidP="008F02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Assessment of Risks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7513"/>
        <w:gridCol w:w="1417"/>
        <w:gridCol w:w="1985"/>
      </w:tblGrid>
      <w:tr w:rsidR="00C70CE6" w:rsidRPr="008F02F9" w14:paraId="1A619E2C" w14:textId="77777777" w:rsidTr="00C70CE6">
        <w:tc>
          <w:tcPr>
            <w:tcW w:w="4248" w:type="dxa"/>
            <w:shd w:val="clear" w:color="auto" w:fill="E5DFEC" w:themeFill="accent4" w:themeFillTint="33"/>
            <w:vAlign w:val="center"/>
          </w:tcPr>
          <w:p w14:paraId="2F733193" w14:textId="77777777" w:rsidR="00C70CE6" w:rsidRPr="008F02F9" w:rsidRDefault="00C70CE6" w:rsidP="0020543E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>Hazards &amp; Risks</w:t>
            </w:r>
          </w:p>
        </w:tc>
        <w:tc>
          <w:tcPr>
            <w:tcW w:w="7513" w:type="dxa"/>
            <w:shd w:val="clear" w:color="auto" w:fill="E5DFEC" w:themeFill="accent4" w:themeFillTint="33"/>
            <w:vAlign w:val="center"/>
          </w:tcPr>
          <w:p w14:paraId="7141B26F" w14:textId="77777777" w:rsidR="00C70CE6" w:rsidRPr="008F02F9" w:rsidRDefault="00C70CE6" w:rsidP="0020543E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>Existing Control Measures</w:t>
            </w:r>
          </w:p>
        </w:tc>
        <w:tc>
          <w:tcPr>
            <w:tcW w:w="1417" w:type="dxa"/>
            <w:shd w:val="clear" w:color="auto" w:fill="E5DFEC" w:themeFill="accent4" w:themeFillTint="33"/>
            <w:vAlign w:val="center"/>
          </w:tcPr>
          <w:p w14:paraId="00674AF5" w14:textId="77777777" w:rsidR="00C70CE6" w:rsidRPr="008F02F9" w:rsidRDefault="00C70CE6" w:rsidP="0020543E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>Risk Level</w:t>
            </w:r>
          </w:p>
        </w:tc>
        <w:tc>
          <w:tcPr>
            <w:tcW w:w="1985" w:type="dxa"/>
            <w:shd w:val="clear" w:color="auto" w:fill="E5DFEC" w:themeFill="accent4" w:themeFillTint="33"/>
            <w:vAlign w:val="center"/>
          </w:tcPr>
          <w:p w14:paraId="15B34B6F" w14:textId="77777777" w:rsidR="00C70CE6" w:rsidRPr="008F02F9" w:rsidRDefault="00C70CE6" w:rsidP="0020543E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>Additional Action Required (</w:t>
            </w:r>
            <w:r w:rsidRPr="008F02F9">
              <w:rPr>
                <w:rFonts w:ascii="Times" w:hAnsi="Times"/>
                <w:color w:val="000000"/>
              </w:rPr>
              <w:t>√</w:t>
            </w:r>
            <w:r w:rsidRPr="008F02F9">
              <w:rPr>
                <w:rFonts w:ascii="Arial" w:hAnsi="Arial" w:cs="Arial"/>
                <w:b/>
              </w:rPr>
              <w:t xml:space="preserve"> or Blank)</w:t>
            </w:r>
          </w:p>
        </w:tc>
      </w:tr>
      <w:tr w:rsidR="00C70CE6" w:rsidRPr="008F02F9" w14:paraId="4FCBB971" w14:textId="77777777" w:rsidTr="00C70CE6">
        <w:tc>
          <w:tcPr>
            <w:tcW w:w="4248" w:type="dxa"/>
            <w:shd w:val="clear" w:color="auto" w:fill="auto"/>
            <w:vAlign w:val="center"/>
          </w:tcPr>
          <w:p w14:paraId="2DFDAC59" w14:textId="77777777" w:rsidR="00C70CE6" w:rsidRPr="008F02F9" w:rsidRDefault="00C70CE6" w:rsidP="0020543E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7513" w:type="dxa"/>
            <w:shd w:val="clear" w:color="auto" w:fill="auto"/>
            <w:vAlign w:val="center"/>
          </w:tcPr>
          <w:p w14:paraId="77C99E5D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417" w:type="dxa"/>
            <w:shd w:val="clear" w:color="auto" w:fill="auto"/>
            <w:vAlign w:val="center"/>
          </w:tcPr>
          <w:p w14:paraId="0CCD4582" w14:textId="124C9917" w:rsidR="00C70CE6" w:rsidRPr="008F02F9" w:rsidRDefault="00F31BA2" w:rsidP="002054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bookmarkStart w:id="9" w:name="RiskLevel"/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1985" w:type="dxa"/>
            <w:shd w:val="clear" w:color="auto" w:fill="auto"/>
            <w:vAlign w:val="center"/>
          </w:tcPr>
          <w:p w14:paraId="39F0391C" w14:textId="77777777" w:rsidR="00C70CE6" w:rsidRPr="008F02F9" w:rsidRDefault="00C70CE6" w:rsidP="0020543E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"/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  <w:bookmarkEnd w:id="10"/>
          </w:p>
        </w:tc>
      </w:tr>
      <w:tr w:rsidR="00C70CE6" w:rsidRPr="008F02F9" w14:paraId="4170531B" w14:textId="77777777" w:rsidTr="00C70CE6">
        <w:tc>
          <w:tcPr>
            <w:tcW w:w="4248" w:type="dxa"/>
            <w:shd w:val="clear" w:color="auto" w:fill="auto"/>
            <w:vAlign w:val="center"/>
          </w:tcPr>
          <w:p w14:paraId="55960ED3" w14:textId="77777777" w:rsidR="00C70CE6" w:rsidRPr="008F02F9" w:rsidRDefault="00C70CE6" w:rsidP="0020543E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7513" w:type="dxa"/>
            <w:shd w:val="clear" w:color="auto" w:fill="auto"/>
            <w:vAlign w:val="center"/>
          </w:tcPr>
          <w:p w14:paraId="78C38845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1417" w:type="dxa"/>
            <w:shd w:val="clear" w:color="auto" w:fill="auto"/>
            <w:vAlign w:val="center"/>
          </w:tcPr>
          <w:p w14:paraId="004FB42F" w14:textId="4A172C1B" w:rsidR="00C70CE6" w:rsidRPr="008F02F9" w:rsidRDefault="00F31BA2" w:rsidP="002054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C01EF5" w14:textId="77777777" w:rsidR="00C70CE6" w:rsidRPr="008F02F9" w:rsidRDefault="00C70CE6" w:rsidP="0020543E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"/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C70CE6" w:rsidRPr="008F02F9" w14:paraId="6896BE73" w14:textId="77777777" w:rsidTr="00C70CE6">
        <w:tc>
          <w:tcPr>
            <w:tcW w:w="4248" w:type="dxa"/>
            <w:shd w:val="clear" w:color="auto" w:fill="auto"/>
            <w:vAlign w:val="center"/>
          </w:tcPr>
          <w:p w14:paraId="0D30FA36" w14:textId="77777777" w:rsidR="00C70CE6" w:rsidRPr="008F02F9" w:rsidRDefault="00C70CE6" w:rsidP="0020543E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7513" w:type="dxa"/>
            <w:shd w:val="clear" w:color="auto" w:fill="auto"/>
            <w:vAlign w:val="center"/>
          </w:tcPr>
          <w:p w14:paraId="2AFB91C8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417" w:type="dxa"/>
            <w:shd w:val="clear" w:color="auto" w:fill="auto"/>
            <w:vAlign w:val="center"/>
          </w:tcPr>
          <w:p w14:paraId="101466EC" w14:textId="7603E0D2" w:rsidR="00C70CE6" w:rsidRPr="008F02F9" w:rsidRDefault="00F31BA2" w:rsidP="00F31B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BD2739" w14:textId="77777777" w:rsidR="00C70CE6" w:rsidRPr="008F02F9" w:rsidRDefault="00C70CE6" w:rsidP="0020543E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3"/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C70CE6" w:rsidRPr="008F02F9" w14:paraId="70021C6A" w14:textId="77777777" w:rsidTr="00C70CE6">
        <w:tc>
          <w:tcPr>
            <w:tcW w:w="4248" w:type="dxa"/>
            <w:shd w:val="clear" w:color="auto" w:fill="auto"/>
            <w:vAlign w:val="center"/>
          </w:tcPr>
          <w:p w14:paraId="7A152EA5" w14:textId="77777777" w:rsidR="00C70CE6" w:rsidRPr="008F02F9" w:rsidRDefault="00C70CE6" w:rsidP="0020543E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17"/>
          </w:p>
        </w:tc>
        <w:tc>
          <w:tcPr>
            <w:tcW w:w="7513" w:type="dxa"/>
            <w:shd w:val="clear" w:color="auto" w:fill="auto"/>
            <w:vAlign w:val="center"/>
          </w:tcPr>
          <w:p w14:paraId="19AB6D39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18"/>
          </w:p>
        </w:tc>
        <w:tc>
          <w:tcPr>
            <w:tcW w:w="1417" w:type="dxa"/>
            <w:shd w:val="clear" w:color="auto" w:fill="auto"/>
            <w:vAlign w:val="center"/>
          </w:tcPr>
          <w:p w14:paraId="6089F228" w14:textId="0DD4D067" w:rsidR="00C70CE6" w:rsidRPr="008F02F9" w:rsidRDefault="00F31BA2" w:rsidP="002054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1BC931" w14:textId="77777777" w:rsidR="00C70CE6" w:rsidRPr="008F02F9" w:rsidRDefault="00C70CE6" w:rsidP="0020543E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"/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C70CE6" w:rsidRPr="008F02F9" w14:paraId="7B3181A6" w14:textId="77777777" w:rsidTr="00C70CE6">
        <w:tc>
          <w:tcPr>
            <w:tcW w:w="4248" w:type="dxa"/>
            <w:shd w:val="clear" w:color="auto" w:fill="auto"/>
            <w:vAlign w:val="center"/>
          </w:tcPr>
          <w:p w14:paraId="1C08F084" w14:textId="77777777" w:rsidR="00C70CE6" w:rsidRPr="008F02F9" w:rsidRDefault="00C70CE6" w:rsidP="00C70CE6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1DFFC1E9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BEC5D5" w14:textId="384BB97D" w:rsidR="00C70CE6" w:rsidRPr="008F02F9" w:rsidRDefault="00F31BA2" w:rsidP="00C70C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B87370" w14:textId="77777777" w:rsidR="00C70CE6" w:rsidRPr="008F02F9" w:rsidRDefault="00C70CE6" w:rsidP="00C70CE6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</w:tr>
      <w:tr w:rsidR="00C70CE6" w:rsidRPr="008F02F9" w14:paraId="4EE91A6E" w14:textId="77777777" w:rsidTr="00C70CE6">
        <w:tc>
          <w:tcPr>
            <w:tcW w:w="4248" w:type="dxa"/>
            <w:shd w:val="clear" w:color="auto" w:fill="auto"/>
            <w:vAlign w:val="center"/>
          </w:tcPr>
          <w:p w14:paraId="3547C826" w14:textId="77777777" w:rsidR="00C70CE6" w:rsidRPr="008F02F9" w:rsidRDefault="00C70CE6" w:rsidP="00C70CE6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1DD6239D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20EE4A" w14:textId="4C17C17B" w:rsidR="00C70CE6" w:rsidRPr="008F02F9" w:rsidRDefault="00F31BA2" w:rsidP="00C70C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6265D2" w14:textId="77777777" w:rsidR="00C70CE6" w:rsidRPr="008F02F9" w:rsidRDefault="00C70CE6" w:rsidP="00C70CE6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</w:tr>
      <w:tr w:rsidR="00C70CE6" w:rsidRPr="008F02F9" w14:paraId="7F095E74" w14:textId="77777777" w:rsidTr="00C70CE6">
        <w:tc>
          <w:tcPr>
            <w:tcW w:w="4248" w:type="dxa"/>
            <w:shd w:val="clear" w:color="auto" w:fill="auto"/>
            <w:vAlign w:val="center"/>
          </w:tcPr>
          <w:p w14:paraId="5FA7D270" w14:textId="77777777" w:rsidR="00C70CE6" w:rsidRPr="008F02F9" w:rsidRDefault="00C70CE6" w:rsidP="00C70CE6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44102C8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14824F" w14:textId="46667A0E" w:rsidR="00C70CE6" w:rsidRPr="008F02F9" w:rsidRDefault="00F31BA2" w:rsidP="00C70C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D7C765" w14:textId="77777777" w:rsidR="00C70CE6" w:rsidRPr="008F02F9" w:rsidRDefault="00C70CE6" w:rsidP="00C70CE6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</w:tr>
      <w:tr w:rsidR="00C70CE6" w:rsidRPr="008F02F9" w14:paraId="7A270747" w14:textId="77777777" w:rsidTr="00C70CE6">
        <w:tc>
          <w:tcPr>
            <w:tcW w:w="4248" w:type="dxa"/>
            <w:shd w:val="clear" w:color="auto" w:fill="auto"/>
            <w:vAlign w:val="center"/>
          </w:tcPr>
          <w:p w14:paraId="25799682" w14:textId="77777777" w:rsidR="00C70CE6" w:rsidRPr="008F02F9" w:rsidRDefault="00C70CE6" w:rsidP="00C70CE6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lastRenderedPageBreak/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48FB133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8DBF4D" w14:textId="52428652" w:rsidR="00C70CE6" w:rsidRPr="008F02F9" w:rsidRDefault="008413BA" w:rsidP="00C70C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F0DBA4" w14:textId="77777777" w:rsidR="00C70CE6" w:rsidRPr="008F02F9" w:rsidRDefault="00C70CE6" w:rsidP="00C70CE6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</w:tr>
      <w:tr w:rsidR="00C70CE6" w:rsidRPr="008F02F9" w14:paraId="55C46DB3" w14:textId="77777777" w:rsidTr="00C70CE6">
        <w:tc>
          <w:tcPr>
            <w:tcW w:w="4248" w:type="dxa"/>
            <w:shd w:val="clear" w:color="auto" w:fill="auto"/>
            <w:vAlign w:val="center"/>
          </w:tcPr>
          <w:p w14:paraId="464F33CA" w14:textId="77777777" w:rsidR="00C70CE6" w:rsidRPr="008F02F9" w:rsidRDefault="00C70CE6" w:rsidP="00C70CE6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6782B61B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910EF7" w14:textId="7B19733A" w:rsidR="00C70CE6" w:rsidRPr="008F02F9" w:rsidRDefault="008413BA" w:rsidP="00C70C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F7D574" w14:textId="77777777" w:rsidR="00C70CE6" w:rsidRPr="008F02F9" w:rsidRDefault="00C70CE6" w:rsidP="00C70CE6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</w:tr>
      <w:tr w:rsidR="00C70CE6" w:rsidRPr="008F02F9" w14:paraId="2134B36A" w14:textId="77777777" w:rsidTr="00C70CE6">
        <w:tc>
          <w:tcPr>
            <w:tcW w:w="4248" w:type="dxa"/>
            <w:shd w:val="clear" w:color="auto" w:fill="auto"/>
            <w:vAlign w:val="center"/>
          </w:tcPr>
          <w:p w14:paraId="6BB14C75" w14:textId="77777777" w:rsidR="00C70CE6" w:rsidRPr="008F02F9" w:rsidRDefault="00C70CE6" w:rsidP="00C70CE6">
            <w:pPr>
              <w:spacing w:after="120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0BCF1BF1" w14:textId="77777777" w:rsidR="00C70CE6" w:rsidRPr="008F02F9" w:rsidRDefault="00C70CE6" w:rsidP="00C70CE6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6FB48F" w14:textId="45A0181C" w:rsidR="00C70CE6" w:rsidRPr="008F02F9" w:rsidRDefault="008413BA" w:rsidP="00C70C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RiskLevel"/>
                  <w:enabled/>
                  <w:calcOnExit w:val="0"/>
                  <w:statusText w:type="text" w:val="Please select from drop-down options"/>
                  <w:ddList>
                    <w:listEntry w:val="Select"/>
                    <w:listEntry w:val="Very High"/>
                    <w:listEntry w:val="High"/>
                    <w:listEntry w:val="Medium"/>
                    <w:listEntry w:val="Low"/>
                  </w:ddList>
                </w:ffData>
              </w:fldChar>
            </w:r>
            <w:r>
              <w:rPr>
                <w:rFonts w:ascii="Arial" w:hAnsi="Arial" w:cs="Arial"/>
              </w:rPr>
              <w:instrText xml:space="preserve"> FORMDROPDOWN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6E9AC8" w14:textId="77777777" w:rsidR="00C70CE6" w:rsidRPr="008F02F9" w:rsidRDefault="00C70CE6" w:rsidP="00C70CE6">
            <w:pPr>
              <w:jc w:val="center"/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FORMCHECKBOX </w:instrText>
            </w:r>
            <w:r w:rsidR="008B4853">
              <w:rPr>
                <w:rFonts w:ascii="Arial" w:hAnsi="Arial" w:cs="Arial"/>
              </w:rPr>
            </w:r>
            <w:r w:rsidR="008B4853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</w:tr>
    </w:tbl>
    <w:p w14:paraId="7DD3AB4B" w14:textId="77777777" w:rsidR="00ED4136" w:rsidRPr="008F02F9" w:rsidRDefault="00ED4136">
      <w:pPr>
        <w:rPr>
          <w:rFonts w:ascii="Arial" w:hAnsi="Arial" w:cs="Arial"/>
        </w:rPr>
      </w:pPr>
    </w:p>
    <w:p w14:paraId="3C5F4885" w14:textId="77777777" w:rsidR="001E7176" w:rsidRPr="008F02F9" w:rsidRDefault="001E7176">
      <w:pPr>
        <w:rPr>
          <w:rFonts w:ascii="Arial" w:hAnsi="Arial" w:cs="Arial"/>
          <w:b/>
          <w:bCs/>
        </w:rPr>
      </w:pPr>
      <w:r w:rsidRPr="008F02F9">
        <w:rPr>
          <w:rFonts w:ascii="Arial" w:hAnsi="Arial" w:cs="Arial"/>
          <w:b/>
          <w:bCs/>
        </w:rPr>
        <w:t xml:space="preserve">Action Plan </w:t>
      </w:r>
    </w:p>
    <w:p w14:paraId="2E6DDBED" w14:textId="77777777" w:rsidR="00C54B12" w:rsidRPr="008F02F9" w:rsidRDefault="00C54B12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643"/>
        <w:gridCol w:w="2266"/>
        <w:gridCol w:w="2127"/>
        <w:gridCol w:w="2090"/>
      </w:tblGrid>
      <w:tr w:rsidR="00801EEF" w:rsidRPr="008F02F9" w14:paraId="1CD61960" w14:textId="77777777" w:rsidTr="00C70CE6">
        <w:trPr>
          <w:trHeight w:val="284"/>
        </w:trPr>
        <w:tc>
          <w:tcPr>
            <w:tcW w:w="2857" w:type="pct"/>
            <w:shd w:val="clear" w:color="auto" w:fill="E5DFEC" w:themeFill="accent4" w:themeFillTint="33"/>
            <w:vAlign w:val="center"/>
          </w:tcPr>
          <w:p w14:paraId="479AE31F" w14:textId="77777777" w:rsidR="00801EEF" w:rsidRPr="008F02F9" w:rsidRDefault="00801EEF" w:rsidP="004518FE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 xml:space="preserve">Action Required </w:t>
            </w:r>
          </w:p>
        </w:tc>
        <w:tc>
          <w:tcPr>
            <w:tcW w:w="749" w:type="pct"/>
            <w:shd w:val="clear" w:color="auto" w:fill="E5DFEC" w:themeFill="accent4" w:themeFillTint="33"/>
            <w:vAlign w:val="center"/>
          </w:tcPr>
          <w:p w14:paraId="1C07F5CE" w14:textId="77777777" w:rsidR="00801EEF" w:rsidRPr="008F02F9" w:rsidRDefault="00801EEF" w:rsidP="004518FE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 xml:space="preserve">Completion Deadline </w:t>
            </w:r>
          </w:p>
        </w:tc>
        <w:tc>
          <w:tcPr>
            <w:tcW w:w="703" w:type="pct"/>
            <w:shd w:val="clear" w:color="auto" w:fill="E5DFEC" w:themeFill="accent4" w:themeFillTint="33"/>
            <w:vAlign w:val="center"/>
          </w:tcPr>
          <w:p w14:paraId="786D95A2" w14:textId="77777777" w:rsidR="00801EEF" w:rsidRPr="008F02F9" w:rsidRDefault="00801EEF" w:rsidP="004518FE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>Responsible Person(s)</w:t>
            </w:r>
          </w:p>
        </w:tc>
        <w:tc>
          <w:tcPr>
            <w:tcW w:w="691" w:type="pct"/>
            <w:shd w:val="clear" w:color="auto" w:fill="E5DFEC" w:themeFill="accent4" w:themeFillTint="33"/>
            <w:vAlign w:val="center"/>
          </w:tcPr>
          <w:p w14:paraId="1F1251BA" w14:textId="77777777" w:rsidR="00801EEF" w:rsidRPr="008F02F9" w:rsidRDefault="00801EEF" w:rsidP="00C54B12">
            <w:pPr>
              <w:rPr>
                <w:rFonts w:ascii="Arial" w:hAnsi="Arial" w:cs="Arial"/>
                <w:b/>
              </w:rPr>
            </w:pPr>
            <w:r w:rsidRPr="008F02F9">
              <w:rPr>
                <w:rFonts w:ascii="Arial" w:hAnsi="Arial" w:cs="Arial"/>
                <w:b/>
              </w:rPr>
              <w:t>Completion Date</w:t>
            </w:r>
          </w:p>
        </w:tc>
      </w:tr>
      <w:tr w:rsidR="00801EEF" w:rsidRPr="008F02F9" w14:paraId="62AF267D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5C983251" w14:textId="77777777" w:rsidR="00801EEF" w:rsidRPr="008F02F9" w:rsidRDefault="008F02F9" w:rsidP="009E5C34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0" w:name="Text26"/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749" w:type="pct"/>
            <w:vAlign w:val="center"/>
          </w:tcPr>
          <w:p w14:paraId="55CF4157" w14:textId="014E7B84" w:rsidR="00801EEF" w:rsidRPr="008F02F9" w:rsidRDefault="00801EEF" w:rsidP="004518FE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018535314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0B0A8060" w14:textId="77777777" w:rsidR="00801EEF" w:rsidRPr="008F02F9" w:rsidRDefault="00801EEF" w:rsidP="004518FE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="008F02F9"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1" w:name="Text28"/>
            <w:r w:rsidR="008F02F9" w:rsidRPr="008F02F9">
              <w:rPr>
                <w:rFonts w:ascii="Arial" w:hAnsi="Arial" w:cs="Arial"/>
              </w:rPr>
              <w:instrText xml:space="preserve"> FORMTEXT </w:instrText>
            </w:r>
            <w:r w:rsidR="008F02F9" w:rsidRPr="008F02F9">
              <w:rPr>
                <w:rFonts w:ascii="Arial" w:hAnsi="Arial" w:cs="Arial"/>
              </w:rPr>
            </w:r>
            <w:r w:rsidR="008F02F9" w:rsidRPr="008F02F9">
              <w:rPr>
                <w:rFonts w:ascii="Arial" w:hAnsi="Arial" w:cs="Arial"/>
              </w:rPr>
              <w:fldChar w:fldCharType="separate"/>
            </w:r>
            <w:r w:rsidR="008F02F9" w:rsidRPr="008F02F9">
              <w:rPr>
                <w:rFonts w:ascii="Arial" w:hAnsi="Arial" w:cs="Arial"/>
                <w:noProof/>
              </w:rPr>
              <w:t> </w:t>
            </w:r>
            <w:r w:rsidR="008F02F9" w:rsidRPr="008F02F9">
              <w:rPr>
                <w:rFonts w:ascii="Arial" w:hAnsi="Arial" w:cs="Arial"/>
                <w:noProof/>
              </w:rPr>
              <w:t> </w:t>
            </w:r>
            <w:r w:rsidR="008F02F9" w:rsidRPr="008F02F9">
              <w:rPr>
                <w:rFonts w:ascii="Arial" w:hAnsi="Arial" w:cs="Arial"/>
                <w:noProof/>
              </w:rPr>
              <w:t> </w:t>
            </w:r>
            <w:r w:rsidR="008F02F9" w:rsidRPr="008F02F9">
              <w:rPr>
                <w:rFonts w:ascii="Arial" w:hAnsi="Arial" w:cs="Arial"/>
                <w:noProof/>
              </w:rPr>
              <w:t> </w:t>
            </w:r>
            <w:r w:rsidR="008F02F9" w:rsidRPr="008F02F9">
              <w:rPr>
                <w:rFonts w:ascii="Arial" w:hAnsi="Arial" w:cs="Arial"/>
                <w:noProof/>
              </w:rPr>
              <w:t> </w:t>
            </w:r>
            <w:r w:rsidR="008F02F9" w:rsidRPr="008F02F9">
              <w:rPr>
                <w:rFonts w:ascii="Arial" w:hAnsi="Arial" w:cs="Arial"/>
              </w:rPr>
              <w:fldChar w:fldCharType="end"/>
            </w:r>
            <w:bookmarkEnd w:id="21"/>
          </w:p>
        </w:tc>
        <w:sdt>
          <w:sdtPr>
            <w:rPr>
              <w:rFonts w:ascii="Arial" w:hAnsi="Arial" w:cs="Arial"/>
            </w:rPr>
            <w:id w:val="1639924034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2CEB8737" w14:textId="60C494EA" w:rsidR="00801EEF" w:rsidRPr="008F02F9" w:rsidRDefault="0094302C" w:rsidP="004518FE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2F6037D6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74647D9F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4E343266" w14:textId="191CD319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06397025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437E53A3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-270474738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605B7339" w14:textId="51E739B7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6009F258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194AD653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670CEFDD" w14:textId="620E1D5C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723174321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765AD696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269290913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15E72883" w14:textId="106AE643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571CBD10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78A3021E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2095252C" w14:textId="3AC26C0E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695994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14BFCE99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577867580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1D656D3F" w14:textId="25611849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4EA4847A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048DEAFA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537C3C54" w14:textId="32679823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442700705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6023559B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481902651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4697F526" w14:textId="34C62DCB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2C96D8F5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187B15B6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44FCB558" w14:textId="3DA07B46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49519254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2DC5BCB9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1274519396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15E5D130" w14:textId="0CAD27AA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13BCB3D9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320E0386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5EAA0152" w14:textId="6328244C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537575894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3B01983B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971870555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4739E96C" w14:textId="5A8641B1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1D8B3065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494C369E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0BD81A60" w14:textId="6EC0A9EF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023202038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7C789995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1481267648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39A8D89F" w14:textId="32E99210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3742E8FE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7FCC43FE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5A59550B" w14:textId="1F4C2D76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57866896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302064E2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769438005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65CAFC6E" w14:textId="4B811259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F02F9" w:rsidRPr="008F02F9" w14:paraId="50C8A2CF" w14:textId="77777777" w:rsidTr="00C70CE6">
        <w:trPr>
          <w:trHeight w:val="284"/>
        </w:trPr>
        <w:tc>
          <w:tcPr>
            <w:tcW w:w="2857" w:type="pct"/>
            <w:vAlign w:val="center"/>
          </w:tcPr>
          <w:p w14:paraId="1CF13ABB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tc>
          <w:tcPr>
            <w:tcW w:w="749" w:type="pct"/>
            <w:vAlign w:val="center"/>
          </w:tcPr>
          <w:p w14:paraId="6D66E555" w14:textId="04426D5C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61556748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4302C" w:rsidRPr="006F6386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703" w:type="pct"/>
            <w:vAlign w:val="center"/>
          </w:tcPr>
          <w:p w14:paraId="1F78E012" w14:textId="77777777" w:rsidR="008F02F9" w:rsidRPr="008F02F9" w:rsidRDefault="008F02F9" w:rsidP="008F02F9">
            <w:pPr>
              <w:rPr>
                <w:rFonts w:ascii="Arial" w:hAnsi="Arial" w:cs="Arial"/>
              </w:rPr>
            </w:pPr>
            <w:r w:rsidRPr="008F02F9">
              <w:rPr>
                <w:rFonts w:ascii="Arial" w:hAnsi="Arial" w:cs="Arial"/>
              </w:rPr>
              <w:t xml:space="preserve"> </w:t>
            </w:r>
            <w:r w:rsidRPr="008F02F9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8F02F9">
              <w:rPr>
                <w:rFonts w:ascii="Arial" w:hAnsi="Arial" w:cs="Arial"/>
              </w:rPr>
              <w:instrText xml:space="preserve"> FORMTEXT </w:instrText>
            </w:r>
            <w:r w:rsidRPr="008F02F9">
              <w:rPr>
                <w:rFonts w:ascii="Arial" w:hAnsi="Arial" w:cs="Arial"/>
              </w:rPr>
            </w:r>
            <w:r w:rsidRPr="008F02F9">
              <w:rPr>
                <w:rFonts w:ascii="Arial" w:hAnsi="Arial" w:cs="Arial"/>
              </w:rPr>
              <w:fldChar w:fldCharType="separate"/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  <w:noProof/>
              </w:rPr>
              <w:t> </w:t>
            </w:r>
            <w:r w:rsidRPr="008F02F9">
              <w:rPr>
                <w:rFonts w:ascii="Arial" w:hAnsi="Arial" w:cs="Arial"/>
              </w:rPr>
              <w:fldChar w:fldCharType="end"/>
            </w:r>
          </w:p>
        </w:tc>
        <w:sdt>
          <w:sdtPr>
            <w:rPr>
              <w:rFonts w:ascii="Arial" w:hAnsi="Arial" w:cs="Arial"/>
            </w:rPr>
            <w:id w:val="46813884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1" w:type="pct"/>
                <w:vAlign w:val="center"/>
              </w:tcPr>
              <w:p w14:paraId="7B38E57B" w14:textId="22DD4AA9" w:rsidR="008F02F9" w:rsidRPr="008F02F9" w:rsidRDefault="0094302C" w:rsidP="008F02F9">
                <w:pPr>
                  <w:rPr>
                    <w:rFonts w:ascii="Arial" w:hAnsi="Arial" w:cs="Arial"/>
                  </w:rPr>
                </w:pPr>
                <w:r w:rsidRPr="006F638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3C1AB418" w14:textId="77777777" w:rsidR="001E7176" w:rsidRPr="008F02F9" w:rsidRDefault="001E7176" w:rsidP="1D5E579F">
      <w:pPr>
        <w:rPr>
          <w:rFonts w:ascii="Arial" w:hAnsi="Arial" w:cs="Arial"/>
        </w:rPr>
      </w:pPr>
    </w:p>
    <w:p w14:paraId="677BCED7" w14:textId="77777777" w:rsidR="0099662B" w:rsidRPr="008F02F9" w:rsidRDefault="008F02F9" w:rsidP="008F02F9">
      <w:pPr>
        <w:jc w:val="center"/>
        <w:rPr>
          <w:rFonts w:ascii="Arial" w:hAnsi="Arial" w:cs="Arial"/>
          <w:b/>
          <w:bCs/>
        </w:rPr>
      </w:pPr>
      <w:r w:rsidRPr="008F02F9">
        <w:rPr>
          <w:rFonts w:ascii="Arial" w:hAnsi="Arial" w:cs="Arial"/>
          <w:b/>
          <w:bCs/>
        </w:rPr>
        <w:t>Thank you for completing this form</w:t>
      </w:r>
    </w:p>
    <w:sectPr w:rsidR="0099662B" w:rsidRPr="008F02F9" w:rsidSect="00A906D8">
      <w:headerReference w:type="default" r:id="rId12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75F88" w14:textId="77777777" w:rsidR="00A906D8" w:rsidRDefault="00A906D8" w:rsidP="006E1EC5">
      <w:r>
        <w:separator/>
      </w:r>
    </w:p>
  </w:endnote>
  <w:endnote w:type="continuationSeparator" w:id="0">
    <w:p w14:paraId="756E87D6" w14:textId="77777777" w:rsidR="00A906D8" w:rsidRDefault="00A906D8" w:rsidP="006E1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ne Sans ITC-Medium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0BEB4F" w14:textId="77777777" w:rsidR="00A906D8" w:rsidRDefault="00A906D8" w:rsidP="006E1EC5">
      <w:r>
        <w:separator/>
      </w:r>
    </w:p>
  </w:footnote>
  <w:footnote w:type="continuationSeparator" w:id="0">
    <w:p w14:paraId="7567238B" w14:textId="77777777" w:rsidR="00A906D8" w:rsidRDefault="00A906D8" w:rsidP="006E1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8E405" w14:textId="77777777" w:rsidR="00ED4136" w:rsidRDefault="00ED4136">
    <w:pPr>
      <w:pStyle w:val="Header"/>
    </w:pPr>
  </w:p>
  <w:p w14:paraId="38F05E5F" w14:textId="77777777" w:rsidR="00ED4136" w:rsidRDefault="00ED41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3775B"/>
    <w:multiLevelType w:val="hybridMultilevel"/>
    <w:tmpl w:val="D144B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D2251"/>
    <w:multiLevelType w:val="hybridMultilevel"/>
    <w:tmpl w:val="97785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A388B"/>
    <w:multiLevelType w:val="hybridMultilevel"/>
    <w:tmpl w:val="0B260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A1DB2"/>
    <w:multiLevelType w:val="hybridMultilevel"/>
    <w:tmpl w:val="BB38D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83964"/>
    <w:multiLevelType w:val="hybridMultilevel"/>
    <w:tmpl w:val="9CAAB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40959"/>
    <w:multiLevelType w:val="hybridMultilevel"/>
    <w:tmpl w:val="7B1A0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A6D93"/>
    <w:multiLevelType w:val="hybridMultilevel"/>
    <w:tmpl w:val="F246E7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AE3141"/>
    <w:multiLevelType w:val="hybridMultilevel"/>
    <w:tmpl w:val="AE50C3CC"/>
    <w:lvl w:ilvl="0" w:tplc="08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8" w15:restartNumberingAfterBreak="0">
    <w:nsid w:val="1AEB6A25"/>
    <w:multiLevelType w:val="hybridMultilevel"/>
    <w:tmpl w:val="DC3693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E03F19"/>
    <w:multiLevelType w:val="hybridMultilevel"/>
    <w:tmpl w:val="B14E7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8A2A87"/>
    <w:multiLevelType w:val="hybridMultilevel"/>
    <w:tmpl w:val="76CA9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A0543"/>
    <w:multiLevelType w:val="hybridMultilevel"/>
    <w:tmpl w:val="30D259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8006A6"/>
    <w:multiLevelType w:val="hybridMultilevel"/>
    <w:tmpl w:val="90F8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C148EC"/>
    <w:multiLevelType w:val="hybridMultilevel"/>
    <w:tmpl w:val="B784D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C62D93"/>
    <w:multiLevelType w:val="hybridMultilevel"/>
    <w:tmpl w:val="D70EDF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8E2C25"/>
    <w:multiLevelType w:val="hybridMultilevel"/>
    <w:tmpl w:val="62327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36659"/>
    <w:multiLevelType w:val="hybridMultilevel"/>
    <w:tmpl w:val="7A7EA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71C52"/>
    <w:multiLevelType w:val="hybridMultilevel"/>
    <w:tmpl w:val="42949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C267E9"/>
    <w:multiLevelType w:val="hybridMultilevel"/>
    <w:tmpl w:val="F27413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9F7FFC"/>
    <w:multiLevelType w:val="hybridMultilevel"/>
    <w:tmpl w:val="A984C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3C6F6B"/>
    <w:multiLevelType w:val="hybridMultilevel"/>
    <w:tmpl w:val="503C79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4317A"/>
    <w:multiLevelType w:val="hybridMultilevel"/>
    <w:tmpl w:val="99723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A725C"/>
    <w:multiLevelType w:val="hybridMultilevel"/>
    <w:tmpl w:val="FF701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14DB1"/>
    <w:multiLevelType w:val="hybridMultilevel"/>
    <w:tmpl w:val="9EAA4A12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4" w15:restartNumberingAfterBreak="0">
    <w:nsid w:val="3DD26695"/>
    <w:multiLevelType w:val="hybridMultilevel"/>
    <w:tmpl w:val="51521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A0130"/>
    <w:multiLevelType w:val="hybridMultilevel"/>
    <w:tmpl w:val="7CE02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494B03"/>
    <w:multiLevelType w:val="hybridMultilevel"/>
    <w:tmpl w:val="D00E4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4F3CC5"/>
    <w:multiLevelType w:val="hybridMultilevel"/>
    <w:tmpl w:val="FE4A0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C7386"/>
    <w:multiLevelType w:val="hybridMultilevel"/>
    <w:tmpl w:val="3F1EB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B2CCC"/>
    <w:multiLevelType w:val="hybridMultilevel"/>
    <w:tmpl w:val="8F4A87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7702AC"/>
    <w:multiLevelType w:val="hybridMultilevel"/>
    <w:tmpl w:val="4ECEA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7F259B"/>
    <w:multiLevelType w:val="hybridMultilevel"/>
    <w:tmpl w:val="A9D00C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971B6F"/>
    <w:multiLevelType w:val="hybridMultilevel"/>
    <w:tmpl w:val="6BEC9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B73558"/>
    <w:multiLevelType w:val="hybridMultilevel"/>
    <w:tmpl w:val="55F04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B6C37"/>
    <w:multiLevelType w:val="hybridMultilevel"/>
    <w:tmpl w:val="FA1A4D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75E748E"/>
    <w:multiLevelType w:val="hybridMultilevel"/>
    <w:tmpl w:val="65F6FC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D6B116A"/>
    <w:multiLevelType w:val="hybridMultilevel"/>
    <w:tmpl w:val="9146C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971063"/>
    <w:multiLevelType w:val="hybridMultilevel"/>
    <w:tmpl w:val="95E01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421D17"/>
    <w:multiLevelType w:val="hybridMultilevel"/>
    <w:tmpl w:val="56C2D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20E3C"/>
    <w:multiLevelType w:val="hybridMultilevel"/>
    <w:tmpl w:val="AD284E8A"/>
    <w:lvl w:ilvl="0" w:tplc="16DC361A">
      <w:numFmt w:val="bullet"/>
      <w:lvlText w:val=""/>
      <w:lvlJc w:val="left"/>
      <w:pPr>
        <w:ind w:left="765" w:hanging="360"/>
      </w:pPr>
      <w:rPr>
        <w:rFonts w:ascii="Symbol" w:eastAsia="Symbol" w:hAnsi="Symbol" w:cs="Symbol" w:hint="default"/>
        <w:color w:val="2F3D47"/>
        <w:w w:val="103"/>
        <w:sz w:val="19"/>
        <w:szCs w:val="19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0" w15:restartNumberingAfterBreak="0">
    <w:nsid w:val="6CBE7805"/>
    <w:multiLevelType w:val="hybridMultilevel"/>
    <w:tmpl w:val="675001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C11CBE"/>
    <w:multiLevelType w:val="hybridMultilevel"/>
    <w:tmpl w:val="B46AE84E"/>
    <w:lvl w:ilvl="0" w:tplc="080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2" w15:restartNumberingAfterBreak="0">
    <w:nsid w:val="73DA454F"/>
    <w:multiLevelType w:val="hybridMultilevel"/>
    <w:tmpl w:val="7AB4EA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FE51CF"/>
    <w:multiLevelType w:val="hybridMultilevel"/>
    <w:tmpl w:val="4DE48A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C8328B"/>
    <w:multiLevelType w:val="hybridMultilevel"/>
    <w:tmpl w:val="7ABE6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52035"/>
    <w:multiLevelType w:val="hybridMultilevel"/>
    <w:tmpl w:val="DDD4B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663899"/>
    <w:multiLevelType w:val="hybridMultilevel"/>
    <w:tmpl w:val="111A7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407542">
    <w:abstractNumId w:val="30"/>
  </w:num>
  <w:num w:numId="2" w16cid:durableId="1139687777">
    <w:abstractNumId w:val="12"/>
  </w:num>
  <w:num w:numId="3" w16cid:durableId="508251283">
    <w:abstractNumId w:val="21"/>
  </w:num>
  <w:num w:numId="4" w16cid:durableId="257250722">
    <w:abstractNumId w:val="10"/>
  </w:num>
  <w:num w:numId="5" w16cid:durableId="949318708">
    <w:abstractNumId w:val="27"/>
  </w:num>
  <w:num w:numId="6" w16cid:durableId="739250075">
    <w:abstractNumId w:val="36"/>
  </w:num>
  <w:num w:numId="7" w16cid:durableId="315109221">
    <w:abstractNumId w:val="19"/>
  </w:num>
  <w:num w:numId="8" w16cid:durableId="119107491">
    <w:abstractNumId w:val="11"/>
  </w:num>
  <w:num w:numId="9" w16cid:durableId="1589457775">
    <w:abstractNumId w:val="0"/>
  </w:num>
  <w:num w:numId="10" w16cid:durableId="432819097">
    <w:abstractNumId w:val="1"/>
  </w:num>
  <w:num w:numId="11" w16cid:durableId="309554600">
    <w:abstractNumId w:val="17"/>
  </w:num>
  <w:num w:numId="12" w16cid:durableId="139270837">
    <w:abstractNumId w:val="8"/>
  </w:num>
  <w:num w:numId="13" w16cid:durableId="569342336">
    <w:abstractNumId w:val="18"/>
  </w:num>
  <w:num w:numId="14" w16cid:durableId="1759986940">
    <w:abstractNumId w:val="16"/>
  </w:num>
  <w:num w:numId="15" w16cid:durableId="569850654">
    <w:abstractNumId w:val="38"/>
  </w:num>
  <w:num w:numId="16" w16cid:durableId="1246845885">
    <w:abstractNumId w:val="5"/>
  </w:num>
  <w:num w:numId="17" w16cid:durableId="1338270599">
    <w:abstractNumId w:val="32"/>
  </w:num>
  <w:num w:numId="18" w16cid:durableId="999386088">
    <w:abstractNumId w:val="39"/>
  </w:num>
  <w:num w:numId="19" w16cid:durableId="1338389222">
    <w:abstractNumId w:val="23"/>
  </w:num>
  <w:num w:numId="20" w16cid:durableId="1059938831">
    <w:abstractNumId w:val="7"/>
  </w:num>
  <w:num w:numId="21" w16cid:durableId="1947155547">
    <w:abstractNumId w:val="44"/>
  </w:num>
  <w:num w:numId="22" w16cid:durableId="1239245910">
    <w:abstractNumId w:val="45"/>
  </w:num>
  <w:num w:numId="23" w16cid:durableId="535771701">
    <w:abstractNumId w:val="3"/>
  </w:num>
  <w:num w:numId="24" w16cid:durableId="1992754608">
    <w:abstractNumId w:val="13"/>
  </w:num>
  <w:num w:numId="25" w16cid:durableId="2065829805">
    <w:abstractNumId w:val="2"/>
  </w:num>
  <w:num w:numId="26" w16cid:durableId="128667950">
    <w:abstractNumId w:val="28"/>
  </w:num>
  <w:num w:numId="27" w16cid:durableId="637994242">
    <w:abstractNumId w:val="25"/>
  </w:num>
  <w:num w:numId="28" w16cid:durableId="1467353139">
    <w:abstractNumId w:val="33"/>
  </w:num>
  <w:num w:numId="29" w16cid:durableId="61145871">
    <w:abstractNumId w:val="37"/>
  </w:num>
  <w:num w:numId="30" w16cid:durableId="1090079453">
    <w:abstractNumId w:val="15"/>
  </w:num>
  <w:num w:numId="31" w16cid:durableId="1123037716">
    <w:abstractNumId w:val="9"/>
  </w:num>
  <w:num w:numId="32" w16cid:durableId="201791233">
    <w:abstractNumId w:val="20"/>
  </w:num>
  <w:num w:numId="33" w16cid:durableId="1066731851">
    <w:abstractNumId w:val="22"/>
  </w:num>
  <w:num w:numId="34" w16cid:durableId="201788622">
    <w:abstractNumId w:val="24"/>
  </w:num>
  <w:num w:numId="35" w16cid:durableId="955722444">
    <w:abstractNumId w:val="46"/>
  </w:num>
  <w:num w:numId="36" w16cid:durableId="1201019398">
    <w:abstractNumId w:val="4"/>
  </w:num>
  <w:num w:numId="37" w16cid:durableId="144859540">
    <w:abstractNumId w:val="6"/>
  </w:num>
  <w:num w:numId="38" w16cid:durableId="573012770">
    <w:abstractNumId w:val="43"/>
  </w:num>
  <w:num w:numId="39" w16cid:durableId="892078082">
    <w:abstractNumId w:val="41"/>
  </w:num>
  <w:num w:numId="40" w16cid:durableId="1249344438">
    <w:abstractNumId w:val="34"/>
  </w:num>
  <w:num w:numId="41" w16cid:durableId="358090298">
    <w:abstractNumId w:val="40"/>
  </w:num>
  <w:num w:numId="42" w16cid:durableId="1417483383">
    <w:abstractNumId w:val="26"/>
  </w:num>
  <w:num w:numId="43" w16cid:durableId="950865080">
    <w:abstractNumId w:val="31"/>
  </w:num>
  <w:num w:numId="44" w16cid:durableId="1665278243">
    <w:abstractNumId w:val="42"/>
  </w:num>
  <w:num w:numId="45" w16cid:durableId="113260020">
    <w:abstractNumId w:val="35"/>
  </w:num>
  <w:num w:numId="46" w16cid:durableId="1157847133">
    <w:abstractNumId w:val="29"/>
  </w:num>
  <w:num w:numId="47" w16cid:durableId="1938437871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1+zDrk2J4erUI9Ug/7rTHWRm3RL+KKb7bZH5+i8mNtOJqBETTV4niDVh28M4FQ3z2/9QlnLu9AZZsxVYh8CYQ==" w:salt="cvnlJNDQvfvEIuJdAD+ts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BA2"/>
    <w:rsid w:val="00002ADF"/>
    <w:rsid w:val="00017239"/>
    <w:rsid w:val="00025844"/>
    <w:rsid w:val="00063C66"/>
    <w:rsid w:val="00065F65"/>
    <w:rsid w:val="00086E5D"/>
    <w:rsid w:val="000C0105"/>
    <w:rsid w:val="000C4570"/>
    <w:rsid w:val="000E26F1"/>
    <w:rsid w:val="000E41C9"/>
    <w:rsid w:val="000E44F0"/>
    <w:rsid w:val="000E6B2A"/>
    <w:rsid w:val="00116F56"/>
    <w:rsid w:val="001500F6"/>
    <w:rsid w:val="00190F4A"/>
    <w:rsid w:val="001A0DC8"/>
    <w:rsid w:val="001A56DD"/>
    <w:rsid w:val="001E7176"/>
    <w:rsid w:val="001F2187"/>
    <w:rsid w:val="001F5DFE"/>
    <w:rsid w:val="00217726"/>
    <w:rsid w:val="002557B9"/>
    <w:rsid w:val="0030404B"/>
    <w:rsid w:val="0030555A"/>
    <w:rsid w:val="00336646"/>
    <w:rsid w:val="003B26FB"/>
    <w:rsid w:val="003D58FC"/>
    <w:rsid w:val="003F14DD"/>
    <w:rsid w:val="003F177E"/>
    <w:rsid w:val="004210E9"/>
    <w:rsid w:val="0043353A"/>
    <w:rsid w:val="00446264"/>
    <w:rsid w:val="004518FE"/>
    <w:rsid w:val="0045305C"/>
    <w:rsid w:val="00455D65"/>
    <w:rsid w:val="00456E7B"/>
    <w:rsid w:val="00460B3B"/>
    <w:rsid w:val="00475905"/>
    <w:rsid w:val="00485C07"/>
    <w:rsid w:val="0049151D"/>
    <w:rsid w:val="004B60D3"/>
    <w:rsid w:val="004C3870"/>
    <w:rsid w:val="004C5136"/>
    <w:rsid w:val="004E046C"/>
    <w:rsid w:val="00520C76"/>
    <w:rsid w:val="00532F13"/>
    <w:rsid w:val="005470D4"/>
    <w:rsid w:val="00553089"/>
    <w:rsid w:val="0055498D"/>
    <w:rsid w:val="00577224"/>
    <w:rsid w:val="00577B2D"/>
    <w:rsid w:val="00583640"/>
    <w:rsid w:val="005953A1"/>
    <w:rsid w:val="005A733B"/>
    <w:rsid w:val="005E0999"/>
    <w:rsid w:val="0061398B"/>
    <w:rsid w:val="00621850"/>
    <w:rsid w:val="00631E69"/>
    <w:rsid w:val="00671943"/>
    <w:rsid w:val="006816DD"/>
    <w:rsid w:val="00692819"/>
    <w:rsid w:val="006B1165"/>
    <w:rsid w:val="006D5850"/>
    <w:rsid w:val="006D5EAE"/>
    <w:rsid w:val="006D7530"/>
    <w:rsid w:val="006E1EC5"/>
    <w:rsid w:val="006F1BF0"/>
    <w:rsid w:val="0072257A"/>
    <w:rsid w:val="00756F72"/>
    <w:rsid w:val="0076228D"/>
    <w:rsid w:val="00792933"/>
    <w:rsid w:val="007B4D7D"/>
    <w:rsid w:val="007B6A9A"/>
    <w:rsid w:val="007C0181"/>
    <w:rsid w:val="007C412F"/>
    <w:rsid w:val="007D7EC3"/>
    <w:rsid w:val="00801EEF"/>
    <w:rsid w:val="0081701F"/>
    <w:rsid w:val="008413BA"/>
    <w:rsid w:val="00841832"/>
    <w:rsid w:val="00851E0C"/>
    <w:rsid w:val="00864539"/>
    <w:rsid w:val="00880163"/>
    <w:rsid w:val="00881748"/>
    <w:rsid w:val="00896262"/>
    <w:rsid w:val="00897768"/>
    <w:rsid w:val="008A6845"/>
    <w:rsid w:val="008B4853"/>
    <w:rsid w:val="008D4C3F"/>
    <w:rsid w:val="008D689C"/>
    <w:rsid w:val="008F02F9"/>
    <w:rsid w:val="0094302C"/>
    <w:rsid w:val="00946902"/>
    <w:rsid w:val="00957A5E"/>
    <w:rsid w:val="00961198"/>
    <w:rsid w:val="0099662B"/>
    <w:rsid w:val="009E5C2E"/>
    <w:rsid w:val="009E5C34"/>
    <w:rsid w:val="00A27DE8"/>
    <w:rsid w:val="00A31603"/>
    <w:rsid w:val="00A4483E"/>
    <w:rsid w:val="00A5705F"/>
    <w:rsid w:val="00A906D8"/>
    <w:rsid w:val="00A91EB7"/>
    <w:rsid w:val="00AA24A1"/>
    <w:rsid w:val="00AB45F9"/>
    <w:rsid w:val="00AF0A71"/>
    <w:rsid w:val="00AF594B"/>
    <w:rsid w:val="00B02A9C"/>
    <w:rsid w:val="00B27ECD"/>
    <w:rsid w:val="00B4380B"/>
    <w:rsid w:val="00B84164"/>
    <w:rsid w:val="00B974B9"/>
    <w:rsid w:val="00BA5A3E"/>
    <w:rsid w:val="00BE151D"/>
    <w:rsid w:val="00C54B12"/>
    <w:rsid w:val="00C70CE6"/>
    <w:rsid w:val="00C73026"/>
    <w:rsid w:val="00C77AE6"/>
    <w:rsid w:val="00C9218E"/>
    <w:rsid w:val="00CF3146"/>
    <w:rsid w:val="00CF32C3"/>
    <w:rsid w:val="00D83879"/>
    <w:rsid w:val="00DD7BBB"/>
    <w:rsid w:val="00DF703A"/>
    <w:rsid w:val="00E3742A"/>
    <w:rsid w:val="00E41D0C"/>
    <w:rsid w:val="00E62E11"/>
    <w:rsid w:val="00E80341"/>
    <w:rsid w:val="00EA0214"/>
    <w:rsid w:val="00EA4150"/>
    <w:rsid w:val="00EB595D"/>
    <w:rsid w:val="00EB6261"/>
    <w:rsid w:val="00EC48F1"/>
    <w:rsid w:val="00ED4136"/>
    <w:rsid w:val="00EE025D"/>
    <w:rsid w:val="00EF073F"/>
    <w:rsid w:val="00F02FFC"/>
    <w:rsid w:val="00F23C2E"/>
    <w:rsid w:val="00F31BA2"/>
    <w:rsid w:val="00F6085F"/>
    <w:rsid w:val="00F67DD7"/>
    <w:rsid w:val="00FA2A3E"/>
    <w:rsid w:val="00FC3A22"/>
    <w:rsid w:val="00FC7A2A"/>
    <w:rsid w:val="00FD5DDC"/>
    <w:rsid w:val="00FE0027"/>
    <w:rsid w:val="1BC2873E"/>
    <w:rsid w:val="1D5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3AD73"/>
  <w15:docId w15:val="{E29CCD24-1113-4DF6-A444-AB9EA6C3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0D4"/>
    <w:rPr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5470D4"/>
    <w:pPr>
      <w:keepNext/>
      <w:spacing w:before="60" w:after="240"/>
      <w:outlineLvl w:val="0"/>
    </w:pPr>
    <w:rPr>
      <w:rFonts w:ascii="Stone Sans ITC-Medium" w:hAnsi="Stone Sans ITC-Medium"/>
      <w:color w:val="000066"/>
      <w:kern w:val="36"/>
      <w:sz w:val="40"/>
      <w:szCs w:val="40"/>
      <w:lang w:val="en-GB"/>
    </w:rPr>
  </w:style>
  <w:style w:type="paragraph" w:styleId="Heading2">
    <w:name w:val="heading 2"/>
    <w:basedOn w:val="Normal"/>
    <w:link w:val="Heading2Char"/>
    <w:qFormat/>
    <w:rsid w:val="005470D4"/>
    <w:pPr>
      <w:keepNext/>
      <w:keepLines/>
      <w:pBdr>
        <w:top w:val="single" w:sz="8" w:space="0" w:color="000000"/>
        <w:left w:val="single" w:sz="8" w:space="6" w:color="000000"/>
        <w:bottom w:val="single" w:sz="8" w:space="0" w:color="000000"/>
        <w:right w:val="single" w:sz="8" w:space="6" w:color="000000"/>
      </w:pBdr>
      <w:shd w:val="clear" w:color="auto" w:fill="333399"/>
      <w:spacing w:before="60" w:after="120"/>
      <w:outlineLvl w:val="1"/>
    </w:pPr>
    <w:rPr>
      <w:rFonts w:ascii="Stone Sans ITC-Medium" w:hAnsi="Stone Sans ITC-Medium"/>
      <w:color w:val="FFFFFF"/>
      <w:sz w:val="28"/>
      <w:szCs w:val="28"/>
      <w:lang w:val="en-GB"/>
    </w:rPr>
  </w:style>
  <w:style w:type="paragraph" w:styleId="Heading3">
    <w:name w:val="heading 3"/>
    <w:basedOn w:val="Normal"/>
    <w:link w:val="Heading3Char"/>
    <w:qFormat/>
    <w:rsid w:val="005470D4"/>
    <w:pPr>
      <w:keepNext/>
      <w:keepLines/>
      <w:spacing w:before="100" w:beforeAutospacing="1" w:after="120"/>
      <w:outlineLvl w:val="2"/>
    </w:pPr>
    <w:rPr>
      <w:rFonts w:ascii="Stone Sans ITC-Medium" w:hAnsi="Stone Sans ITC-Medium"/>
      <w:lang w:val="en-GB"/>
    </w:rPr>
  </w:style>
  <w:style w:type="paragraph" w:styleId="Heading4">
    <w:name w:val="heading 4"/>
    <w:basedOn w:val="Normal"/>
    <w:link w:val="Heading4Char"/>
    <w:qFormat/>
    <w:rsid w:val="005470D4"/>
    <w:pPr>
      <w:keepNext/>
      <w:keepLines/>
      <w:spacing w:before="100" w:beforeAutospacing="1" w:after="120"/>
      <w:outlineLvl w:val="3"/>
    </w:pPr>
    <w:rPr>
      <w:rFonts w:ascii="Stone Sans ITC-Medium" w:hAnsi="Stone Sans ITC-Medium"/>
      <w:b/>
      <w:bCs/>
      <w:lang w:val="en-GB"/>
    </w:rPr>
  </w:style>
  <w:style w:type="paragraph" w:styleId="Heading5">
    <w:name w:val="heading 5"/>
    <w:basedOn w:val="Normal"/>
    <w:link w:val="Heading5Char"/>
    <w:qFormat/>
    <w:rsid w:val="005470D4"/>
    <w:pPr>
      <w:spacing w:before="100" w:beforeAutospacing="1" w:after="100" w:afterAutospacing="1"/>
      <w:outlineLvl w:val="4"/>
    </w:pPr>
    <w:rPr>
      <w:b/>
      <w:bCs/>
      <w:sz w:val="20"/>
      <w:szCs w:val="20"/>
      <w:lang w:val="en-GB"/>
    </w:rPr>
  </w:style>
  <w:style w:type="paragraph" w:styleId="Heading6">
    <w:name w:val="heading 6"/>
    <w:basedOn w:val="Normal"/>
    <w:link w:val="Heading6Char"/>
    <w:qFormat/>
    <w:rsid w:val="005470D4"/>
    <w:pPr>
      <w:spacing w:before="100" w:beforeAutospacing="1" w:after="100" w:afterAutospacing="1"/>
      <w:outlineLvl w:val="5"/>
    </w:pPr>
    <w:rPr>
      <w:b/>
      <w:bCs/>
      <w:sz w:val="15"/>
      <w:szCs w:val="15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70D4"/>
    <w:rPr>
      <w:rFonts w:ascii="Stone Sans ITC-Medium" w:hAnsi="Stone Sans ITC-Medium"/>
      <w:color w:val="000066"/>
      <w:kern w:val="36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5470D4"/>
    <w:rPr>
      <w:rFonts w:ascii="Stone Sans ITC-Medium" w:hAnsi="Stone Sans ITC-Medium"/>
      <w:color w:val="FFFFFF"/>
      <w:sz w:val="28"/>
      <w:szCs w:val="28"/>
      <w:shd w:val="clear" w:color="auto" w:fill="333399"/>
    </w:rPr>
  </w:style>
  <w:style w:type="character" w:customStyle="1" w:styleId="Heading3Char">
    <w:name w:val="Heading 3 Char"/>
    <w:basedOn w:val="DefaultParagraphFont"/>
    <w:link w:val="Heading3"/>
    <w:rsid w:val="005470D4"/>
    <w:rPr>
      <w:rFonts w:ascii="Stone Sans ITC-Medium" w:hAnsi="Stone Sans ITC-Medium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5470D4"/>
    <w:rPr>
      <w:rFonts w:ascii="Stone Sans ITC-Medium" w:hAnsi="Stone Sans ITC-Medium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470D4"/>
    <w:rPr>
      <w:b/>
      <w:bCs/>
    </w:rPr>
  </w:style>
  <w:style w:type="character" w:customStyle="1" w:styleId="Heading6Char">
    <w:name w:val="Heading 6 Char"/>
    <w:basedOn w:val="DefaultParagraphFont"/>
    <w:link w:val="Heading6"/>
    <w:rsid w:val="005470D4"/>
    <w:rPr>
      <w:b/>
      <w:bCs/>
      <w:sz w:val="15"/>
      <w:szCs w:val="15"/>
    </w:rPr>
  </w:style>
  <w:style w:type="table" w:styleId="TableGrid">
    <w:name w:val="Table Grid"/>
    <w:basedOn w:val="TableNormal"/>
    <w:uiPriority w:val="59"/>
    <w:rsid w:val="001F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1B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1E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EC5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E1E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EC5"/>
    <w:rPr>
      <w:sz w:val="24"/>
      <w:szCs w:val="24"/>
      <w:lang w:val="en-US"/>
    </w:rPr>
  </w:style>
  <w:style w:type="character" w:styleId="Hyperlink">
    <w:name w:val="Hyperlink"/>
    <w:rsid w:val="007C0181"/>
    <w:rPr>
      <w:color w:val="0000FF"/>
      <w:u w:val="single"/>
    </w:rPr>
  </w:style>
  <w:style w:type="paragraph" w:customStyle="1" w:styleId="Default">
    <w:name w:val="Default"/>
    <w:rsid w:val="0057722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430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2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F5204-EAD8-46A9-B78A-8ABA3ED7E9F8}"/>
      </w:docPartPr>
      <w:docPartBody>
        <w:p w:rsidR="00826F09" w:rsidRDefault="00826F09">
          <w:r w:rsidRPr="006F638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ne Sans ITC-Medium">
    <w:altName w:val="Vrinda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F09"/>
    <w:rsid w:val="00671943"/>
    <w:rsid w:val="00826F09"/>
    <w:rsid w:val="008D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09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6F0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54f028-5f87-4f2f-9f4d-7e34d23f5046" xsi:nil="true"/>
    <lcf76f155ced4ddcb4097134ff3c332f xmlns="18df7eec-3629-4b2d-a0bb-045b7f73d2b7">
      <Terms xmlns="http://schemas.microsoft.com/office/infopath/2007/PartnerControls"/>
    </lcf76f155ced4ddcb4097134ff3c332f>
    <SharedWithUsers xmlns="d554f028-5f87-4f2f-9f4d-7e34d23f5046">
      <UserInfo>
        <DisplayName>Aym Dupuy</DisplayName>
        <AccountId>14</AccountId>
        <AccountType/>
      </UserInfo>
      <UserInfo>
        <DisplayName>Jessica Willoughby</DisplayName>
        <AccountId>36</AccountId>
        <AccountType/>
      </UserInfo>
      <UserInfo>
        <DisplayName>Ash Willoughby</DisplayName>
        <AccountId>164</AccountId>
        <AccountType/>
      </UserInfo>
      <UserInfo>
        <DisplayName>Christianne Sayers</DisplayName>
        <AccountId>20</AccountId>
        <AccountType/>
      </UserInfo>
    </SharedWithUsers>
    <Thumbnail xmlns="18df7eec-3629-4b2d-a0bb-045b7f73d2b7" xsi:nil="true"/>
    <image xmlns="18df7eec-3629-4b2d-a0bb-045b7f73d2b7" xsi:nil="true"/>
    <imagecolumn xmlns="18df7eec-3629-4b2d-a0bb-045b7f73d2b7" xsi:nil="true"/>
    <jh xmlns="18df7eec-3629-4b2d-a0bb-045b7f73d2b7" xsi:nil="true"/>
    <_x0059_7 xmlns="18df7eec-3629-4b2d-a0bb-045b7f73d2b7" xsi:nil="true"/>
    <_Flow_SignoffStatus xmlns="18df7eec-3629-4b2d-a0bb-045b7f73d2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A2692A3AFF6A4AAF041B1A12DB37E3" ma:contentTypeVersion="27" ma:contentTypeDescription="Create a new document." ma:contentTypeScope="" ma:versionID="138a9a7d55959c4a644f968be6cb3413">
  <xsd:schema xmlns:xsd="http://www.w3.org/2001/XMLSchema" xmlns:xs="http://www.w3.org/2001/XMLSchema" xmlns:p="http://schemas.microsoft.com/office/2006/metadata/properties" xmlns:ns2="18df7eec-3629-4b2d-a0bb-045b7f73d2b7" xmlns:ns3="d554f028-5f87-4f2f-9f4d-7e34d23f5046" targetNamespace="http://schemas.microsoft.com/office/2006/metadata/properties" ma:root="true" ma:fieldsID="41d293ec8c6a0da82c1cc33df18eda28" ns2:_="" ns3:_="">
    <xsd:import namespace="18df7eec-3629-4b2d-a0bb-045b7f73d2b7"/>
    <xsd:import namespace="d554f028-5f87-4f2f-9f4d-7e34d23f50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Thumbnail" minOccurs="0"/>
                <xsd:element ref="ns2:image" minOccurs="0"/>
                <xsd:element ref="ns2:imagecolumn" minOccurs="0"/>
                <xsd:element ref="ns2:jh" minOccurs="0"/>
                <xsd:element ref="ns2:MediaServiceObjectDetectorVersions" minOccurs="0"/>
                <xsd:element ref="ns2:_x0059_7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7eec-3629-4b2d-a0bb-045b7f73d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e9630a-6005-4282-bfea-9816fd19f7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  <xsd:element name="image" ma:index="25" nillable="true" ma:displayName="image" ma:format="Thumbnail" ma:internalName="image">
      <xsd:simpleType>
        <xsd:restriction base="dms:Unknown"/>
      </xsd:simpleType>
    </xsd:element>
    <xsd:element name="imagecolumn" ma:index="26" nillable="true" ma:displayName="image column" ma:format="Thumbnail" ma:internalName="imagecolumn">
      <xsd:simpleType>
        <xsd:restriction base="dms:Unknown"/>
      </xsd:simpleType>
    </xsd:element>
    <xsd:element name="jh" ma:index="27" nillable="true" ma:displayName="jh" ma:format="Thumbnail" ma:internalName="jh">
      <xsd:simpleType>
        <xsd:restriction base="dms:Unknown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x0059_7" ma:index="29" nillable="true" ma:displayName="Y7" ma:format="Dropdown" ma:internalName="_x0059_7">
      <xsd:simpleType>
        <xsd:restriction base="dms:Text">
          <xsd:maxLength value="255"/>
        </xsd:restriction>
      </xsd:simpleType>
    </xsd:element>
    <xsd:element name="_Flow_SignoffStatus" ma:index="30" nillable="true" ma:displayName="Sign-off status" ma:internalName="Sign_x002d_off_x0020_status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4f028-5f87-4f2f-9f4d-7e34d23f50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245df05-9ad9-4e26-8b12-eccd2d510d01}" ma:internalName="TaxCatchAll" ma:showField="CatchAllData" ma:web="d554f028-5f87-4f2f-9f4d-7e34d23f5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3E801-0C07-4221-87B3-0AE2595C5C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DAE24D-1D9E-49A5-9A27-693DBCC4F839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18df7eec-3629-4b2d-a0bb-045b7f73d2b7"/>
    <ds:schemaRef ds:uri="http://schemas.microsoft.com/office/infopath/2007/PartnerControls"/>
    <ds:schemaRef ds:uri="http://schemas.openxmlformats.org/package/2006/metadata/core-properties"/>
    <ds:schemaRef ds:uri="d554f028-5f87-4f2f-9f4d-7e34d23f5046"/>
  </ds:schemaRefs>
</ds:datastoreItem>
</file>

<file path=customXml/itemProps3.xml><?xml version="1.0" encoding="utf-8"?>
<ds:datastoreItem xmlns:ds="http://schemas.openxmlformats.org/officeDocument/2006/customXml" ds:itemID="{FFEFBFE6-F570-4BD0-B6C3-5315B75C7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f7eec-3629-4b2d-a0bb-045b7f73d2b7"/>
    <ds:schemaRef ds:uri="d554f028-5f87-4f2f-9f4d-7e34d23f5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7AB7DD-71E0-4956-8567-6621490A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RISK%20ASSESSMENT%20-%20Blank%20Template</Template>
  <TotalTime>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Pavis</dc:creator>
  <cp:lastModifiedBy>Robert Pavis</cp:lastModifiedBy>
  <cp:revision>2</cp:revision>
  <dcterms:created xsi:type="dcterms:W3CDTF">2024-06-12T16:11:00Z</dcterms:created>
  <dcterms:modified xsi:type="dcterms:W3CDTF">2024-06-12T16:11:00Z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0x01010062A2692A3AFF6A4AAF041B1A12DB37E3</vt:lpwstr>
  </property>
  <property fmtid="{D5CDD505-2E9C-101B-9397-08002B2CF9AE}" pid="3" name="MediaServiceImageTags">
    <vt:lpwstr/>
  </property>
</Properties>
</file>