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60E643" w14:textId="77777777" w:rsidR="005B5916" w:rsidRPr="00C325C9" w:rsidRDefault="005B5916" w:rsidP="005B5916">
      <w:pPr>
        <w:jc w:val="center"/>
        <w:rPr>
          <w:rFonts w:ascii="Verdana" w:hAnsi="Verdana"/>
          <w:b/>
          <w:spacing w:val="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325C9">
        <w:rPr>
          <w:rFonts w:ascii="Verdana" w:hAnsi="Verdana"/>
          <w:b/>
          <w:spacing w:val="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PRIJAVNICA – OSEBNI LIST</w:t>
      </w:r>
    </w:p>
    <w:p w14:paraId="506E8549" w14:textId="77777777" w:rsidR="00CE343B" w:rsidRPr="00C325C9" w:rsidRDefault="00CE343B" w:rsidP="00107752">
      <w:pPr>
        <w:tabs>
          <w:tab w:val="center" w:pos="4819"/>
          <w:tab w:val="left" w:pos="7065"/>
        </w:tabs>
        <w:spacing w:line="360" w:lineRule="auto"/>
        <w:jc w:val="center"/>
        <w:rPr>
          <w:rFonts w:ascii="Verdana" w:hAnsi="Verdana"/>
          <w:sz w:val="16"/>
          <w:szCs w:val="16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AFC1F8E" w14:textId="77777777" w:rsidR="003328C5" w:rsidRPr="00C325C9" w:rsidRDefault="003328C5" w:rsidP="00107752">
      <w:pPr>
        <w:tabs>
          <w:tab w:val="center" w:pos="4819"/>
          <w:tab w:val="left" w:pos="7065"/>
        </w:tabs>
        <w:spacing w:line="360" w:lineRule="auto"/>
        <w:jc w:val="center"/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325C9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</w:t>
      </w:r>
      <w:r w:rsidR="00CE343B" w:rsidRPr="00C325C9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__________</w:t>
      </w:r>
      <w:r w:rsidRPr="00C325C9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______</w:t>
      </w:r>
      <w:r w:rsidR="00107752" w:rsidRPr="00C325C9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</w:t>
      </w:r>
      <w:r w:rsidRPr="00C325C9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_________</w:t>
      </w:r>
    </w:p>
    <w:p w14:paraId="755362D9" w14:textId="77777777" w:rsidR="003328C5" w:rsidRPr="00C325C9" w:rsidRDefault="003328C5" w:rsidP="00107752">
      <w:pPr>
        <w:spacing w:line="360" w:lineRule="auto"/>
        <w:jc w:val="center"/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325C9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ŠT. DIPLOME</w:t>
      </w:r>
      <w:r w:rsidR="00CE343B" w:rsidRPr="00C325C9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26983" w:rsidRPr="00C325C9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TRENER </w:t>
      </w:r>
      <w:r w:rsidR="001708B6" w:rsidRPr="00C325C9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</w:t>
      </w:r>
      <w:r w:rsidR="00CE343B" w:rsidRPr="00C325C9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(izpolni SZS-ZUTS)</w:t>
      </w:r>
    </w:p>
    <w:p w14:paraId="1B041DFD" w14:textId="77777777" w:rsidR="00C71531" w:rsidRPr="00AE229E" w:rsidRDefault="00C71531" w:rsidP="00C71531">
      <w:pPr>
        <w:spacing w:line="360" w:lineRule="auto"/>
        <w:rPr>
          <w:rFonts w:ascii="Verdana" w:hAnsi="Verdana"/>
          <w:b/>
          <w:i/>
          <w:sz w:val="22"/>
          <w:szCs w:val="22"/>
        </w:rPr>
      </w:pPr>
      <w:r w:rsidRPr="00AE229E">
        <w:rPr>
          <w:rFonts w:ascii="Verdana" w:hAnsi="Verdana"/>
          <w:b/>
          <w:i/>
          <w:sz w:val="22"/>
          <w:szCs w:val="22"/>
        </w:rPr>
        <w:t>Podatki o kandidatu</w:t>
      </w:r>
    </w:p>
    <w:p w14:paraId="07FF2FD5" w14:textId="77777777" w:rsidR="00696181" w:rsidRDefault="00696181" w:rsidP="00C71531">
      <w:pPr>
        <w:spacing w:line="360" w:lineRule="auto"/>
        <w:rPr>
          <w:rFonts w:ascii="Verdana" w:hAnsi="Verdana"/>
          <w:sz w:val="20"/>
          <w:szCs w:val="20"/>
        </w:rPr>
      </w:pPr>
    </w:p>
    <w:p w14:paraId="63DAA557" w14:textId="77777777" w:rsidR="00C71531" w:rsidRPr="00646A84" w:rsidRDefault="00D215AD" w:rsidP="00C71531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 xml:space="preserve">PRIIMEK IN </w:t>
      </w:r>
      <w:r w:rsidR="00C71531" w:rsidRPr="00646A84">
        <w:rPr>
          <w:rFonts w:ascii="Verdana" w:hAnsi="Verdana"/>
          <w:sz w:val="20"/>
          <w:szCs w:val="20"/>
        </w:rPr>
        <w:t xml:space="preserve">IME:__________________________________  SPOL:    M </w:t>
      </w:r>
      <w:r w:rsidR="00C71531" w:rsidRPr="00646A84">
        <w:rPr>
          <w:rFonts w:ascii="Verdana" w:hAnsi="Verdana"/>
          <w:sz w:val="20"/>
          <w:szCs w:val="20"/>
        </w:rPr>
        <w:tab/>
        <w:t>Ž</w:t>
      </w:r>
    </w:p>
    <w:p w14:paraId="5605E5D4" w14:textId="77777777" w:rsidR="00D215AD" w:rsidRPr="00646A84" w:rsidRDefault="00D215AD" w:rsidP="00D215AD">
      <w:pPr>
        <w:tabs>
          <w:tab w:val="left" w:pos="9000"/>
        </w:tabs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DATUM ROJSTVA:_________________ KRAJ ROJSTVA ________________</w:t>
      </w:r>
      <w:r>
        <w:rPr>
          <w:rFonts w:ascii="Verdana" w:hAnsi="Verdana"/>
          <w:sz w:val="20"/>
          <w:szCs w:val="20"/>
        </w:rPr>
        <w:t>___________</w:t>
      </w:r>
      <w:r w:rsidRPr="00646A84">
        <w:rPr>
          <w:rFonts w:ascii="Verdana" w:hAnsi="Verdana"/>
          <w:sz w:val="20"/>
          <w:szCs w:val="20"/>
        </w:rPr>
        <w:t>____</w:t>
      </w:r>
    </w:p>
    <w:p w14:paraId="3B4ECD15" w14:textId="77777777" w:rsidR="00C71531" w:rsidRPr="00646A84" w:rsidRDefault="00C71531" w:rsidP="00C71531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NASLOV STALNEGA BIVALIŠČA: ______________________________________</w:t>
      </w:r>
      <w:r w:rsidR="007439C4">
        <w:rPr>
          <w:rFonts w:ascii="Verdana" w:hAnsi="Verdana"/>
          <w:sz w:val="20"/>
          <w:szCs w:val="20"/>
        </w:rPr>
        <w:t>___________</w:t>
      </w:r>
    </w:p>
    <w:p w14:paraId="591E7B04" w14:textId="77777777" w:rsidR="00C71531" w:rsidRPr="00646A84" w:rsidRDefault="00D215AD" w:rsidP="007439C4">
      <w:pPr>
        <w:spacing w:line="360" w:lineRule="auto"/>
        <w:ind w:right="9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POŠTNA</w:t>
      </w:r>
      <w:r w:rsidR="00C71531" w:rsidRPr="00646A84">
        <w:rPr>
          <w:rFonts w:ascii="Verdana" w:hAnsi="Verdana"/>
          <w:sz w:val="20"/>
          <w:szCs w:val="20"/>
        </w:rPr>
        <w:t xml:space="preserve"> ŠTEVILK</w:t>
      </w:r>
      <w:r>
        <w:rPr>
          <w:rFonts w:ascii="Verdana" w:hAnsi="Verdana"/>
          <w:sz w:val="20"/>
          <w:szCs w:val="20"/>
        </w:rPr>
        <w:t>A IN KRAJ</w:t>
      </w:r>
      <w:r w:rsidR="00C71531" w:rsidRPr="00646A84">
        <w:rPr>
          <w:rFonts w:ascii="Verdana" w:hAnsi="Verdana"/>
          <w:sz w:val="20"/>
          <w:szCs w:val="20"/>
        </w:rPr>
        <w:t>: |__|__|__|__|</w:t>
      </w:r>
      <w:r w:rsidR="00C71531" w:rsidRPr="00646A84">
        <w:rPr>
          <w:rFonts w:ascii="Verdana" w:hAnsi="Verdana"/>
          <w:sz w:val="20"/>
          <w:szCs w:val="20"/>
        </w:rPr>
        <w:softHyphen/>
      </w:r>
      <w:r w:rsidR="00C71531" w:rsidRPr="00646A8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  <w:t>_________</w:t>
      </w:r>
      <w:r w:rsidR="00C71531" w:rsidRPr="00646A84">
        <w:rPr>
          <w:rFonts w:ascii="Verdana" w:hAnsi="Verdana"/>
          <w:sz w:val="20"/>
          <w:szCs w:val="20"/>
        </w:rPr>
        <w:t>_</w:t>
      </w:r>
      <w:r>
        <w:rPr>
          <w:rFonts w:ascii="Verdana" w:hAnsi="Verdana"/>
          <w:sz w:val="20"/>
          <w:szCs w:val="20"/>
        </w:rPr>
        <w:t>_</w:t>
      </w:r>
      <w:r w:rsidR="00C71531" w:rsidRPr="00646A84">
        <w:rPr>
          <w:rFonts w:ascii="Verdana" w:hAnsi="Verdana"/>
          <w:sz w:val="20"/>
          <w:szCs w:val="20"/>
        </w:rPr>
        <w:t>__________</w:t>
      </w:r>
      <w:r w:rsidR="007439C4" w:rsidRPr="00646A84">
        <w:rPr>
          <w:rFonts w:ascii="Verdana" w:hAnsi="Verdana"/>
          <w:sz w:val="20"/>
          <w:szCs w:val="20"/>
        </w:rPr>
        <w:t>__</w:t>
      </w:r>
      <w:r w:rsidR="00C71531" w:rsidRPr="00646A84">
        <w:rPr>
          <w:rFonts w:ascii="Verdana" w:hAnsi="Verdana"/>
          <w:sz w:val="20"/>
          <w:szCs w:val="20"/>
        </w:rPr>
        <w:t>________</w:t>
      </w:r>
      <w:r w:rsidR="007439C4">
        <w:rPr>
          <w:rFonts w:ascii="Verdana" w:hAnsi="Verdana"/>
          <w:sz w:val="20"/>
          <w:szCs w:val="20"/>
        </w:rPr>
        <w:t>_____</w:t>
      </w:r>
      <w:r w:rsidR="00C71531" w:rsidRPr="00646A84">
        <w:rPr>
          <w:rFonts w:ascii="Verdana" w:hAnsi="Verdana"/>
          <w:sz w:val="20"/>
          <w:szCs w:val="20"/>
        </w:rPr>
        <w:t xml:space="preserve">____ </w:t>
      </w:r>
    </w:p>
    <w:p w14:paraId="016220DF" w14:textId="77777777" w:rsidR="00C71531" w:rsidRDefault="00D215AD" w:rsidP="00C71531">
      <w:pPr>
        <w:spacing w:line="360" w:lineRule="auto"/>
        <w:rPr>
          <w:rFonts w:ascii="Verdana" w:hAnsi="Verdana"/>
          <w:sz w:val="20"/>
          <w:szCs w:val="20"/>
        </w:rPr>
      </w:pPr>
      <w:r w:rsidRPr="00567E11">
        <w:rPr>
          <w:rFonts w:ascii="Verdana" w:hAnsi="Verdana"/>
          <w:b/>
          <w:sz w:val="20"/>
          <w:szCs w:val="20"/>
        </w:rPr>
        <w:t>E-POŠTA</w:t>
      </w:r>
      <w:r w:rsidRPr="00646A84">
        <w:rPr>
          <w:rFonts w:ascii="Verdana" w:hAnsi="Verdana"/>
          <w:sz w:val="20"/>
          <w:szCs w:val="20"/>
        </w:rPr>
        <w:t>_____________</w:t>
      </w:r>
      <w:r>
        <w:rPr>
          <w:rFonts w:ascii="Verdana" w:hAnsi="Verdana"/>
          <w:sz w:val="20"/>
          <w:szCs w:val="20"/>
        </w:rPr>
        <w:t>_____</w:t>
      </w:r>
      <w:r w:rsidRPr="00646A84">
        <w:rPr>
          <w:rFonts w:ascii="Verdana" w:hAnsi="Verdana"/>
          <w:sz w:val="20"/>
          <w:szCs w:val="20"/>
        </w:rPr>
        <w:t>_________</w:t>
      </w:r>
      <w:r>
        <w:rPr>
          <w:rFonts w:ascii="Verdana" w:hAnsi="Verdana"/>
          <w:sz w:val="20"/>
          <w:szCs w:val="20"/>
        </w:rPr>
        <w:t>_</w:t>
      </w:r>
      <w:r w:rsidR="00C71531" w:rsidRPr="00646A84">
        <w:rPr>
          <w:rFonts w:ascii="Verdana" w:hAnsi="Verdana"/>
          <w:sz w:val="20"/>
          <w:szCs w:val="20"/>
        </w:rPr>
        <w:t xml:space="preserve">TELEFON ali GSM: |__|__|__|__|__|__|__|__|__|  </w:t>
      </w:r>
    </w:p>
    <w:p w14:paraId="2C93CB60" w14:textId="77777777" w:rsidR="00882F6E" w:rsidRPr="00107752" w:rsidRDefault="0066686B" w:rsidP="00882F6E">
      <w:pPr>
        <w:spacing w:line="360" w:lineRule="auto"/>
        <w:jc w:val="both"/>
        <w:rPr>
          <w:rFonts w:ascii="Verdana" w:hAnsi="Verdana"/>
          <w:sz w:val="20"/>
          <w:szCs w:val="20"/>
        </w:rPr>
      </w:pPr>
      <w:bookmarkStart w:id="0" w:name="OLE_LINK3"/>
      <w:r>
        <w:rPr>
          <w:rFonts w:ascii="Verdana" w:hAnsi="Verdana"/>
          <w:sz w:val="20"/>
          <w:szCs w:val="20"/>
        </w:rPr>
        <w:t>P</w:t>
      </w:r>
      <w:r w:rsidRPr="00107752">
        <w:rPr>
          <w:rFonts w:ascii="Verdana" w:hAnsi="Verdana"/>
          <w:sz w:val="20"/>
          <w:szCs w:val="20"/>
        </w:rPr>
        <w:t xml:space="preserve">ristop tečajnika na višjo stopnjo </w:t>
      </w:r>
      <w:r>
        <w:rPr>
          <w:rFonts w:ascii="Verdana" w:hAnsi="Verdana"/>
          <w:sz w:val="20"/>
          <w:szCs w:val="20"/>
        </w:rPr>
        <w:t xml:space="preserve">usposabljanja </w:t>
      </w:r>
      <w:r w:rsidRPr="00107752">
        <w:rPr>
          <w:rFonts w:ascii="Verdana" w:hAnsi="Verdana"/>
          <w:sz w:val="20"/>
          <w:szCs w:val="20"/>
        </w:rPr>
        <w:t>pod posebnimi pogoji</w:t>
      </w:r>
      <w:r>
        <w:rPr>
          <w:rFonts w:ascii="Verdana" w:hAnsi="Verdana"/>
          <w:sz w:val="20"/>
          <w:szCs w:val="20"/>
        </w:rPr>
        <w:t xml:space="preserve"> </w:t>
      </w:r>
      <w:r w:rsidRPr="00F218C6">
        <w:rPr>
          <w:rFonts w:ascii="Verdana" w:hAnsi="Verdana"/>
          <w:sz w:val="20"/>
          <w:szCs w:val="20"/>
        </w:rPr>
        <w:t>pravilnik</w:t>
      </w:r>
      <w:r>
        <w:rPr>
          <w:rFonts w:ascii="Verdana" w:hAnsi="Verdana"/>
          <w:sz w:val="20"/>
          <w:szCs w:val="20"/>
        </w:rPr>
        <w:t>a</w:t>
      </w:r>
      <w:r w:rsidRPr="00F218C6">
        <w:rPr>
          <w:rFonts w:ascii="Verdana" w:hAnsi="Verdana"/>
          <w:sz w:val="20"/>
          <w:szCs w:val="20"/>
        </w:rPr>
        <w:t xml:space="preserve"> o organizaciji in poteku programov usposabljanja</w:t>
      </w:r>
      <w:r w:rsidR="00882F6E">
        <w:rPr>
          <w:rFonts w:ascii="Verdana" w:hAnsi="Verdana"/>
          <w:sz w:val="20"/>
          <w:szCs w:val="20"/>
        </w:rPr>
        <w:t>:______________________________________________________</w:t>
      </w:r>
    </w:p>
    <w:p w14:paraId="3CEDFCD7" w14:textId="77777777" w:rsidR="00882F6E" w:rsidRPr="00567E11" w:rsidRDefault="00AB6FCA" w:rsidP="00AB6FCA">
      <w:pPr>
        <w:ind w:left="2292" w:right="-234"/>
        <w:rPr>
          <w:rFonts w:ascii="Verdana" w:hAnsi="Verdana"/>
          <w:i/>
          <w:sz w:val="22"/>
          <w:szCs w:val="22"/>
          <w:vertAlign w:val="superscript"/>
        </w:rPr>
      </w:pPr>
      <w:r w:rsidRPr="00567E11">
        <w:rPr>
          <w:rFonts w:ascii="Verdana" w:hAnsi="Verdana"/>
          <w:sz w:val="22"/>
          <w:szCs w:val="22"/>
          <w:vertAlign w:val="superscript"/>
        </w:rPr>
        <w:t xml:space="preserve"> </w:t>
      </w:r>
      <w:r w:rsidRPr="00567E11">
        <w:rPr>
          <w:rFonts w:ascii="Verdana" w:hAnsi="Verdana"/>
          <w:i/>
          <w:sz w:val="22"/>
          <w:szCs w:val="22"/>
          <w:vertAlign w:val="superscript"/>
        </w:rPr>
        <w:t xml:space="preserve"> </w:t>
      </w:r>
      <w:r w:rsidR="00567E11">
        <w:rPr>
          <w:rFonts w:ascii="Verdana" w:hAnsi="Verdana"/>
          <w:i/>
          <w:sz w:val="22"/>
          <w:szCs w:val="22"/>
          <w:vertAlign w:val="superscript"/>
        </w:rPr>
        <w:tab/>
        <w:t xml:space="preserve">        </w:t>
      </w:r>
      <w:r w:rsidRPr="00567E11">
        <w:rPr>
          <w:rFonts w:ascii="Verdana" w:hAnsi="Verdana"/>
          <w:i/>
          <w:sz w:val="22"/>
          <w:szCs w:val="22"/>
          <w:vertAlign w:val="superscript"/>
        </w:rPr>
        <w:t xml:space="preserve"> (ZGORAJ NAVEDITE STATUS, KI GA IMATE OZ. STE GA IMELI IN PRILOŽITE USTREZNO POTRDILO)</w:t>
      </w:r>
    </w:p>
    <w:p w14:paraId="110996B8" w14:textId="77777777" w:rsidR="00691A71" w:rsidRDefault="00633443" w:rsidP="00C71531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STOPNJA IZOBRAZBE:   1.       2.       3.       4.        5.      6/1</w:t>
      </w:r>
      <w:r w:rsidRPr="00646A84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    6/2.       7.        8/1</w:t>
      </w:r>
      <w:r w:rsidRPr="00646A84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    8/2.</w:t>
      </w:r>
    </w:p>
    <w:p w14:paraId="37E7BB1B" w14:textId="77777777" w:rsidR="0066686B" w:rsidRDefault="0066686B" w:rsidP="00C71531">
      <w:pPr>
        <w:spacing w:line="360" w:lineRule="auto"/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0"/>
      </w:tblGrid>
      <w:tr w:rsidR="00CA0419" w14:paraId="38811955" w14:textId="77777777" w:rsidTr="00F218C6">
        <w:trPr>
          <w:trHeight w:val="1230"/>
          <w:jc w:val="center"/>
        </w:trPr>
        <w:tc>
          <w:tcPr>
            <w:tcW w:w="8460" w:type="dxa"/>
            <w:shd w:val="clear" w:color="auto" w:fill="E0E0E0"/>
          </w:tcPr>
          <w:bookmarkEnd w:id="0"/>
          <w:p w14:paraId="5001BF5E" w14:textId="77777777" w:rsidR="00CA0419" w:rsidRPr="005572A5" w:rsidRDefault="00CA0419" w:rsidP="00CA0419">
            <w:pPr>
              <w:spacing w:line="360" w:lineRule="auto"/>
              <w:jc w:val="center"/>
              <w:rPr>
                <w:rFonts w:ascii="Verdana" w:hAnsi="Verdana"/>
                <w:b/>
                <w:i/>
                <w:sz w:val="22"/>
                <w:szCs w:val="22"/>
              </w:rPr>
            </w:pPr>
            <w:r w:rsidRPr="005572A5">
              <w:rPr>
                <w:rFonts w:ascii="Verdana" w:hAnsi="Verdana"/>
                <w:b/>
                <w:i/>
                <w:sz w:val="22"/>
                <w:szCs w:val="22"/>
              </w:rPr>
              <w:t>PRIJAVLJAM SE ZA STROKOVNO USPOSABLJANJE</w:t>
            </w:r>
          </w:p>
          <w:p w14:paraId="6E175AB4" w14:textId="77777777" w:rsidR="001D3527" w:rsidRPr="00BC03B8" w:rsidRDefault="000A3346" w:rsidP="00CA0419">
            <w:pPr>
              <w:spacing w:line="360" w:lineRule="auto"/>
              <w:jc w:val="center"/>
              <w:rPr>
                <w:rFonts w:ascii="Verdana" w:hAnsi="Verdana"/>
                <w:b/>
                <w:i/>
                <w:sz w:val="28"/>
                <w:szCs w:val="28"/>
              </w:rPr>
            </w:pPr>
            <w:r>
              <w:rPr>
                <w:rFonts w:ascii="Verdana" w:hAnsi="Verdana"/>
                <w:b/>
                <w:i/>
                <w:sz w:val="28"/>
                <w:szCs w:val="28"/>
              </w:rPr>
              <w:t>TRENER</w:t>
            </w:r>
            <w:r w:rsidR="006F2AE9">
              <w:rPr>
                <w:rFonts w:ascii="Verdana" w:hAnsi="Verdana"/>
                <w:b/>
                <w:i/>
                <w:sz w:val="28"/>
                <w:szCs w:val="28"/>
              </w:rPr>
              <w:t xml:space="preserve"> </w:t>
            </w:r>
            <w:r w:rsidR="001708B6">
              <w:rPr>
                <w:rFonts w:ascii="Verdana" w:hAnsi="Verdana"/>
                <w:b/>
                <w:i/>
                <w:sz w:val="28"/>
                <w:szCs w:val="28"/>
              </w:rPr>
              <w:t xml:space="preserve">PRO </w:t>
            </w:r>
            <w:r>
              <w:rPr>
                <w:rFonts w:ascii="Verdana" w:hAnsi="Verdana"/>
                <w:b/>
                <w:i/>
                <w:sz w:val="28"/>
                <w:szCs w:val="28"/>
              </w:rPr>
              <w:t>ALPSKEGA SMUČANJA</w:t>
            </w:r>
          </w:p>
          <w:p w14:paraId="10FF9844" w14:textId="77777777" w:rsidR="00CA0419" w:rsidRPr="001D3527" w:rsidRDefault="001D3527" w:rsidP="001D3527">
            <w:pPr>
              <w:spacing w:line="360" w:lineRule="auto"/>
              <w:jc w:val="center"/>
              <w:rPr>
                <w:rFonts w:ascii="Verdana" w:hAnsi="Verdana"/>
                <w:b/>
                <w:i/>
                <w:sz w:val="22"/>
                <w:szCs w:val="22"/>
                <w:vertAlign w:val="superscript"/>
              </w:rPr>
            </w:pPr>
            <w:r w:rsidRPr="001D3527">
              <w:rPr>
                <w:rFonts w:ascii="Verdana" w:hAnsi="Verdana"/>
                <w:b/>
                <w:i/>
                <w:sz w:val="22"/>
                <w:szCs w:val="22"/>
                <w:vertAlign w:val="superscript"/>
              </w:rPr>
              <w:t>Naziv programa</w:t>
            </w:r>
          </w:p>
        </w:tc>
      </w:tr>
    </w:tbl>
    <w:p w14:paraId="4BB5A74C" w14:textId="77777777" w:rsidR="00CA0419" w:rsidRDefault="00CA0419" w:rsidP="00AE229E">
      <w:pPr>
        <w:spacing w:line="360" w:lineRule="auto"/>
        <w:rPr>
          <w:rFonts w:ascii="Verdana" w:hAnsi="Verdana"/>
          <w:b/>
          <w:i/>
          <w:sz w:val="22"/>
          <w:szCs w:val="22"/>
        </w:rPr>
      </w:pPr>
    </w:p>
    <w:p w14:paraId="12DFEB26" w14:textId="77777777" w:rsidR="00AE229E" w:rsidRPr="00AE229E" w:rsidRDefault="00AE229E" w:rsidP="00AE229E">
      <w:pPr>
        <w:spacing w:line="360" w:lineRule="auto"/>
        <w:rPr>
          <w:rFonts w:ascii="Verdana" w:hAnsi="Verdana"/>
          <w:b/>
          <w:i/>
          <w:sz w:val="22"/>
          <w:szCs w:val="22"/>
        </w:rPr>
      </w:pPr>
      <w:r w:rsidRPr="00AE229E">
        <w:rPr>
          <w:rFonts w:ascii="Verdana" w:hAnsi="Verdana"/>
          <w:b/>
          <w:i/>
          <w:sz w:val="22"/>
          <w:szCs w:val="22"/>
        </w:rPr>
        <w:t xml:space="preserve">Podatki o </w:t>
      </w:r>
      <w:r w:rsidR="00C71531">
        <w:rPr>
          <w:rFonts w:ascii="Verdana" w:hAnsi="Verdana"/>
          <w:b/>
          <w:i/>
          <w:sz w:val="22"/>
          <w:szCs w:val="22"/>
        </w:rPr>
        <w:t>plačniku šolanja</w:t>
      </w:r>
    </w:p>
    <w:p w14:paraId="334CD0CB" w14:textId="77777777" w:rsidR="00AE229E" w:rsidRPr="00646A84" w:rsidRDefault="00CA0419" w:rsidP="00646A8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NAZIV/</w:t>
      </w:r>
      <w:r w:rsidR="00AE229E" w:rsidRPr="00646A84">
        <w:rPr>
          <w:rFonts w:ascii="Verdana" w:hAnsi="Verdana"/>
          <w:sz w:val="20"/>
          <w:szCs w:val="20"/>
        </w:rPr>
        <w:t>IME:____</w:t>
      </w:r>
      <w:r w:rsidRPr="00646A84">
        <w:rPr>
          <w:rFonts w:ascii="Verdana" w:hAnsi="Verdana"/>
          <w:sz w:val="20"/>
          <w:szCs w:val="20"/>
        </w:rPr>
        <w:t>__________________________________________________</w:t>
      </w:r>
      <w:r w:rsidR="00646A84" w:rsidRPr="00646A84">
        <w:rPr>
          <w:rFonts w:ascii="Verdana" w:hAnsi="Verdana"/>
          <w:sz w:val="20"/>
          <w:szCs w:val="20"/>
        </w:rPr>
        <w:t>____________</w:t>
      </w:r>
    </w:p>
    <w:p w14:paraId="24F2DA3C" w14:textId="77777777" w:rsidR="00AE229E" w:rsidRPr="00646A84" w:rsidRDefault="00AE229E" w:rsidP="00646A8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NASLOV:</w:t>
      </w:r>
      <w:r w:rsidR="00646A84" w:rsidRPr="00646A84">
        <w:rPr>
          <w:rFonts w:ascii="Verdana" w:hAnsi="Verdana"/>
          <w:sz w:val="20"/>
          <w:szCs w:val="20"/>
        </w:rPr>
        <w:t>_</w:t>
      </w:r>
      <w:r w:rsidRPr="00646A84">
        <w:rPr>
          <w:rFonts w:ascii="Verdana" w:hAnsi="Verdana"/>
          <w:sz w:val="20"/>
          <w:szCs w:val="20"/>
        </w:rPr>
        <w:t>______________________________________</w:t>
      </w:r>
      <w:r w:rsidR="00CA0419" w:rsidRPr="00646A84">
        <w:rPr>
          <w:rFonts w:ascii="Verdana" w:hAnsi="Verdana"/>
          <w:sz w:val="20"/>
          <w:szCs w:val="20"/>
        </w:rPr>
        <w:t>__________________</w:t>
      </w:r>
      <w:r w:rsidR="00646A84" w:rsidRPr="00646A84">
        <w:rPr>
          <w:rFonts w:ascii="Verdana" w:hAnsi="Verdana"/>
          <w:sz w:val="20"/>
          <w:szCs w:val="20"/>
        </w:rPr>
        <w:t>___________</w:t>
      </w:r>
    </w:p>
    <w:p w14:paraId="13AAE526" w14:textId="77777777" w:rsidR="00CA0419" w:rsidRPr="00646A84" w:rsidRDefault="00CA0419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DAVČNA ŠTEVILKA: |__|__|__|__|__|__|__|__|</w:t>
      </w:r>
      <w:r w:rsidRPr="00646A84">
        <w:rPr>
          <w:rFonts w:ascii="Verdana" w:hAnsi="Verdana"/>
          <w:sz w:val="20"/>
          <w:szCs w:val="20"/>
        </w:rPr>
        <w:tab/>
        <w:t xml:space="preserve">     DAVČNI ZAVEZANEC </w:t>
      </w:r>
      <w:r w:rsidRPr="00646A84">
        <w:rPr>
          <w:rFonts w:ascii="Verdana" w:hAnsi="Verdana"/>
          <w:sz w:val="20"/>
          <w:szCs w:val="20"/>
        </w:rPr>
        <w:tab/>
        <w:t>DA</w:t>
      </w:r>
      <w:r w:rsidRPr="00646A84">
        <w:rPr>
          <w:rFonts w:ascii="Verdana" w:hAnsi="Verdana"/>
          <w:sz w:val="20"/>
          <w:szCs w:val="20"/>
        </w:rPr>
        <w:tab/>
        <w:t>NE</w:t>
      </w:r>
    </w:p>
    <w:p w14:paraId="1E25A2DF" w14:textId="77777777" w:rsidR="00AE229E" w:rsidRPr="00646A84" w:rsidRDefault="00AE229E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POŠTA S POŠTNO ŠTEVILKO: |__|__|__|__|</w:t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  <w:t>___________________________________</w:t>
      </w:r>
      <w:r w:rsidR="00646A84">
        <w:rPr>
          <w:rFonts w:ascii="Verdana" w:hAnsi="Verdana"/>
          <w:sz w:val="20"/>
          <w:szCs w:val="20"/>
        </w:rPr>
        <w:t>_____</w:t>
      </w:r>
      <w:r w:rsidRPr="00646A84">
        <w:rPr>
          <w:rFonts w:ascii="Verdana" w:hAnsi="Verdana"/>
          <w:sz w:val="20"/>
          <w:szCs w:val="20"/>
        </w:rPr>
        <w:t xml:space="preserve"> </w:t>
      </w:r>
    </w:p>
    <w:p w14:paraId="24E6041A" w14:textId="77777777" w:rsidR="00AE229E" w:rsidRPr="00646A84" w:rsidRDefault="00AE229E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TELEFON ali GSM: |__|__|__|__|__|__|__|__|__|  E-POŠTA_____________________</w:t>
      </w:r>
      <w:r w:rsidR="00646A84">
        <w:rPr>
          <w:rFonts w:ascii="Verdana" w:hAnsi="Verdana"/>
          <w:sz w:val="20"/>
          <w:szCs w:val="20"/>
        </w:rPr>
        <w:t>_____</w:t>
      </w:r>
      <w:r w:rsidRPr="00646A84">
        <w:rPr>
          <w:rFonts w:ascii="Verdana" w:hAnsi="Verdana"/>
          <w:sz w:val="20"/>
          <w:szCs w:val="20"/>
        </w:rPr>
        <w:t>_</w:t>
      </w:r>
    </w:p>
    <w:p w14:paraId="2738310A" w14:textId="77777777" w:rsidR="00AE229E" w:rsidRPr="00646A84" w:rsidRDefault="00A64C10" w:rsidP="00A64C10">
      <w:pPr>
        <w:tabs>
          <w:tab w:val="left" w:pos="9000"/>
        </w:tabs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DATUM ROJSTVA</w:t>
      </w:r>
      <w:r w:rsidR="00AE229E" w:rsidRPr="00646A84">
        <w:rPr>
          <w:rFonts w:ascii="Verdana" w:hAnsi="Verdana"/>
          <w:sz w:val="20"/>
          <w:szCs w:val="20"/>
        </w:rPr>
        <w:t xml:space="preserve">:_________________ </w:t>
      </w:r>
      <w:r w:rsidRPr="00646A84">
        <w:rPr>
          <w:rFonts w:ascii="Verdana" w:hAnsi="Verdana"/>
          <w:sz w:val="20"/>
          <w:szCs w:val="20"/>
        </w:rPr>
        <w:t xml:space="preserve">KRAJ ROJSTVA </w:t>
      </w:r>
      <w:r w:rsidR="00AE229E" w:rsidRPr="00646A84">
        <w:rPr>
          <w:rFonts w:ascii="Verdana" w:hAnsi="Verdana"/>
          <w:sz w:val="20"/>
          <w:szCs w:val="20"/>
        </w:rPr>
        <w:t>________________</w:t>
      </w:r>
      <w:r w:rsidR="00646A84">
        <w:rPr>
          <w:rFonts w:ascii="Verdana" w:hAnsi="Verdana"/>
          <w:sz w:val="20"/>
          <w:szCs w:val="20"/>
        </w:rPr>
        <w:t>___________</w:t>
      </w:r>
      <w:r w:rsidR="00AE229E" w:rsidRPr="00646A84">
        <w:rPr>
          <w:rFonts w:ascii="Verdana" w:hAnsi="Verdana"/>
          <w:sz w:val="20"/>
          <w:szCs w:val="20"/>
        </w:rPr>
        <w:t>____</w:t>
      </w:r>
    </w:p>
    <w:p w14:paraId="31BE0D13" w14:textId="77777777" w:rsidR="00AE229E" w:rsidRPr="00646A84" w:rsidRDefault="00CA0419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 xml:space="preserve">Zadnji rok prijav so navedeni v razpisu </w:t>
      </w:r>
      <w:r w:rsidRPr="00646A84">
        <w:rPr>
          <w:rFonts w:ascii="Verdana" w:hAnsi="Verdana"/>
          <w:sz w:val="20"/>
          <w:szCs w:val="20"/>
        </w:rPr>
        <w:tab/>
        <w:t>DATUM:_____________________</w:t>
      </w:r>
      <w:r w:rsidR="00646A84">
        <w:rPr>
          <w:rFonts w:ascii="Verdana" w:hAnsi="Verdana"/>
          <w:sz w:val="20"/>
          <w:szCs w:val="20"/>
        </w:rPr>
        <w:t>____________</w:t>
      </w:r>
      <w:r w:rsidRPr="00646A84">
        <w:rPr>
          <w:rFonts w:ascii="Verdana" w:hAnsi="Verdana"/>
          <w:sz w:val="20"/>
          <w:szCs w:val="20"/>
        </w:rPr>
        <w:t>__</w:t>
      </w:r>
    </w:p>
    <w:p w14:paraId="63084D78" w14:textId="77777777" w:rsidR="00646A84" w:rsidRDefault="00646A84" w:rsidP="00AE229E">
      <w:pPr>
        <w:spacing w:line="360" w:lineRule="auto"/>
        <w:rPr>
          <w:rFonts w:ascii="Verdana" w:hAnsi="Verdana"/>
          <w:sz w:val="12"/>
          <w:szCs w:val="12"/>
        </w:rPr>
      </w:pPr>
    </w:p>
    <w:p w14:paraId="5090DDF1" w14:textId="77777777" w:rsidR="00107752" w:rsidRDefault="00107752" w:rsidP="003328C5">
      <w:pPr>
        <w:jc w:val="both"/>
        <w:rPr>
          <w:rFonts w:ascii="Verdana" w:hAnsi="Verdana"/>
          <w:i/>
          <w:sz w:val="18"/>
          <w:szCs w:val="18"/>
        </w:rPr>
      </w:pPr>
      <w:bookmarkStart w:id="1" w:name="OLE_LINK2"/>
    </w:p>
    <w:p w14:paraId="609F4F39" w14:textId="77777777" w:rsidR="00BC03B8" w:rsidRPr="003328C5" w:rsidRDefault="009C35ED" w:rsidP="003328C5">
      <w:pPr>
        <w:jc w:val="both"/>
        <w:rPr>
          <w:rFonts w:ascii="Verdana" w:hAnsi="Verdana"/>
          <w:i/>
          <w:sz w:val="18"/>
          <w:szCs w:val="18"/>
        </w:rPr>
      </w:pPr>
      <w:r w:rsidRPr="003328C5">
        <w:rPr>
          <w:rFonts w:ascii="Verdana" w:hAnsi="Verdana"/>
          <w:i/>
          <w:sz w:val="18"/>
          <w:szCs w:val="18"/>
        </w:rPr>
        <w:t xml:space="preserve">Kandidat dovoljuje uporabo podatkov s spletne prijave za potrebe informacijskega sistema na področju športa v Sloveniji, ki ga s pomočjo spletne aplikacije ŠPAK upravlja </w:t>
      </w:r>
      <w:r w:rsidRPr="009937D0">
        <w:rPr>
          <w:rFonts w:ascii="Verdana" w:hAnsi="Verdana"/>
          <w:i/>
          <w:sz w:val="18"/>
          <w:szCs w:val="18"/>
        </w:rPr>
        <w:t>Zavod za šport Republike Slovenije Planica</w:t>
      </w:r>
      <w:r w:rsidRPr="003328C5">
        <w:rPr>
          <w:rFonts w:ascii="Verdana" w:hAnsi="Verdana"/>
          <w:i/>
          <w:sz w:val="18"/>
          <w:szCs w:val="18"/>
        </w:rPr>
        <w:t>.</w:t>
      </w:r>
      <w:r>
        <w:rPr>
          <w:rFonts w:ascii="Verdana" w:hAnsi="Verdana"/>
          <w:i/>
          <w:sz w:val="18"/>
          <w:szCs w:val="18"/>
        </w:rPr>
        <w:t xml:space="preserve"> </w:t>
      </w:r>
      <w:r w:rsidRPr="003328C5">
        <w:rPr>
          <w:rFonts w:ascii="Verdana" w:hAnsi="Verdana"/>
          <w:i/>
          <w:sz w:val="18"/>
          <w:szCs w:val="18"/>
        </w:rPr>
        <w:t>Podatki se bodo uporabljali v skladu z Zakonom o varovanju osebnih podatkov.</w:t>
      </w:r>
      <w:r>
        <w:rPr>
          <w:rFonts w:ascii="Verdana" w:hAnsi="Verdana"/>
          <w:i/>
          <w:sz w:val="18"/>
          <w:szCs w:val="18"/>
        </w:rPr>
        <w:t xml:space="preserve"> </w:t>
      </w:r>
      <w:r w:rsidRPr="003328C5">
        <w:rPr>
          <w:rFonts w:ascii="Verdana" w:hAnsi="Verdana"/>
          <w:i/>
          <w:sz w:val="18"/>
          <w:szCs w:val="18"/>
        </w:rPr>
        <w:t>Kandidat hkrati jamči, da so vsi vneseni podatki resnični ter da je seznanjen in izpolnjuje vse razpisane pogoje za to usposabljanje.</w:t>
      </w:r>
    </w:p>
    <w:bookmarkEnd w:id="1"/>
    <w:p w14:paraId="5AAF3464" w14:textId="77777777" w:rsidR="003328C5" w:rsidRDefault="003328C5" w:rsidP="00CA0419">
      <w:pPr>
        <w:tabs>
          <w:tab w:val="left" w:pos="4500"/>
          <w:tab w:val="left" w:pos="9000"/>
        </w:tabs>
        <w:rPr>
          <w:rFonts w:ascii="Verdana" w:hAnsi="Verdana"/>
        </w:rPr>
      </w:pPr>
    </w:p>
    <w:p w14:paraId="0E79D5BE" w14:textId="77777777" w:rsidR="0081657B" w:rsidRDefault="00CA0419" w:rsidP="00CA0419">
      <w:pPr>
        <w:tabs>
          <w:tab w:val="left" w:pos="4500"/>
          <w:tab w:val="left" w:pos="9000"/>
        </w:tabs>
        <w:rPr>
          <w:rFonts w:ascii="Verdana" w:hAnsi="Verdana"/>
        </w:rPr>
      </w:pPr>
      <w:r w:rsidRPr="00CA0419">
        <w:rPr>
          <w:rFonts w:ascii="Verdana" w:hAnsi="Verdana"/>
        </w:rPr>
        <w:t>Podpis kandidata</w:t>
      </w:r>
      <w:r w:rsidR="00A64C10" w:rsidRPr="00CA0419">
        <w:rPr>
          <w:rFonts w:ascii="Verdana" w:hAnsi="Verdana"/>
        </w:rPr>
        <w:tab/>
      </w:r>
      <w:r w:rsidR="00BC03B8">
        <w:rPr>
          <w:rFonts w:ascii="Verdana" w:hAnsi="Verdana"/>
        </w:rPr>
        <w:t xml:space="preserve">                 </w:t>
      </w:r>
      <w:r w:rsidR="00AE229E" w:rsidRPr="00CA0419">
        <w:rPr>
          <w:rFonts w:ascii="Verdana" w:hAnsi="Verdana"/>
        </w:rPr>
        <w:t>Po</w:t>
      </w:r>
      <w:r w:rsidRPr="00CA0419">
        <w:rPr>
          <w:rFonts w:ascii="Verdana" w:hAnsi="Verdana"/>
        </w:rPr>
        <w:t>dpis in žig plačnika</w:t>
      </w:r>
      <w:r w:rsidR="001D3527">
        <w:rPr>
          <w:rFonts w:ascii="Verdana" w:hAnsi="Verdana"/>
        </w:rPr>
        <w:t xml:space="preserve"> šolnine</w:t>
      </w:r>
      <w:r w:rsidRPr="00CA0419">
        <w:rPr>
          <w:rFonts w:ascii="Verdana" w:hAnsi="Verdana"/>
        </w:rPr>
        <w:t xml:space="preserve">: </w:t>
      </w:r>
    </w:p>
    <w:p w14:paraId="7309A5B3" w14:textId="77777777" w:rsidR="003328C5" w:rsidRDefault="003328C5" w:rsidP="00CA0419">
      <w:pPr>
        <w:tabs>
          <w:tab w:val="left" w:pos="4500"/>
          <w:tab w:val="left" w:pos="9000"/>
        </w:tabs>
        <w:rPr>
          <w:rFonts w:ascii="Verdana" w:hAnsi="Verdana"/>
        </w:rPr>
      </w:pPr>
    </w:p>
    <w:p w14:paraId="5426AF66" w14:textId="77777777" w:rsidR="0066686B" w:rsidRDefault="0066686B" w:rsidP="00CA0419">
      <w:pPr>
        <w:tabs>
          <w:tab w:val="left" w:pos="4500"/>
          <w:tab w:val="left" w:pos="9000"/>
        </w:tabs>
        <w:rPr>
          <w:rFonts w:ascii="Verdana" w:hAnsi="Verdana"/>
        </w:rPr>
      </w:pPr>
    </w:p>
    <w:p w14:paraId="55B51077" w14:textId="34293D2D" w:rsidR="00BA14C8" w:rsidRPr="00C42B81" w:rsidRDefault="00CA0419" w:rsidP="00C42B81">
      <w:pPr>
        <w:tabs>
          <w:tab w:val="left" w:pos="4500"/>
          <w:tab w:val="left" w:pos="9000"/>
        </w:tabs>
        <w:rPr>
          <w:rFonts w:ascii="Verdana" w:hAnsi="Verdana"/>
        </w:rPr>
      </w:pPr>
      <w:r>
        <w:rPr>
          <w:rFonts w:ascii="Verdana" w:hAnsi="Verdana"/>
        </w:rPr>
        <w:t>________________</w:t>
      </w:r>
      <w:r w:rsidR="00BC03B8">
        <w:rPr>
          <w:rFonts w:ascii="Verdana" w:hAnsi="Verdana"/>
        </w:rPr>
        <w:t>________</w:t>
      </w:r>
      <w:r>
        <w:rPr>
          <w:rFonts w:ascii="Verdana" w:hAnsi="Verdana"/>
        </w:rPr>
        <w:tab/>
      </w:r>
      <w:r w:rsidR="00BC03B8">
        <w:rPr>
          <w:rFonts w:ascii="Verdana" w:hAnsi="Verdana"/>
        </w:rPr>
        <w:t xml:space="preserve">             </w:t>
      </w:r>
      <w:r>
        <w:rPr>
          <w:rFonts w:ascii="Verdana" w:hAnsi="Verdana"/>
        </w:rPr>
        <w:t>_________________________</w:t>
      </w:r>
    </w:p>
    <w:sectPr w:rsidR="00BA14C8" w:rsidRPr="00C42B81" w:rsidSect="00C83CDA">
      <w:headerReference w:type="default" r:id="rId8"/>
      <w:footerReference w:type="default" r:id="rId9"/>
      <w:pgSz w:w="11906" w:h="16838" w:code="9"/>
      <w:pgMar w:top="539" w:right="386" w:bottom="360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AF245E" w14:textId="77777777" w:rsidR="00245342" w:rsidRDefault="00245342">
      <w:r>
        <w:separator/>
      </w:r>
    </w:p>
  </w:endnote>
  <w:endnote w:type="continuationSeparator" w:id="0">
    <w:p w14:paraId="43449ECC" w14:textId="77777777" w:rsidR="00245342" w:rsidRDefault="00245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DD558" w14:textId="77777777" w:rsidR="005B5916" w:rsidRDefault="005B5916" w:rsidP="00112317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  <w:p w14:paraId="384E87BB" w14:textId="77777777" w:rsidR="005B5916" w:rsidRDefault="005B591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70AF7C" w14:textId="77777777" w:rsidR="00245342" w:rsidRDefault="00245342">
      <w:r>
        <w:separator/>
      </w:r>
    </w:p>
  </w:footnote>
  <w:footnote w:type="continuationSeparator" w:id="0">
    <w:p w14:paraId="7990B9F9" w14:textId="77777777" w:rsidR="00245342" w:rsidRDefault="00245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CCE691" w14:textId="77777777" w:rsidR="00BA14C8" w:rsidRDefault="00C325C9" w:rsidP="00BA14C8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71B61CD" wp14:editId="5083D767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6" name="Slika 6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6CEB73C4" wp14:editId="1FC50EE1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0" b="0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56192" behindDoc="1" locked="0" layoutInCell="1" allowOverlap="1" wp14:anchorId="65D89E22" wp14:editId="42377ABC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56C45DA" wp14:editId="05C0A7F2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5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B612B5" w14:textId="77777777" w:rsidR="00BA14C8" w:rsidRPr="00BD124C" w:rsidRDefault="00BA14C8" w:rsidP="00BA14C8">
    <w:pPr>
      <w:pStyle w:val="Glava"/>
    </w:pPr>
    <w:r>
      <w:t xml:space="preserve"> </w:t>
    </w:r>
  </w:p>
  <w:p w14:paraId="7AF86EE9" w14:textId="77777777" w:rsidR="00BA14C8" w:rsidRPr="00BD124C" w:rsidRDefault="00BA14C8" w:rsidP="00BA14C8">
    <w:pPr>
      <w:pStyle w:val="Glava"/>
    </w:pPr>
    <w:r>
      <w:t xml:space="preserve"> </w:t>
    </w:r>
  </w:p>
  <w:p w14:paraId="27C3D396" w14:textId="77777777" w:rsidR="00BA14C8" w:rsidRDefault="00BA14C8" w:rsidP="00BA14C8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1B1D"/>
    <w:multiLevelType w:val="hybridMultilevel"/>
    <w:tmpl w:val="DB50179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852A9B"/>
    <w:multiLevelType w:val="hybridMultilevel"/>
    <w:tmpl w:val="8092DF1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2209CB"/>
    <w:multiLevelType w:val="multilevel"/>
    <w:tmpl w:val="0742C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" w15:restartNumberingAfterBreak="0">
    <w:nsid w:val="37271B30"/>
    <w:multiLevelType w:val="hybridMultilevel"/>
    <w:tmpl w:val="8E5604D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A66DF"/>
    <w:multiLevelType w:val="hybridMultilevel"/>
    <w:tmpl w:val="79A423D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FD61AF"/>
    <w:multiLevelType w:val="hybridMultilevel"/>
    <w:tmpl w:val="0742CFD4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 w16cid:durableId="1853839263">
    <w:abstractNumId w:val="0"/>
  </w:num>
  <w:num w:numId="2" w16cid:durableId="457143827">
    <w:abstractNumId w:val="3"/>
  </w:num>
  <w:num w:numId="3" w16cid:durableId="946306264">
    <w:abstractNumId w:val="1"/>
  </w:num>
  <w:num w:numId="4" w16cid:durableId="790708457">
    <w:abstractNumId w:val="4"/>
  </w:num>
  <w:num w:numId="5" w16cid:durableId="134950836">
    <w:abstractNumId w:val="5"/>
  </w:num>
  <w:num w:numId="6" w16cid:durableId="704061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C4F"/>
    <w:rsid w:val="000301F1"/>
    <w:rsid w:val="00051DED"/>
    <w:rsid w:val="000528BA"/>
    <w:rsid w:val="000562E1"/>
    <w:rsid w:val="000717EC"/>
    <w:rsid w:val="000A3346"/>
    <w:rsid w:val="000A3813"/>
    <w:rsid w:val="000B516C"/>
    <w:rsid w:val="000F06AB"/>
    <w:rsid w:val="00107752"/>
    <w:rsid w:val="00112317"/>
    <w:rsid w:val="00114E01"/>
    <w:rsid w:val="001543A3"/>
    <w:rsid w:val="00155321"/>
    <w:rsid w:val="001708B6"/>
    <w:rsid w:val="00176C97"/>
    <w:rsid w:val="00195F58"/>
    <w:rsid w:val="001C3E71"/>
    <w:rsid w:val="001D3527"/>
    <w:rsid w:val="001F1981"/>
    <w:rsid w:val="00206F75"/>
    <w:rsid w:val="002319A6"/>
    <w:rsid w:val="00245342"/>
    <w:rsid w:val="002463C8"/>
    <w:rsid w:val="002601CF"/>
    <w:rsid w:val="0028686C"/>
    <w:rsid w:val="002D28B2"/>
    <w:rsid w:val="002E6291"/>
    <w:rsid w:val="002F6AAD"/>
    <w:rsid w:val="00320E81"/>
    <w:rsid w:val="003328C5"/>
    <w:rsid w:val="003559BF"/>
    <w:rsid w:val="003674C7"/>
    <w:rsid w:val="00383C55"/>
    <w:rsid w:val="00387376"/>
    <w:rsid w:val="00390680"/>
    <w:rsid w:val="00390FF0"/>
    <w:rsid w:val="003940D4"/>
    <w:rsid w:val="00397139"/>
    <w:rsid w:val="003F60E3"/>
    <w:rsid w:val="0042054D"/>
    <w:rsid w:val="00427F08"/>
    <w:rsid w:val="00472B87"/>
    <w:rsid w:val="004737A1"/>
    <w:rsid w:val="004777D9"/>
    <w:rsid w:val="0048014D"/>
    <w:rsid w:val="0049042E"/>
    <w:rsid w:val="004A4120"/>
    <w:rsid w:val="004B6211"/>
    <w:rsid w:val="004C1694"/>
    <w:rsid w:val="004C2D16"/>
    <w:rsid w:val="004D0337"/>
    <w:rsid w:val="004D5A1D"/>
    <w:rsid w:val="0050448A"/>
    <w:rsid w:val="00516C61"/>
    <w:rsid w:val="00522F6A"/>
    <w:rsid w:val="005320FF"/>
    <w:rsid w:val="005430CA"/>
    <w:rsid w:val="005439B8"/>
    <w:rsid w:val="0054626B"/>
    <w:rsid w:val="005572A5"/>
    <w:rsid w:val="005572C6"/>
    <w:rsid w:val="00567E11"/>
    <w:rsid w:val="005948A3"/>
    <w:rsid w:val="005A4F37"/>
    <w:rsid w:val="005B5916"/>
    <w:rsid w:val="005C0516"/>
    <w:rsid w:val="005C5B9B"/>
    <w:rsid w:val="006047F3"/>
    <w:rsid w:val="00617BE1"/>
    <w:rsid w:val="00633443"/>
    <w:rsid w:val="00646A84"/>
    <w:rsid w:val="0064742B"/>
    <w:rsid w:val="00653158"/>
    <w:rsid w:val="0066686B"/>
    <w:rsid w:val="006770F6"/>
    <w:rsid w:val="00691A71"/>
    <w:rsid w:val="00696181"/>
    <w:rsid w:val="006A1E36"/>
    <w:rsid w:val="006B43B4"/>
    <w:rsid w:val="006F043D"/>
    <w:rsid w:val="006F2AE9"/>
    <w:rsid w:val="00712573"/>
    <w:rsid w:val="00716ED0"/>
    <w:rsid w:val="00725C62"/>
    <w:rsid w:val="00737A7F"/>
    <w:rsid w:val="007439C4"/>
    <w:rsid w:val="00761D98"/>
    <w:rsid w:val="0078360B"/>
    <w:rsid w:val="00786AD8"/>
    <w:rsid w:val="007934DC"/>
    <w:rsid w:val="007B6F26"/>
    <w:rsid w:val="007D791F"/>
    <w:rsid w:val="007E5FA2"/>
    <w:rsid w:val="0081657B"/>
    <w:rsid w:val="00845B41"/>
    <w:rsid w:val="0084712E"/>
    <w:rsid w:val="00870867"/>
    <w:rsid w:val="00882F6E"/>
    <w:rsid w:val="00884768"/>
    <w:rsid w:val="00884835"/>
    <w:rsid w:val="00891BD2"/>
    <w:rsid w:val="0089655C"/>
    <w:rsid w:val="008C32B4"/>
    <w:rsid w:val="008C7640"/>
    <w:rsid w:val="008D6272"/>
    <w:rsid w:val="0090521A"/>
    <w:rsid w:val="009800A6"/>
    <w:rsid w:val="00985AE3"/>
    <w:rsid w:val="009C35ED"/>
    <w:rsid w:val="009D1581"/>
    <w:rsid w:val="00A13C96"/>
    <w:rsid w:val="00A17B4A"/>
    <w:rsid w:val="00A26C33"/>
    <w:rsid w:val="00A5615A"/>
    <w:rsid w:val="00A64C10"/>
    <w:rsid w:val="00A841B5"/>
    <w:rsid w:val="00A9214B"/>
    <w:rsid w:val="00AA64C3"/>
    <w:rsid w:val="00AB64BD"/>
    <w:rsid w:val="00AB6FCA"/>
    <w:rsid w:val="00AC0134"/>
    <w:rsid w:val="00AE229E"/>
    <w:rsid w:val="00AF758C"/>
    <w:rsid w:val="00B243B4"/>
    <w:rsid w:val="00B556E1"/>
    <w:rsid w:val="00B66E27"/>
    <w:rsid w:val="00B67699"/>
    <w:rsid w:val="00B7655E"/>
    <w:rsid w:val="00B93ED5"/>
    <w:rsid w:val="00BA14C8"/>
    <w:rsid w:val="00BA3A64"/>
    <w:rsid w:val="00BB0A9B"/>
    <w:rsid w:val="00BC03B8"/>
    <w:rsid w:val="00BD0BEA"/>
    <w:rsid w:val="00BD54EC"/>
    <w:rsid w:val="00BD61BB"/>
    <w:rsid w:val="00BF255D"/>
    <w:rsid w:val="00BF4B75"/>
    <w:rsid w:val="00BF69D8"/>
    <w:rsid w:val="00C264BC"/>
    <w:rsid w:val="00C26983"/>
    <w:rsid w:val="00C325C9"/>
    <w:rsid w:val="00C36DA1"/>
    <w:rsid w:val="00C3793C"/>
    <w:rsid w:val="00C42B81"/>
    <w:rsid w:val="00C71531"/>
    <w:rsid w:val="00C83CDA"/>
    <w:rsid w:val="00C9196E"/>
    <w:rsid w:val="00C9722F"/>
    <w:rsid w:val="00CA0419"/>
    <w:rsid w:val="00CC4F02"/>
    <w:rsid w:val="00CE343B"/>
    <w:rsid w:val="00CE4A96"/>
    <w:rsid w:val="00CF2FE1"/>
    <w:rsid w:val="00D12A7F"/>
    <w:rsid w:val="00D139B0"/>
    <w:rsid w:val="00D215AD"/>
    <w:rsid w:val="00D33153"/>
    <w:rsid w:val="00D54F49"/>
    <w:rsid w:val="00D6151C"/>
    <w:rsid w:val="00D81684"/>
    <w:rsid w:val="00D94C4F"/>
    <w:rsid w:val="00DC0BB2"/>
    <w:rsid w:val="00DD0859"/>
    <w:rsid w:val="00E01E23"/>
    <w:rsid w:val="00E129D2"/>
    <w:rsid w:val="00E379E4"/>
    <w:rsid w:val="00E652BA"/>
    <w:rsid w:val="00E826B1"/>
    <w:rsid w:val="00EC6FAD"/>
    <w:rsid w:val="00ED75FC"/>
    <w:rsid w:val="00EE30D9"/>
    <w:rsid w:val="00F218C6"/>
    <w:rsid w:val="00F26275"/>
    <w:rsid w:val="00F27E6C"/>
    <w:rsid w:val="00F76C74"/>
    <w:rsid w:val="00FB41F0"/>
    <w:rsid w:val="00FE204B"/>
    <w:rsid w:val="00FF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1A42DAD0"/>
  <w15:chartTrackingRefBased/>
  <w15:docId w15:val="{458A9F01-148D-494F-A00A-745FFA1A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AE229E"/>
    <w:rPr>
      <w:sz w:val="24"/>
      <w:szCs w:val="24"/>
    </w:rPr>
  </w:style>
  <w:style w:type="paragraph" w:styleId="Naslov2">
    <w:name w:val="heading 2"/>
    <w:basedOn w:val="Navaden"/>
    <w:next w:val="Navaden"/>
    <w:qFormat/>
    <w:rsid w:val="00427F08"/>
    <w:pPr>
      <w:keepNext/>
      <w:ind w:firstLine="708"/>
      <w:jc w:val="both"/>
      <w:outlineLvl w:val="1"/>
    </w:pPr>
    <w:rPr>
      <w:i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Hiperpovezava">
    <w:name w:val="Hyperlink"/>
    <w:rPr>
      <w:color w:val="0000FF"/>
      <w:u w:val="single"/>
    </w:rPr>
  </w:style>
  <w:style w:type="paragraph" w:customStyle="1" w:styleId="Besedilooblaka1">
    <w:name w:val="Besedilo oblačka1"/>
    <w:basedOn w:val="Navaden"/>
    <w:semiHidden/>
    <w:rPr>
      <w:rFonts w:ascii="Tahoma" w:hAnsi="Tahoma" w:cs="Tahoma"/>
      <w:sz w:val="16"/>
      <w:szCs w:val="16"/>
    </w:rPr>
  </w:style>
  <w:style w:type="character" w:styleId="Pripombasklic">
    <w:name w:val="annotation reference"/>
    <w:semiHidden/>
    <w:rsid w:val="00985AE3"/>
    <w:rPr>
      <w:sz w:val="16"/>
      <w:szCs w:val="16"/>
    </w:rPr>
  </w:style>
  <w:style w:type="paragraph" w:styleId="Pripombabesedilo">
    <w:name w:val="annotation text"/>
    <w:basedOn w:val="Navaden"/>
    <w:semiHidden/>
    <w:rsid w:val="00985AE3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semiHidden/>
    <w:rsid w:val="00985AE3"/>
    <w:rPr>
      <w:b/>
      <w:bCs/>
    </w:rPr>
  </w:style>
  <w:style w:type="paragraph" w:styleId="Besedilooblaka">
    <w:name w:val="Balloon Text"/>
    <w:basedOn w:val="Navaden"/>
    <w:semiHidden/>
    <w:rsid w:val="00985AE3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uiPriority w:val="99"/>
    <w:rsid w:val="00BA14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Matej\FS%20dekanat%20simon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8CF06-3DB8-4F01-AB8E-2C405F896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FS dekanat simona</Template>
  <TotalTime>1</TotalTime>
  <Pages>1</Pages>
  <Words>198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PODATKI O ŠOLANJU</vt:lpstr>
    </vt:vector>
  </TitlesOfParts>
  <Company>Fakulteta za šport</Company>
  <LinksUpToDate>false</LinksUpToDate>
  <CharactersWithSpaces>2172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PODATKI O ŠOLANJU</dc:title>
  <dc:subject/>
  <dc:creator>blagojevic</dc:creator>
  <cp:keywords/>
  <cp:lastModifiedBy>Ivan Gruden</cp:lastModifiedBy>
  <cp:revision>2</cp:revision>
  <cp:lastPrinted>2016-06-14T07:57:00Z</cp:lastPrinted>
  <dcterms:created xsi:type="dcterms:W3CDTF">2024-02-29T10:52:00Z</dcterms:created>
  <dcterms:modified xsi:type="dcterms:W3CDTF">2024-02-29T10:52:00Z</dcterms:modified>
</cp:coreProperties>
</file>