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368"/>
        <w:gridCol w:w="900"/>
        <w:gridCol w:w="900"/>
        <w:gridCol w:w="360"/>
        <w:gridCol w:w="180"/>
        <w:gridCol w:w="720"/>
        <w:gridCol w:w="540"/>
        <w:gridCol w:w="360"/>
        <w:gridCol w:w="181"/>
        <w:gridCol w:w="539"/>
        <w:gridCol w:w="540"/>
        <w:gridCol w:w="336"/>
        <w:gridCol w:w="24"/>
        <w:gridCol w:w="180"/>
        <w:gridCol w:w="180"/>
        <w:gridCol w:w="180"/>
        <w:gridCol w:w="180"/>
        <w:gridCol w:w="540"/>
        <w:gridCol w:w="521"/>
        <w:gridCol w:w="199"/>
        <w:gridCol w:w="361"/>
        <w:gridCol w:w="236"/>
        <w:gridCol w:w="484"/>
      </w:tblGrid>
      <w:tr w:rsidR="009D1325" w:rsidRPr="000216A6" w:rsidTr="000216A6">
        <w:trPr>
          <w:trHeight w:val="890"/>
        </w:trPr>
        <w:tc>
          <w:tcPr>
            <w:tcW w:w="10009" w:type="dxa"/>
            <w:gridSpan w:val="23"/>
            <w:shd w:val="clear" w:color="auto" w:fill="auto"/>
            <w:vAlign w:val="center"/>
          </w:tcPr>
          <w:p w:rsidR="009D1325" w:rsidRPr="003A10FE" w:rsidRDefault="009D1325" w:rsidP="000216A6">
            <w:pPr>
              <w:jc w:val="center"/>
              <w:rPr>
                <w:rFonts w:ascii="Verdana" w:hAnsi="Verdana"/>
                <w:b/>
                <w:spacing w:val="8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b/>
                <w:spacing w:val="8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PRIJAVNICA – OSEBNI LIST</w:t>
            </w:r>
          </w:p>
          <w:p w:rsidR="009D1325" w:rsidRPr="003A10FE" w:rsidRDefault="009D1325" w:rsidP="000216A6">
            <w:pPr>
              <w:jc w:val="center"/>
              <w:rPr>
                <w:rFonts w:ascii="Verdana" w:hAnsi="Verdana"/>
                <w:b/>
                <w:color w:val="808080"/>
                <w:spacing w:val="8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color w:val="80808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MODULO </w:t>
            </w:r>
            <w:r w:rsidR="00511606" w:rsidRPr="003A10FE">
              <w:rPr>
                <w:rFonts w:ascii="Verdana" w:hAnsi="Verdana"/>
                <w:color w:val="80808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D'</w:t>
            </w:r>
            <w:r w:rsidRPr="003A10FE">
              <w:rPr>
                <w:rFonts w:ascii="Verdana" w:hAnsi="Verdana"/>
                <w:color w:val="80808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ISCRIZIONE</w:t>
            </w:r>
          </w:p>
        </w:tc>
      </w:tr>
      <w:tr w:rsidR="00EC6F6B" w:rsidRPr="000216A6" w:rsidTr="000216A6">
        <w:tc>
          <w:tcPr>
            <w:tcW w:w="3168" w:type="dxa"/>
            <w:gridSpan w:val="3"/>
            <w:shd w:val="clear" w:color="auto" w:fill="auto"/>
            <w:vAlign w:val="center"/>
          </w:tcPr>
          <w:p w:rsidR="00EC6F6B" w:rsidRPr="003A10FE" w:rsidRDefault="00EC6F6B" w:rsidP="000216A6">
            <w:pPr>
              <w:jc w:val="center"/>
              <w:rPr>
                <w:rFonts w:ascii="Verdana" w:hAnsi="Verdana"/>
                <w:b/>
                <w:spacing w:val="80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78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6F6B" w:rsidRPr="003A10FE" w:rsidRDefault="00EC6F6B" w:rsidP="000216A6">
            <w:pPr>
              <w:jc w:val="center"/>
              <w:rPr>
                <w:rFonts w:ascii="Verdana" w:hAnsi="Verdana"/>
                <w:b/>
                <w:spacing w:val="80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061" w:type="dxa"/>
            <w:gridSpan w:val="10"/>
            <w:shd w:val="clear" w:color="auto" w:fill="auto"/>
            <w:vAlign w:val="center"/>
          </w:tcPr>
          <w:p w:rsidR="00EC6F6B" w:rsidRPr="003A10FE" w:rsidRDefault="00EC6F6B" w:rsidP="000216A6">
            <w:pPr>
              <w:jc w:val="center"/>
              <w:rPr>
                <w:rFonts w:ascii="Verdana" w:hAnsi="Verdana"/>
                <w:b/>
                <w:spacing w:val="80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9D1325" w:rsidRPr="000216A6" w:rsidTr="000216A6">
        <w:tc>
          <w:tcPr>
            <w:tcW w:w="10009" w:type="dxa"/>
            <w:gridSpan w:val="23"/>
            <w:shd w:val="clear" w:color="auto" w:fill="auto"/>
            <w:vAlign w:val="center"/>
          </w:tcPr>
          <w:p w:rsidR="009D1325" w:rsidRPr="003A10FE" w:rsidRDefault="009D1325" w:rsidP="00907828">
            <w:pPr>
              <w:spacing w:before="60"/>
              <w:jc w:val="center"/>
              <w:rPr>
                <w:rFonts w:ascii="Verdana" w:hAnsi="Verdana"/>
                <w:b/>
                <w:spacing w:val="8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b/>
                <w:vertAlign w:val="super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ŠT. DIPLOME </w:t>
            </w:r>
            <w:r w:rsidR="003A10FE" w:rsidRPr="003A10FE">
              <w:rPr>
                <w:rFonts w:ascii="Verdana" w:hAnsi="Verdana"/>
                <w:b/>
                <w:vertAlign w:val="super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VODNIK SMUČANJA</w:t>
            </w:r>
            <w:r w:rsidRPr="003A10FE">
              <w:rPr>
                <w:rFonts w:ascii="Verdana" w:hAnsi="Verdana"/>
                <w:b/>
                <w:vertAlign w:val="super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(izpolni SZS-ZUTS</w:t>
            </w:r>
            <w:r w:rsidR="005B4AF1" w:rsidRPr="003A10FE">
              <w:rPr>
                <w:rFonts w:ascii="Verdana" w:hAnsi="Verdana"/>
                <w:b/>
                <w:vertAlign w:val="super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- </w:t>
            </w:r>
            <w:r w:rsidR="005B4AF1" w:rsidRPr="003A10FE">
              <w:rPr>
                <w:rFonts w:ascii="Verdana" w:hAnsi="Verdana"/>
                <w:color w:val="808080"/>
                <w:vertAlign w:val="super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 cura </w:t>
            </w:r>
            <w:r w:rsidRPr="003A10FE">
              <w:rPr>
                <w:rFonts w:ascii="Verdana" w:hAnsi="Verdana"/>
                <w:color w:val="808080"/>
                <w:vertAlign w:val="super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SZS-ZUTS</w:t>
            </w:r>
            <w:r w:rsidRPr="003A10FE">
              <w:rPr>
                <w:rFonts w:ascii="Verdana" w:hAnsi="Verdana"/>
                <w:vertAlign w:val="super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</w:p>
        </w:tc>
      </w:tr>
      <w:tr w:rsidR="009D1325" w:rsidRPr="000216A6" w:rsidTr="000216A6">
        <w:tc>
          <w:tcPr>
            <w:tcW w:w="10009" w:type="dxa"/>
            <w:gridSpan w:val="23"/>
            <w:shd w:val="clear" w:color="auto" w:fill="auto"/>
            <w:vAlign w:val="center"/>
          </w:tcPr>
          <w:p w:rsidR="009D1325" w:rsidRPr="003A10FE" w:rsidRDefault="009D1325" w:rsidP="000216A6">
            <w:pPr>
              <w:jc w:val="center"/>
              <w:rPr>
                <w:rFonts w:ascii="Verdana" w:hAnsi="Verdana"/>
                <w:b/>
                <w:sz w:val="20"/>
                <w:szCs w:val="20"/>
                <w:vertAlign w:val="super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9D1325" w:rsidRPr="000216A6" w:rsidTr="000216A6">
        <w:tc>
          <w:tcPr>
            <w:tcW w:w="10009" w:type="dxa"/>
            <w:gridSpan w:val="23"/>
            <w:shd w:val="clear" w:color="auto" w:fill="auto"/>
            <w:vAlign w:val="center"/>
          </w:tcPr>
          <w:p w:rsidR="009D1325" w:rsidRPr="003A10FE" w:rsidRDefault="009D1325" w:rsidP="009D1325">
            <w:pPr>
              <w:rPr>
                <w:rFonts w:ascii="Verdana" w:hAnsi="Verdana"/>
                <w:b/>
                <w:sz w:val="20"/>
                <w:szCs w:val="20"/>
                <w:vertAlign w:val="super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216A6">
              <w:rPr>
                <w:rFonts w:ascii="Verdana" w:hAnsi="Verdana"/>
                <w:b/>
                <w:i/>
                <w:sz w:val="20"/>
                <w:szCs w:val="20"/>
              </w:rPr>
              <w:t xml:space="preserve">Podatki o kandidatu - </w:t>
            </w:r>
            <w:r w:rsidRPr="000216A6">
              <w:rPr>
                <w:rFonts w:ascii="Verdana" w:hAnsi="Verdana"/>
                <w:i/>
                <w:color w:val="808080"/>
                <w:sz w:val="20"/>
                <w:szCs w:val="20"/>
              </w:rPr>
              <w:t>Dati anagrafici</w:t>
            </w:r>
          </w:p>
        </w:tc>
      </w:tr>
      <w:tr w:rsidR="004A0381" w:rsidRPr="000216A6" w:rsidTr="000216A6">
        <w:tc>
          <w:tcPr>
            <w:tcW w:w="10009" w:type="dxa"/>
            <w:gridSpan w:val="23"/>
            <w:shd w:val="clear" w:color="auto" w:fill="auto"/>
          </w:tcPr>
          <w:p w:rsidR="004A0381" w:rsidRPr="000216A6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rPr>
                <w:rFonts w:ascii="Verdana" w:hAnsi="Verdana"/>
                <w:sz w:val="4"/>
                <w:szCs w:val="4"/>
              </w:rPr>
            </w:pPr>
          </w:p>
          <w:p w:rsidR="008341B6" w:rsidRPr="000216A6" w:rsidRDefault="008341B6" w:rsidP="000216A6">
            <w:pPr>
              <w:tabs>
                <w:tab w:val="center" w:pos="4819"/>
                <w:tab w:val="left" w:pos="7065"/>
              </w:tabs>
              <w:spacing w:line="360" w:lineRule="auto"/>
              <w:rPr>
                <w:rFonts w:ascii="Verdana" w:hAnsi="Verdana"/>
                <w:sz w:val="4"/>
                <w:szCs w:val="4"/>
              </w:rPr>
            </w:pPr>
          </w:p>
          <w:p w:rsidR="008341B6" w:rsidRPr="000216A6" w:rsidRDefault="008341B6" w:rsidP="000216A6">
            <w:pPr>
              <w:tabs>
                <w:tab w:val="center" w:pos="4819"/>
                <w:tab w:val="left" w:pos="7065"/>
              </w:tabs>
              <w:spacing w:line="360" w:lineRule="auto"/>
              <w:rPr>
                <w:rFonts w:ascii="Verdana" w:hAnsi="Verdana"/>
                <w:sz w:val="4"/>
                <w:szCs w:val="4"/>
              </w:rPr>
            </w:pPr>
          </w:p>
        </w:tc>
      </w:tr>
      <w:tr w:rsidR="00EC6F6B" w:rsidRPr="000216A6" w:rsidTr="00021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C6F6B" w:rsidRPr="000216A6" w:rsidRDefault="00EC6F6B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sz w:val="20"/>
                <w:szCs w:val="20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PRIIMEK IN IME:</w:t>
            </w:r>
          </w:p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color w:val="80808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216A6">
              <w:rPr>
                <w:rFonts w:ascii="Verdana" w:hAnsi="Verdana"/>
                <w:color w:val="808080"/>
                <w:sz w:val="20"/>
                <w:szCs w:val="20"/>
              </w:rPr>
              <w:t>cognome e nome:</w:t>
            </w:r>
          </w:p>
        </w:tc>
        <w:tc>
          <w:tcPr>
            <w:tcW w:w="465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5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spol</w:t>
            </w:r>
          </w:p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color w:val="808080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color w:val="808080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sesso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Ž</w:t>
            </w:r>
          </w:p>
        </w:tc>
      </w:tr>
      <w:tr w:rsidR="00EC6F6B" w:rsidRPr="000216A6" w:rsidTr="00021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F6B" w:rsidRPr="000216A6" w:rsidRDefault="00EC6F6B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5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41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color w:val="808080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color w:val="808080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color w:val="808080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color w:val="808080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</w:t>
            </w:r>
          </w:p>
        </w:tc>
      </w:tr>
      <w:tr w:rsidR="004A0381" w:rsidRPr="000216A6" w:rsidTr="000216A6">
        <w:tc>
          <w:tcPr>
            <w:tcW w:w="10009" w:type="dxa"/>
            <w:gridSpan w:val="23"/>
            <w:shd w:val="clear" w:color="auto" w:fill="auto"/>
          </w:tcPr>
          <w:p w:rsidR="004A0381" w:rsidRPr="000216A6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rPr>
                <w:rFonts w:ascii="Verdana" w:hAnsi="Verdana"/>
                <w:sz w:val="4"/>
                <w:szCs w:val="4"/>
              </w:rPr>
            </w:pPr>
          </w:p>
        </w:tc>
      </w:tr>
      <w:tr w:rsidR="001E7032" w:rsidRPr="000216A6" w:rsidTr="00021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7032" w:rsidRPr="000216A6" w:rsidRDefault="001E7032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sz w:val="20"/>
                <w:szCs w:val="20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DATUM ROJSTVA</w:t>
            </w:r>
          </w:p>
        </w:tc>
        <w:tc>
          <w:tcPr>
            <w:tcW w:w="3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7032" w:rsidRPr="003A10FE" w:rsidRDefault="001E7032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7032" w:rsidRPr="000216A6" w:rsidRDefault="001E7032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sz w:val="20"/>
                <w:szCs w:val="20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KRAJ ROJSTVA</w:t>
            </w:r>
          </w:p>
        </w:tc>
        <w:tc>
          <w:tcPr>
            <w:tcW w:w="27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7032" w:rsidRPr="003A10FE" w:rsidRDefault="001E7032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EC6F6B" w:rsidRPr="000216A6" w:rsidTr="00021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6F6B" w:rsidRPr="000216A6" w:rsidRDefault="00EC6F6B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color w:val="808080"/>
                <w:sz w:val="20"/>
                <w:szCs w:val="20"/>
              </w:rPr>
            </w:pPr>
            <w:r w:rsidRPr="000216A6">
              <w:rPr>
                <w:rFonts w:ascii="Verdana" w:hAnsi="Verdana"/>
                <w:color w:val="808080"/>
                <w:sz w:val="20"/>
                <w:szCs w:val="20"/>
              </w:rPr>
              <w:t>data di nascita</w:t>
            </w:r>
          </w:p>
        </w:tc>
        <w:tc>
          <w:tcPr>
            <w:tcW w:w="3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6F6B" w:rsidRPr="000216A6" w:rsidRDefault="00EC6F6B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color w:val="808080"/>
                <w:sz w:val="20"/>
                <w:szCs w:val="20"/>
              </w:rPr>
            </w:pPr>
            <w:r w:rsidRPr="000216A6">
              <w:rPr>
                <w:rFonts w:ascii="Verdana" w:hAnsi="Verdana"/>
                <w:color w:val="808080"/>
                <w:sz w:val="20"/>
                <w:szCs w:val="20"/>
              </w:rPr>
              <w:t>luogo di nascita</w:t>
            </w:r>
          </w:p>
        </w:tc>
        <w:tc>
          <w:tcPr>
            <w:tcW w:w="27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4A0381" w:rsidRPr="000216A6" w:rsidTr="000216A6">
        <w:tc>
          <w:tcPr>
            <w:tcW w:w="10009" w:type="dxa"/>
            <w:gridSpan w:val="23"/>
            <w:shd w:val="clear" w:color="auto" w:fill="auto"/>
          </w:tcPr>
          <w:p w:rsidR="004A0381" w:rsidRPr="000216A6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rPr>
                <w:rFonts w:ascii="Verdana" w:hAnsi="Verdana"/>
                <w:sz w:val="4"/>
                <w:szCs w:val="4"/>
              </w:rPr>
            </w:pPr>
          </w:p>
        </w:tc>
      </w:tr>
      <w:tr w:rsidR="001E7032" w:rsidRPr="000216A6" w:rsidTr="00021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7032" w:rsidRPr="000216A6" w:rsidRDefault="001E7032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sz w:val="20"/>
                <w:szCs w:val="20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NASLOV STALNEGA BIVALIŠČA</w:t>
            </w:r>
          </w:p>
        </w:tc>
        <w:tc>
          <w:tcPr>
            <w:tcW w:w="648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7032" w:rsidRPr="003A10FE" w:rsidRDefault="001E7032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EC6F6B" w:rsidRPr="000216A6" w:rsidTr="00021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6F6B" w:rsidRPr="000216A6" w:rsidRDefault="00EC6F6B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color w:val="808080"/>
                <w:sz w:val="20"/>
                <w:szCs w:val="20"/>
              </w:rPr>
            </w:pPr>
            <w:r w:rsidRPr="000216A6">
              <w:rPr>
                <w:rFonts w:ascii="Verdana" w:hAnsi="Verdana"/>
                <w:color w:val="808080"/>
                <w:sz w:val="20"/>
                <w:szCs w:val="20"/>
              </w:rPr>
              <w:t>residenza: via e n.</w:t>
            </w:r>
          </w:p>
        </w:tc>
        <w:tc>
          <w:tcPr>
            <w:tcW w:w="648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4A0381" w:rsidRPr="000216A6" w:rsidTr="000216A6">
        <w:tc>
          <w:tcPr>
            <w:tcW w:w="10009" w:type="dxa"/>
            <w:gridSpan w:val="23"/>
            <w:shd w:val="clear" w:color="auto" w:fill="auto"/>
          </w:tcPr>
          <w:p w:rsidR="004A0381" w:rsidRPr="000216A6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rPr>
                <w:rFonts w:ascii="Verdana" w:hAnsi="Verdana"/>
                <w:sz w:val="4"/>
                <w:szCs w:val="4"/>
              </w:rPr>
            </w:pPr>
          </w:p>
        </w:tc>
      </w:tr>
      <w:tr w:rsidR="001E7032" w:rsidRPr="000216A6" w:rsidTr="00021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7032" w:rsidRPr="000216A6" w:rsidRDefault="001E7032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sz w:val="20"/>
                <w:szCs w:val="20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POŠTNA ŠTEVILKA IN KRAJ</w:t>
            </w:r>
          </w:p>
        </w:tc>
        <w:tc>
          <w:tcPr>
            <w:tcW w:w="648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7032" w:rsidRPr="003A10FE" w:rsidRDefault="001E7032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EC6F6B" w:rsidRPr="000216A6" w:rsidTr="00021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6F6B" w:rsidRPr="000216A6" w:rsidRDefault="00EC6F6B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color w:val="808080"/>
                <w:sz w:val="20"/>
                <w:szCs w:val="20"/>
              </w:rPr>
            </w:pPr>
            <w:r w:rsidRPr="000216A6">
              <w:rPr>
                <w:rFonts w:ascii="Verdana" w:hAnsi="Verdana"/>
                <w:color w:val="808080"/>
                <w:sz w:val="20"/>
                <w:szCs w:val="20"/>
              </w:rPr>
              <w:t>cap e località (pv) - ita</w:t>
            </w:r>
          </w:p>
        </w:tc>
        <w:tc>
          <w:tcPr>
            <w:tcW w:w="648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4A0381" w:rsidRPr="000216A6" w:rsidTr="000216A6">
        <w:tc>
          <w:tcPr>
            <w:tcW w:w="10009" w:type="dxa"/>
            <w:gridSpan w:val="23"/>
            <w:shd w:val="clear" w:color="auto" w:fill="auto"/>
          </w:tcPr>
          <w:p w:rsidR="004A0381" w:rsidRPr="000216A6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rPr>
                <w:rFonts w:ascii="Verdana" w:hAnsi="Verdana"/>
                <w:sz w:val="4"/>
                <w:szCs w:val="4"/>
              </w:rPr>
            </w:pPr>
          </w:p>
        </w:tc>
      </w:tr>
      <w:tr w:rsidR="00EC6F6B" w:rsidRPr="000216A6" w:rsidTr="00021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6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EC6F6B" w:rsidRPr="000216A6" w:rsidRDefault="00EC6F6B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b/>
                <w:sz w:val="20"/>
                <w:szCs w:val="20"/>
              </w:rPr>
            </w:pPr>
            <w:r w:rsidRPr="000216A6">
              <w:rPr>
                <w:rFonts w:ascii="Verdana" w:hAnsi="Verdana"/>
                <w:b/>
                <w:sz w:val="20"/>
                <w:szCs w:val="20"/>
              </w:rPr>
              <w:t xml:space="preserve">E-POŠTA </w:t>
            </w:r>
            <w:r w:rsidRPr="000216A6">
              <w:rPr>
                <w:rFonts w:ascii="Verdana" w:hAnsi="Verdana"/>
                <w:color w:val="808080"/>
                <w:sz w:val="20"/>
                <w:szCs w:val="20"/>
              </w:rPr>
              <w:t>e-mail</w:t>
            </w:r>
          </w:p>
        </w:tc>
        <w:tc>
          <w:tcPr>
            <w:tcW w:w="39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60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EC6F6B" w:rsidRPr="000216A6" w:rsidRDefault="00EC6F6B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sz w:val="20"/>
                <w:szCs w:val="20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 xml:space="preserve">TELEFON </w:t>
            </w:r>
            <w:r w:rsidRPr="000216A6">
              <w:rPr>
                <w:rFonts w:ascii="Verdana" w:hAnsi="Verdana"/>
                <w:color w:val="808080"/>
                <w:sz w:val="20"/>
                <w:szCs w:val="20"/>
              </w:rPr>
              <w:t>telefono</w:t>
            </w:r>
          </w:p>
        </w:tc>
        <w:tc>
          <w:tcPr>
            <w:tcW w:w="342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EC6F6B" w:rsidRPr="000216A6" w:rsidTr="00021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6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EC6F6B" w:rsidRPr="000216A6" w:rsidRDefault="00EC6F6B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60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EC6F6B" w:rsidRPr="000216A6" w:rsidRDefault="00EC6F6B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6F6B" w:rsidRPr="003A10FE" w:rsidRDefault="00EC6F6B" w:rsidP="000216A6">
            <w:pPr>
              <w:tabs>
                <w:tab w:val="center" w:pos="4819"/>
                <w:tab w:val="left" w:pos="7065"/>
              </w:tabs>
              <w:jc w:val="center"/>
              <w:rPr>
                <w:rFonts w:ascii="Verdana" w:hAnsi="Verdana"/>
                <w:sz w:val="20"/>
                <w:szCs w:val="20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4A0381" w:rsidRPr="000216A6" w:rsidTr="000216A6">
        <w:tc>
          <w:tcPr>
            <w:tcW w:w="10009" w:type="dxa"/>
            <w:gridSpan w:val="23"/>
            <w:shd w:val="clear" w:color="auto" w:fill="auto"/>
          </w:tcPr>
          <w:p w:rsidR="004A0381" w:rsidRPr="000216A6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rPr>
                <w:rFonts w:ascii="Verdana" w:hAnsi="Verdana"/>
                <w:sz w:val="4"/>
                <w:szCs w:val="4"/>
              </w:rPr>
            </w:pPr>
          </w:p>
        </w:tc>
      </w:tr>
      <w:tr w:rsidR="004A0381" w:rsidRPr="000216A6" w:rsidTr="00021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0381" w:rsidRPr="000216A6" w:rsidRDefault="004A0381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sz w:val="20"/>
                <w:szCs w:val="20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STOPNJA IZOBRAZBE</w:t>
            </w:r>
          </w:p>
          <w:p w:rsidR="004A0381" w:rsidRPr="000216A6" w:rsidRDefault="004A0381" w:rsidP="000216A6">
            <w:pPr>
              <w:tabs>
                <w:tab w:val="center" w:pos="4819"/>
                <w:tab w:val="left" w:pos="7065"/>
              </w:tabs>
              <w:rPr>
                <w:rFonts w:ascii="Verdana" w:hAnsi="Verdana"/>
                <w:color w:val="808080"/>
                <w:sz w:val="20"/>
                <w:szCs w:val="20"/>
              </w:rPr>
            </w:pPr>
            <w:r w:rsidRPr="000216A6">
              <w:rPr>
                <w:rFonts w:ascii="Verdana" w:hAnsi="Verdana"/>
                <w:color w:val="808080"/>
                <w:sz w:val="20"/>
                <w:szCs w:val="20"/>
              </w:rPr>
              <w:t>livello di istruzione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0381" w:rsidRPr="003A10FE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jc w:val="center"/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0381" w:rsidRPr="003A10FE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jc w:val="center"/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0381" w:rsidRPr="003A10FE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jc w:val="center"/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0381" w:rsidRPr="003A10FE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jc w:val="center"/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0381" w:rsidRPr="003A10FE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jc w:val="center"/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0381" w:rsidRPr="003A10FE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jc w:val="center"/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6/1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0381" w:rsidRPr="003A10FE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jc w:val="center"/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6/2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0381" w:rsidRPr="003A10FE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jc w:val="center"/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0381" w:rsidRPr="003A10FE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jc w:val="center"/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8/1</w:t>
            </w:r>
          </w:p>
        </w:tc>
        <w:tc>
          <w:tcPr>
            <w:tcW w:w="10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0381" w:rsidRPr="003A10FE" w:rsidRDefault="004A0381" w:rsidP="000216A6">
            <w:pPr>
              <w:tabs>
                <w:tab w:val="center" w:pos="4819"/>
                <w:tab w:val="left" w:pos="7065"/>
              </w:tabs>
              <w:spacing w:line="360" w:lineRule="auto"/>
              <w:jc w:val="center"/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10FE">
              <w:rPr>
                <w:rFonts w:ascii="Verdana" w:hAnsi="Verdana"/>
                <w:vertAlign w:val="sub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8/2</w:t>
            </w:r>
          </w:p>
        </w:tc>
      </w:tr>
    </w:tbl>
    <w:p w:rsidR="0066686B" w:rsidRPr="00CC0F2C" w:rsidRDefault="0066686B" w:rsidP="009D1325">
      <w:pPr>
        <w:rPr>
          <w:rFonts w:ascii="Verdana" w:hAnsi="Verdana"/>
          <w:sz w:val="16"/>
          <w:szCs w:val="16"/>
        </w:rPr>
      </w:pPr>
      <w:bookmarkStart w:id="0" w:name="OLE_LINK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87"/>
      </w:tblGrid>
      <w:tr w:rsidR="00CA0419" w:rsidTr="00822854">
        <w:trPr>
          <w:trHeight w:val="1230"/>
          <w:jc w:val="center"/>
        </w:trPr>
        <w:tc>
          <w:tcPr>
            <w:tcW w:w="7487" w:type="dxa"/>
            <w:shd w:val="clear" w:color="auto" w:fill="E0E0E0"/>
          </w:tcPr>
          <w:bookmarkEnd w:id="0"/>
          <w:p w:rsidR="00CA0419" w:rsidRDefault="00CA0419" w:rsidP="00822854">
            <w:pPr>
              <w:spacing w:before="120"/>
              <w:jc w:val="center"/>
              <w:rPr>
                <w:rFonts w:ascii="Verdana" w:hAnsi="Verdana"/>
                <w:b/>
                <w:i/>
                <w:sz w:val="22"/>
                <w:szCs w:val="22"/>
              </w:rPr>
            </w:pPr>
            <w:r w:rsidRPr="005572A5">
              <w:rPr>
                <w:rFonts w:ascii="Verdana" w:hAnsi="Verdana"/>
                <w:b/>
                <w:i/>
                <w:sz w:val="22"/>
                <w:szCs w:val="22"/>
              </w:rPr>
              <w:t>PRIJAVLJAM SE ZA STROKOVNO USPOSABLJANJE</w:t>
            </w:r>
          </w:p>
          <w:p w:rsidR="005B4AF1" w:rsidRPr="000C1D12" w:rsidRDefault="005B4AF1" w:rsidP="00822854">
            <w:pPr>
              <w:spacing w:after="120"/>
              <w:ind w:left="-619" w:firstLine="180"/>
              <w:jc w:val="center"/>
              <w:rPr>
                <w:rFonts w:ascii="Verdana" w:hAnsi="Verdana"/>
                <w:b/>
                <w:i/>
                <w:color w:val="FFFFFF"/>
                <w:sz w:val="22"/>
                <w:szCs w:val="22"/>
              </w:rPr>
            </w:pPr>
            <w:r w:rsidRPr="000C1D12">
              <w:rPr>
                <w:rFonts w:ascii="Verdana" w:hAnsi="Verdana"/>
                <w:b/>
                <w:i/>
                <w:color w:val="FFFFFF"/>
                <w:sz w:val="22"/>
                <w:szCs w:val="22"/>
              </w:rPr>
              <w:t xml:space="preserve">mi </w:t>
            </w:r>
            <w:r w:rsidR="00763DCD">
              <w:rPr>
                <w:rFonts w:ascii="Verdana" w:hAnsi="Verdana"/>
                <w:b/>
                <w:i/>
                <w:color w:val="FFFFFF"/>
                <w:sz w:val="22"/>
                <w:szCs w:val="22"/>
              </w:rPr>
              <w:t>iscrivo</w:t>
            </w:r>
            <w:r w:rsidRPr="000C1D12">
              <w:rPr>
                <w:rFonts w:ascii="Verdana" w:hAnsi="Verdana"/>
                <w:b/>
                <w:i/>
                <w:color w:val="FFFFFF"/>
                <w:sz w:val="22"/>
                <w:szCs w:val="22"/>
              </w:rPr>
              <w:t xml:space="preserve"> al corso di formazione per </w:t>
            </w:r>
          </w:p>
          <w:p w:rsidR="00CA0419" w:rsidRPr="00837013" w:rsidRDefault="003A10FE" w:rsidP="00837013">
            <w:pPr>
              <w:ind w:hanging="195"/>
              <w:jc w:val="center"/>
              <w:rPr>
                <w:rFonts w:ascii="Verdana" w:hAnsi="Verdana"/>
                <w:b/>
                <w:i/>
                <w:sz w:val="28"/>
                <w:szCs w:val="28"/>
              </w:rPr>
            </w:pPr>
            <w:r>
              <w:rPr>
                <w:rFonts w:ascii="Verdana" w:hAnsi="Verdana"/>
                <w:b/>
                <w:i/>
                <w:sz w:val="28"/>
                <w:szCs w:val="28"/>
              </w:rPr>
              <w:t>SKI GUIDE</w:t>
            </w:r>
            <w:bookmarkStart w:id="1" w:name="_GoBack"/>
            <w:bookmarkEnd w:id="1"/>
          </w:p>
        </w:tc>
      </w:tr>
    </w:tbl>
    <w:p w:rsidR="00CA0419" w:rsidRDefault="00CA0419" w:rsidP="00CC0F2C">
      <w:pPr>
        <w:rPr>
          <w:rFonts w:ascii="Verdana" w:hAnsi="Verdana"/>
          <w:b/>
          <w:i/>
          <w:sz w:val="16"/>
          <w:szCs w:val="16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088"/>
        <w:gridCol w:w="180"/>
        <w:gridCol w:w="900"/>
        <w:gridCol w:w="1440"/>
        <w:gridCol w:w="180"/>
        <w:gridCol w:w="711"/>
        <w:gridCol w:w="594"/>
        <w:gridCol w:w="315"/>
        <w:gridCol w:w="1080"/>
        <w:gridCol w:w="1440"/>
        <w:gridCol w:w="1080"/>
      </w:tblGrid>
      <w:tr w:rsidR="00AD31AD" w:rsidRPr="000216A6" w:rsidTr="000216A6">
        <w:tc>
          <w:tcPr>
            <w:tcW w:w="10008" w:type="dxa"/>
            <w:gridSpan w:val="11"/>
            <w:shd w:val="clear" w:color="auto" w:fill="auto"/>
          </w:tcPr>
          <w:p w:rsidR="00AD31AD" w:rsidRPr="000216A6" w:rsidRDefault="00AD31AD" w:rsidP="00CC0F2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0216A6">
              <w:rPr>
                <w:rFonts w:ascii="Verdana" w:hAnsi="Verdana"/>
                <w:b/>
                <w:i/>
                <w:sz w:val="20"/>
                <w:szCs w:val="20"/>
              </w:rPr>
              <w:t xml:space="preserve">Podatki o plačniku šolanja - </w:t>
            </w:r>
            <w:r w:rsidRPr="000216A6">
              <w:rPr>
                <w:rFonts w:ascii="Verdana" w:hAnsi="Verdana"/>
                <w:b/>
                <w:i/>
                <w:color w:val="999999"/>
                <w:sz w:val="20"/>
                <w:szCs w:val="20"/>
              </w:rPr>
              <w:t>dati per la fatturazione</w:t>
            </w:r>
          </w:p>
        </w:tc>
      </w:tr>
      <w:tr w:rsidR="00CC0F2C" w:rsidRPr="000216A6" w:rsidTr="000216A6">
        <w:tc>
          <w:tcPr>
            <w:tcW w:w="3168" w:type="dxa"/>
            <w:gridSpan w:val="3"/>
            <w:shd w:val="clear" w:color="auto" w:fill="auto"/>
          </w:tcPr>
          <w:p w:rsidR="00CC0F2C" w:rsidRPr="000216A6" w:rsidRDefault="00CC0F2C" w:rsidP="00CC0F2C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 xml:space="preserve">NAZIV/IME: </w:t>
            </w:r>
            <w:r w:rsidRPr="000216A6">
              <w:rPr>
                <w:rFonts w:ascii="Verdana" w:hAnsi="Verdana"/>
                <w:color w:val="999999"/>
                <w:sz w:val="20"/>
                <w:szCs w:val="20"/>
              </w:rPr>
              <w:t>ragione sociale</w:t>
            </w:r>
          </w:p>
        </w:tc>
        <w:tc>
          <w:tcPr>
            <w:tcW w:w="6840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CC0F2C" w:rsidRPr="000216A6" w:rsidRDefault="00CC0F2C" w:rsidP="00CC0F2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</w:tr>
      <w:tr w:rsidR="00CC0F2C" w:rsidRPr="000216A6" w:rsidTr="000216A6">
        <w:tc>
          <w:tcPr>
            <w:tcW w:w="2268" w:type="dxa"/>
            <w:gridSpan w:val="2"/>
            <w:shd w:val="clear" w:color="auto" w:fill="auto"/>
          </w:tcPr>
          <w:p w:rsidR="00CC0F2C" w:rsidRPr="000216A6" w:rsidRDefault="00CC0F2C" w:rsidP="00CC0F2C">
            <w:pPr>
              <w:rPr>
                <w:rFonts w:ascii="Verdana" w:hAnsi="Verdana"/>
                <w:sz w:val="20"/>
                <w:szCs w:val="20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 xml:space="preserve">NASLOV: </w:t>
            </w:r>
            <w:r w:rsidRPr="000216A6">
              <w:rPr>
                <w:rFonts w:ascii="Verdana" w:hAnsi="Verdana"/>
                <w:color w:val="999999"/>
                <w:sz w:val="20"/>
                <w:szCs w:val="20"/>
              </w:rPr>
              <w:t>indirizzo</w:t>
            </w:r>
          </w:p>
        </w:tc>
        <w:tc>
          <w:tcPr>
            <w:tcW w:w="7740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CC0F2C" w:rsidRPr="000216A6" w:rsidRDefault="00CC0F2C" w:rsidP="00CC0F2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</w:tr>
      <w:tr w:rsidR="00CC0F2C" w:rsidRPr="000216A6" w:rsidTr="000216A6">
        <w:tc>
          <w:tcPr>
            <w:tcW w:w="3168" w:type="dxa"/>
            <w:gridSpan w:val="3"/>
            <w:shd w:val="clear" w:color="auto" w:fill="auto"/>
          </w:tcPr>
          <w:p w:rsidR="00CC0F2C" w:rsidRPr="000216A6" w:rsidRDefault="00CC0F2C" w:rsidP="00CC0F2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 xml:space="preserve">DAVČNA ŠTEVILKA: </w:t>
            </w:r>
            <w:r w:rsidRPr="000216A6">
              <w:rPr>
                <w:rFonts w:ascii="Verdana" w:hAnsi="Verdana"/>
                <w:color w:val="999999"/>
                <w:sz w:val="20"/>
                <w:szCs w:val="20"/>
              </w:rPr>
              <w:t>P.IVA</w:t>
            </w:r>
          </w:p>
        </w:tc>
        <w:tc>
          <w:tcPr>
            <w:tcW w:w="324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C0F2C" w:rsidRPr="000216A6" w:rsidRDefault="00CC0F2C" w:rsidP="00CC0F2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CC0F2C" w:rsidRPr="000216A6" w:rsidRDefault="00CC0F2C" w:rsidP="00CC0F2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DAVČNI ZAVEZANEC:</w:t>
            </w:r>
          </w:p>
        </w:tc>
        <w:tc>
          <w:tcPr>
            <w:tcW w:w="1080" w:type="dxa"/>
            <w:shd w:val="clear" w:color="auto" w:fill="auto"/>
          </w:tcPr>
          <w:p w:rsidR="00CC0F2C" w:rsidRPr="000216A6" w:rsidRDefault="00CC0F2C" w:rsidP="00CC0F2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DA    NE</w:t>
            </w:r>
          </w:p>
        </w:tc>
      </w:tr>
      <w:tr w:rsidR="00CC0F2C" w:rsidRPr="000216A6" w:rsidTr="000216A6">
        <w:tc>
          <w:tcPr>
            <w:tcW w:w="4788" w:type="dxa"/>
            <w:gridSpan w:val="5"/>
            <w:shd w:val="clear" w:color="auto" w:fill="auto"/>
          </w:tcPr>
          <w:p w:rsidR="00CC0F2C" w:rsidRPr="000216A6" w:rsidRDefault="00CC0F2C" w:rsidP="00CC0F2C">
            <w:pPr>
              <w:rPr>
                <w:rFonts w:ascii="Verdana" w:hAnsi="Verdana"/>
                <w:sz w:val="20"/>
                <w:szCs w:val="20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POŠTA S POŠTNO ŠTEVILKO: cap e località</w:t>
            </w:r>
          </w:p>
        </w:tc>
        <w:tc>
          <w:tcPr>
            <w:tcW w:w="162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C0F2C" w:rsidRPr="000216A6" w:rsidRDefault="00CC0F2C" w:rsidP="00CC0F2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360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C0F2C" w:rsidRPr="000216A6" w:rsidRDefault="00CC0F2C" w:rsidP="00CC0F2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D31AD" w:rsidRPr="000216A6" w:rsidTr="000216A6">
        <w:tc>
          <w:tcPr>
            <w:tcW w:w="2088" w:type="dxa"/>
            <w:shd w:val="clear" w:color="auto" w:fill="auto"/>
          </w:tcPr>
          <w:p w:rsidR="00CC0F2C" w:rsidRPr="000216A6" w:rsidRDefault="00CC0F2C" w:rsidP="006D63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TELEFON/GSM:</w:t>
            </w:r>
          </w:p>
        </w:tc>
        <w:tc>
          <w:tcPr>
            <w:tcW w:w="341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C0F2C" w:rsidRPr="000216A6" w:rsidRDefault="00CC0F2C" w:rsidP="006D63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1989" w:type="dxa"/>
            <w:gridSpan w:val="3"/>
            <w:shd w:val="clear" w:color="auto" w:fill="auto"/>
          </w:tcPr>
          <w:p w:rsidR="00CC0F2C" w:rsidRPr="000216A6" w:rsidRDefault="00CC0F2C" w:rsidP="006D63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 xml:space="preserve">E-POŠTA </w:t>
            </w:r>
            <w:r w:rsidRPr="000216A6">
              <w:rPr>
                <w:rFonts w:ascii="Verdana" w:hAnsi="Verdana"/>
                <w:color w:val="999999"/>
                <w:sz w:val="20"/>
                <w:szCs w:val="20"/>
              </w:rPr>
              <w:t>e-mail</w:t>
            </w:r>
            <w:r w:rsidRPr="000216A6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C0F2C" w:rsidRPr="000216A6" w:rsidRDefault="00CC0F2C" w:rsidP="006D63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</w:tr>
      <w:tr w:rsidR="00AD31AD" w:rsidRPr="000216A6" w:rsidTr="000216A6">
        <w:tc>
          <w:tcPr>
            <w:tcW w:w="2088" w:type="dxa"/>
            <w:shd w:val="clear" w:color="auto" w:fill="auto"/>
          </w:tcPr>
          <w:p w:rsidR="00AD31AD" w:rsidRPr="000216A6" w:rsidRDefault="00AD31AD" w:rsidP="006D63E2">
            <w:pPr>
              <w:rPr>
                <w:rFonts w:ascii="Verdana" w:hAnsi="Verdana"/>
                <w:sz w:val="20"/>
                <w:szCs w:val="20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DATUM ROJSTVA</w:t>
            </w:r>
          </w:p>
        </w:tc>
        <w:tc>
          <w:tcPr>
            <w:tcW w:w="341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31AD" w:rsidRPr="000216A6" w:rsidRDefault="00AD31AD" w:rsidP="006D63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1989" w:type="dxa"/>
            <w:gridSpan w:val="3"/>
            <w:shd w:val="clear" w:color="auto" w:fill="auto"/>
          </w:tcPr>
          <w:p w:rsidR="00AD31AD" w:rsidRPr="000216A6" w:rsidRDefault="00AD31AD" w:rsidP="006D63E2">
            <w:pPr>
              <w:rPr>
                <w:rFonts w:ascii="Verdana" w:hAnsi="Verdana"/>
                <w:sz w:val="20"/>
                <w:szCs w:val="20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KRAJ ROJSTVA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31AD" w:rsidRPr="000216A6" w:rsidRDefault="00AD31AD" w:rsidP="006D63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</w:tr>
      <w:tr w:rsidR="00AD31AD" w:rsidRPr="000216A6" w:rsidTr="000216A6">
        <w:tc>
          <w:tcPr>
            <w:tcW w:w="4608" w:type="dxa"/>
            <w:gridSpan w:val="4"/>
            <w:shd w:val="clear" w:color="auto" w:fill="auto"/>
          </w:tcPr>
          <w:p w:rsidR="00AD31AD" w:rsidRPr="000216A6" w:rsidRDefault="00AD31AD" w:rsidP="006D63E2">
            <w:pPr>
              <w:rPr>
                <w:rFonts w:ascii="Verdana" w:hAnsi="Verdana"/>
                <w:sz w:val="20"/>
                <w:szCs w:val="20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Zadnji rok prijav so navedeni v razpisu</w:t>
            </w:r>
          </w:p>
        </w:tc>
        <w:tc>
          <w:tcPr>
            <w:tcW w:w="1485" w:type="dxa"/>
            <w:gridSpan w:val="3"/>
            <w:shd w:val="clear" w:color="auto" w:fill="auto"/>
          </w:tcPr>
          <w:p w:rsidR="00AD31AD" w:rsidRPr="000216A6" w:rsidRDefault="00AD31AD" w:rsidP="006D63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0216A6">
              <w:rPr>
                <w:rFonts w:ascii="Verdana" w:hAnsi="Verdana"/>
                <w:sz w:val="20"/>
                <w:szCs w:val="20"/>
              </w:rPr>
              <w:t>DATUM</w:t>
            </w:r>
          </w:p>
        </w:tc>
        <w:tc>
          <w:tcPr>
            <w:tcW w:w="391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AD31AD" w:rsidRPr="000216A6" w:rsidRDefault="00AD31AD" w:rsidP="006D63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</w:tr>
    </w:tbl>
    <w:p w:rsidR="00CC0F2C" w:rsidRPr="00CC0F2C" w:rsidRDefault="00CC0F2C" w:rsidP="00CC0F2C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5B4AF1" w:rsidRPr="000216A6" w:rsidTr="000216A6">
        <w:tc>
          <w:tcPr>
            <w:tcW w:w="10008" w:type="dxa"/>
            <w:shd w:val="clear" w:color="auto" w:fill="auto"/>
          </w:tcPr>
          <w:p w:rsidR="005B4AF1" w:rsidRPr="000216A6" w:rsidRDefault="005B4AF1" w:rsidP="000216A6">
            <w:pPr>
              <w:spacing w:before="120" w:after="120"/>
              <w:ind w:left="170" w:right="170"/>
              <w:jc w:val="both"/>
              <w:rPr>
                <w:rFonts w:ascii="Verdana" w:hAnsi="Verdana"/>
                <w:i/>
                <w:sz w:val="16"/>
                <w:szCs w:val="16"/>
              </w:rPr>
            </w:pPr>
            <w:bookmarkStart w:id="2" w:name="OLE_LINK2"/>
            <w:r w:rsidRPr="000216A6">
              <w:rPr>
                <w:rFonts w:ascii="Verdana" w:hAnsi="Verdana"/>
                <w:i/>
                <w:sz w:val="16"/>
                <w:szCs w:val="16"/>
              </w:rPr>
              <w:t>Kandidat dovoljuje uporabo podatkov s spletne prijave za potrebe informacijskega sistema na področju športa v Sloveniji, ki ga s pomočjo spletne aplikacije ŠPAK upravlja Zavod za šport Republike Slovenije Planica. Podatki se bodo uporabljali v skladu z Zakonom o varovanju osebnih podatkov. Kandidat hkrati jamči, da so vsi vneseni podatki resnični ter da je seznanjen in izpolnjuje vse razpisane pogoje za to usposabljanje.</w:t>
            </w:r>
          </w:p>
        </w:tc>
      </w:tr>
      <w:tr w:rsidR="005B4AF1" w:rsidRPr="000216A6" w:rsidTr="000216A6">
        <w:tc>
          <w:tcPr>
            <w:tcW w:w="10008" w:type="dxa"/>
            <w:shd w:val="clear" w:color="auto" w:fill="auto"/>
          </w:tcPr>
          <w:p w:rsidR="005B4AF1" w:rsidRPr="000216A6" w:rsidRDefault="005B4AF1" w:rsidP="000216A6">
            <w:pPr>
              <w:spacing w:before="120" w:after="120"/>
              <w:ind w:left="170" w:right="170"/>
              <w:jc w:val="both"/>
              <w:rPr>
                <w:rFonts w:ascii="Verdana" w:hAnsi="Verdana"/>
                <w:i/>
                <w:color w:val="999999"/>
                <w:sz w:val="16"/>
                <w:szCs w:val="16"/>
              </w:rPr>
            </w:pPr>
            <w:r w:rsidRPr="000216A6">
              <w:rPr>
                <w:rFonts w:ascii="Verdana" w:hAnsi="Verdana"/>
                <w:i/>
                <w:color w:val="999999"/>
                <w:sz w:val="16"/>
                <w:szCs w:val="16"/>
              </w:rPr>
              <w:t xml:space="preserve">Il candidato autorizza l'utilizzo dei propri dati </w:t>
            </w:r>
            <w:r w:rsidR="00935194" w:rsidRPr="000216A6">
              <w:rPr>
                <w:rFonts w:ascii="Verdana" w:hAnsi="Verdana"/>
                <w:i/>
                <w:color w:val="999999"/>
                <w:sz w:val="16"/>
                <w:szCs w:val="16"/>
              </w:rPr>
              <w:t xml:space="preserve">a livello informatico </w:t>
            </w:r>
            <w:r w:rsidRPr="000216A6">
              <w:rPr>
                <w:rFonts w:ascii="Verdana" w:hAnsi="Verdana"/>
                <w:i/>
                <w:color w:val="999999"/>
                <w:sz w:val="16"/>
                <w:szCs w:val="16"/>
              </w:rPr>
              <w:t>con l'applicazione SPAK</w:t>
            </w:r>
            <w:r w:rsidR="00935194" w:rsidRPr="000216A6">
              <w:rPr>
                <w:rFonts w:ascii="Verdana" w:hAnsi="Verdana"/>
                <w:i/>
                <w:color w:val="999999"/>
                <w:sz w:val="16"/>
                <w:szCs w:val="16"/>
              </w:rPr>
              <w:t xml:space="preserve"> gestita dall'Agenzia per lo sport della Repubblica Slovena - Planica</w:t>
            </w:r>
            <w:r w:rsidR="001A0545" w:rsidRPr="000216A6">
              <w:rPr>
                <w:rFonts w:ascii="Verdana" w:hAnsi="Verdana"/>
                <w:i/>
                <w:color w:val="999999"/>
                <w:sz w:val="16"/>
                <w:szCs w:val="16"/>
              </w:rPr>
              <w:t xml:space="preserve"> nell'ambito dello sport sul territorio sloveno.</w:t>
            </w:r>
            <w:r w:rsidR="00935194" w:rsidRPr="000216A6">
              <w:rPr>
                <w:rFonts w:ascii="Verdana" w:hAnsi="Verdana"/>
                <w:i/>
                <w:color w:val="999999"/>
                <w:sz w:val="16"/>
                <w:szCs w:val="16"/>
              </w:rPr>
              <w:t xml:space="preserve"> I dati verranno gestiti in ottemperanza </w:t>
            </w:r>
            <w:r w:rsidR="001A0545" w:rsidRPr="000216A6">
              <w:rPr>
                <w:rFonts w:ascii="Verdana" w:hAnsi="Verdana"/>
                <w:i/>
                <w:color w:val="999999"/>
                <w:sz w:val="16"/>
                <w:szCs w:val="16"/>
              </w:rPr>
              <w:t>del</w:t>
            </w:r>
            <w:r w:rsidR="00935194" w:rsidRPr="000216A6">
              <w:rPr>
                <w:rFonts w:ascii="Verdana" w:hAnsi="Verdana"/>
                <w:i/>
                <w:color w:val="999999"/>
                <w:sz w:val="16"/>
                <w:szCs w:val="16"/>
              </w:rPr>
              <w:t>la Legge sulla privacy. Allo stesso tempo il candidato conferma che i dati dichi</w:t>
            </w:r>
            <w:r w:rsidR="001A0545" w:rsidRPr="000216A6">
              <w:rPr>
                <w:rFonts w:ascii="Verdana" w:hAnsi="Verdana"/>
                <w:i/>
                <w:color w:val="999999"/>
                <w:sz w:val="16"/>
                <w:szCs w:val="16"/>
              </w:rPr>
              <w:t>a</w:t>
            </w:r>
            <w:r w:rsidR="00935194" w:rsidRPr="000216A6">
              <w:rPr>
                <w:rFonts w:ascii="Verdana" w:hAnsi="Verdana"/>
                <w:i/>
                <w:color w:val="999999"/>
                <w:sz w:val="16"/>
                <w:szCs w:val="16"/>
              </w:rPr>
              <w:t xml:space="preserve">rati sono veritieri </w:t>
            </w:r>
            <w:r w:rsidR="001A0545" w:rsidRPr="000216A6">
              <w:rPr>
                <w:rFonts w:ascii="Verdana" w:hAnsi="Verdana"/>
                <w:i/>
                <w:color w:val="999999"/>
                <w:sz w:val="16"/>
                <w:szCs w:val="16"/>
              </w:rPr>
              <w:t xml:space="preserve">di conoscere e </w:t>
            </w:r>
            <w:r w:rsidR="00935194" w:rsidRPr="000216A6">
              <w:rPr>
                <w:rFonts w:ascii="Verdana" w:hAnsi="Verdana"/>
                <w:i/>
                <w:color w:val="999999"/>
                <w:sz w:val="16"/>
                <w:szCs w:val="16"/>
              </w:rPr>
              <w:t>di possedere i requisiti minimi per la formazione.</w:t>
            </w:r>
          </w:p>
        </w:tc>
      </w:tr>
    </w:tbl>
    <w:p w:rsidR="00107752" w:rsidRPr="00511606" w:rsidRDefault="00107752" w:rsidP="003328C5">
      <w:pPr>
        <w:jc w:val="both"/>
        <w:rPr>
          <w:rFonts w:ascii="Verdana" w:hAnsi="Verdana"/>
          <w:i/>
          <w:sz w:val="20"/>
          <w:szCs w:val="20"/>
        </w:rPr>
      </w:pPr>
    </w:p>
    <w:bookmarkEnd w:id="2"/>
    <w:p w:rsidR="003328C5" w:rsidRPr="00511606" w:rsidRDefault="000C1D12" w:rsidP="00CA0419">
      <w:pPr>
        <w:tabs>
          <w:tab w:val="left" w:pos="4500"/>
          <w:tab w:val="left" w:pos="900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Podpis kandidata</w:t>
      </w:r>
    </w:p>
    <w:p w:rsidR="0066686B" w:rsidRPr="00511606" w:rsidRDefault="0066686B" w:rsidP="00CA0419">
      <w:pPr>
        <w:tabs>
          <w:tab w:val="left" w:pos="4500"/>
          <w:tab w:val="left" w:pos="9000"/>
        </w:tabs>
        <w:rPr>
          <w:rFonts w:ascii="Verdana" w:hAnsi="Verdana"/>
          <w:sz w:val="20"/>
          <w:szCs w:val="20"/>
        </w:rPr>
      </w:pPr>
    </w:p>
    <w:p w:rsidR="00B66E27" w:rsidRPr="00511606" w:rsidRDefault="00CA0419" w:rsidP="00CA0419">
      <w:pPr>
        <w:tabs>
          <w:tab w:val="left" w:pos="4500"/>
          <w:tab w:val="left" w:pos="9000"/>
        </w:tabs>
        <w:rPr>
          <w:rFonts w:ascii="Verdana" w:hAnsi="Verdana"/>
          <w:sz w:val="20"/>
          <w:szCs w:val="20"/>
        </w:rPr>
      </w:pPr>
      <w:r w:rsidRPr="00511606">
        <w:rPr>
          <w:rFonts w:ascii="Verdana" w:hAnsi="Verdana"/>
          <w:sz w:val="20"/>
          <w:szCs w:val="20"/>
        </w:rPr>
        <w:t>________________</w:t>
      </w:r>
      <w:r w:rsidR="00BC03B8" w:rsidRPr="00511606">
        <w:rPr>
          <w:rFonts w:ascii="Verdana" w:hAnsi="Verdana"/>
          <w:sz w:val="20"/>
          <w:szCs w:val="20"/>
        </w:rPr>
        <w:t>________</w:t>
      </w:r>
    </w:p>
    <w:p w:rsidR="00FE204B" w:rsidRPr="00562EC2" w:rsidRDefault="000C1D12" w:rsidP="00725A8A">
      <w:pPr>
        <w:ind w:right="-234"/>
        <w:rPr>
          <w:rFonts w:ascii="Verdana" w:hAnsi="Verdana"/>
          <w:sz w:val="20"/>
          <w:szCs w:val="20"/>
        </w:rPr>
      </w:pPr>
      <w:r w:rsidRPr="00F66A65">
        <w:rPr>
          <w:rFonts w:ascii="Verdana" w:hAnsi="Verdana"/>
          <w:color w:val="999999"/>
          <w:sz w:val="20"/>
          <w:szCs w:val="20"/>
        </w:rPr>
        <w:t>Firma del candidato</w:t>
      </w:r>
      <w:r w:rsidRPr="00F66A65">
        <w:rPr>
          <w:rFonts w:ascii="Verdana" w:hAnsi="Verdana"/>
          <w:color w:val="999999"/>
        </w:rPr>
        <w:t xml:space="preserve"> </w:t>
      </w:r>
      <w:r w:rsidR="00725A8A" w:rsidRPr="00562EC2">
        <w:rPr>
          <w:rFonts w:ascii="Verdana" w:hAnsi="Verdana"/>
          <w:sz w:val="20"/>
          <w:szCs w:val="20"/>
        </w:rPr>
        <w:t xml:space="preserve"> </w:t>
      </w:r>
    </w:p>
    <w:sectPr w:rsidR="00FE204B" w:rsidRPr="00562EC2" w:rsidSect="00C83C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39" w:right="386" w:bottom="360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75DC" w:rsidRDefault="004875DC">
      <w:r>
        <w:separator/>
      </w:r>
    </w:p>
  </w:endnote>
  <w:endnote w:type="continuationSeparator" w:id="0">
    <w:p w:rsidR="004875DC" w:rsidRDefault="00487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2FB1" w:rsidRDefault="00E82FB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DCD" w:rsidRDefault="00763DCD" w:rsidP="00112317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  <w:p w:rsidR="00763DCD" w:rsidRDefault="00763DC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2FB1" w:rsidRDefault="00E82FB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75DC" w:rsidRDefault="004875DC">
      <w:r>
        <w:separator/>
      </w:r>
    </w:p>
  </w:footnote>
  <w:footnote w:type="continuationSeparator" w:id="0">
    <w:p w:rsidR="004875DC" w:rsidRDefault="00487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2FB1" w:rsidRDefault="00E82FB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4547" w:rsidRDefault="003A10FE" w:rsidP="00924547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64770</wp:posOffset>
          </wp:positionH>
          <wp:positionV relativeFrom="paragraph">
            <wp:posOffset>118110</wp:posOffset>
          </wp:positionV>
          <wp:extent cx="1311910" cy="695325"/>
          <wp:effectExtent l="0" t="0" r="0" b="0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6" name="Slika 6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MO_TEA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5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24547" w:rsidRPr="00BD124C" w:rsidRDefault="00924547" w:rsidP="00924547">
    <w:pPr>
      <w:pStyle w:val="Glava"/>
    </w:pPr>
    <w:r>
      <w:t xml:space="preserve"> </w:t>
    </w:r>
  </w:p>
  <w:p w:rsidR="00924547" w:rsidRPr="00BD124C" w:rsidRDefault="00924547" w:rsidP="00924547">
    <w:pPr>
      <w:pStyle w:val="Glava"/>
    </w:pPr>
    <w:r>
      <w:t xml:space="preserve"> </w:t>
    </w:r>
  </w:p>
  <w:p w:rsidR="00924547" w:rsidRDefault="00924547" w:rsidP="00924547">
    <w:pPr>
      <w:pStyle w:val="Glava"/>
    </w:pPr>
    <w:r>
      <w:t xml:space="preserve"> </w:t>
    </w:r>
    <w:r>
      <w:tab/>
    </w:r>
    <w:r>
      <w:tab/>
    </w:r>
  </w:p>
  <w:p w:rsidR="00763DCD" w:rsidRPr="00924547" w:rsidRDefault="00763DCD" w:rsidP="00924547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2FB1" w:rsidRDefault="00E82FB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71B1D"/>
    <w:multiLevelType w:val="hybridMultilevel"/>
    <w:tmpl w:val="DB50179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852A9B"/>
    <w:multiLevelType w:val="hybridMultilevel"/>
    <w:tmpl w:val="8092DF1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2209CB"/>
    <w:multiLevelType w:val="multilevel"/>
    <w:tmpl w:val="0742C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" w15:restartNumberingAfterBreak="0">
    <w:nsid w:val="37271B30"/>
    <w:multiLevelType w:val="hybridMultilevel"/>
    <w:tmpl w:val="8E5604D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A66DF"/>
    <w:multiLevelType w:val="hybridMultilevel"/>
    <w:tmpl w:val="79A423D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FD61AF"/>
    <w:multiLevelType w:val="hybridMultilevel"/>
    <w:tmpl w:val="0742CFD4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C4F"/>
    <w:rsid w:val="000216A6"/>
    <w:rsid w:val="000301F1"/>
    <w:rsid w:val="000370E0"/>
    <w:rsid w:val="00051DED"/>
    <w:rsid w:val="000562E1"/>
    <w:rsid w:val="0006171F"/>
    <w:rsid w:val="000717EC"/>
    <w:rsid w:val="000A3813"/>
    <w:rsid w:val="000B516C"/>
    <w:rsid w:val="000C1D12"/>
    <w:rsid w:val="000F06AB"/>
    <w:rsid w:val="00107752"/>
    <w:rsid w:val="00112317"/>
    <w:rsid w:val="00114E01"/>
    <w:rsid w:val="00133ED0"/>
    <w:rsid w:val="001543A3"/>
    <w:rsid w:val="00155321"/>
    <w:rsid w:val="00176C97"/>
    <w:rsid w:val="00195F58"/>
    <w:rsid w:val="001A0545"/>
    <w:rsid w:val="001C3E71"/>
    <w:rsid w:val="001D3527"/>
    <w:rsid w:val="001E7032"/>
    <w:rsid w:val="001F1981"/>
    <w:rsid w:val="00206F75"/>
    <w:rsid w:val="002319A6"/>
    <w:rsid w:val="00234060"/>
    <w:rsid w:val="00241DE2"/>
    <w:rsid w:val="0028686C"/>
    <w:rsid w:val="002C3DA0"/>
    <w:rsid w:val="002F6AAD"/>
    <w:rsid w:val="00320E81"/>
    <w:rsid w:val="003328C5"/>
    <w:rsid w:val="00341DCA"/>
    <w:rsid w:val="003559BF"/>
    <w:rsid w:val="003674C7"/>
    <w:rsid w:val="00383C55"/>
    <w:rsid w:val="00390680"/>
    <w:rsid w:val="00390FF0"/>
    <w:rsid w:val="003940D4"/>
    <w:rsid w:val="003A10FE"/>
    <w:rsid w:val="003B67DA"/>
    <w:rsid w:val="003F60E3"/>
    <w:rsid w:val="0042054D"/>
    <w:rsid w:val="00427F08"/>
    <w:rsid w:val="004522DA"/>
    <w:rsid w:val="00472B87"/>
    <w:rsid w:val="004737A1"/>
    <w:rsid w:val="0048014D"/>
    <w:rsid w:val="004875DC"/>
    <w:rsid w:val="004A0381"/>
    <w:rsid w:val="004A4120"/>
    <w:rsid w:val="004B6211"/>
    <w:rsid w:val="004C1694"/>
    <w:rsid w:val="004C2D16"/>
    <w:rsid w:val="004D5A1D"/>
    <w:rsid w:val="00511606"/>
    <w:rsid w:val="005151C1"/>
    <w:rsid w:val="00522F6A"/>
    <w:rsid w:val="005320FF"/>
    <w:rsid w:val="005430CA"/>
    <w:rsid w:val="005439B8"/>
    <w:rsid w:val="0054626B"/>
    <w:rsid w:val="005572A5"/>
    <w:rsid w:val="005572C6"/>
    <w:rsid w:val="00562EC2"/>
    <w:rsid w:val="00567E11"/>
    <w:rsid w:val="005948A3"/>
    <w:rsid w:val="005A11FE"/>
    <w:rsid w:val="005A4F37"/>
    <w:rsid w:val="005B4AF1"/>
    <w:rsid w:val="005B5916"/>
    <w:rsid w:val="005B7770"/>
    <w:rsid w:val="005C0516"/>
    <w:rsid w:val="005C5B9B"/>
    <w:rsid w:val="005C7113"/>
    <w:rsid w:val="006047F3"/>
    <w:rsid w:val="00617BE1"/>
    <w:rsid w:val="00633443"/>
    <w:rsid w:val="00646A84"/>
    <w:rsid w:val="0064742B"/>
    <w:rsid w:val="00653158"/>
    <w:rsid w:val="0066686B"/>
    <w:rsid w:val="006770F6"/>
    <w:rsid w:val="00691A71"/>
    <w:rsid w:val="006A1E36"/>
    <w:rsid w:val="006B43B4"/>
    <w:rsid w:val="006D63E2"/>
    <w:rsid w:val="006F043D"/>
    <w:rsid w:val="006F2AE9"/>
    <w:rsid w:val="00712573"/>
    <w:rsid w:val="00716ED0"/>
    <w:rsid w:val="00725A8A"/>
    <w:rsid w:val="00725C62"/>
    <w:rsid w:val="00730AF8"/>
    <w:rsid w:val="00737A7F"/>
    <w:rsid w:val="0074102A"/>
    <w:rsid w:val="007439C4"/>
    <w:rsid w:val="00761D98"/>
    <w:rsid w:val="00763DCD"/>
    <w:rsid w:val="0078360B"/>
    <w:rsid w:val="00786AD8"/>
    <w:rsid w:val="007934DC"/>
    <w:rsid w:val="007B6F26"/>
    <w:rsid w:val="007D791F"/>
    <w:rsid w:val="007E5FA2"/>
    <w:rsid w:val="0081657B"/>
    <w:rsid w:val="00822854"/>
    <w:rsid w:val="008341B6"/>
    <w:rsid w:val="00837013"/>
    <w:rsid w:val="00840B38"/>
    <w:rsid w:val="00845B41"/>
    <w:rsid w:val="0084712E"/>
    <w:rsid w:val="00870867"/>
    <w:rsid w:val="00882F6E"/>
    <w:rsid w:val="00884768"/>
    <w:rsid w:val="00884835"/>
    <w:rsid w:val="00891BD2"/>
    <w:rsid w:val="0089655C"/>
    <w:rsid w:val="008C32B4"/>
    <w:rsid w:val="008C7640"/>
    <w:rsid w:val="008D6272"/>
    <w:rsid w:val="008F52BD"/>
    <w:rsid w:val="0090521A"/>
    <w:rsid w:val="00907828"/>
    <w:rsid w:val="009130BB"/>
    <w:rsid w:val="00924547"/>
    <w:rsid w:val="00935194"/>
    <w:rsid w:val="009800A6"/>
    <w:rsid w:val="00985AE3"/>
    <w:rsid w:val="009B2146"/>
    <w:rsid w:val="009C35ED"/>
    <w:rsid w:val="009D1325"/>
    <w:rsid w:val="009D1581"/>
    <w:rsid w:val="00A13C96"/>
    <w:rsid w:val="00A17B4A"/>
    <w:rsid w:val="00A26C33"/>
    <w:rsid w:val="00A64C10"/>
    <w:rsid w:val="00AA64C3"/>
    <w:rsid w:val="00AB6FCA"/>
    <w:rsid w:val="00AC0134"/>
    <w:rsid w:val="00AD31AD"/>
    <w:rsid w:val="00AE229E"/>
    <w:rsid w:val="00B05055"/>
    <w:rsid w:val="00B0699B"/>
    <w:rsid w:val="00B1123C"/>
    <w:rsid w:val="00B243B4"/>
    <w:rsid w:val="00B456B6"/>
    <w:rsid w:val="00B556E1"/>
    <w:rsid w:val="00B66E27"/>
    <w:rsid w:val="00B67699"/>
    <w:rsid w:val="00B7655E"/>
    <w:rsid w:val="00B93ED5"/>
    <w:rsid w:val="00BB0A9B"/>
    <w:rsid w:val="00BB4133"/>
    <w:rsid w:val="00BC03B8"/>
    <w:rsid w:val="00BD0BEA"/>
    <w:rsid w:val="00BD54EC"/>
    <w:rsid w:val="00BD61BB"/>
    <w:rsid w:val="00BF255D"/>
    <w:rsid w:val="00BF4B75"/>
    <w:rsid w:val="00BF69D8"/>
    <w:rsid w:val="00C264BC"/>
    <w:rsid w:val="00C3793C"/>
    <w:rsid w:val="00C71531"/>
    <w:rsid w:val="00C83CDA"/>
    <w:rsid w:val="00C9722F"/>
    <w:rsid w:val="00CA0419"/>
    <w:rsid w:val="00CC0F2C"/>
    <w:rsid w:val="00CC4F02"/>
    <w:rsid w:val="00CE343B"/>
    <w:rsid w:val="00CE4A96"/>
    <w:rsid w:val="00D12A7F"/>
    <w:rsid w:val="00D139B0"/>
    <w:rsid w:val="00D215AD"/>
    <w:rsid w:val="00D33153"/>
    <w:rsid w:val="00D54F49"/>
    <w:rsid w:val="00D6151C"/>
    <w:rsid w:val="00D81684"/>
    <w:rsid w:val="00D86267"/>
    <w:rsid w:val="00D94C4F"/>
    <w:rsid w:val="00DA1E8B"/>
    <w:rsid w:val="00DC0BB2"/>
    <w:rsid w:val="00DD0859"/>
    <w:rsid w:val="00E01E23"/>
    <w:rsid w:val="00E129D2"/>
    <w:rsid w:val="00E379E4"/>
    <w:rsid w:val="00E652BA"/>
    <w:rsid w:val="00E826B1"/>
    <w:rsid w:val="00E82FB1"/>
    <w:rsid w:val="00E97312"/>
    <w:rsid w:val="00EA0353"/>
    <w:rsid w:val="00EA6E68"/>
    <w:rsid w:val="00EC6F6B"/>
    <w:rsid w:val="00EC6FAD"/>
    <w:rsid w:val="00ED75FC"/>
    <w:rsid w:val="00EE17DF"/>
    <w:rsid w:val="00F218C6"/>
    <w:rsid w:val="00F26275"/>
    <w:rsid w:val="00F27E6C"/>
    <w:rsid w:val="00F66A65"/>
    <w:rsid w:val="00F86385"/>
    <w:rsid w:val="00FB41F0"/>
    <w:rsid w:val="00FE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  <w14:docId w14:val="1B917E71"/>
  <w15:chartTrackingRefBased/>
  <w15:docId w15:val="{457BDA9E-149E-4D62-A5DE-298A4CBA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AE229E"/>
    <w:rPr>
      <w:sz w:val="24"/>
      <w:szCs w:val="24"/>
    </w:rPr>
  </w:style>
  <w:style w:type="paragraph" w:styleId="Naslov2">
    <w:name w:val="heading 2"/>
    <w:basedOn w:val="Navaden"/>
    <w:next w:val="Navaden"/>
    <w:qFormat/>
    <w:rsid w:val="00427F08"/>
    <w:pPr>
      <w:keepNext/>
      <w:ind w:firstLine="708"/>
      <w:jc w:val="both"/>
      <w:outlineLvl w:val="1"/>
    </w:pPr>
    <w:rPr>
      <w:i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Hiperpovezava">
    <w:name w:val="Hyperlink"/>
    <w:rPr>
      <w:color w:val="0000FF"/>
      <w:u w:val="single"/>
    </w:rPr>
  </w:style>
  <w:style w:type="paragraph" w:customStyle="1" w:styleId="Besedilooblaka1">
    <w:name w:val="Besedilo oblačka1"/>
    <w:basedOn w:val="Navaden"/>
    <w:semiHidden/>
    <w:rPr>
      <w:rFonts w:ascii="Tahoma" w:hAnsi="Tahoma" w:cs="Tahoma"/>
      <w:sz w:val="16"/>
      <w:szCs w:val="16"/>
    </w:rPr>
  </w:style>
  <w:style w:type="character" w:styleId="Pripombasklic">
    <w:name w:val="annotation reference"/>
    <w:semiHidden/>
    <w:rsid w:val="00985AE3"/>
    <w:rPr>
      <w:sz w:val="16"/>
      <w:szCs w:val="16"/>
    </w:rPr>
  </w:style>
  <w:style w:type="paragraph" w:styleId="Pripombabesedilo">
    <w:name w:val="annotation text"/>
    <w:basedOn w:val="Navaden"/>
    <w:semiHidden/>
    <w:rsid w:val="00985AE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semiHidden/>
    <w:rsid w:val="00985AE3"/>
    <w:rPr>
      <w:b/>
      <w:bCs/>
    </w:rPr>
  </w:style>
  <w:style w:type="paragraph" w:styleId="Besedilooblaka">
    <w:name w:val="Balloon Text"/>
    <w:basedOn w:val="Navaden"/>
    <w:semiHidden/>
    <w:rsid w:val="00985AE3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9D1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lavaZnak">
    <w:name w:val="Glava Znak"/>
    <w:link w:val="Glava"/>
    <w:uiPriority w:val="99"/>
    <w:rsid w:val="0092454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Matej\FS%20dekanat%20simon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FS dekanat simona.dot</Template>
  <TotalTime>1</TotalTime>
  <Pages>1</Pages>
  <Words>267</Words>
  <Characters>1563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PODATKI O ŠOLANJU</vt:lpstr>
      <vt:lpstr>PODATKI O ŠOLANJU</vt:lpstr>
    </vt:vector>
  </TitlesOfParts>
  <Company>Fakulteta za šport</Company>
  <LinksUpToDate>false</LinksUpToDate>
  <CharactersWithSpaces>1827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PODATKI O ŠOLANJU</dc:title>
  <dc:subject/>
  <dc:creator>blagojevic</dc:creator>
  <cp:keywords/>
  <dc:description/>
  <cp:lastModifiedBy>Matija Stegnar</cp:lastModifiedBy>
  <cp:revision>3</cp:revision>
  <cp:lastPrinted>2018-04-05T10:18:00Z</cp:lastPrinted>
  <dcterms:created xsi:type="dcterms:W3CDTF">2018-04-05T10:18:00Z</dcterms:created>
  <dcterms:modified xsi:type="dcterms:W3CDTF">2018-04-05T10:19:00Z</dcterms:modified>
</cp:coreProperties>
</file>