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044CA" w14:textId="77777777" w:rsidR="007A475A" w:rsidRPr="007A475A" w:rsidRDefault="005B5916" w:rsidP="007A475A">
      <w:pPr>
        <w:jc w:val="center"/>
        <w:rPr>
          <w:rFonts w:ascii="Verdana" w:hAnsi="Verdana"/>
          <w:b/>
          <w:spacing w:val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475A">
        <w:rPr>
          <w:rFonts w:ascii="Verdana" w:hAnsi="Verdana"/>
          <w:b/>
          <w:spacing w:val="8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PRIJAVNICA</w:t>
      </w:r>
    </w:p>
    <w:p w14:paraId="2DDBC68F" w14:textId="77777777" w:rsidR="007A475A" w:rsidRDefault="007A475A" w:rsidP="007A475A">
      <w:pPr>
        <w:jc w:val="center"/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35D393C" w14:textId="77777777" w:rsidR="007A475A" w:rsidRPr="007A475A" w:rsidRDefault="007A475A" w:rsidP="007A475A">
      <w:pPr>
        <w:jc w:val="center"/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475A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r w:rsidR="005B5916" w:rsidRPr="007A475A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A475A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 usposabljanja za nadzornike na smučišč</w:t>
      </w:r>
      <w:r w:rsidR="0021522A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</w:t>
      </w:r>
      <w:r w:rsidRPr="007A475A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praktično in teoretično preverjanja znanja alpskega smučanja</w:t>
      </w:r>
    </w:p>
    <w:p w14:paraId="0A69921C" w14:textId="77777777" w:rsidR="00CE343B" w:rsidRPr="00FB330E" w:rsidRDefault="00CE343B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16"/>
          <w:szCs w:val="16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16F173" w14:textId="77777777" w:rsidR="007A475A" w:rsidRDefault="007A475A" w:rsidP="00C71531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14:paraId="7E3981DF" w14:textId="77777777" w:rsidR="00C71531" w:rsidRPr="00AE229E" w:rsidRDefault="00C71531" w:rsidP="00C71531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>Podatki o kandidatu</w:t>
      </w:r>
    </w:p>
    <w:p w14:paraId="7F383195" w14:textId="77777777" w:rsidR="007A475A" w:rsidRDefault="007A475A" w:rsidP="00C71531">
      <w:pPr>
        <w:spacing w:line="360" w:lineRule="auto"/>
        <w:rPr>
          <w:rFonts w:ascii="Verdana" w:hAnsi="Verdana"/>
          <w:sz w:val="20"/>
          <w:szCs w:val="20"/>
        </w:rPr>
      </w:pPr>
    </w:p>
    <w:p w14:paraId="29D31EC9" w14:textId="77777777" w:rsidR="00C71531" w:rsidRPr="00646A84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PRIIMEK IN </w:t>
      </w:r>
      <w:r w:rsidR="00C71531" w:rsidRPr="00646A84">
        <w:rPr>
          <w:rFonts w:ascii="Verdana" w:hAnsi="Verdana"/>
          <w:sz w:val="20"/>
          <w:szCs w:val="20"/>
        </w:rPr>
        <w:t xml:space="preserve">IME:__________________________________  SPOL:    M </w:t>
      </w:r>
      <w:r w:rsidR="00C71531" w:rsidRPr="00646A84">
        <w:rPr>
          <w:rFonts w:ascii="Verdana" w:hAnsi="Verdana"/>
          <w:sz w:val="20"/>
          <w:szCs w:val="20"/>
        </w:rPr>
        <w:tab/>
        <w:t>Ž</w:t>
      </w:r>
    </w:p>
    <w:p w14:paraId="2350D006" w14:textId="77777777" w:rsidR="00D215AD" w:rsidRPr="00646A84" w:rsidRDefault="00D215AD" w:rsidP="00D215AD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ROJSTVA:_________________ KRAJ ROJSTVA ________________</w:t>
      </w:r>
      <w:r>
        <w:rPr>
          <w:rFonts w:ascii="Verdana" w:hAnsi="Verdana"/>
          <w:sz w:val="20"/>
          <w:szCs w:val="20"/>
        </w:rPr>
        <w:t>___________</w:t>
      </w:r>
      <w:r w:rsidRPr="00646A84">
        <w:rPr>
          <w:rFonts w:ascii="Verdana" w:hAnsi="Verdana"/>
          <w:sz w:val="20"/>
          <w:szCs w:val="20"/>
        </w:rPr>
        <w:t>____</w:t>
      </w:r>
    </w:p>
    <w:p w14:paraId="6E494933" w14:textId="77777777" w:rsidR="00C71531" w:rsidRPr="00646A84" w:rsidRDefault="00C71531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 STALNEGA BIVALIŠČA: ______________________________________</w:t>
      </w:r>
      <w:r w:rsidR="007439C4">
        <w:rPr>
          <w:rFonts w:ascii="Verdana" w:hAnsi="Verdana"/>
          <w:sz w:val="20"/>
          <w:szCs w:val="20"/>
        </w:rPr>
        <w:t>___________</w:t>
      </w:r>
    </w:p>
    <w:p w14:paraId="0C8A0D43" w14:textId="77777777" w:rsidR="00C71531" w:rsidRPr="00646A84" w:rsidRDefault="00D215AD" w:rsidP="007439C4">
      <w:pPr>
        <w:spacing w:line="360" w:lineRule="auto"/>
        <w:ind w:right="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POŠTNA</w:t>
      </w:r>
      <w:r w:rsidR="00C71531" w:rsidRPr="00646A84">
        <w:rPr>
          <w:rFonts w:ascii="Verdana" w:hAnsi="Verdana"/>
          <w:sz w:val="20"/>
          <w:szCs w:val="20"/>
        </w:rPr>
        <w:t xml:space="preserve"> ŠTEVILK</w:t>
      </w:r>
      <w:r>
        <w:rPr>
          <w:rFonts w:ascii="Verdana" w:hAnsi="Verdana"/>
          <w:sz w:val="20"/>
          <w:szCs w:val="20"/>
        </w:rPr>
        <w:t>A IN KRAJ</w:t>
      </w:r>
      <w:r w:rsidR="00C71531" w:rsidRPr="00646A84">
        <w:rPr>
          <w:rFonts w:ascii="Verdana" w:hAnsi="Verdana"/>
          <w:sz w:val="20"/>
          <w:szCs w:val="20"/>
        </w:rPr>
        <w:t>: |__|__|__|__|</w:t>
      </w:r>
      <w:r w:rsidR="00C71531" w:rsidRPr="00646A84">
        <w:rPr>
          <w:rFonts w:ascii="Verdana" w:hAnsi="Verdana"/>
          <w:sz w:val="20"/>
          <w:szCs w:val="20"/>
        </w:rPr>
        <w:softHyphen/>
      </w:r>
      <w:r w:rsidR="00C71531" w:rsidRPr="00646A8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  <w:t>_________</w:t>
      </w:r>
      <w:r w:rsidR="00C71531" w:rsidRPr="00646A84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>__________</w:t>
      </w:r>
      <w:r w:rsidR="007439C4" w:rsidRPr="00646A84">
        <w:rPr>
          <w:rFonts w:ascii="Verdana" w:hAnsi="Verdana"/>
          <w:sz w:val="20"/>
          <w:szCs w:val="20"/>
        </w:rPr>
        <w:t>__</w:t>
      </w:r>
      <w:r w:rsidR="00C71531" w:rsidRPr="00646A84">
        <w:rPr>
          <w:rFonts w:ascii="Verdana" w:hAnsi="Verdana"/>
          <w:sz w:val="20"/>
          <w:szCs w:val="20"/>
        </w:rPr>
        <w:t>________</w:t>
      </w:r>
      <w:r w:rsidR="007439C4">
        <w:rPr>
          <w:rFonts w:ascii="Verdana" w:hAnsi="Verdana"/>
          <w:sz w:val="20"/>
          <w:szCs w:val="20"/>
        </w:rPr>
        <w:t>_____</w:t>
      </w:r>
      <w:r w:rsidR="00C71531" w:rsidRPr="00646A84">
        <w:rPr>
          <w:rFonts w:ascii="Verdana" w:hAnsi="Verdana"/>
          <w:sz w:val="20"/>
          <w:szCs w:val="20"/>
        </w:rPr>
        <w:t xml:space="preserve">____ </w:t>
      </w:r>
    </w:p>
    <w:p w14:paraId="272B6DD3" w14:textId="77777777" w:rsidR="00C71531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567E11">
        <w:rPr>
          <w:rFonts w:ascii="Verdana" w:hAnsi="Verdana"/>
          <w:b/>
          <w:sz w:val="20"/>
          <w:szCs w:val="20"/>
        </w:rPr>
        <w:t>E-POŠTA</w:t>
      </w:r>
      <w:r w:rsidRPr="00646A84">
        <w:rPr>
          <w:rFonts w:ascii="Verdana" w:hAnsi="Verdana"/>
          <w:sz w:val="20"/>
          <w:szCs w:val="20"/>
        </w:rPr>
        <w:t>_____________</w:t>
      </w:r>
      <w:r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_________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 xml:space="preserve">TELEFON ali GSM: |__|__|__|__|__|__|__|__|__|  </w:t>
      </w:r>
    </w:p>
    <w:p w14:paraId="4821111E" w14:textId="77777777" w:rsidR="00CA0419" w:rsidRDefault="00CA0419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14:paraId="379A8118" w14:textId="77777777" w:rsidR="007A475A" w:rsidRDefault="007A475A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14:paraId="3D573D5A" w14:textId="77777777" w:rsidR="00AE229E" w:rsidRPr="00AE229E" w:rsidRDefault="00AE229E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 xml:space="preserve">Podatki o </w:t>
      </w:r>
      <w:r w:rsidR="00C71531">
        <w:rPr>
          <w:rFonts w:ascii="Verdana" w:hAnsi="Verdana"/>
          <w:b/>
          <w:i/>
          <w:sz w:val="22"/>
          <w:szCs w:val="22"/>
        </w:rPr>
        <w:t>plačniku šolanja</w:t>
      </w:r>
    </w:p>
    <w:p w14:paraId="56D9720C" w14:textId="77777777" w:rsidR="007A475A" w:rsidRDefault="007A475A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F913B8" w14:textId="77777777" w:rsidR="00AE229E" w:rsidRPr="00646A84" w:rsidRDefault="00CA0419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NAZIV/</w:t>
      </w:r>
      <w:r w:rsidR="00AE229E" w:rsidRPr="00646A84">
        <w:rPr>
          <w:rFonts w:ascii="Verdana" w:hAnsi="Verdana"/>
          <w:sz w:val="20"/>
          <w:szCs w:val="20"/>
        </w:rPr>
        <w:t>IME:____</w:t>
      </w:r>
      <w:r w:rsidRPr="00646A84">
        <w:rPr>
          <w:rFonts w:ascii="Verdana" w:hAnsi="Verdana"/>
          <w:sz w:val="20"/>
          <w:szCs w:val="20"/>
        </w:rPr>
        <w:t>__________________________________________________</w:t>
      </w:r>
      <w:r w:rsidR="00646A84" w:rsidRPr="00646A84">
        <w:rPr>
          <w:rFonts w:ascii="Verdana" w:hAnsi="Verdana"/>
          <w:sz w:val="20"/>
          <w:szCs w:val="20"/>
        </w:rPr>
        <w:t>____________</w:t>
      </w:r>
    </w:p>
    <w:p w14:paraId="6476601E" w14:textId="77777777" w:rsidR="00AE229E" w:rsidRPr="00646A84" w:rsidRDefault="00AE229E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NASLOV:</w:t>
      </w:r>
      <w:r w:rsidR="00646A84" w:rsidRPr="00646A84">
        <w:rPr>
          <w:rFonts w:ascii="Verdana" w:hAnsi="Verdana"/>
          <w:sz w:val="20"/>
          <w:szCs w:val="20"/>
        </w:rPr>
        <w:t>_</w:t>
      </w:r>
      <w:r w:rsidRPr="00646A84">
        <w:rPr>
          <w:rFonts w:ascii="Verdana" w:hAnsi="Verdana"/>
          <w:sz w:val="20"/>
          <w:szCs w:val="20"/>
        </w:rPr>
        <w:t>______________________________________</w:t>
      </w:r>
      <w:r w:rsidR="00CA0419" w:rsidRPr="00646A84">
        <w:rPr>
          <w:rFonts w:ascii="Verdana" w:hAnsi="Verdana"/>
          <w:sz w:val="20"/>
          <w:szCs w:val="20"/>
        </w:rPr>
        <w:t>__________________</w:t>
      </w:r>
      <w:r w:rsidR="00646A84" w:rsidRPr="00646A84">
        <w:rPr>
          <w:rFonts w:ascii="Verdana" w:hAnsi="Verdana"/>
          <w:sz w:val="20"/>
          <w:szCs w:val="20"/>
        </w:rPr>
        <w:t>___________</w:t>
      </w:r>
    </w:p>
    <w:p w14:paraId="2C525CDB" w14:textId="77777777" w:rsidR="00CA0419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DAVČNA ŠTEVILKA: |__|__|__|__|__|__|__|__|</w:t>
      </w:r>
      <w:r w:rsidRPr="00646A84">
        <w:rPr>
          <w:rFonts w:ascii="Verdana" w:hAnsi="Verdana"/>
          <w:sz w:val="20"/>
          <w:szCs w:val="20"/>
        </w:rPr>
        <w:tab/>
        <w:t xml:space="preserve">     DAVČNI ZAVEZANEC </w:t>
      </w:r>
      <w:r w:rsidRPr="00646A84">
        <w:rPr>
          <w:rFonts w:ascii="Verdana" w:hAnsi="Verdana"/>
          <w:sz w:val="20"/>
          <w:szCs w:val="20"/>
        </w:rPr>
        <w:tab/>
        <w:t>DA</w:t>
      </w:r>
      <w:r w:rsidRPr="00646A84">
        <w:rPr>
          <w:rFonts w:ascii="Verdana" w:hAnsi="Verdana"/>
          <w:sz w:val="20"/>
          <w:szCs w:val="20"/>
        </w:rPr>
        <w:tab/>
        <w:t>NE</w:t>
      </w:r>
    </w:p>
    <w:p w14:paraId="6EC0FDFF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POŠTA S POŠTNO ŠTEVILKO: |__|__|__|__|</w:t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  <w:t>___________________________________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 xml:space="preserve"> </w:t>
      </w:r>
    </w:p>
    <w:p w14:paraId="7CDD0191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TELEFON ali GSM: |__|__|__|__|__|__|__|__|__|  E-POŠTA_____________________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</w:t>
      </w:r>
    </w:p>
    <w:p w14:paraId="4592011A" w14:textId="77777777" w:rsidR="00AE229E" w:rsidRPr="00646A84" w:rsidRDefault="00A64C10" w:rsidP="00A64C10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</w:t>
      </w:r>
      <w:r w:rsidR="00AE229E" w:rsidRPr="00646A84">
        <w:rPr>
          <w:rFonts w:ascii="Verdana" w:hAnsi="Verdana"/>
          <w:sz w:val="20"/>
          <w:szCs w:val="20"/>
        </w:rPr>
        <w:t xml:space="preserve">:_________________ </w:t>
      </w:r>
      <w:r w:rsidRPr="00646A84">
        <w:rPr>
          <w:rFonts w:ascii="Verdana" w:hAnsi="Verdana"/>
          <w:sz w:val="20"/>
          <w:szCs w:val="20"/>
        </w:rPr>
        <w:t xml:space="preserve">KRAJ ROJSTVA </w:t>
      </w:r>
      <w:r w:rsidR="00AE229E" w:rsidRPr="00646A84">
        <w:rPr>
          <w:rFonts w:ascii="Verdana" w:hAnsi="Verdana"/>
          <w:sz w:val="20"/>
          <w:szCs w:val="20"/>
        </w:rPr>
        <w:t>________________</w:t>
      </w:r>
      <w:r w:rsidR="00646A84">
        <w:rPr>
          <w:rFonts w:ascii="Verdana" w:hAnsi="Verdana"/>
          <w:sz w:val="20"/>
          <w:szCs w:val="20"/>
        </w:rPr>
        <w:t>___________</w:t>
      </w:r>
      <w:r w:rsidR="00AE229E" w:rsidRPr="00646A84">
        <w:rPr>
          <w:rFonts w:ascii="Verdana" w:hAnsi="Verdana"/>
          <w:sz w:val="20"/>
          <w:szCs w:val="20"/>
        </w:rPr>
        <w:t>____</w:t>
      </w:r>
    </w:p>
    <w:p w14:paraId="0D410BCE" w14:textId="77777777" w:rsidR="00646A84" w:rsidRDefault="00646A84" w:rsidP="00AE229E">
      <w:pPr>
        <w:spacing w:line="360" w:lineRule="auto"/>
        <w:rPr>
          <w:rFonts w:ascii="Verdana" w:hAnsi="Verdana"/>
          <w:sz w:val="20"/>
          <w:szCs w:val="20"/>
        </w:rPr>
      </w:pPr>
    </w:p>
    <w:p w14:paraId="136E8AA5" w14:textId="77777777" w:rsidR="007A475A" w:rsidRDefault="007A475A" w:rsidP="00AE229E">
      <w:pPr>
        <w:spacing w:line="360" w:lineRule="auto"/>
        <w:rPr>
          <w:rFonts w:ascii="Verdana" w:hAnsi="Verdana"/>
          <w:sz w:val="12"/>
          <w:szCs w:val="12"/>
        </w:rPr>
      </w:pPr>
    </w:p>
    <w:p w14:paraId="12C9A73F" w14:textId="77777777" w:rsidR="00107752" w:rsidRDefault="00107752" w:rsidP="003328C5">
      <w:pPr>
        <w:jc w:val="both"/>
        <w:rPr>
          <w:rFonts w:ascii="Verdana" w:hAnsi="Verdana"/>
          <w:i/>
          <w:sz w:val="18"/>
          <w:szCs w:val="18"/>
        </w:rPr>
      </w:pPr>
      <w:bookmarkStart w:id="0" w:name="OLE_LINK2"/>
    </w:p>
    <w:p w14:paraId="5D21E46A" w14:textId="77777777" w:rsidR="00BC03B8" w:rsidRPr="003328C5" w:rsidRDefault="009C35ED" w:rsidP="003328C5">
      <w:pPr>
        <w:jc w:val="both"/>
        <w:rPr>
          <w:rFonts w:ascii="Verdana" w:hAnsi="Verdana"/>
          <w:i/>
          <w:sz w:val="18"/>
          <w:szCs w:val="18"/>
        </w:rPr>
      </w:pPr>
      <w:r w:rsidRPr="0021522A">
        <w:rPr>
          <w:rFonts w:ascii="Verdana" w:hAnsi="Verdana"/>
          <w:i/>
          <w:sz w:val="18"/>
          <w:szCs w:val="18"/>
        </w:rPr>
        <w:t xml:space="preserve">Kandidat dovoljuje uporabo podatkov prijave za potrebe </w:t>
      </w:r>
      <w:r w:rsidR="0021522A" w:rsidRPr="0021522A">
        <w:rPr>
          <w:rFonts w:ascii="Verdana" w:hAnsi="Verdana"/>
          <w:i/>
          <w:sz w:val="18"/>
          <w:szCs w:val="18"/>
        </w:rPr>
        <w:t>vodenja in izdaje potrdila o znanju smučanja</w:t>
      </w:r>
      <w:r w:rsidRPr="0021522A">
        <w:rPr>
          <w:rFonts w:ascii="Verdana" w:hAnsi="Verdana"/>
          <w:i/>
          <w:sz w:val="18"/>
          <w:szCs w:val="18"/>
        </w:rPr>
        <w:t>, ki ga</w:t>
      </w:r>
      <w:r w:rsidR="0021522A" w:rsidRPr="0021522A">
        <w:rPr>
          <w:rFonts w:ascii="Verdana" w:hAnsi="Verdana"/>
          <w:i/>
          <w:sz w:val="18"/>
          <w:szCs w:val="18"/>
        </w:rPr>
        <w:t xml:space="preserve"> na</w:t>
      </w:r>
      <w:r w:rsidRPr="0021522A">
        <w:rPr>
          <w:rFonts w:ascii="Verdana" w:hAnsi="Verdana"/>
          <w:i/>
          <w:sz w:val="18"/>
          <w:szCs w:val="18"/>
        </w:rPr>
        <w:t xml:space="preserve"> </w:t>
      </w:r>
      <w:r w:rsidR="0021522A" w:rsidRPr="0021522A">
        <w:rPr>
          <w:rFonts w:ascii="Verdana" w:hAnsi="Verdana"/>
          <w:i/>
          <w:sz w:val="18"/>
          <w:szCs w:val="18"/>
        </w:rPr>
        <w:t xml:space="preserve">podlagi 8. člena Pravilnika o zagotavljanju varnosti na smučišču </w:t>
      </w:r>
      <w:r w:rsidR="0021522A">
        <w:rPr>
          <w:rFonts w:ascii="Verdana" w:hAnsi="Verdana"/>
          <w:i/>
          <w:sz w:val="18"/>
          <w:szCs w:val="18"/>
        </w:rPr>
        <w:t>izvaja</w:t>
      </w:r>
      <w:r w:rsidR="0021522A" w:rsidRPr="0021522A">
        <w:rPr>
          <w:rFonts w:ascii="Verdana" w:hAnsi="Verdana"/>
          <w:i/>
          <w:sz w:val="18"/>
          <w:szCs w:val="18"/>
        </w:rPr>
        <w:t xml:space="preserve"> Smučarska zveza Slovenije – Združenje učiteljev in trenerjev smučanja Slovenije</w:t>
      </w:r>
      <w:r w:rsidRPr="0021522A">
        <w:rPr>
          <w:rFonts w:ascii="Verdana" w:hAnsi="Verdana"/>
          <w:i/>
          <w:sz w:val="18"/>
          <w:szCs w:val="18"/>
        </w:rPr>
        <w:t>. Podatki se bodo uporabljali v skladu z Zakonom o varovanju osebnih podatkov. Kandidat hkrati jamči, da so vsi vneseni podatki resnični ter</w:t>
      </w:r>
      <w:r w:rsidR="0021522A">
        <w:rPr>
          <w:rFonts w:ascii="Verdana" w:hAnsi="Verdana"/>
          <w:i/>
          <w:sz w:val="18"/>
          <w:szCs w:val="18"/>
        </w:rPr>
        <w:t>,</w:t>
      </w:r>
      <w:r w:rsidRPr="0021522A">
        <w:rPr>
          <w:rFonts w:ascii="Verdana" w:hAnsi="Verdana"/>
          <w:i/>
          <w:sz w:val="18"/>
          <w:szCs w:val="18"/>
        </w:rPr>
        <w:t xml:space="preserve"> da je seznanjen in izpolnjuje vse razpisane</w:t>
      </w:r>
      <w:r w:rsidRPr="003328C5">
        <w:rPr>
          <w:rFonts w:ascii="Verdana" w:hAnsi="Verdana"/>
          <w:i/>
          <w:sz w:val="18"/>
          <w:szCs w:val="18"/>
        </w:rPr>
        <w:t xml:space="preserve"> pogoje za to usposabljanje.</w:t>
      </w:r>
    </w:p>
    <w:bookmarkEnd w:id="0"/>
    <w:p w14:paraId="7844B01D" w14:textId="3FC6B31D"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44D236D4" w14:textId="77777777" w:rsidR="001824B4" w:rsidRDefault="001824B4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7E25412B" w14:textId="77777777" w:rsidR="0081657B" w:rsidRDefault="00CA0419" w:rsidP="00CA0419">
      <w:pPr>
        <w:tabs>
          <w:tab w:val="left" w:pos="4500"/>
          <w:tab w:val="left" w:pos="9000"/>
        </w:tabs>
        <w:rPr>
          <w:rFonts w:ascii="Verdana" w:hAnsi="Verdana"/>
        </w:rPr>
      </w:pPr>
      <w:r w:rsidRPr="00CA0419">
        <w:rPr>
          <w:rFonts w:ascii="Verdana" w:hAnsi="Verdana"/>
        </w:rPr>
        <w:t>Podpis kandidata</w:t>
      </w:r>
      <w:r w:rsidR="00A64C10" w:rsidRPr="00CA0419"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    </w:t>
      </w:r>
      <w:r w:rsidR="00AE229E" w:rsidRPr="00CA0419">
        <w:rPr>
          <w:rFonts w:ascii="Verdana" w:hAnsi="Verdana"/>
        </w:rPr>
        <w:t>Po</w:t>
      </w:r>
      <w:r w:rsidRPr="00CA0419">
        <w:rPr>
          <w:rFonts w:ascii="Verdana" w:hAnsi="Verdana"/>
        </w:rPr>
        <w:t>dpis in žig plačnika</w:t>
      </w:r>
      <w:r w:rsidR="001D3527">
        <w:rPr>
          <w:rFonts w:ascii="Verdana" w:hAnsi="Verdana"/>
        </w:rPr>
        <w:t xml:space="preserve"> šolnine</w:t>
      </w:r>
      <w:r w:rsidRPr="00CA0419">
        <w:rPr>
          <w:rFonts w:ascii="Verdana" w:hAnsi="Verdana"/>
        </w:rPr>
        <w:t xml:space="preserve">: </w:t>
      </w:r>
    </w:p>
    <w:p w14:paraId="7641F98A" w14:textId="77777777" w:rsidR="0066686B" w:rsidRDefault="0066686B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5C0F2B20" w14:textId="77777777" w:rsidR="00CA0419" w:rsidRPr="00BF69D8" w:rsidRDefault="00CA0419" w:rsidP="007B4EE5">
      <w:pPr>
        <w:tabs>
          <w:tab w:val="left" w:pos="4500"/>
          <w:tab w:val="left" w:pos="9000"/>
        </w:tabs>
        <w:rPr>
          <w:rFonts w:ascii="Verdana" w:hAnsi="Verdana"/>
          <w:i/>
          <w:vertAlign w:val="superscript"/>
        </w:rPr>
      </w:pPr>
      <w:r>
        <w:rPr>
          <w:rFonts w:ascii="Verdana" w:hAnsi="Verdana"/>
        </w:rPr>
        <w:t>________________</w:t>
      </w:r>
      <w:r w:rsidR="00BC03B8">
        <w:rPr>
          <w:rFonts w:ascii="Verdana" w:hAnsi="Verdana"/>
        </w:rPr>
        <w:t>________</w:t>
      </w:r>
      <w:r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</w:t>
      </w:r>
      <w:r>
        <w:rPr>
          <w:rFonts w:ascii="Verdana" w:hAnsi="Verdana"/>
        </w:rPr>
        <w:t>__________________________</w:t>
      </w:r>
      <w:r w:rsidR="00BA14C8">
        <w:rPr>
          <w:rFonts w:ascii="Verdana" w:hAnsi="Verdana"/>
        </w:rPr>
        <w:t xml:space="preserve"> </w:t>
      </w:r>
    </w:p>
    <w:sectPr w:rsidR="00CA0419" w:rsidRPr="00BF69D8" w:rsidSect="00C83CDA">
      <w:headerReference w:type="default" r:id="rId8"/>
      <w:footerReference w:type="default" r:id="rId9"/>
      <w:pgSz w:w="11906" w:h="16838" w:code="9"/>
      <w:pgMar w:top="539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2D942" w14:textId="77777777" w:rsidR="00CD2AEF" w:rsidRDefault="00CD2AEF">
      <w:r>
        <w:separator/>
      </w:r>
    </w:p>
  </w:endnote>
  <w:endnote w:type="continuationSeparator" w:id="0">
    <w:p w14:paraId="7D889DC4" w14:textId="77777777" w:rsidR="00CD2AEF" w:rsidRDefault="00CD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2FE4" w14:textId="77777777" w:rsidR="005B5916" w:rsidRDefault="005B5916" w:rsidP="00112317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  <w:p w14:paraId="3410FFEA" w14:textId="77777777" w:rsidR="005B5916" w:rsidRDefault="005B59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65E8A" w14:textId="77777777" w:rsidR="00CD2AEF" w:rsidRDefault="00CD2AEF">
      <w:r>
        <w:separator/>
      </w:r>
    </w:p>
  </w:footnote>
  <w:footnote w:type="continuationSeparator" w:id="0">
    <w:p w14:paraId="633D1B42" w14:textId="77777777" w:rsidR="00CD2AEF" w:rsidRDefault="00CD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470D7" w14:textId="77777777" w:rsidR="00BA14C8" w:rsidRDefault="00FB330E" w:rsidP="00BA14C8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571F9AA" wp14:editId="2083BE55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92998F8" wp14:editId="4BDE56FB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6192" behindDoc="1" locked="0" layoutInCell="1" allowOverlap="1" wp14:anchorId="2BBBC2D0" wp14:editId="5D2D610E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0F13878" wp14:editId="31101A07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9C073" w14:textId="77777777" w:rsidR="00BA14C8" w:rsidRPr="00BD124C" w:rsidRDefault="00BA14C8" w:rsidP="00BA14C8">
    <w:pPr>
      <w:pStyle w:val="Glava"/>
    </w:pPr>
    <w:r>
      <w:t xml:space="preserve"> </w:t>
    </w:r>
  </w:p>
  <w:p w14:paraId="1BE8B52D" w14:textId="77777777" w:rsidR="00BA14C8" w:rsidRPr="00BD124C" w:rsidRDefault="00BA14C8" w:rsidP="00BA14C8">
    <w:pPr>
      <w:pStyle w:val="Glava"/>
    </w:pPr>
    <w:r>
      <w:t xml:space="preserve"> </w:t>
    </w:r>
  </w:p>
  <w:p w14:paraId="497B3811" w14:textId="77777777" w:rsidR="00BA14C8" w:rsidRDefault="00BA14C8" w:rsidP="00BA14C8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B1D"/>
    <w:multiLevelType w:val="hybridMultilevel"/>
    <w:tmpl w:val="DB5017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52A9B"/>
    <w:multiLevelType w:val="hybridMultilevel"/>
    <w:tmpl w:val="8092DF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2209CB"/>
    <w:multiLevelType w:val="multilevel"/>
    <w:tmpl w:val="0742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37271B30"/>
    <w:multiLevelType w:val="hybridMultilevel"/>
    <w:tmpl w:val="8E5604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66DF"/>
    <w:multiLevelType w:val="hybridMultilevel"/>
    <w:tmpl w:val="79A423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D61AF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585462446">
    <w:abstractNumId w:val="0"/>
  </w:num>
  <w:num w:numId="2" w16cid:durableId="977540186">
    <w:abstractNumId w:val="3"/>
  </w:num>
  <w:num w:numId="3" w16cid:durableId="1201819301">
    <w:abstractNumId w:val="1"/>
  </w:num>
  <w:num w:numId="4" w16cid:durableId="938371349">
    <w:abstractNumId w:val="4"/>
  </w:num>
  <w:num w:numId="5" w16cid:durableId="556597810">
    <w:abstractNumId w:val="5"/>
  </w:num>
  <w:num w:numId="6" w16cid:durableId="1666325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F"/>
    <w:rsid w:val="000301F1"/>
    <w:rsid w:val="00051DED"/>
    <w:rsid w:val="000528BA"/>
    <w:rsid w:val="000562E1"/>
    <w:rsid w:val="000717EC"/>
    <w:rsid w:val="000A3813"/>
    <w:rsid w:val="000B516C"/>
    <w:rsid w:val="000F06AB"/>
    <w:rsid w:val="00107752"/>
    <w:rsid w:val="00112317"/>
    <w:rsid w:val="00114E01"/>
    <w:rsid w:val="001543A3"/>
    <w:rsid w:val="00155321"/>
    <w:rsid w:val="00176C97"/>
    <w:rsid w:val="001824B4"/>
    <w:rsid w:val="00195F58"/>
    <w:rsid w:val="001C3E71"/>
    <w:rsid w:val="001D3527"/>
    <w:rsid w:val="001F1981"/>
    <w:rsid w:val="00206F75"/>
    <w:rsid w:val="0021522A"/>
    <w:rsid w:val="002319A6"/>
    <w:rsid w:val="002601CF"/>
    <w:rsid w:val="0028686C"/>
    <w:rsid w:val="002F6AAD"/>
    <w:rsid w:val="00320E81"/>
    <w:rsid w:val="003328C5"/>
    <w:rsid w:val="003559BF"/>
    <w:rsid w:val="003674C7"/>
    <w:rsid w:val="00383C55"/>
    <w:rsid w:val="00387376"/>
    <w:rsid w:val="00390680"/>
    <w:rsid w:val="00390FF0"/>
    <w:rsid w:val="003940D4"/>
    <w:rsid w:val="00397139"/>
    <w:rsid w:val="003F60E3"/>
    <w:rsid w:val="0042054D"/>
    <w:rsid w:val="00427F08"/>
    <w:rsid w:val="00472B87"/>
    <w:rsid w:val="004737A1"/>
    <w:rsid w:val="004777D9"/>
    <w:rsid w:val="0048014D"/>
    <w:rsid w:val="0049042E"/>
    <w:rsid w:val="004A4120"/>
    <w:rsid w:val="004B6211"/>
    <w:rsid w:val="004C1694"/>
    <w:rsid w:val="004C2D16"/>
    <w:rsid w:val="004D0337"/>
    <w:rsid w:val="004D5A1D"/>
    <w:rsid w:val="0050448A"/>
    <w:rsid w:val="00516C61"/>
    <w:rsid w:val="00522F6A"/>
    <w:rsid w:val="005320FF"/>
    <w:rsid w:val="005430CA"/>
    <w:rsid w:val="005439B8"/>
    <w:rsid w:val="0054626B"/>
    <w:rsid w:val="005572A5"/>
    <w:rsid w:val="005572C6"/>
    <w:rsid w:val="00567E11"/>
    <w:rsid w:val="005948A3"/>
    <w:rsid w:val="005A4F37"/>
    <w:rsid w:val="005A7FAB"/>
    <w:rsid w:val="005B5916"/>
    <w:rsid w:val="005C0516"/>
    <w:rsid w:val="005C5B9B"/>
    <w:rsid w:val="006047F3"/>
    <w:rsid w:val="00617BE1"/>
    <w:rsid w:val="00633443"/>
    <w:rsid w:val="00646A84"/>
    <w:rsid w:val="0064742B"/>
    <w:rsid w:val="00653158"/>
    <w:rsid w:val="0066686B"/>
    <w:rsid w:val="006770F6"/>
    <w:rsid w:val="00691A71"/>
    <w:rsid w:val="00696181"/>
    <w:rsid w:val="006A1E36"/>
    <w:rsid w:val="006B43B4"/>
    <w:rsid w:val="006F043D"/>
    <w:rsid w:val="006F2AE9"/>
    <w:rsid w:val="00712573"/>
    <w:rsid w:val="00716ED0"/>
    <w:rsid w:val="00725C62"/>
    <w:rsid w:val="00737A7F"/>
    <w:rsid w:val="007439C4"/>
    <w:rsid w:val="00761D98"/>
    <w:rsid w:val="0078360B"/>
    <w:rsid w:val="00786AD8"/>
    <w:rsid w:val="007934DC"/>
    <w:rsid w:val="007A475A"/>
    <w:rsid w:val="007B4EE5"/>
    <w:rsid w:val="007B6F26"/>
    <w:rsid w:val="007D791F"/>
    <w:rsid w:val="007E5FA2"/>
    <w:rsid w:val="0081657B"/>
    <w:rsid w:val="00845B41"/>
    <w:rsid w:val="0084712E"/>
    <w:rsid w:val="00870867"/>
    <w:rsid w:val="00882F6E"/>
    <w:rsid w:val="00884768"/>
    <w:rsid w:val="00884835"/>
    <w:rsid w:val="00891BD2"/>
    <w:rsid w:val="0089655C"/>
    <w:rsid w:val="008C32B4"/>
    <w:rsid w:val="008C7640"/>
    <w:rsid w:val="008D6272"/>
    <w:rsid w:val="0090521A"/>
    <w:rsid w:val="009800A6"/>
    <w:rsid w:val="00985AE3"/>
    <w:rsid w:val="009C35ED"/>
    <w:rsid w:val="009D1581"/>
    <w:rsid w:val="009F0239"/>
    <w:rsid w:val="00A13C96"/>
    <w:rsid w:val="00A17B4A"/>
    <w:rsid w:val="00A26C33"/>
    <w:rsid w:val="00A5615A"/>
    <w:rsid w:val="00A64C10"/>
    <w:rsid w:val="00A76CAB"/>
    <w:rsid w:val="00A841B5"/>
    <w:rsid w:val="00A9214B"/>
    <w:rsid w:val="00AA64C3"/>
    <w:rsid w:val="00AB64BD"/>
    <w:rsid w:val="00AB6FCA"/>
    <w:rsid w:val="00AC0134"/>
    <w:rsid w:val="00AE229E"/>
    <w:rsid w:val="00B243B4"/>
    <w:rsid w:val="00B556E1"/>
    <w:rsid w:val="00B66E27"/>
    <w:rsid w:val="00B67699"/>
    <w:rsid w:val="00B7655E"/>
    <w:rsid w:val="00B93ED5"/>
    <w:rsid w:val="00BA14C8"/>
    <w:rsid w:val="00BB0A9B"/>
    <w:rsid w:val="00BC03B8"/>
    <w:rsid w:val="00BD0BEA"/>
    <w:rsid w:val="00BD54EC"/>
    <w:rsid w:val="00BD61BB"/>
    <w:rsid w:val="00BF255D"/>
    <w:rsid w:val="00BF4B75"/>
    <w:rsid w:val="00BF69D8"/>
    <w:rsid w:val="00C13340"/>
    <w:rsid w:val="00C264BC"/>
    <w:rsid w:val="00C36DA1"/>
    <w:rsid w:val="00C3793C"/>
    <w:rsid w:val="00C71531"/>
    <w:rsid w:val="00C83CDA"/>
    <w:rsid w:val="00C9196E"/>
    <w:rsid w:val="00C9722F"/>
    <w:rsid w:val="00CA0419"/>
    <w:rsid w:val="00CA2365"/>
    <w:rsid w:val="00CC4F02"/>
    <w:rsid w:val="00CD2AEF"/>
    <w:rsid w:val="00CE343B"/>
    <w:rsid w:val="00CE4A96"/>
    <w:rsid w:val="00CF2FE1"/>
    <w:rsid w:val="00D12A7F"/>
    <w:rsid w:val="00D139B0"/>
    <w:rsid w:val="00D215AD"/>
    <w:rsid w:val="00D33153"/>
    <w:rsid w:val="00D54F49"/>
    <w:rsid w:val="00D6151C"/>
    <w:rsid w:val="00D63D55"/>
    <w:rsid w:val="00D81684"/>
    <w:rsid w:val="00D94C4F"/>
    <w:rsid w:val="00DC0BB2"/>
    <w:rsid w:val="00DD0859"/>
    <w:rsid w:val="00E01E23"/>
    <w:rsid w:val="00E129D2"/>
    <w:rsid w:val="00E379E4"/>
    <w:rsid w:val="00E652BA"/>
    <w:rsid w:val="00E826B1"/>
    <w:rsid w:val="00EC6FAD"/>
    <w:rsid w:val="00ED75FC"/>
    <w:rsid w:val="00EE30D9"/>
    <w:rsid w:val="00F218C6"/>
    <w:rsid w:val="00F26275"/>
    <w:rsid w:val="00F27E6C"/>
    <w:rsid w:val="00FB330E"/>
    <w:rsid w:val="00FB41F0"/>
    <w:rsid w:val="00FC5484"/>
    <w:rsid w:val="00FE204B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4CA70A58"/>
  <w15:chartTrackingRefBased/>
  <w15:docId w15:val="{C1F3FFC0-FC9A-456E-AD9E-27BAF550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E229E"/>
    <w:rPr>
      <w:sz w:val="24"/>
      <w:szCs w:val="24"/>
    </w:rPr>
  </w:style>
  <w:style w:type="paragraph" w:styleId="Naslov2">
    <w:name w:val="heading 2"/>
    <w:basedOn w:val="Navaden"/>
    <w:next w:val="Navaden"/>
    <w:qFormat/>
    <w:rsid w:val="00427F08"/>
    <w:pPr>
      <w:keepNext/>
      <w:ind w:firstLine="708"/>
      <w:jc w:val="both"/>
      <w:outlineLvl w:val="1"/>
    </w:pPr>
    <w:rPr>
      <w:i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customStyle="1" w:styleId="Besedilooblaka1">
    <w:name w:val="Besedilo oblačka1"/>
    <w:basedOn w:val="Navaden"/>
    <w:semiHidden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985AE3"/>
    <w:rPr>
      <w:sz w:val="16"/>
      <w:szCs w:val="16"/>
    </w:rPr>
  </w:style>
  <w:style w:type="paragraph" w:styleId="Pripombabesedilo">
    <w:name w:val="annotation text"/>
    <w:basedOn w:val="Navaden"/>
    <w:semiHidden/>
    <w:rsid w:val="00985AE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985AE3"/>
    <w:rPr>
      <w:b/>
      <w:bCs/>
    </w:rPr>
  </w:style>
  <w:style w:type="paragraph" w:styleId="Besedilooblaka">
    <w:name w:val="Balloon Text"/>
    <w:basedOn w:val="Navaden"/>
    <w:semiHidden/>
    <w:rsid w:val="00985AE3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BA14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tej\FS%20dekanat%20simo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F1F2C-85F8-4846-A888-AB9C2D23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 dekanat simona</Template>
  <TotalTime>1</TotalTime>
  <Pages>1</Pages>
  <Words>149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ŠOLANJU</vt:lpstr>
    </vt:vector>
  </TitlesOfParts>
  <Company>Fakulteta za šport</Company>
  <LinksUpToDate>false</LinksUpToDate>
  <CharactersWithSpaces>1695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ŠOLANJU</dc:title>
  <dc:subject/>
  <dc:creator>blagojevic</dc:creator>
  <cp:keywords/>
  <cp:lastModifiedBy>Ivan Gruden</cp:lastModifiedBy>
  <cp:revision>3</cp:revision>
  <cp:lastPrinted>2016-06-14T07:57:00Z</cp:lastPrinted>
  <dcterms:created xsi:type="dcterms:W3CDTF">2019-10-30T10:10:00Z</dcterms:created>
  <dcterms:modified xsi:type="dcterms:W3CDTF">2022-10-27T14:16:00Z</dcterms:modified>
</cp:coreProperties>
</file>