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E27" w:rsidRDefault="00ED1E27"/>
    <w:p w:rsidR="00ED1E27" w:rsidRDefault="00ED1E27">
      <w:bookmarkStart w:id="0" w:name="PrejemNaziv"/>
      <w:bookmarkStart w:id="1" w:name="PrejemNaziv1"/>
      <w:bookmarkEnd w:id="0"/>
      <w:bookmarkEnd w:id="1"/>
    </w:p>
    <w:p w:rsidR="00ED1E27" w:rsidRDefault="00ED1E27">
      <w:bookmarkStart w:id="2" w:name="PrejemFirmaNaziv1"/>
      <w:bookmarkEnd w:id="2"/>
    </w:p>
    <w:p w:rsidR="00ED1E27" w:rsidRDefault="00ED1E27"/>
    <w:p w:rsidR="00BD4027" w:rsidRDefault="00BD4027" w:rsidP="00BD4027">
      <w:bookmarkStart w:id="3" w:name="PrejemFirmaUlica"/>
      <w:bookmarkStart w:id="4" w:name="PrejemFirmaPtt"/>
      <w:bookmarkStart w:id="5" w:name="PrejemFirmaMesto"/>
      <w:bookmarkStart w:id="6" w:name="PrejemFirmaDrzava"/>
      <w:bookmarkEnd w:id="3"/>
      <w:bookmarkEnd w:id="4"/>
      <w:bookmarkEnd w:id="5"/>
      <w:bookmarkEnd w:id="6"/>
    </w:p>
    <w:p w:rsidR="00B40E05" w:rsidRDefault="00B40E05" w:rsidP="00BD4027">
      <w:pPr>
        <w:rPr>
          <w:b/>
          <w:sz w:val="28"/>
          <w:szCs w:val="28"/>
        </w:rPr>
      </w:pPr>
    </w:p>
    <w:p w:rsidR="00B40E05" w:rsidRDefault="00B40E05" w:rsidP="00BD4027">
      <w:pPr>
        <w:rPr>
          <w:b/>
          <w:sz w:val="28"/>
          <w:szCs w:val="28"/>
        </w:rPr>
      </w:pPr>
    </w:p>
    <w:p w:rsidR="00ED1E27" w:rsidRPr="00206A65" w:rsidRDefault="00ED1E27" w:rsidP="00BD4027">
      <w:pPr>
        <w:rPr>
          <w:b/>
          <w:sz w:val="28"/>
          <w:szCs w:val="28"/>
        </w:rPr>
      </w:pPr>
      <w:r w:rsidRPr="00206A65">
        <w:rPr>
          <w:b/>
          <w:sz w:val="28"/>
          <w:szCs w:val="28"/>
        </w:rPr>
        <w:t xml:space="preserve">ZADEVA: </w:t>
      </w:r>
      <w:bookmarkStart w:id="7" w:name="Predmet"/>
      <w:bookmarkEnd w:id="7"/>
      <w:r w:rsidR="000E4B94">
        <w:rPr>
          <w:b/>
          <w:sz w:val="28"/>
          <w:szCs w:val="28"/>
        </w:rPr>
        <w:t>Izjava odgovorne</w:t>
      </w:r>
      <w:r w:rsidR="005E4B88" w:rsidRPr="00206A65">
        <w:rPr>
          <w:b/>
          <w:sz w:val="28"/>
          <w:szCs w:val="28"/>
        </w:rPr>
        <w:t xml:space="preserve"> </w:t>
      </w:r>
      <w:r w:rsidR="000E4B94">
        <w:rPr>
          <w:b/>
          <w:sz w:val="28"/>
          <w:szCs w:val="28"/>
        </w:rPr>
        <w:t>osebe</w:t>
      </w:r>
      <w:r w:rsidR="008E54B3" w:rsidRPr="00206A65">
        <w:rPr>
          <w:b/>
          <w:sz w:val="28"/>
          <w:szCs w:val="28"/>
        </w:rPr>
        <w:t xml:space="preserve"> </w:t>
      </w:r>
      <w:r w:rsidR="00055407">
        <w:rPr>
          <w:b/>
          <w:sz w:val="28"/>
          <w:szCs w:val="28"/>
        </w:rPr>
        <w:t>OO ZUTS SLOVENIJE</w:t>
      </w:r>
    </w:p>
    <w:p w:rsidR="00ED1E27" w:rsidRDefault="00ED1E27"/>
    <w:p w:rsidR="005E4B88" w:rsidRDefault="005E4B88" w:rsidP="005E4B88">
      <w:bookmarkStart w:id="8" w:name="Text"/>
      <w:bookmarkEnd w:id="8"/>
    </w:p>
    <w:p w:rsidR="00055407" w:rsidRDefault="00055407" w:rsidP="005E4B88"/>
    <w:p w:rsidR="005E4B88" w:rsidRDefault="005E4B88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E4B88" w:rsidRDefault="00B104E4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931"/>
        </w:tabs>
        <w:rPr>
          <w:u w:val="single"/>
        </w:rPr>
      </w:pPr>
      <w:r>
        <w:t>Društvo/klub (OO ZUTS)</w:t>
      </w:r>
      <w:r w:rsidR="005E4B88">
        <w:t xml:space="preserve">: </w:t>
      </w:r>
      <w:r w:rsidR="005E4B88">
        <w:rPr>
          <w:u w:val="single"/>
        </w:rPr>
        <w:tab/>
      </w:r>
    </w:p>
    <w:p w:rsidR="005E4B88" w:rsidRDefault="005E4B88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</w:rPr>
      </w:pPr>
    </w:p>
    <w:p w:rsidR="005E4B88" w:rsidRDefault="005E4B88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931"/>
        </w:tabs>
        <w:rPr>
          <w:u w:val="single"/>
        </w:rPr>
      </w:pPr>
      <w:r>
        <w:t xml:space="preserve">Ime in priimek pooblaščene osebe: </w:t>
      </w:r>
      <w:r>
        <w:rPr>
          <w:u w:val="single"/>
        </w:rPr>
        <w:tab/>
      </w:r>
    </w:p>
    <w:p w:rsidR="005E4B88" w:rsidRDefault="005E4B88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E4B88" w:rsidRDefault="005E4B88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  <w:tab w:val="left" w:pos="8931"/>
        </w:tabs>
        <w:rPr>
          <w:u w:val="single"/>
        </w:rPr>
      </w:pPr>
      <w:r>
        <w:t xml:space="preserve">Ulica: </w:t>
      </w:r>
      <w:r w:rsidR="00B104E4">
        <w:rPr>
          <w:u w:val="single"/>
        </w:rPr>
        <w:tab/>
      </w:r>
      <w:r>
        <w:t xml:space="preserve">, </w:t>
      </w:r>
      <w:r w:rsidR="00B104E4">
        <w:t>P</w:t>
      </w:r>
      <w:r>
        <w:t>ošt</w:t>
      </w:r>
      <w:r w:rsidR="00B104E4">
        <w:t>a</w:t>
      </w:r>
      <w:r>
        <w:t xml:space="preserve"> in kraj: </w:t>
      </w:r>
      <w:r>
        <w:rPr>
          <w:u w:val="single"/>
        </w:rPr>
        <w:tab/>
      </w:r>
    </w:p>
    <w:p w:rsidR="005E4B88" w:rsidRDefault="005E4B88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  <w:tab w:val="left" w:pos="8931"/>
        </w:tabs>
      </w:pPr>
    </w:p>
    <w:p w:rsidR="005E4B88" w:rsidRDefault="00B104E4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4536"/>
          <w:tab w:val="left" w:pos="8931"/>
        </w:tabs>
        <w:rPr>
          <w:u w:val="single"/>
        </w:rPr>
      </w:pPr>
      <w:r>
        <w:t>T</w:t>
      </w:r>
      <w:r w:rsidR="005E4B88">
        <w:t xml:space="preserve">el: </w:t>
      </w:r>
      <w:r w:rsidR="005E4B88">
        <w:rPr>
          <w:u w:val="single"/>
        </w:rPr>
        <w:tab/>
      </w:r>
      <w:r w:rsidR="005E4B88">
        <w:t>, , E-</w:t>
      </w:r>
      <w:r>
        <w:t>pošta</w:t>
      </w:r>
      <w:r w:rsidR="005E4B88">
        <w:t xml:space="preserve">: </w:t>
      </w:r>
      <w:r w:rsidR="000E4B94">
        <w:rPr>
          <w:u w:val="single"/>
        </w:rPr>
        <w:tab/>
      </w:r>
      <w:r w:rsidR="000E4B94">
        <w:rPr>
          <w:u w:val="single"/>
        </w:rPr>
        <w:tab/>
      </w:r>
    </w:p>
    <w:p w:rsidR="005E4B88" w:rsidRDefault="005E4B88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E4B88" w:rsidRDefault="005E4B88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</w:tabs>
        <w:rPr>
          <w:u w:val="single"/>
        </w:rPr>
      </w:pPr>
      <w:r>
        <w:t xml:space="preserve">GSM: </w:t>
      </w:r>
      <w:r>
        <w:rPr>
          <w:u w:val="single"/>
        </w:rPr>
        <w:tab/>
      </w:r>
    </w:p>
    <w:p w:rsidR="005E4B88" w:rsidRDefault="005E4B88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E4B88" w:rsidRDefault="00055407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931"/>
        </w:tabs>
        <w:rPr>
          <w:u w:val="single"/>
        </w:rPr>
      </w:pPr>
      <w:r>
        <w:t>funkcija v OO ZUTS Slovenije</w:t>
      </w:r>
      <w:r w:rsidR="005E4B88">
        <w:t xml:space="preserve">: </w:t>
      </w:r>
      <w:r w:rsidR="005E4B88">
        <w:rPr>
          <w:u w:val="single"/>
        </w:rPr>
        <w:tab/>
      </w:r>
    </w:p>
    <w:p w:rsidR="005E4B88" w:rsidRDefault="005E4B88" w:rsidP="005E4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E4B88" w:rsidRDefault="005E4B88" w:rsidP="005E4B88">
      <w:pPr>
        <w:pStyle w:val="Naslov2"/>
        <w:spacing w:before="0" w:after="0"/>
        <w:rPr>
          <w:rFonts w:ascii="Times New Roman" w:hAnsi="Times New Roman"/>
          <w:sz w:val="24"/>
        </w:rPr>
      </w:pPr>
    </w:p>
    <w:p w:rsidR="000E4B94" w:rsidRDefault="000E4B94" w:rsidP="000E4B94"/>
    <w:p w:rsidR="000E4B94" w:rsidRDefault="00B104E4" w:rsidP="00B104E4">
      <w:pPr>
        <w:jc w:val="both"/>
      </w:pPr>
      <w:r>
        <w:t>S podpisom soglašam in se obvezujem</w:t>
      </w:r>
      <w:r w:rsidRPr="00B104E4">
        <w:t>, da bo</w:t>
      </w:r>
      <w:r>
        <w:t>m vsem nosilcem licenc na področju smučanja</w:t>
      </w:r>
      <w:r w:rsidRPr="00B104E4">
        <w:t xml:space="preserve"> </w:t>
      </w:r>
      <w:r>
        <w:t>našega društva</w:t>
      </w:r>
      <w:r w:rsidRPr="00B104E4">
        <w:t xml:space="preserve"> dal v podpis priloženo izjavo</w:t>
      </w:r>
      <w:r>
        <w:t xml:space="preserve"> za objavo osebnih podatkov na spletni strani ZUTS Slovenije</w:t>
      </w:r>
      <w:r w:rsidRPr="00B104E4">
        <w:t xml:space="preserve"> in v prime</w:t>
      </w:r>
      <w:r>
        <w:t>ru posameznikovega nestrinjanja o tem</w:t>
      </w:r>
      <w:r w:rsidRPr="00B104E4">
        <w:t xml:space="preserve"> obvestil Smučarsko zvezo Slovenije, ZUTS Slovenije.</w:t>
      </w:r>
      <w:r>
        <w:t xml:space="preserve"> </w:t>
      </w:r>
    </w:p>
    <w:p w:rsidR="000E4B94" w:rsidRDefault="000E4B94" w:rsidP="000E4B94"/>
    <w:p w:rsidR="005E4B88" w:rsidRDefault="005E4B88" w:rsidP="005E4B88">
      <w:pPr>
        <w:jc w:val="both"/>
        <w:rPr>
          <w:i/>
        </w:rPr>
      </w:pPr>
    </w:p>
    <w:p w:rsidR="005E4B88" w:rsidRDefault="005E4B88" w:rsidP="005E4B88"/>
    <w:p w:rsidR="00055407" w:rsidRDefault="00206A65" w:rsidP="005E4B88">
      <w:pPr>
        <w:tabs>
          <w:tab w:val="left" w:pos="3969"/>
          <w:tab w:val="left" w:pos="8931"/>
        </w:tabs>
        <w:rPr>
          <w:u w:val="single"/>
        </w:rPr>
      </w:pPr>
      <w:r>
        <w:t xml:space="preserve"> Ime in priimek </w:t>
      </w:r>
      <w:r w:rsidR="00B104E4">
        <w:t>odgovorne osebe ter podpis</w:t>
      </w:r>
      <w:r w:rsidR="00B104E4">
        <w:rPr>
          <w:u w:val="single"/>
        </w:rPr>
        <w:t>_____</w:t>
      </w:r>
      <w:r w:rsidR="00055407">
        <w:rPr>
          <w:u w:val="single"/>
        </w:rPr>
        <w:t>__________________________________</w:t>
      </w:r>
    </w:p>
    <w:p w:rsidR="005E4B88" w:rsidRDefault="005E4B88" w:rsidP="005E4B88"/>
    <w:p w:rsidR="005E4B88" w:rsidRDefault="005E4B88" w:rsidP="005E4B88"/>
    <w:p w:rsidR="00ED1E27" w:rsidRDefault="00ED1E27">
      <w:pPr>
        <w:tabs>
          <w:tab w:val="left" w:pos="1985"/>
        </w:tabs>
      </w:pPr>
    </w:p>
    <w:p w:rsidR="000E4B94" w:rsidRDefault="000E4B94">
      <w:pPr>
        <w:tabs>
          <w:tab w:val="left" w:pos="1985"/>
        </w:tabs>
      </w:pPr>
    </w:p>
    <w:p w:rsidR="00B104E4" w:rsidRDefault="00B104E4" w:rsidP="00B104E4">
      <w:pPr>
        <w:tabs>
          <w:tab w:val="left" w:pos="3969"/>
          <w:tab w:val="left" w:pos="8931"/>
        </w:tabs>
        <w:rPr>
          <w:u w:val="single"/>
        </w:rPr>
      </w:pPr>
      <w:r>
        <w:t>Podpis odgovorne osebe in žig društva</w:t>
      </w:r>
      <w:r>
        <w:rPr>
          <w:u w:val="single"/>
        </w:rPr>
        <w:t>___________________________________________</w:t>
      </w:r>
    </w:p>
    <w:p w:rsidR="000E4B94" w:rsidRDefault="000E4B94">
      <w:pPr>
        <w:tabs>
          <w:tab w:val="left" w:pos="1985"/>
        </w:tabs>
      </w:pPr>
    </w:p>
    <w:p w:rsidR="000E4B94" w:rsidRDefault="000E4B94">
      <w:pPr>
        <w:tabs>
          <w:tab w:val="left" w:pos="1985"/>
        </w:tabs>
      </w:pPr>
    </w:p>
    <w:p w:rsidR="00B104E4" w:rsidRDefault="00B104E4" w:rsidP="000E4B94">
      <w:pPr>
        <w:jc w:val="both"/>
      </w:pPr>
    </w:p>
    <w:p w:rsidR="00B104E4" w:rsidRDefault="00B104E4" w:rsidP="000E4B94">
      <w:pPr>
        <w:jc w:val="both"/>
      </w:pPr>
    </w:p>
    <w:p w:rsidR="00B104E4" w:rsidRDefault="00B104E4" w:rsidP="000E4B94">
      <w:pPr>
        <w:jc w:val="both"/>
      </w:pPr>
    </w:p>
    <w:p w:rsidR="000E4B94" w:rsidRPr="00B104E4" w:rsidRDefault="000E4B94" w:rsidP="000E4B94">
      <w:pPr>
        <w:jc w:val="both"/>
        <w:rPr>
          <w:i/>
          <w:szCs w:val="24"/>
        </w:rPr>
      </w:pPr>
      <w:r w:rsidRPr="00B104E4">
        <w:rPr>
          <w:i/>
        </w:rPr>
        <w:t xml:space="preserve">Prosimo, da OO ZUTS Slovenije izpolnijo obrazec s podatki </w:t>
      </w:r>
      <w:r w:rsidRPr="00B104E4">
        <w:rPr>
          <w:b/>
          <w:i/>
          <w:szCs w:val="24"/>
        </w:rPr>
        <w:t xml:space="preserve">oseb za </w:t>
      </w:r>
      <w:r w:rsidR="00B104E4">
        <w:rPr>
          <w:b/>
          <w:i/>
          <w:szCs w:val="24"/>
        </w:rPr>
        <w:t>evidentiranje</w:t>
      </w:r>
      <w:r w:rsidRPr="00B104E4">
        <w:rPr>
          <w:b/>
          <w:i/>
          <w:szCs w:val="24"/>
        </w:rPr>
        <w:t xml:space="preserve"> licenciranja </w:t>
      </w:r>
      <w:r w:rsidRPr="00B104E4">
        <w:rPr>
          <w:i/>
          <w:szCs w:val="24"/>
        </w:rPr>
        <w:t xml:space="preserve">in ga </w:t>
      </w:r>
      <w:bookmarkStart w:id="9" w:name="_GoBack"/>
      <w:bookmarkEnd w:id="9"/>
      <w:r w:rsidRPr="00B104E4">
        <w:rPr>
          <w:i/>
          <w:szCs w:val="24"/>
        </w:rPr>
        <w:t>pošljejo na Smučarsko zvezo Slovenije, ZUTS Slovenije, Podutiška cesta 146, 1000 Ljubljana.</w:t>
      </w:r>
    </w:p>
    <w:sectPr w:rsidR="000E4B94" w:rsidRPr="00B104E4">
      <w:pgSz w:w="11907" w:h="16840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4B94" w:rsidRDefault="000E4B94">
      <w:r>
        <w:separator/>
      </w:r>
    </w:p>
  </w:endnote>
  <w:endnote w:type="continuationSeparator" w:id="0">
    <w:p w:rsidR="000E4B94" w:rsidRDefault="000E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4B94" w:rsidRDefault="000E4B94">
      <w:r>
        <w:separator/>
      </w:r>
    </w:p>
  </w:footnote>
  <w:footnote w:type="continuationSeparator" w:id="0">
    <w:p w:rsidR="000E4B94" w:rsidRDefault="000E4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B88"/>
    <w:rsid w:val="00046D73"/>
    <w:rsid w:val="00055407"/>
    <w:rsid w:val="000E4B94"/>
    <w:rsid w:val="00146193"/>
    <w:rsid w:val="001D738B"/>
    <w:rsid w:val="001E3913"/>
    <w:rsid w:val="00206A65"/>
    <w:rsid w:val="0022451B"/>
    <w:rsid w:val="0023373E"/>
    <w:rsid w:val="00262076"/>
    <w:rsid w:val="003667D9"/>
    <w:rsid w:val="004427F4"/>
    <w:rsid w:val="00495CDC"/>
    <w:rsid w:val="004C4E7B"/>
    <w:rsid w:val="005232FA"/>
    <w:rsid w:val="00557203"/>
    <w:rsid w:val="00590C4B"/>
    <w:rsid w:val="00591956"/>
    <w:rsid w:val="005E4B88"/>
    <w:rsid w:val="005F01D2"/>
    <w:rsid w:val="00625262"/>
    <w:rsid w:val="00627B38"/>
    <w:rsid w:val="0067640C"/>
    <w:rsid w:val="006F2144"/>
    <w:rsid w:val="007536D3"/>
    <w:rsid w:val="007A0AE7"/>
    <w:rsid w:val="007A35FE"/>
    <w:rsid w:val="00860659"/>
    <w:rsid w:val="00860E97"/>
    <w:rsid w:val="008E54B3"/>
    <w:rsid w:val="00A95E1E"/>
    <w:rsid w:val="00B104E4"/>
    <w:rsid w:val="00B40E05"/>
    <w:rsid w:val="00B65171"/>
    <w:rsid w:val="00BD4027"/>
    <w:rsid w:val="00D00D27"/>
    <w:rsid w:val="00D265E0"/>
    <w:rsid w:val="00D94054"/>
    <w:rsid w:val="00DA6B8B"/>
    <w:rsid w:val="00DE2B1D"/>
    <w:rsid w:val="00E201D8"/>
    <w:rsid w:val="00ED1E27"/>
    <w:rsid w:val="00F57091"/>
    <w:rsid w:val="00F70EF3"/>
    <w:rsid w:val="00FA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62511A"/>
  <w15:docId w15:val="{4717F6AC-B28A-4126-90FF-6337CD84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Pr>
      <w:sz w:val="24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b/>
      <w:kern w:val="28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5E4B8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Pr>
      <w:color w:val="0000FF"/>
      <w:u w:val="single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customStyle="1" w:styleId="Naslov2Znak">
    <w:name w:val="Naslov 2 Znak"/>
    <w:basedOn w:val="Privzetapisavaodstavka"/>
    <w:link w:val="Naslov2"/>
    <w:semiHidden/>
    <w:rsid w:val="005E4B8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SledenaHiperpovezava">
    <w:name w:val="FollowedHyperlink"/>
    <w:basedOn w:val="Privzetapisavaodstavka"/>
    <w:rsid w:val="0022451B"/>
    <w:rPr>
      <w:color w:val="800080"/>
      <w:u w:val="single"/>
    </w:rPr>
  </w:style>
  <w:style w:type="paragraph" w:styleId="Besedilooblaka">
    <w:name w:val="Balloon Text"/>
    <w:basedOn w:val="Navaden"/>
    <w:link w:val="BesedilooblakaZnak"/>
    <w:rsid w:val="005F01D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5F0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2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IPS\VZORCI\Off97\OVS_OF_G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OVS_OF_G.DOT</Template>
  <TotalTime>0</TotalTime>
  <Pages>1</Pages>
  <Words>113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I:\IPS\IPSDB\3\2010\Nov\1114170.doc</vt:lpstr>
    </vt:vector>
  </TitlesOfParts>
  <Company>OKS - ZSZ</Company>
  <LinksUpToDate>false</LinksUpToDate>
  <CharactersWithSpaces>875</CharactersWithSpaces>
  <SharedDoc>false</SharedDoc>
  <HLinks>
    <vt:vector size="12" baseType="variant">
      <vt:variant>
        <vt:i4>4128842</vt:i4>
      </vt:variant>
      <vt:variant>
        <vt:i4>3</vt:i4>
      </vt:variant>
      <vt:variant>
        <vt:i4>0</vt:i4>
      </vt:variant>
      <vt:variant>
        <vt:i4>5</vt:i4>
      </vt:variant>
      <vt:variant>
        <vt:lpwstr>mailto:ziga.dobnikar@olympic.si</vt:lpwstr>
      </vt:variant>
      <vt:variant>
        <vt:lpwstr/>
      </vt:variant>
      <vt:variant>
        <vt:i4>7471231</vt:i4>
      </vt:variant>
      <vt:variant>
        <vt:i4>0</vt:i4>
      </vt:variant>
      <vt:variant>
        <vt:i4>0</vt:i4>
      </vt:variant>
      <vt:variant>
        <vt:i4>5</vt:i4>
      </vt:variant>
      <vt:variant>
        <vt:lpwstr>http://www.olympic.si/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I:\IPS\IPSDB\3\2010\Nov\1114170.doc</dc:title>
  <dc:subject>OKS ovš predloga za dopis (oseba+firma)</dc:subject>
  <dc:creator>Bojan Glavan</dc:creator>
  <cp:lastModifiedBy>Matija Stegnar</cp:lastModifiedBy>
  <cp:revision>3</cp:revision>
  <cp:lastPrinted>2010-11-16T07:44:00Z</cp:lastPrinted>
  <dcterms:created xsi:type="dcterms:W3CDTF">2017-11-09T13:16:00Z</dcterms:created>
  <dcterms:modified xsi:type="dcterms:W3CDTF">2017-11-09T13:16:00Z</dcterms:modified>
</cp:coreProperties>
</file>