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A7412F" w14:textId="77777777" w:rsidR="00FA5038" w:rsidRDefault="00FA5038"/>
    <w:p w14:paraId="1C7C6F2F" w14:textId="77777777" w:rsidR="007424AD" w:rsidRDefault="007424AD"/>
    <w:p w14:paraId="6CC22002" w14:textId="77777777" w:rsidR="007424AD" w:rsidRDefault="007424AD"/>
    <w:p w14:paraId="6E52E6EF" w14:textId="24AE0FEE" w:rsidR="007424AD" w:rsidRDefault="0054380B" w:rsidP="0054380B">
      <w:pPr>
        <w:jc w:val="center"/>
        <w:rPr>
          <w:b/>
          <w:bCs/>
          <w:sz w:val="36"/>
          <w:szCs w:val="36"/>
        </w:rPr>
      </w:pPr>
      <w:r w:rsidRPr="0054380B">
        <w:rPr>
          <w:b/>
          <w:bCs/>
          <w:sz w:val="36"/>
          <w:szCs w:val="36"/>
        </w:rPr>
        <w:t>Pre-Visit Checklist</w:t>
      </w:r>
    </w:p>
    <w:p w14:paraId="39A0BBFF" w14:textId="77777777" w:rsidR="0054380B" w:rsidRDefault="0054380B" w:rsidP="0054380B">
      <w:pPr>
        <w:jc w:val="center"/>
        <w:rPr>
          <w:b/>
          <w:bCs/>
          <w:sz w:val="36"/>
          <w:szCs w:val="36"/>
        </w:rPr>
      </w:pPr>
    </w:p>
    <w:p w14:paraId="4BC42AE4" w14:textId="77777777" w:rsidR="0054380B" w:rsidRPr="0054380B" w:rsidRDefault="0054380B" w:rsidP="0054380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4380B">
        <w:rPr>
          <w:rFonts w:ascii="Times New Roman" w:eastAsia="Times New Roman" w:hAnsi="Times New Roman" w:cs="Times New Roman"/>
          <w:kern w:val="0"/>
          <w14:ligatures w14:val="none"/>
        </w:rPr>
        <w:t xml:space="preserve">Complete your new patient forms. We'll send a link after scheduling </w:t>
      </w:r>
    </w:p>
    <w:p w14:paraId="3FAE40F9" w14:textId="77777777" w:rsidR="0054380B" w:rsidRPr="0054380B" w:rsidRDefault="0054380B" w:rsidP="0054380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4380B">
        <w:rPr>
          <w:rFonts w:ascii="Times New Roman" w:eastAsia="Times New Roman" w:hAnsi="Times New Roman" w:cs="Times New Roman"/>
          <w:kern w:val="0"/>
          <w14:ligatures w14:val="none"/>
        </w:rPr>
        <w:t xml:space="preserve">Bring your insurance card </w:t>
      </w:r>
    </w:p>
    <w:p w14:paraId="1AFF69A0" w14:textId="77777777" w:rsidR="0054380B" w:rsidRPr="0054380B" w:rsidRDefault="0054380B" w:rsidP="0054380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4380B">
        <w:rPr>
          <w:rFonts w:ascii="Times New Roman" w:eastAsia="Times New Roman" w:hAnsi="Times New Roman" w:cs="Times New Roman"/>
          <w:kern w:val="0"/>
          <w14:ligatures w14:val="none"/>
        </w:rPr>
        <w:t xml:space="preserve">List of any current medications or medical conditions </w:t>
      </w:r>
    </w:p>
    <w:p w14:paraId="5383D872" w14:textId="77777777" w:rsidR="0054380B" w:rsidRPr="0054380B" w:rsidRDefault="0054380B" w:rsidP="0054380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4380B">
        <w:rPr>
          <w:rFonts w:ascii="Times New Roman" w:eastAsia="Times New Roman" w:hAnsi="Times New Roman" w:cs="Times New Roman"/>
          <w:kern w:val="0"/>
          <w14:ligatures w14:val="none"/>
        </w:rPr>
        <w:t xml:space="preserve">Note any allergies. Especially to medications or latex </w:t>
      </w:r>
    </w:p>
    <w:p w14:paraId="04136589" w14:textId="77777777" w:rsidR="0054380B" w:rsidRPr="0054380B" w:rsidRDefault="0054380B" w:rsidP="0054380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4380B">
        <w:rPr>
          <w:rFonts w:ascii="Times New Roman" w:eastAsia="Times New Roman" w:hAnsi="Times New Roman" w:cs="Times New Roman"/>
          <w:kern w:val="0"/>
          <w14:ligatures w14:val="none"/>
        </w:rPr>
        <w:t>Bring previous dental records if transferring from another practice, if available.</w:t>
      </w:r>
    </w:p>
    <w:p w14:paraId="772ADD42" w14:textId="77777777" w:rsidR="0054380B" w:rsidRPr="0054380B" w:rsidRDefault="0054380B" w:rsidP="0054380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4380B">
        <w:rPr>
          <w:rFonts w:ascii="Times New Roman" w:eastAsia="Times New Roman" w:hAnsi="Times New Roman" w:cs="Times New Roman"/>
          <w:kern w:val="0"/>
          <w14:ligatures w14:val="none"/>
        </w:rPr>
        <w:t xml:space="preserve">Arrive 10-15 minutes early to allow time for check-in </w:t>
      </w:r>
    </w:p>
    <w:p w14:paraId="4277186D" w14:textId="77777777" w:rsidR="0054380B" w:rsidRPr="0054380B" w:rsidRDefault="0054380B" w:rsidP="0054380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4380B">
        <w:rPr>
          <w:rFonts w:ascii="Times New Roman" w:eastAsia="Times New Roman" w:hAnsi="Times New Roman" w:cs="Times New Roman"/>
          <w:kern w:val="0"/>
          <w14:ligatures w14:val="none"/>
        </w:rPr>
        <w:t xml:space="preserve">Let us know in advance if your child has anxiety, special needs, or sensory sensitivities. We'll prepare accordingly </w:t>
      </w:r>
    </w:p>
    <w:p w14:paraId="6DF0D334" w14:textId="77777777" w:rsidR="0054380B" w:rsidRPr="0054380B" w:rsidRDefault="0054380B" w:rsidP="0054380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4380B">
        <w:rPr>
          <w:rFonts w:ascii="Times New Roman" w:eastAsia="Times New Roman" w:hAnsi="Times New Roman" w:cs="Times New Roman"/>
          <w:kern w:val="0"/>
          <w14:ligatures w14:val="none"/>
        </w:rPr>
        <w:t xml:space="preserve">Talk to your child beforehand using simple, positive language: "the doctor is going to count your teeth and make sure your smile is healthy" </w:t>
      </w:r>
    </w:p>
    <w:p w14:paraId="4AE36847" w14:textId="77777777" w:rsidR="0054380B" w:rsidRPr="0054380B" w:rsidRDefault="0054380B" w:rsidP="0054380B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4380B">
        <w:rPr>
          <w:rFonts w:ascii="Times New Roman" w:eastAsia="Times New Roman" w:hAnsi="Times New Roman" w:cs="Times New Roman"/>
          <w:kern w:val="0"/>
          <w14:ligatures w14:val="none"/>
        </w:rPr>
        <w:t xml:space="preserve">Avoid words like "hurt," "shot," or "drill". Even to say they won't happen </w:t>
      </w:r>
    </w:p>
    <w:p w14:paraId="11244556" w14:textId="77777777" w:rsidR="0054380B" w:rsidRPr="0054380B" w:rsidRDefault="0054380B" w:rsidP="0054380B">
      <w:pPr>
        <w:pStyle w:val="ListParagraph"/>
        <w:numPr>
          <w:ilvl w:val="0"/>
          <w:numId w:val="1"/>
        </w:numPr>
      </w:pPr>
      <w:r w:rsidRPr="0054380B">
        <w:rPr>
          <w:rFonts w:ascii="Times New Roman" w:eastAsia="Times New Roman" w:hAnsi="Times New Roman" w:cs="Times New Roman"/>
          <w:kern w:val="0"/>
          <w14:ligatures w14:val="none"/>
        </w:rPr>
        <w:t>Bring a comfort item if your child has one. A favorite toy or blanket is always welcome.</w:t>
      </w:r>
    </w:p>
    <w:p w14:paraId="22FAC4BC" w14:textId="6F1927E8" w:rsidR="0054380B" w:rsidRPr="0054380B" w:rsidRDefault="0054380B" w:rsidP="005438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4380B">
        <w:rPr>
          <w:rFonts w:ascii="Times New Roman" w:hAnsi="Times New Roman" w:cs="Times New Roman"/>
        </w:rPr>
        <w:t xml:space="preserve">Your </w:t>
      </w:r>
      <w:r w:rsidRPr="0054380B">
        <w:rPr>
          <w:rFonts w:ascii="Times New Roman" w:hAnsi="Times New Roman" w:cs="Times New Roman"/>
        </w:rPr>
        <w:t xml:space="preserve">child’s </w:t>
      </w:r>
      <w:r w:rsidRPr="0054380B">
        <w:rPr>
          <w:rFonts w:ascii="Times New Roman" w:hAnsi="Times New Roman" w:cs="Times New Roman"/>
        </w:rPr>
        <w:t>smile</w:t>
      </w:r>
      <w:r w:rsidRPr="0054380B">
        <w:rPr>
          <w:rFonts w:ascii="Times New Roman" w:hAnsi="Times New Roman" w:cs="Times New Roman"/>
        </w:rPr>
        <w:t>. W</w:t>
      </w:r>
      <w:r w:rsidRPr="0054380B">
        <w:rPr>
          <w:rFonts w:ascii="Times New Roman" w:hAnsi="Times New Roman" w:cs="Times New Roman"/>
        </w:rPr>
        <w:t>e'll take care of the rest</w:t>
      </w:r>
      <w:r w:rsidRPr="0054380B">
        <w:rPr>
          <w:rFonts w:ascii="Times New Roman" w:hAnsi="Times New Roman" w:cs="Times New Roman"/>
        </w:rPr>
        <w:t>!!</w:t>
      </w:r>
    </w:p>
    <w:p w14:paraId="3BE3A1F8" w14:textId="77777777" w:rsidR="0054380B" w:rsidRPr="0054380B" w:rsidRDefault="0054380B">
      <w:pPr>
        <w:rPr>
          <w:b/>
          <w:bCs/>
          <w:sz w:val="36"/>
          <w:szCs w:val="36"/>
        </w:rPr>
      </w:pPr>
    </w:p>
    <w:sectPr w:rsidR="0054380B" w:rsidRPr="0054380B" w:rsidSect="007424AD">
      <w:headerReference w:type="default" r:id="rId7"/>
      <w:footerReference w:type="default" r:id="rId8"/>
      <w:pgSz w:w="12240" w:h="15840"/>
      <w:pgMar w:top="1454" w:right="1440" w:bottom="1440" w:left="1440" w:header="101" w:footer="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CF1FD2" w14:textId="77777777" w:rsidR="006D39D2" w:rsidRDefault="006D39D2" w:rsidP="007424AD">
      <w:r>
        <w:separator/>
      </w:r>
    </w:p>
  </w:endnote>
  <w:endnote w:type="continuationSeparator" w:id="0">
    <w:p w14:paraId="54CDB736" w14:textId="77777777" w:rsidR="006D39D2" w:rsidRDefault="006D39D2" w:rsidP="00742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888EF2" w14:textId="77777777" w:rsidR="007424AD" w:rsidRDefault="007424AD" w:rsidP="007424AD">
    <w:pPr>
      <w:pStyle w:val="Footer"/>
      <w:ind w:hanging="1440"/>
    </w:pPr>
    <w:r>
      <w:rPr>
        <w:noProof/>
      </w:rPr>
      <w:drawing>
        <wp:inline distT="0" distB="0" distL="0" distR="0" wp14:anchorId="55305D1A" wp14:editId="6AB51450">
          <wp:extent cx="7773646" cy="1219200"/>
          <wp:effectExtent l="0" t="0" r="0" b="0"/>
          <wp:docPr id="911855895" name="Picture 3" descr="A logo for a dental clinic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1855895" name="Picture 3" descr="A logo for a dental clinic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3856" cy="1223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194EED" w14:textId="77777777" w:rsidR="006D39D2" w:rsidRDefault="006D39D2" w:rsidP="007424AD">
      <w:r>
        <w:separator/>
      </w:r>
    </w:p>
  </w:footnote>
  <w:footnote w:type="continuationSeparator" w:id="0">
    <w:p w14:paraId="14402816" w14:textId="77777777" w:rsidR="006D39D2" w:rsidRDefault="006D39D2" w:rsidP="00742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5F5B0C" w14:textId="77777777" w:rsidR="007424AD" w:rsidRDefault="007424AD" w:rsidP="007424AD">
    <w:pPr>
      <w:pStyle w:val="Header"/>
      <w:ind w:hanging="1440"/>
    </w:pPr>
    <w:r>
      <w:rPr>
        <w:noProof/>
      </w:rPr>
      <w:drawing>
        <wp:inline distT="0" distB="0" distL="0" distR="0" wp14:anchorId="60B17AD1" wp14:editId="298004A3">
          <wp:extent cx="7774927" cy="1054100"/>
          <wp:effectExtent l="0" t="0" r="0" b="0"/>
          <wp:docPr id="8603684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368462" name="Picture 8603684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2203" cy="10591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34CDD9" w14:textId="77777777" w:rsidR="007424AD" w:rsidRDefault="007424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51611E"/>
    <w:multiLevelType w:val="hybridMultilevel"/>
    <w:tmpl w:val="2BE09F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9839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80B"/>
    <w:rsid w:val="00023817"/>
    <w:rsid w:val="00037FF4"/>
    <w:rsid w:val="00051BF1"/>
    <w:rsid w:val="00060775"/>
    <w:rsid w:val="000654C8"/>
    <w:rsid w:val="00084046"/>
    <w:rsid w:val="000D6E85"/>
    <w:rsid w:val="00113E9D"/>
    <w:rsid w:val="001153DD"/>
    <w:rsid w:val="0012417D"/>
    <w:rsid w:val="0012614F"/>
    <w:rsid w:val="001456B4"/>
    <w:rsid w:val="0015063A"/>
    <w:rsid w:val="00194C35"/>
    <w:rsid w:val="00202D9B"/>
    <w:rsid w:val="00205CCE"/>
    <w:rsid w:val="002075FC"/>
    <w:rsid w:val="00210232"/>
    <w:rsid w:val="00211AA3"/>
    <w:rsid w:val="00220723"/>
    <w:rsid w:val="00243FBC"/>
    <w:rsid w:val="00246463"/>
    <w:rsid w:val="0027117E"/>
    <w:rsid w:val="00275AD9"/>
    <w:rsid w:val="00275D4B"/>
    <w:rsid w:val="00283645"/>
    <w:rsid w:val="002D2C5F"/>
    <w:rsid w:val="0030544C"/>
    <w:rsid w:val="00305579"/>
    <w:rsid w:val="00340437"/>
    <w:rsid w:val="00341E43"/>
    <w:rsid w:val="003750F5"/>
    <w:rsid w:val="00383E66"/>
    <w:rsid w:val="00394436"/>
    <w:rsid w:val="00396890"/>
    <w:rsid w:val="003D6E0A"/>
    <w:rsid w:val="004077D7"/>
    <w:rsid w:val="004309AD"/>
    <w:rsid w:val="0045470E"/>
    <w:rsid w:val="00460B35"/>
    <w:rsid w:val="004B41F2"/>
    <w:rsid w:val="004F793D"/>
    <w:rsid w:val="00501A2E"/>
    <w:rsid w:val="00524068"/>
    <w:rsid w:val="005308EF"/>
    <w:rsid w:val="0054380B"/>
    <w:rsid w:val="005565D9"/>
    <w:rsid w:val="00562A0D"/>
    <w:rsid w:val="005705B7"/>
    <w:rsid w:val="00584279"/>
    <w:rsid w:val="005865AE"/>
    <w:rsid w:val="00595A67"/>
    <w:rsid w:val="005B05A9"/>
    <w:rsid w:val="005D2B2E"/>
    <w:rsid w:val="00615894"/>
    <w:rsid w:val="00623797"/>
    <w:rsid w:val="0064529F"/>
    <w:rsid w:val="00684D31"/>
    <w:rsid w:val="00690901"/>
    <w:rsid w:val="0069107D"/>
    <w:rsid w:val="006B0D7E"/>
    <w:rsid w:val="006B7A3E"/>
    <w:rsid w:val="006D39D2"/>
    <w:rsid w:val="006D40D5"/>
    <w:rsid w:val="007140FB"/>
    <w:rsid w:val="00734220"/>
    <w:rsid w:val="007424AD"/>
    <w:rsid w:val="00784AA5"/>
    <w:rsid w:val="007B37F2"/>
    <w:rsid w:val="007C0960"/>
    <w:rsid w:val="007E2837"/>
    <w:rsid w:val="00802442"/>
    <w:rsid w:val="00822876"/>
    <w:rsid w:val="008A0ABD"/>
    <w:rsid w:val="008A28CC"/>
    <w:rsid w:val="008A34D3"/>
    <w:rsid w:val="009362EE"/>
    <w:rsid w:val="0095334D"/>
    <w:rsid w:val="009751F9"/>
    <w:rsid w:val="009B6302"/>
    <w:rsid w:val="009D1E99"/>
    <w:rsid w:val="00A244DE"/>
    <w:rsid w:val="00A247D8"/>
    <w:rsid w:val="00A81030"/>
    <w:rsid w:val="00B01DFE"/>
    <w:rsid w:val="00B533F1"/>
    <w:rsid w:val="00B613D2"/>
    <w:rsid w:val="00B8762B"/>
    <w:rsid w:val="00B93375"/>
    <w:rsid w:val="00BB4E08"/>
    <w:rsid w:val="00BD18D0"/>
    <w:rsid w:val="00C06343"/>
    <w:rsid w:val="00C06516"/>
    <w:rsid w:val="00C10D53"/>
    <w:rsid w:val="00C43C62"/>
    <w:rsid w:val="00C5656B"/>
    <w:rsid w:val="00C60985"/>
    <w:rsid w:val="00C633E8"/>
    <w:rsid w:val="00C91590"/>
    <w:rsid w:val="00C954E2"/>
    <w:rsid w:val="00CB04D9"/>
    <w:rsid w:val="00CB77F7"/>
    <w:rsid w:val="00CF286A"/>
    <w:rsid w:val="00D15773"/>
    <w:rsid w:val="00D218B6"/>
    <w:rsid w:val="00D760F0"/>
    <w:rsid w:val="00D96A9B"/>
    <w:rsid w:val="00DD7F7B"/>
    <w:rsid w:val="00E10718"/>
    <w:rsid w:val="00E26A8D"/>
    <w:rsid w:val="00E278C1"/>
    <w:rsid w:val="00E657A4"/>
    <w:rsid w:val="00EF1ED7"/>
    <w:rsid w:val="00F024E2"/>
    <w:rsid w:val="00F20490"/>
    <w:rsid w:val="00F67670"/>
    <w:rsid w:val="00F7738E"/>
    <w:rsid w:val="00F7739D"/>
    <w:rsid w:val="00F86A0A"/>
    <w:rsid w:val="00FA5038"/>
    <w:rsid w:val="00FB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7895E0"/>
  <w15:chartTrackingRefBased/>
  <w15:docId w15:val="{0040DCC4-9D96-9C45-8FB6-29CD61E0D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24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24AD"/>
  </w:style>
  <w:style w:type="paragraph" w:styleId="Footer">
    <w:name w:val="footer"/>
    <w:basedOn w:val="Normal"/>
    <w:link w:val="FooterChar"/>
    <w:uiPriority w:val="99"/>
    <w:unhideWhenUsed/>
    <w:rsid w:val="007424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24AD"/>
  </w:style>
  <w:style w:type="paragraph" w:styleId="ListParagraph">
    <w:name w:val="List Paragraph"/>
    <w:basedOn w:val="Normal"/>
    <w:uiPriority w:val="34"/>
    <w:qFormat/>
    <w:rsid w:val="005438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rmatt/Library/Group%20Containers/UBF8T346G9.Office/User%20Content.localized/Templates.localized/SD4K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SD4K Letterhead.dotx</Template>
  <TotalTime>3</TotalTime>
  <Pages>1</Pages>
  <Words>141</Words>
  <Characters>704</Characters>
  <Application>Microsoft Office Word</Application>
  <DocSecurity>0</DocSecurity>
  <Lines>13</Lines>
  <Paragraphs>13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Matt Hillman</cp:lastModifiedBy>
  <cp:revision>1</cp:revision>
  <dcterms:created xsi:type="dcterms:W3CDTF">2026-09-01T12:55:00Z</dcterms:created>
  <dcterms:modified xsi:type="dcterms:W3CDTF">2026-09-01T12:59:00Z</dcterms:modified>
</cp:coreProperties>
</file>